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5A060281" w:rsidR="002E0F93" w:rsidRDefault="005706F7" w:rsidP="009B1286">
      <w:pPr>
        <w:pStyle w:val="Kop1"/>
        <w:numPr>
          <w:ilvl w:val="0"/>
          <w:numId w:val="0"/>
        </w:numPr>
        <w:spacing w:after="200"/>
        <w:ind w:left="357" w:hanging="357"/>
        <w:rPr>
          <w:lang w:val="nl-NL"/>
        </w:rPr>
      </w:pPr>
      <w:r w:rsidRPr="00AA1243">
        <w:rPr>
          <w:b/>
          <w:bCs w:val="0"/>
          <w:lang w:val="nl-NL"/>
        </w:rPr>
        <w:t>Bijlage 1</w:t>
      </w:r>
      <w:r w:rsidR="00B452C1">
        <w:rPr>
          <w:b/>
          <w:bCs w:val="0"/>
          <w:lang w:val="nl-NL"/>
        </w:rPr>
        <w:t>4</w:t>
      </w:r>
      <w:r>
        <w:rPr>
          <w:lang w:val="nl-NL"/>
        </w:rPr>
        <w:t xml:space="preserve"> </w:t>
      </w:r>
      <w:r w:rsidR="002E0F93" w:rsidRPr="347B9C32">
        <w:rPr>
          <w:lang w:val="nl-NL"/>
        </w:rPr>
        <w:t xml:space="preserve">Verklaring </w:t>
      </w:r>
      <w:r w:rsidR="00727FDC" w:rsidRPr="347B9C32">
        <w:rPr>
          <w:lang w:val="nl-NL"/>
        </w:rPr>
        <w:t>Sanctiepakket Rus</w:t>
      </w:r>
      <w:r w:rsidR="00A446C7">
        <w:rPr>
          <w:lang w:val="nl-NL"/>
        </w:rPr>
        <w:t>sische partijen</w:t>
      </w:r>
    </w:p>
    <w:p w14:paraId="7B5BDE82" w14:textId="51224A3D" w:rsidR="005706F7" w:rsidRDefault="0020540C" w:rsidP="005706F7">
      <w:pPr>
        <w:rPr>
          <w:sz w:val="22"/>
          <w:lang w:val="nl-NL"/>
        </w:rPr>
      </w:pPr>
      <w:r w:rsidRPr="009B1286">
        <w:rPr>
          <w:sz w:val="22"/>
          <w:lang w:val="nl-NL"/>
        </w:rPr>
        <w:t>Maatwerkarrangementen 2020</w:t>
      </w:r>
      <w:r w:rsidR="000A330A" w:rsidRPr="009B1286">
        <w:rPr>
          <w:sz w:val="22"/>
          <w:lang w:val="nl-NL"/>
        </w:rPr>
        <w:t>, openstelling 20</w:t>
      </w:r>
      <w:r w:rsidR="004D0D5C" w:rsidRPr="009B1286">
        <w:rPr>
          <w:sz w:val="22"/>
          <w:lang w:val="nl-NL"/>
        </w:rPr>
        <w:t>2</w:t>
      </w:r>
      <w:r w:rsidR="009B1286" w:rsidRPr="009B1286">
        <w:rPr>
          <w:sz w:val="22"/>
          <w:lang w:val="nl-NL"/>
        </w:rPr>
        <w:t>2, contractjaar 2023</w:t>
      </w:r>
    </w:p>
    <w:p w14:paraId="60AEBE15" w14:textId="77777777" w:rsidR="00AA1243" w:rsidRDefault="00AA1243" w:rsidP="005706F7">
      <w:pPr>
        <w:rPr>
          <w:sz w:val="22"/>
          <w:lang w:val="nl-NL"/>
        </w:rPr>
      </w:pPr>
    </w:p>
    <w:p w14:paraId="7CF121E2" w14:textId="77777777" w:rsidR="00AA1243" w:rsidRPr="009B1286" w:rsidRDefault="00AA1243" w:rsidP="005706F7">
      <w:pPr>
        <w:rPr>
          <w:sz w:val="22"/>
          <w:lang w:val="nl-NL"/>
        </w:rPr>
      </w:pPr>
    </w:p>
    <w:p w14:paraId="19D8F389" w14:textId="1EB76B62" w:rsidR="347B9C32" w:rsidRDefault="347B9C32" w:rsidP="00D46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  <w:b/>
          <w:bCs/>
          <w:sz w:val="20"/>
          <w:szCs w:val="20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1D5FC5">
        <w:rPr>
          <w:rFonts w:ascii="Arial" w:eastAsia="Arial" w:hAnsi="Arial" w:cs="Arial"/>
          <w:b/>
          <w:bCs/>
          <w:sz w:val="20"/>
          <w:szCs w:val="20"/>
          <w:lang w:val="nl-NL"/>
        </w:rPr>
        <w:t>Ondernemer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0A6C64E1" w14:textId="77777777" w:rsidR="00D46644" w:rsidRDefault="00D46644" w:rsidP="00D46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eastAsia="Georgia" w:hAnsi="Georgia"/>
          <w:szCs w:val="19"/>
          <w:lang w:val="nl-NL"/>
        </w:rPr>
      </w:pP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44899989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</w:t>
      </w:r>
      <w:r w:rsidR="00D46644">
        <w:rPr>
          <w:lang w:val="nl-NL"/>
        </w:rPr>
        <w:t>Ondernemer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5B7695EA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C227E6F">
        <w:rPr>
          <w:lang w:val="nl-NL"/>
        </w:rPr>
        <w:t xml:space="preserve">de vragen over </w:t>
      </w:r>
      <w:r w:rsidR="00FF2AC4" w:rsidRPr="0C227E6F">
        <w:rPr>
          <w:lang w:val="nl-NL"/>
        </w:rPr>
        <w:t>R</w:t>
      </w:r>
      <w:r w:rsidRPr="0C227E6F">
        <w:rPr>
          <w:lang w:val="nl-NL"/>
        </w:rPr>
        <w:t xml:space="preserve">ussische betrokkenheid bij de onderneming van </w:t>
      </w:r>
      <w:r w:rsidR="00FF2AC4" w:rsidRPr="0C227E6F">
        <w:rPr>
          <w:lang w:val="nl-NL"/>
        </w:rPr>
        <w:t>I</w:t>
      </w:r>
      <w:r w:rsidRPr="0C227E6F">
        <w:rPr>
          <w:lang w:val="nl-NL"/>
        </w:rPr>
        <w:t>nschrijver of de overheidsopdracht te beantwoorden door het aankruisen van de toepasselijke (rechts)situatie (Ja/Nee);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31BB5FB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 xml:space="preserve">uitvoering van de (overheids)opdracht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68A047C3" w:rsidR="00097721" w:rsidRDefault="00097721" w:rsidP="00097721">
      <w:pPr>
        <w:rPr>
          <w:lang w:val="nl-NL"/>
        </w:rPr>
      </w:pPr>
      <w:r w:rsidRPr="00686E57">
        <w:rPr>
          <w:lang w:val="nl-NL"/>
        </w:rPr>
        <w:t>Ondergetekende</w:t>
      </w:r>
      <w:r w:rsidR="00173815">
        <w:rPr>
          <w:lang w:val="nl-NL"/>
        </w:rPr>
        <w:t>/</w:t>
      </w:r>
      <w:r w:rsidR="00D46644">
        <w:rPr>
          <w:lang w:val="nl-NL"/>
        </w:rPr>
        <w:t>Ondernemer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F638FD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F638FD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F638FD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57B9" w14:textId="77777777" w:rsidR="004B1335" w:rsidRDefault="004B1335" w:rsidP="004C03F0">
      <w:r>
        <w:separator/>
      </w:r>
    </w:p>
  </w:endnote>
  <w:endnote w:type="continuationSeparator" w:id="0">
    <w:p w14:paraId="53F085DC" w14:textId="77777777" w:rsidR="004B1335" w:rsidRDefault="004B1335" w:rsidP="004C03F0">
      <w:r>
        <w:continuationSeparator/>
      </w:r>
    </w:p>
  </w:endnote>
  <w:endnote w:type="continuationNotice" w:id="1">
    <w:p w14:paraId="008A5A3A" w14:textId="77777777" w:rsidR="004B1335" w:rsidRDefault="004B13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</w:t>
                    </w:r>
                    <w:proofErr w:type="spellEnd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left:0;text-align:left;margin-left:0;margin-top:.05pt;width:34.95pt;height:34.95pt;z-index:25165824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</w:t>
                    </w:r>
                    <w:proofErr w:type="spellEnd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r w:rsidRPr="00863E68">
                <w:t>kjlf;fjk</w:t>
              </w:r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r w:rsidRPr="00863E68">
                <w:t>jkl;efjl</w:t>
              </w:r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r w:rsidRPr="00863E68">
                <w:t>lkj;l</w:t>
              </w:r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r w:rsidRPr="00863E68">
                <w:t>l;jl;jk</w:t>
              </w:r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r w:rsidRPr="00863E68">
                <w:t>l;kj</w:t>
              </w:r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55535" w14:textId="77777777" w:rsidR="004B1335" w:rsidRDefault="004B1335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6780236" w14:textId="77777777" w:rsidR="004B1335" w:rsidRDefault="004B1335" w:rsidP="004C03F0">
      <w:r>
        <w:continuationSeparator/>
      </w:r>
    </w:p>
  </w:footnote>
  <w:footnote w:type="continuationNotice" w:id="1">
    <w:p w14:paraId="7AAEE81A" w14:textId="77777777" w:rsidR="004B1335" w:rsidRDefault="004B13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1F0C6DD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06F7">
      <w:t xml:space="preserve">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萑︈葞ӈ葠︈⡯Ԁ⸀Ā⸀ȀĀĀԃ̀က"/>
      <w:lvlJc w:val="left"/>
      <w:rPr>
        <w:rFonts w:ascii="Symbol" w:hAnsi="Courier New" w:cs="Courier New" w:hint="default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numFmt w:val="decimal"/>
      <w:lvlText w:val=""/>
      <w:lvlJc w:val="left"/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none"/>
      <w:lvlText w:val=""/>
      <w:lvlJc w:val="left"/>
      <w:pPr>
        <w:tabs>
          <w:tab w:val="num" w:pos="360"/>
        </w:tabs>
      </w:pPr>
    </w:lvl>
    <w:lvl w:ilvl="4" w:tplc="04130019">
      <w:numFmt w:val="decimal"/>
      <w:lvlText w:val=""/>
      <w:lvlJc w:val="left"/>
    </w:lvl>
    <w:lvl w:ilvl="5" w:tplc="0413001B">
      <w:numFmt w:val="none"/>
      <w:lvlText w:val=""/>
      <w:lvlJc w:val="left"/>
      <w:pPr>
        <w:tabs>
          <w:tab w:val="num" w:pos="360"/>
        </w:tabs>
      </w:pPr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24" w15:restartNumberingAfterBreak="0">
    <w:nsid w:val="6AB27CF7"/>
    <w:multiLevelType w:val="hybridMultilevel"/>
    <w:tmpl w:val="CBCAAF10"/>
    <w:lvl w:ilvl="0" w:tplc="04130001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25" w15:restartNumberingAfterBreak="0">
    <w:nsid w:val="6DA06D0E"/>
    <w:multiLevelType w:val="multilevel"/>
    <w:tmpl w:val="ED022E3C"/>
    <w:lvl w:ilvl="0">
      <w:numFmt w:val="decimal"/>
      <w:pStyle w:val="DHOpsomming"/>
      <w:lvlText w:val=""/>
      <w:lvlJc w:val="left"/>
    </w:lvl>
    <w:lvl w:ilvl="1">
      <w:numFmt w:val="decimal"/>
      <w:pStyle w:val="DHSubopsomming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9C020B"/>
    <w:multiLevelType w:val="hybridMultilevel"/>
    <w:tmpl w:val="195C5326"/>
    <w:lvl w:ilvl="0" w:tplc="04130019">
      <w:numFmt w:val="decimal"/>
      <w:lvlText w:val=""/>
      <w:lvlJc w:val="left"/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27" w15:restartNumberingAfterBreak="0">
    <w:nsid w:val="71EE1A5A"/>
    <w:multiLevelType w:val="hybridMultilevel"/>
    <w:tmpl w:val="F0882384"/>
    <w:lvl w:ilvl="0" w:tplc="04130019">
      <w:numFmt w:val="decimal"/>
      <w:lvlText w:val=""/>
      <w:lvlJc w:val="left"/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28" w15:restartNumberingAfterBreak="0">
    <w:nsid w:val="74E53A73"/>
    <w:multiLevelType w:val="hybridMultilevel"/>
    <w:tmpl w:val="805475E4"/>
    <w:lvl w:ilvl="0" w:tplc="04130019">
      <w:numFmt w:val="decimal"/>
      <w:lvlText w:val=""/>
      <w:lvlJc w:val="left"/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29" w15:restartNumberingAfterBreak="0">
    <w:nsid w:val="773C0AD1"/>
    <w:multiLevelType w:val="hybridMultilevel"/>
    <w:tmpl w:val="EE98BF54"/>
    <w:lvl w:ilvl="0" w:tplc="04130019">
      <w:numFmt w:val="decimal"/>
      <w:lvlText w:val=""/>
      <w:lvlJc w:val="left"/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30" w15:restartNumberingAfterBreak="0">
    <w:nsid w:val="792E2B60"/>
    <w:multiLevelType w:val="multilevel"/>
    <w:tmpl w:val="C3B22B7E"/>
    <w:lvl w:ilvl="0">
      <w:numFmt w:val="decimal"/>
      <w:pStyle w:val="Kop1"/>
      <w:lvlText w:val=""/>
      <w:lvlJc w:val="left"/>
    </w:lvl>
    <w:lvl w:ilvl="1">
      <w:numFmt w:val="decimal"/>
      <w:pStyle w:val="Kop2"/>
      <w:lvlText w:val=""/>
      <w:lvlJc w:val="left"/>
    </w:lvl>
    <w:lvl w:ilvl="2">
      <w:numFmt w:val="decimal"/>
      <w:pStyle w:val="Kop3"/>
      <w:lvlText w:val=""/>
      <w:lvlJc w:val="left"/>
    </w:lvl>
    <w:lvl w:ilvl="3">
      <w:numFmt w:val="decimal"/>
      <w:pStyle w:val="Kop4"/>
      <w:lvlText w:val=""/>
      <w:lvlJc w:val="left"/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31" w15:restartNumberingAfterBreak="0">
    <w:nsid w:val="7CA05806"/>
    <w:multiLevelType w:val="multilevel"/>
    <w:tmpl w:val="0413001F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31"/>
  </w:num>
  <w:num w:numId="15">
    <w:abstractNumId w:val="22"/>
  </w:num>
  <w:num w:numId="16">
    <w:abstractNumId w:val="30"/>
  </w:num>
  <w:num w:numId="17">
    <w:abstractNumId w:val="19"/>
  </w:num>
  <w:num w:numId="18">
    <w:abstractNumId w:val="27"/>
  </w:num>
  <w:num w:numId="19">
    <w:abstractNumId w:val="12"/>
  </w:num>
  <w:num w:numId="20">
    <w:abstractNumId w:val="14"/>
  </w:num>
  <w:num w:numId="21">
    <w:abstractNumId w:val="18"/>
  </w:num>
  <w:num w:numId="22">
    <w:abstractNumId w:val="26"/>
  </w:num>
  <w:num w:numId="23">
    <w:abstractNumId w:val="28"/>
  </w:num>
  <w:num w:numId="24">
    <w:abstractNumId w:val="29"/>
  </w:num>
  <w:num w:numId="25">
    <w:abstractNumId w:val="21"/>
  </w:num>
  <w:num w:numId="26">
    <w:abstractNumId w:val="10"/>
  </w:num>
  <w:num w:numId="27">
    <w:abstractNumId w:val="13"/>
  </w:num>
  <w:num w:numId="28">
    <w:abstractNumId w:val="24"/>
  </w:num>
  <w:num w:numId="29">
    <w:abstractNumId w:val="20"/>
  </w:num>
  <w:num w:numId="30">
    <w:abstractNumId w:val="11"/>
  </w:num>
  <w:num w:numId="31">
    <w:abstractNumId w:val="1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38C5"/>
    <w:rsid w:val="000548D1"/>
    <w:rsid w:val="00071060"/>
    <w:rsid w:val="000755DA"/>
    <w:rsid w:val="00076DFB"/>
    <w:rsid w:val="00082C4A"/>
    <w:rsid w:val="00083258"/>
    <w:rsid w:val="0009522E"/>
    <w:rsid w:val="00097721"/>
    <w:rsid w:val="000A107F"/>
    <w:rsid w:val="000A330A"/>
    <w:rsid w:val="000A56C9"/>
    <w:rsid w:val="000D2402"/>
    <w:rsid w:val="000D46CE"/>
    <w:rsid w:val="000D72D0"/>
    <w:rsid w:val="000E31F3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D5FC5"/>
    <w:rsid w:val="001E6CBD"/>
    <w:rsid w:val="0020540C"/>
    <w:rsid w:val="0020629C"/>
    <w:rsid w:val="00215101"/>
    <w:rsid w:val="002269B8"/>
    <w:rsid w:val="00227B2E"/>
    <w:rsid w:val="0023657B"/>
    <w:rsid w:val="0024152A"/>
    <w:rsid w:val="00244624"/>
    <w:rsid w:val="0024470B"/>
    <w:rsid w:val="0025050D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105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B1335"/>
    <w:rsid w:val="004B37A2"/>
    <w:rsid w:val="004C03F0"/>
    <w:rsid w:val="004D0D5C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706F7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63696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1286"/>
    <w:rsid w:val="009B5AA9"/>
    <w:rsid w:val="009C4321"/>
    <w:rsid w:val="009D59F2"/>
    <w:rsid w:val="009E3F74"/>
    <w:rsid w:val="009F2304"/>
    <w:rsid w:val="009F5FCA"/>
    <w:rsid w:val="009F7451"/>
    <w:rsid w:val="00A0151F"/>
    <w:rsid w:val="00A16092"/>
    <w:rsid w:val="00A1684A"/>
    <w:rsid w:val="00A215B1"/>
    <w:rsid w:val="00A332DA"/>
    <w:rsid w:val="00A446C7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1243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452C1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46644"/>
    <w:rsid w:val="00D53A19"/>
    <w:rsid w:val="00D56D37"/>
    <w:rsid w:val="00D63E82"/>
    <w:rsid w:val="00D641CF"/>
    <w:rsid w:val="00D6476F"/>
    <w:rsid w:val="00D74858"/>
    <w:rsid w:val="00D7646E"/>
    <w:rsid w:val="00D854F1"/>
    <w:rsid w:val="00D92798"/>
    <w:rsid w:val="00DA3150"/>
    <w:rsid w:val="00DA60A6"/>
    <w:rsid w:val="00DB2468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638FD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2AC4"/>
    <w:rsid w:val="00FF4FCB"/>
    <w:rsid w:val="00FF6390"/>
    <w:rsid w:val="0C227E6F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7485F8EB-8B75-473C-B8AE-1F69987A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19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  <w:szCs w:val="22"/>
      <w:lang w:val="en-US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9"/>
      <w:szCs w:val="22"/>
      <w:lang w:val="en-US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9"/>
      <w:szCs w:val="22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9"/>
      <w:szCs w:val="22"/>
      <w:lang w:val="en-US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9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P7A7MCJAHTTR-1771009072-679</_dlc_DocId>
    <_dlc_DocIdUrl xmlns="cad755b6-d270-493f-83c9-ae784197a3f5">
      <Url>https://denhaag.sharepoint.com/sites/Ink_BEC/_layouts/15/DocIdRedir.aspx?ID=P7A7MCJAHTTR-1771009072-679</Url>
      <Description>P7A7MCJAHTTR-1771009072-679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3B2013D9-94AF-466E-BEA5-14090142C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Combinatie</vt:lpstr>
    </vt:vector>
  </TitlesOfParts>
  <Company>Gemeente Den Haag / IDC</Company>
  <LinksUpToDate>false</LinksUpToDate>
  <CharactersWithSpaces>2223</CharactersWithSpaces>
  <SharedDoc>false</SharedDoc>
  <HLinks>
    <vt:vector size="6" baseType="variant">
      <vt:variant>
        <vt:i4>393244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https://eur-lex.europa.eu/legal-content/EN/TXT/?uri=OJ:L:2022:111:TOC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Famke Bakker</cp:lastModifiedBy>
  <cp:revision>3</cp:revision>
  <cp:lastPrinted>2019-10-21T16:34:00Z</cp:lastPrinted>
  <dcterms:created xsi:type="dcterms:W3CDTF">2022-11-01T13:48:00Z</dcterms:created>
  <dcterms:modified xsi:type="dcterms:W3CDTF">2022-11-01T13:48:00Z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59;#Format|825ed0df-d969-4a6a-a95c-d1519e18baae</vt:lpwstr>
  </property>
  <property fmtid="{D5CDD505-2E9C-101B-9397-08002B2CF9AE}" pid="14" name="Documentsoort">
    <vt:lpwstr>18;#Documentatie|c8b0bf0e-0b8a-4160-af31-b347f749c788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061ebafe-3d15-44e3-9a05-c1e9284c26af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</Properties>
</file>