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body>
    <w:p w:rsidRPr="00976E7A" w:rsidR="00043E9A" w:rsidP="003273B3" w:rsidRDefault="00D07CB7" w14:paraId="0B62E647" w14:textId="2DEC5D67">
      <w:r w:rsidRPr="00976E7A">
        <w:rPr>
          <w:noProof/>
        </w:rPr>
        <w:drawing>
          <wp:anchor distT="0" distB="0" distL="114300" distR="114300" simplePos="0" relativeHeight="251658240" behindDoc="1" locked="1" layoutInCell="1" allowOverlap="1" wp14:anchorId="4C7BD614" wp14:editId="45D08D70">
            <wp:simplePos x="0" y="0"/>
            <wp:positionH relativeFrom="page">
              <wp:posOffset>0</wp:posOffset>
            </wp:positionH>
            <wp:positionV relativeFrom="page">
              <wp:posOffset>27305</wp:posOffset>
            </wp:positionV>
            <wp:extent cx="7559675" cy="10681970"/>
            <wp:effectExtent l="0" t="0" r="3175" b="5080"/>
            <wp:wrapNone/>
            <wp:docPr id="47" name="Afbeelding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pic:cNvPicPr/>
                  </pic:nvPicPr>
                  <pic:blipFill>
                    <a:blip r:embed="rId11"/>
                    <a:stretch>
                      <a:fillRect/>
                    </a:stretch>
                  </pic:blipFill>
                  <pic:spPr>
                    <a:xfrm>
                      <a:off x="0" y="0"/>
                      <a:ext cx="7559675" cy="10681970"/>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W w:w="8080" w:type="dxa"/>
        <w:tblInd w:w="-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57" w:type="dxa"/>
          <w:left w:w="113" w:type="dxa"/>
          <w:bottom w:w="57" w:type="dxa"/>
          <w:right w:w="113" w:type="dxa"/>
        </w:tblCellMar>
        <w:tblLook w:val="04A0" w:firstRow="1" w:lastRow="0" w:firstColumn="1" w:lastColumn="0" w:noHBand="0" w:noVBand="1"/>
      </w:tblPr>
      <w:tblGrid>
        <w:gridCol w:w="8080"/>
      </w:tblGrid>
      <w:tr w:rsidRPr="00976E7A" w:rsidR="00CF3B4B" w:rsidTr="00725446" w14:paraId="7985A780" w14:textId="77777777">
        <w:trPr>
          <w:cnfStyle w:val="100000000000" w:firstRow="1" w:lastRow="0" w:firstColumn="0" w:lastColumn="0" w:oddVBand="0" w:evenVBand="0" w:oddHBand="0" w:evenHBand="0" w:firstRowFirstColumn="0" w:firstRowLastColumn="0" w:lastRowFirstColumn="0" w:lastRowLastColumn="0"/>
          <w:cantSplit/>
        </w:trPr>
        <w:tc>
          <w:tcPr>
            <w:cnfStyle w:val="000000000100" w:firstRow="0" w:lastRow="0" w:firstColumn="0" w:lastColumn="0" w:oddVBand="0" w:evenVBand="0" w:oddHBand="0" w:evenHBand="0" w:firstRowFirstColumn="1" w:firstRowLastColumn="0" w:lastRowFirstColumn="0" w:lastRowLastColumn="0"/>
            <w:tcW w:w="8080" w:type="dxa"/>
            <w:shd w:val="clear" w:color="auto" w:fill="005095" w:themeFill="accent1"/>
          </w:tcPr>
          <w:p w:rsidRPr="00976E7A" w:rsidR="00CF3B4B" w:rsidP="00C02021" w:rsidRDefault="008E0899" w14:paraId="6C28EFD5" w14:textId="41A1FE24">
            <w:pPr>
              <w:rPr>
                <w:rFonts w:cs="Times New Roman (Body CS)"/>
                <w:bCs/>
                <w:caps/>
                <w:sz w:val="60"/>
                <w:szCs w:val="60"/>
              </w:rPr>
            </w:pPr>
            <w:r w:rsidRPr="008E0899">
              <w:rPr>
                <w:rFonts w:cs="Times New Roman (Body CS)"/>
                <w:bCs/>
                <w:caps/>
                <w:color w:val="FFFFFF" w:themeColor="background1"/>
                <w:sz w:val="60"/>
                <w:szCs w:val="60"/>
              </w:rPr>
              <w:t>Standaardformulier</w:t>
            </w:r>
            <w:r w:rsidR="00DC7F2B">
              <w:rPr>
                <w:rFonts w:cs="Times New Roman (Body CS)"/>
                <w:bCs/>
                <w:caps/>
                <w:color w:val="FFFFFF" w:themeColor="background1"/>
                <w:sz w:val="60"/>
                <w:szCs w:val="60"/>
              </w:rPr>
              <w:t xml:space="preserve"> III</w:t>
            </w:r>
            <w:r w:rsidRPr="008E0899">
              <w:rPr>
                <w:rFonts w:cs="Times New Roman (Body CS)"/>
                <w:bCs/>
                <w:caps/>
                <w:color w:val="FFFFFF" w:themeColor="background1"/>
                <w:sz w:val="60"/>
                <w:szCs w:val="60"/>
              </w:rPr>
              <w:t xml:space="preserve"> – Referentieformulier</w:t>
            </w:r>
          </w:p>
        </w:tc>
      </w:tr>
    </w:tbl>
    <w:p w:rsidRPr="00976E7A" w:rsidR="00974700" w:rsidRDefault="00974700" w14:paraId="1777D3B6" w14:textId="77777777"/>
    <w:tbl>
      <w:tblPr>
        <w:tblStyle w:val="TableGrid"/>
        <w:tblW w:w="6311" w:type="dxa"/>
        <w:tblInd w:w="268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57" w:type="dxa"/>
          <w:left w:w="113" w:type="dxa"/>
          <w:bottom w:w="57" w:type="dxa"/>
          <w:right w:w="113" w:type="dxa"/>
        </w:tblCellMar>
        <w:tblLook w:val="04A0" w:firstRow="1" w:lastRow="0" w:firstColumn="1" w:lastColumn="0" w:noHBand="0" w:noVBand="1"/>
      </w:tblPr>
      <w:tblGrid>
        <w:gridCol w:w="6311"/>
      </w:tblGrid>
      <w:tr w:rsidRPr="00976E7A" w:rsidR="005855DF" w:rsidTr="59EAA7C3" w14:paraId="39F627D2" w14:textId="77777777">
        <w:trPr>
          <w:cnfStyle w:val="100000000000" w:firstRow="1" w:lastRow="0" w:firstColumn="0" w:lastColumn="0" w:oddVBand="0" w:evenVBand="0" w:oddHBand="0" w:evenHBand="0" w:firstRowFirstColumn="0" w:firstRowLastColumn="0" w:lastRowFirstColumn="0" w:lastRowLastColumn="0"/>
          <w:cantSplit/>
        </w:trPr>
        <w:tc>
          <w:tcPr>
            <w:cnfStyle w:val="000000000100" w:firstRow="0" w:lastRow="0" w:firstColumn="0" w:lastColumn="0" w:oddVBand="0" w:evenVBand="0" w:oddHBand="0" w:evenHBand="0" w:firstRowFirstColumn="1" w:firstRowLastColumn="0" w:lastRowFirstColumn="0" w:lastRowLastColumn="0"/>
            <w:tcW w:w="6311" w:type="dxa"/>
            <w:shd w:val="clear" w:color="auto" w:fill="AEBD14" w:themeFill="accent3"/>
          </w:tcPr>
          <w:p w:rsidRPr="00976E7A" w:rsidR="00CF3B4B" w:rsidP="59EAA7C3" w:rsidRDefault="1A70752E" w14:paraId="6B01AA7B" w14:textId="520484CA">
            <w:pPr>
              <w:spacing w:line="240" w:lineRule="auto"/>
              <w:rPr>
                <w:caps/>
                <w:color w:val="FFFFFF" w:themeColor="background1"/>
                <w:sz w:val="36"/>
                <w:szCs w:val="36"/>
              </w:rPr>
            </w:pPr>
            <w:r w:rsidRPr="59EAA7C3">
              <w:rPr>
                <w:caps/>
                <w:color w:val="FFFFFF" w:themeColor="background1"/>
                <w:sz w:val="36"/>
                <w:szCs w:val="36"/>
              </w:rPr>
              <w:t>E</w:t>
            </w:r>
            <w:r w:rsidRPr="59EAA7C3" w:rsidR="43A030D3">
              <w:rPr>
                <w:caps/>
                <w:color w:val="FFFFFF" w:themeColor="background1"/>
                <w:sz w:val="36"/>
                <w:szCs w:val="36"/>
              </w:rPr>
              <w:t xml:space="preserve">Uropese </w:t>
            </w:r>
            <w:r w:rsidRPr="59EAA7C3">
              <w:rPr>
                <w:caps/>
                <w:color w:val="FFFFFF" w:themeColor="background1"/>
                <w:sz w:val="36"/>
                <w:szCs w:val="36"/>
              </w:rPr>
              <w:t>A</w:t>
            </w:r>
            <w:r w:rsidRPr="59EAA7C3" w:rsidR="469FD5F2">
              <w:rPr>
                <w:caps/>
                <w:color w:val="FFFFFF" w:themeColor="background1"/>
                <w:sz w:val="36"/>
                <w:szCs w:val="36"/>
              </w:rPr>
              <w:t>anbesteding</w:t>
            </w:r>
            <w:r w:rsidRPr="59EAA7C3">
              <w:rPr>
                <w:caps/>
                <w:color w:val="FFFFFF" w:themeColor="background1"/>
                <w:sz w:val="36"/>
                <w:szCs w:val="36"/>
              </w:rPr>
              <w:t xml:space="preserve"> Raamovereenkomst voor IT broker en aanpalende diensten t.b.v. een generiek cloud platform</w:t>
            </w:r>
          </w:p>
        </w:tc>
      </w:tr>
    </w:tbl>
    <w:p w:rsidRPr="00976E7A" w:rsidR="00AC09F7" w:rsidRDefault="00AC09F7" w14:paraId="336275F0" w14:textId="4A6E7847">
      <w:pPr>
        <w:adjustRightInd/>
        <w:snapToGrid/>
        <w:spacing w:after="200" w:line="276" w:lineRule="auto"/>
        <w:sectPr w:rsidRPr="00976E7A" w:rsidR="00AC09F7" w:rsidSect="00871F01">
          <w:headerReference w:type="default" r:id="rId12"/>
          <w:footerReference w:type="default" r:id="rId13"/>
          <w:headerReference w:type="first" r:id="rId14"/>
          <w:footerReference w:type="first" r:id="rId15"/>
          <w:type w:val="continuous"/>
          <w:pgSz w:w="11906" w:h="16838" w:orient="portrait"/>
          <w:pgMar w:top="9747" w:right="964" w:bottom="1712" w:left="1985" w:header="709" w:footer="513" w:gutter="0"/>
          <w:cols w:space="708"/>
          <w:titlePg/>
          <w:docGrid w:linePitch="360"/>
        </w:sectPr>
      </w:pPr>
      <w:r w:rsidRPr="00976E7A">
        <w:rPr>
          <w:noProof/>
        </w:rPr>
        <mc:AlternateContent>
          <mc:Choice Requires="wps">
            <w:drawing>
              <wp:anchor distT="0" distB="0" distL="114300" distR="114300" simplePos="0" relativeHeight="251658241" behindDoc="1" locked="1" layoutInCell="1" allowOverlap="1" wp14:anchorId="4F19DCF8" wp14:editId="2E3F0224">
                <wp:simplePos x="0" y="0"/>
                <wp:positionH relativeFrom="column">
                  <wp:posOffset>-88265</wp:posOffset>
                </wp:positionH>
                <wp:positionV relativeFrom="paragraph">
                  <wp:posOffset>6961505</wp:posOffset>
                </wp:positionV>
                <wp:extent cx="2230755" cy="404495"/>
                <wp:effectExtent l="0" t="0" r="0" b="0"/>
                <wp:wrapNone/>
                <wp:docPr id="48" name="Tekstvak 48"/>
                <wp:cNvGraphicFramePr/>
                <a:graphic xmlns:a="http://schemas.openxmlformats.org/drawingml/2006/main">
                  <a:graphicData uri="http://schemas.microsoft.com/office/word/2010/wordprocessingShape">
                    <wps:wsp>
                      <wps:cNvSpPr txBox="1"/>
                      <wps:spPr>
                        <a:xfrm>
                          <a:off x="0" y="0"/>
                          <a:ext cx="2230755" cy="404495"/>
                        </a:xfrm>
                        <a:prstGeom prst="rect">
                          <a:avLst/>
                        </a:prstGeom>
                        <a:noFill/>
                        <a:ln w="6350">
                          <a:noFill/>
                        </a:ln>
                      </wps:spPr>
                      <wps:txbx>
                        <w:txbxContent>
                          <w:p w:rsidRPr="00D07CB7" w:rsidR="00AC09F7" w:rsidP="00AC09F7" w:rsidRDefault="00AC09F7" w14:paraId="6D33DBCC" w14:textId="77777777">
                            <w:pPr>
                              <w:rPr>
                                <w:b/>
                                <w:bCs/>
                                <w:szCs w:val="20"/>
                              </w:rPr>
                            </w:pPr>
                            <w:r w:rsidRPr="00D07CB7">
                              <w:rPr>
                                <w:b/>
                                <w:bCs/>
                                <w:szCs w:val="20"/>
                              </w:rPr>
                              <w:t>17 februari 2022</w:t>
                            </w:r>
                          </w:p>
                          <w:p w:rsidRPr="00D07CB7" w:rsidR="00AC09F7" w:rsidP="00AC09F7" w:rsidRDefault="00AC09F7" w14:paraId="79840D6A" w14:textId="77777777">
                            <w:pPr>
                              <w:rPr>
                                <w:b/>
                                <w:bCs/>
                                <w:szCs w:val="20"/>
                              </w:rPr>
                            </w:pPr>
                            <w:r w:rsidRPr="00D07CB7">
                              <w:rPr>
                                <w:b/>
                                <w:bCs/>
                                <w:szCs w:val="20"/>
                              </w:rPr>
                              <w:t>Auteur Voornaam Achternaam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rto="http://schemas.microsoft.com/office/word/2006/arto">
            <w:pict w14:anchorId="67B1B579">
              <v:shapetype id="_x0000_t202" coordsize="21600,21600" o:spt="202" path="m,l,21600r21600,l21600,xe" w14:anchorId="4F19DCF8">
                <v:stroke joinstyle="miter"/>
                <v:path gradientshapeok="t" o:connecttype="rect"/>
              </v:shapetype>
              <v:shape id="Tekstvak 48" style="position:absolute;margin-left:-6.95pt;margin-top:548.15pt;width:175.65pt;height:31.85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">
                <v:textbox>
                  <w:txbxContent>
                    <w:p w:rsidRPr="00D07CB7" w:rsidR="00AC09F7" w:rsidP="00AC09F7" w:rsidRDefault="00AC09F7" w14:paraId="2A6DC061" w14:textId="77777777">
                      <w:pPr>
                        <w:rPr>
                          <w:b/>
                          <w:bCs/>
                          <w:szCs w:val="20"/>
                        </w:rPr>
                      </w:pPr>
                      <w:r w:rsidRPr="00D07CB7">
                        <w:rPr>
                          <w:b/>
                          <w:bCs/>
                          <w:szCs w:val="20"/>
                        </w:rPr>
                        <w:t>17 februari 2022</w:t>
                      </w:r>
                    </w:p>
                    <w:p w:rsidRPr="00D07CB7" w:rsidR="00AC09F7" w:rsidP="00AC09F7" w:rsidRDefault="00AC09F7" w14:paraId="37F9B269" w14:textId="77777777">
                      <w:pPr>
                        <w:rPr>
                          <w:b/>
                          <w:bCs/>
                          <w:szCs w:val="20"/>
                        </w:rPr>
                      </w:pPr>
                      <w:r w:rsidRPr="00D07CB7">
                        <w:rPr>
                          <w:b/>
                          <w:bCs/>
                          <w:szCs w:val="20"/>
                        </w:rPr>
                        <w:t>Auteur Voornaam Achternaam</w:t>
                      </w:r>
                    </w:p>
                  </w:txbxContent>
                </v:textbox>
                <w10:anchorlock/>
              </v:shape>
            </w:pict>
          </mc:Fallback>
        </mc:AlternateContent>
      </w:r>
    </w:p>
    <w:p w:rsidR="00F71A3F" w:rsidP="00B352F7" w:rsidRDefault="00F71A3F" w14:paraId="50DAA92C" w14:textId="0546D74D">
      <w:pPr>
        <w:spacing w:after="160" w:line="240" w:lineRule="auto"/>
        <w:rPr>
          <w:rFonts w:eastAsia="Times New Roman" w:cstheme="minorHAnsi"/>
          <w:kern w:val="0"/>
          <w:sz w:val="22"/>
          <w:szCs w:val="22"/>
        </w:rPr>
      </w:pPr>
      <w:r>
        <w:rPr>
          <w:rFonts w:eastAsia="Times New Roman" w:cstheme="minorHAnsi"/>
          <w:kern w:val="0"/>
          <w:sz w:val="22"/>
          <w:szCs w:val="22"/>
        </w:rPr>
        <w:t xml:space="preserve">Onderdeel A van dit formulier heeft betrekking op de gevraagde referenties in het kader van de </w:t>
      </w:r>
      <w:r w:rsidR="00EF5E8B">
        <w:rPr>
          <w:rFonts w:eastAsia="Times New Roman" w:cstheme="minorHAnsi"/>
          <w:kern w:val="0"/>
          <w:sz w:val="22"/>
          <w:szCs w:val="22"/>
        </w:rPr>
        <w:t>Geschiktheidseisen (</w:t>
      </w:r>
      <w:r w:rsidRPr="00735888" w:rsidR="00EF5E8B">
        <w:rPr>
          <w:rFonts w:ascii="Calibri" w:hAnsi="Calibri" w:eastAsia="Calibri" w:cs="Calibri"/>
          <w:color w:val="0070C0"/>
          <w:kern w:val="3"/>
          <w:sz w:val="22"/>
          <w:szCs w:val="22"/>
        </w:rPr>
        <w:t xml:space="preserve">zie paragraaf 5.3 en </w:t>
      </w:r>
      <w:r w:rsidRPr="00735888" w:rsidR="00AA7D20">
        <w:rPr>
          <w:rFonts w:ascii="Calibri" w:hAnsi="Calibri" w:eastAsia="Calibri" w:cs="Calibri"/>
          <w:color w:val="0070C0"/>
          <w:kern w:val="3"/>
          <w:sz w:val="22"/>
          <w:szCs w:val="22"/>
        </w:rPr>
        <w:t>5.3.4</w:t>
      </w:r>
      <w:r w:rsidR="00AA7D20">
        <w:rPr>
          <w:rFonts w:eastAsia="Times New Roman" w:cstheme="minorHAnsi"/>
          <w:kern w:val="0"/>
          <w:sz w:val="22"/>
          <w:szCs w:val="22"/>
        </w:rPr>
        <w:t>)</w:t>
      </w:r>
      <w:r w:rsidR="00735888">
        <w:rPr>
          <w:rFonts w:eastAsia="Times New Roman" w:cstheme="minorHAnsi"/>
          <w:kern w:val="0"/>
          <w:sz w:val="22"/>
          <w:szCs w:val="22"/>
        </w:rPr>
        <w:t>.</w:t>
      </w:r>
    </w:p>
    <w:p w:rsidR="00735888" w:rsidP="00B352F7" w:rsidRDefault="00735888" w14:paraId="19BC7B90" w14:textId="4BB44379">
      <w:pPr>
        <w:spacing w:after="160" w:line="240" w:lineRule="auto"/>
        <w:rPr>
          <w:rFonts w:eastAsia="Times New Roman" w:cstheme="minorHAnsi"/>
          <w:kern w:val="0"/>
          <w:sz w:val="22"/>
          <w:szCs w:val="22"/>
        </w:rPr>
      </w:pPr>
      <w:r>
        <w:rPr>
          <w:rFonts w:eastAsia="Times New Roman" w:cstheme="minorHAnsi"/>
          <w:kern w:val="0"/>
          <w:sz w:val="22"/>
          <w:szCs w:val="22"/>
        </w:rPr>
        <w:t>Onderdeel B van dit formulier heeft betrekking op de Selectiecriteria (</w:t>
      </w:r>
      <w:r w:rsidRPr="00462A93">
        <w:rPr>
          <w:rFonts w:ascii="Calibri" w:hAnsi="Calibri" w:eastAsia="Calibri" w:cs="Calibri"/>
          <w:color w:val="0070C0"/>
          <w:kern w:val="3"/>
          <w:sz w:val="22"/>
          <w:szCs w:val="22"/>
        </w:rPr>
        <w:t xml:space="preserve">zie </w:t>
      </w:r>
      <w:r w:rsidRPr="00462A93" w:rsidR="00462A93">
        <w:rPr>
          <w:rFonts w:ascii="Calibri" w:hAnsi="Calibri" w:eastAsia="Calibri" w:cs="Calibri"/>
          <w:color w:val="0070C0"/>
          <w:kern w:val="3"/>
          <w:sz w:val="22"/>
          <w:szCs w:val="22"/>
        </w:rPr>
        <w:t>hoofdstuk 6</w:t>
      </w:r>
      <w:r w:rsidR="00462A93">
        <w:rPr>
          <w:rFonts w:eastAsia="Times New Roman" w:cstheme="minorHAnsi"/>
          <w:kern w:val="0"/>
          <w:sz w:val="22"/>
          <w:szCs w:val="22"/>
        </w:rPr>
        <w:t>).</w:t>
      </w:r>
    </w:p>
    <w:p w:rsidR="00462A93" w:rsidP="00B352F7" w:rsidRDefault="00462A93" w14:paraId="25E2C4EC" w14:textId="77777777">
      <w:pPr>
        <w:spacing w:after="160" w:line="240" w:lineRule="auto"/>
        <w:rPr>
          <w:rFonts w:eastAsia="Times New Roman" w:cstheme="minorHAnsi"/>
          <w:kern w:val="0"/>
          <w:sz w:val="22"/>
          <w:szCs w:val="22"/>
        </w:rPr>
      </w:pPr>
    </w:p>
    <w:p w:rsidRPr="00462A93" w:rsidR="00462A93" w:rsidP="004D344D" w:rsidRDefault="00462A93" w14:paraId="08CD40DF" w14:textId="7AE27C1B">
      <w:pPr>
        <w:pStyle w:val="ListParagraph"/>
        <w:numPr>
          <w:ilvl w:val="0"/>
          <w:numId w:val="6"/>
        </w:numPr>
        <w:spacing w:after="160" w:line="240" w:lineRule="auto"/>
        <w:ind w:hanging="720"/>
        <w:rPr>
          <w:rFonts w:eastAsia="Times New Roman" w:cstheme="minorHAnsi"/>
          <w:b/>
          <w:bCs/>
          <w:kern w:val="0"/>
          <w:sz w:val="22"/>
          <w:szCs w:val="22"/>
        </w:rPr>
      </w:pPr>
      <w:r w:rsidRPr="00462A93">
        <w:rPr>
          <w:rFonts w:eastAsia="Times New Roman" w:cstheme="minorHAnsi"/>
          <w:b/>
          <w:bCs/>
          <w:kern w:val="0"/>
          <w:sz w:val="22"/>
          <w:szCs w:val="22"/>
        </w:rPr>
        <w:t>Referenties</w:t>
      </w:r>
    </w:p>
    <w:tbl>
      <w:tblPr>
        <w:tblStyle w:val="ListTable4-Accent3"/>
        <w:tblpPr w:leftFromText="141" w:rightFromText="141" w:vertAnchor="text" w:horzAnchor="margin" w:tblpXSpec="center" w:tblpY="159"/>
        <w:tblW w:w="5000" w:type="pct"/>
        <w:tblLook w:val="04A0" w:firstRow="1" w:lastRow="0" w:firstColumn="1" w:lastColumn="0" w:noHBand="0" w:noVBand="1"/>
      </w:tblPr>
      <w:tblGrid>
        <w:gridCol w:w="3609"/>
        <w:gridCol w:w="5338"/>
      </w:tblGrid>
      <w:tr w:rsidRPr="00B352F7" w:rsidR="00F71A3F" w:rsidTr="59EAA7C3" w14:paraId="0652FCD6"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7" w:type="pct"/>
          </w:tcPr>
          <w:p w:rsidRPr="004A3D32" w:rsidR="00F71A3F" w:rsidP="000569EE" w:rsidRDefault="00F71A3F" w14:paraId="48A12FCD" w14:textId="77777777">
            <w:pPr>
              <w:spacing w:line="360" w:lineRule="auto"/>
              <w:rPr>
                <w:rFonts w:cstheme="minorHAnsi"/>
                <w:b/>
                <w:bCs w:val="0"/>
                <w:color w:val="FFFFFF" w:themeColor="background1"/>
                <w:sz w:val="22"/>
                <w:szCs w:val="22"/>
              </w:rPr>
            </w:pPr>
            <w:r w:rsidRPr="004A3D32">
              <w:rPr>
                <w:rFonts w:cstheme="minorHAnsi"/>
                <w:b/>
                <w:bCs w:val="0"/>
                <w:color w:val="FFFFFF" w:themeColor="background1"/>
                <w:sz w:val="22"/>
                <w:szCs w:val="22"/>
              </w:rPr>
              <w:t>Naam Inschrijver</w:t>
            </w:r>
          </w:p>
        </w:tc>
        <w:tc>
          <w:tcPr>
            <w:tcW w:w="2983" w:type="pct"/>
          </w:tcPr>
          <w:p w:rsidRPr="004A3D32" w:rsidR="00F71A3F" w:rsidP="000569EE" w:rsidRDefault="00F71A3F" w14:paraId="6AB39473" w14:textId="77777777">
            <w:pPr>
              <w:spacing w:line="360" w:lineRule="auto"/>
              <w:cnfStyle w:val="100000000000" w:firstRow="1" w:lastRow="0" w:firstColumn="0" w:lastColumn="0" w:oddVBand="0" w:evenVBand="0" w:oddHBand="0" w:evenHBand="0" w:firstRowFirstColumn="0" w:firstRowLastColumn="0" w:lastRowFirstColumn="0" w:lastRowLastColumn="0"/>
              <w:rPr>
                <w:rFonts w:cstheme="minorHAnsi"/>
                <w:b/>
                <w:bCs w:val="0"/>
                <w:color w:val="FFFFFF" w:themeColor="background1"/>
                <w:sz w:val="22"/>
                <w:szCs w:val="22"/>
              </w:rPr>
            </w:pPr>
          </w:p>
        </w:tc>
      </w:tr>
      <w:tr w:rsidRPr="006056BC" w:rsidR="00F71A3F" w:rsidTr="59EAA7C3" w14:paraId="09E9884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7" w:type="pct"/>
          </w:tcPr>
          <w:p w:rsidRPr="00B352F7" w:rsidR="00F71A3F" w:rsidP="000569EE" w:rsidRDefault="00F71A3F" w14:paraId="38BA574A" w14:textId="77777777">
            <w:pPr>
              <w:spacing w:line="360" w:lineRule="auto"/>
              <w:rPr>
                <w:rFonts w:cstheme="minorHAnsi"/>
                <w:b w:val="0"/>
                <w:bCs w:val="0"/>
                <w:sz w:val="22"/>
                <w:szCs w:val="22"/>
              </w:rPr>
            </w:pPr>
            <w:r w:rsidRPr="00B352F7">
              <w:rPr>
                <w:rFonts w:cstheme="minorHAnsi"/>
                <w:sz w:val="22"/>
                <w:szCs w:val="22"/>
              </w:rPr>
              <w:t>Kerncompetentie 1</w:t>
            </w:r>
          </w:p>
        </w:tc>
        <w:tc>
          <w:tcPr>
            <w:tcW w:w="2983" w:type="pct"/>
          </w:tcPr>
          <w:p w:rsidR="00F71A3F" w:rsidP="000569EE" w:rsidRDefault="00F71A3F" w14:paraId="5FB3788A" w14:textId="77777777">
            <w:pPr>
              <w:pStyle w:val="ListNumber"/>
              <w:numPr>
                <w:ilvl w:val="0"/>
                <w:numId w:val="0"/>
              </w:numPr>
              <w:suppressAutoHyphens/>
              <w:autoSpaceDN w:val="0"/>
              <w:adjustRightInd/>
              <w:cnfStyle w:val="000000100000" w:firstRow="0" w:lastRow="0" w:firstColumn="0" w:lastColumn="0" w:oddVBand="0" w:evenVBand="0" w:oddHBand="1" w:evenHBand="0" w:firstRowFirstColumn="0" w:firstRowLastColumn="0" w:lastRowFirstColumn="0" w:lastRowLastColumn="0"/>
            </w:pPr>
            <w:r w:rsidRPr="008211C3">
              <w:t>Gegadigde heeft ervaring met het ondersteunen, adviseren en uitvoeren van transparante uitvragen van Technische producten voor een opdrachtgever</w:t>
            </w:r>
            <w:r>
              <w:t>,</w:t>
            </w:r>
            <w:r w:rsidRPr="000D1212">
              <w:t xml:space="preserve"> </w:t>
            </w:r>
            <w:r>
              <w:t xml:space="preserve">waarbij de referentie minimaal 6 verschillende Technische producten betreft. </w:t>
            </w:r>
          </w:p>
          <w:p w:rsidR="00F71A3F" w:rsidP="000569EE" w:rsidRDefault="00F71A3F" w14:paraId="03242AFE" w14:textId="77777777">
            <w:pPr>
              <w:pStyle w:val="ListNumber"/>
              <w:numPr>
                <w:ilvl w:val="0"/>
                <w:numId w:val="0"/>
              </w:numPr>
              <w:suppressAutoHyphens/>
              <w:autoSpaceDN w:val="0"/>
              <w:adjustRightInd/>
              <w:cnfStyle w:val="000000100000" w:firstRow="0" w:lastRow="0" w:firstColumn="0" w:lastColumn="0" w:oddVBand="0" w:evenVBand="0" w:oddHBand="1" w:evenHBand="0" w:firstRowFirstColumn="0" w:firstRowLastColumn="0" w:lastRowFirstColumn="0" w:lastRowLastColumn="0"/>
            </w:pPr>
          </w:p>
          <w:p w:rsidRPr="006056BC" w:rsidR="00F71A3F" w:rsidP="59EAA7C3" w:rsidRDefault="7CCA64F3" w14:paraId="1D91F21F" w14:textId="217AEEB2">
            <w:pPr>
              <w:pStyle w:val="ListNumber"/>
              <w:numPr>
                <w:ilvl w:val="0"/>
                <w:numId w:val="0"/>
              </w:numPr>
              <w:cnfStyle w:val="000000100000" w:firstRow="0" w:lastRow="0" w:firstColumn="0" w:lastColumn="0" w:oddVBand="0" w:evenVBand="0" w:oddHBand="1" w:evenHBand="0" w:firstRowFirstColumn="0" w:firstRowLastColumn="0" w:lastRowFirstColumn="0" w:lastRowLastColumn="0"/>
              <w:rPr>
                <w:sz w:val="22"/>
                <w:szCs w:val="22"/>
                <w:highlight w:val="yellow"/>
              </w:rPr>
            </w:pPr>
            <w:r>
              <w:t>In de referentieopdracht dient minimaal beschreven te worden hoe de ondersteuning bij het offertetraject heeft plaatsgevonden en op welke wijze het advies tot stand is gekomen</w:t>
            </w:r>
            <w:r w:rsidR="29BB9D66">
              <w:t>.</w:t>
            </w:r>
          </w:p>
          <w:p w:rsidRPr="006056BC" w:rsidR="00F71A3F" w:rsidP="000569EE" w:rsidRDefault="00F71A3F" w14:paraId="03024A50" w14:textId="77777777">
            <w:pPr>
              <w:pStyle w:val="ListNumber"/>
              <w:numPr>
                <w:ilvl w:val="0"/>
                <w:numId w:val="0"/>
              </w:numPr>
              <w:cnfStyle w:val="000000100000" w:firstRow="0" w:lastRow="0" w:firstColumn="0" w:lastColumn="0" w:oddVBand="0" w:evenVBand="0" w:oddHBand="1" w:evenHBand="0" w:firstRowFirstColumn="0" w:firstRowLastColumn="0" w:lastRowFirstColumn="0" w:lastRowLastColumn="0"/>
              <w:rPr>
                <w:rFonts w:cstheme="minorHAnsi"/>
                <w:sz w:val="22"/>
                <w:szCs w:val="22"/>
                <w:highlight w:val="yellow"/>
              </w:rPr>
            </w:pPr>
          </w:p>
        </w:tc>
      </w:tr>
    </w:tbl>
    <w:p w:rsidR="00F71A3F" w:rsidP="00B352F7" w:rsidRDefault="00F71A3F" w14:paraId="567EA26D" w14:textId="77777777">
      <w:pPr>
        <w:spacing w:after="160" w:line="240" w:lineRule="auto"/>
        <w:rPr>
          <w:rFonts w:eastAsia="Times New Roman" w:cstheme="minorHAnsi"/>
          <w:kern w:val="0"/>
          <w:sz w:val="22"/>
          <w:szCs w:val="22"/>
        </w:rPr>
      </w:pPr>
    </w:p>
    <w:p w:rsidRPr="00B352F7" w:rsidR="00952455" w:rsidP="00B352F7" w:rsidRDefault="00952455" w14:paraId="6C002E2A" w14:textId="04C4CFB1">
      <w:pPr>
        <w:spacing w:after="160" w:line="240" w:lineRule="auto"/>
        <w:rPr>
          <w:rFonts w:eastAsia="Times New Roman" w:cstheme="minorHAnsi"/>
          <w:kern w:val="0"/>
          <w:sz w:val="22"/>
          <w:szCs w:val="22"/>
        </w:rPr>
      </w:pPr>
      <w:r w:rsidRPr="00B352F7">
        <w:rPr>
          <w:rFonts w:eastAsia="Times New Roman" w:cstheme="minorHAnsi"/>
          <w:kern w:val="0"/>
          <w:sz w:val="22"/>
          <w:szCs w:val="22"/>
        </w:rPr>
        <w:t>U dient per kerncompetentie een referentie in te dienen. In onderstaand formulier staan alle Eisen genoemd die ook in de Aanbestedingsleidraad staan genoemd. Het is aan u om ons duidelijk te maken wat uw referentieopdracht precies inhoudt en waar deze voldoet aan het gevraagde. Dit doet u door per aspect een toelichting te geven. De referentie dient te voldoen aan de eisen die zijn opgenomen in de Aanbestedingsleidraad.</w:t>
      </w:r>
    </w:p>
    <w:p w:rsidRPr="00B352F7" w:rsidR="00952455" w:rsidP="00952455" w:rsidRDefault="00952455" w14:paraId="5DF7E7D5" w14:textId="77777777">
      <w:pPr>
        <w:spacing w:after="160" w:line="360" w:lineRule="auto"/>
        <w:rPr>
          <w:rFonts w:eastAsia="Calibri" w:cstheme="minorHAnsi"/>
          <w:b/>
          <w:sz w:val="22"/>
          <w:szCs w:val="22"/>
        </w:rPr>
      </w:pPr>
      <w:r w:rsidRPr="00B352F7">
        <w:rPr>
          <w:rFonts w:eastAsia="Calibri" w:cstheme="minorHAnsi"/>
          <w:b/>
          <w:sz w:val="22"/>
          <w:szCs w:val="22"/>
        </w:rPr>
        <w:t>Referent</w:t>
      </w:r>
    </w:p>
    <w:tbl>
      <w:tblPr>
        <w:tblStyle w:val="ListTable4-Accent3"/>
        <w:tblW w:w="5000" w:type="pct"/>
        <w:tblLook w:val="04A0" w:firstRow="1" w:lastRow="0" w:firstColumn="1" w:lastColumn="0" w:noHBand="0" w:noVBand="1"/>
      </w:tblPr>
      <w:tblGrid>
        <w:gridCol w:w="3609"/>
        <w:gridCol w:w="1729"/>
        <w:gridCol w:w="3609"/>
      </w:tblGrid>
      <w:tr w:rsidRPr="00B352F7" w:rsidR="00952455" w:rsidTr="59EAA7C3" w14:paraId="2FBEB773"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7" w:type="pct"/>
          </w:tcPr>
          <w:p w:rsidRPr="004A3D32" w:rsidR="00952455" w:rsidP="00AE0951" w:rsidRDefault="00952455" w14:paraId="0A85C9D9" w14:textId="234F6BDD">
            <w:pPr>
              <w:spacing w:line="360" w:lineRule="auto"/>
              <w:rPr>
                <w:rFonts w:cstheme="minorHAnsi"/>
                <w:b/>
                <w:bCs w:val="0"/>
                <w:color w:val="FFFFFF" w:themeColor="background1"/>
                <w:sz w:val="22"/>
                <w:szCs w:val="22"/>
              </w:rPr>
            </w:pPr>
            <w:r w:rsidRPr="004A3D32">
              <w:rPr>
                <w:rFonts w:cstheme="minorHAnsi"/>
                <w:b/>
                <w:bCs w:val="0"/>
                <w:color w:val="FFFFFF" w:themeColor="background1"/>
                <w:sz w:val="22"/>
                <w:szCs w:val="22"/>
              </w:rPr>
              <w:t>Bedrijfsnaam referent</w:t>
            </w:r>
            <w:r w:rsidRPr="004A3D32" w:rsidR="000143FA">
              <w:rPr>
                <w:rFonts w:cstheme="minorHAnsi"/>
                <w:b/>
                <w:bCs w:val="0"/>
                <w:color w:val="FFFFFF" w:themeColor="background1"/>
                <w:sz w:val="22"/>
                <w:szCs w:val="22"/>
              </w:rPr>
              <w:t>:</w:t>
            </w:r>
          </w:p>
        </w:tc>
        <w:tc>
          <w:tcPr>
            <w:tcW w:w="2983" w:type="pct"/>
            <w:gridSpan w:val="2"/>
          </w:tcPr>
          <w:p w:rsidRPr="004A3D32" w:rsidR="00952455" w:rsidP="00AE0951" w:rsidRDefault="00952455" w14:paraId="499D39C9" w14:textId="77777777">
            <w:pPr>
              <w:spacing w:line="360" w:lineRule="auto"/>
              <w:cnfStyle w:val="100000000000" w:firstRow="1" w:lastRow="0" w:firstColumn="0" w:lastColumn="0" w:oddVBand="0" w:evenVBand="0" w:oddHBand="0" w:evenHBand="0" w:firstRowFirstColumn="0" w:firstRowLastColumn="0" w:lastRowFirstColumn="0" w:lastRowLastColumn="0"/>
              <w:rPr>
                <w:rFonts w:cstheme="minorHAnsi"/>
                <w:b/>
                <w:bCs w:val="0"/>
                <w:color w:val="FFFFFF" w:themeColor="background1"/>
                <w:sz w:val="22"/>
                <w:szCs w:val="22"/>
              </w:rPr>
            </w:pPr>
          </w:p>
        </w:tc>
      </w:tr>
      <w:tr w:rsidRPr="00B352F7" w:rsidR="00952455" w:rsidTr="59EAA7C3" w14:paraId="7F369AD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7" w:type="pct"/>
          </w:tcPr>
          <w:p w:rsidRPr="00B352F7" w:rsidR="00952455" w:rsidP="00AE0951" w:rsidRDefault="00952455" w14:paraId="4290920A" w14:textId="38E9BEEC">
            <w:pPr>
              <w:spacing w:line="360" w:lineRule="auto"/>
              <w:rPr>
                <w:rFonts w:cstheme="minorHAnsi"/>
                <w:sz w:val="22"/>
                <w:szCs w:val="22"/>
              </w:rPr>
            </w:pPr>
            <w:r w:rsidRPr="00B352F7">
              <w:rPr>
                <w:rFonts w:cstheme="minorHAnsi"/>
                <w:sz w:val="22"/>
                <w:szCs w:val="22"/>
              </w:rPr>
              <w:t>Adres</w:t>
            </w:r>
            <w:r w:rsidR="000143FA">
              <w:rPr>
                <w:rFonts w:cstheme="minorHAnsi"/>
                <w:sz w:val="22"/>
                <w:szCs w:val="22"/>
              </w:rPr>
              <w:t>:</w:t>
            </w:r>
          </w:p>
        </w:tc>
        <w:tc>
          <w:tcPr>
            <w:tcW w:w="2983" w:type="pct"/>
            <w:gridSpan w:val="2"/>
          </w:tcPr>
          <w:p w:rsidRPr="00B352F7" w:rsidR="00952455" w:rsidP="00AE0951" w:rsidRDefault="00952455" w14:paraId="3F3F6C9D" w14:textId="77777777">
            <w:pPr>
              <w:spacing w:line="360" w:lineRule="auto"/>
              <w:cnfStyle w:val="000000100000" w:firstRow="0" w:lastRow="0" w:firstColumn="0" w:lastColumn="0" w:oddVBand="0" w:evenVBand="0" w:oddHBand="1" w:evenHBand="0" w:firstRowFirstColumn="0" w:firstRowLastColumn="0" w:lastRowFirstColumn="0" w:lastRowLastColumn="0"/>
              <w:rPr>
                <w:rFonts w:cstheme="minorHAnsi"/>
                <w:sz w:val="22"/>
                <w:szCs w:val="22"/>
              </w:rPr>
            </w:pPr>
          </w:p>
        </w:tc>
      </w:tr>
      <w:tr w:rsidRPr="00B352F7" w:rsidR="00952455" w:rsidTr="59EAA7C3" w14:paraId="3C5B145F" w14:textId="77777777">
        <w:tc>
          <w:tcPr>
            <w:cnfStyle w:val="001000000000" w:firstRow="0" w:lastRow="0" w:firstColumn="1" w:lastColumn="0" w:oddVBand="0" w:evenVBand="0" w:oddHBand="0" w:evenHBand="0" w:firstRowFirstColumn="0" w:firstRowLastColumn="0" w:lastRowFirstColumn="0" w:lastRowLastColumn="0"/>
            <w:tcW w:w="2017" w:type="pct"/>
          </w:tcPr>
          <w:p w:rsidRPr="00B352F7" w:rsidR="00952455" w:rsidP="00AE0951" w:rsidRDefault="00952455" w14:paraId="6CDF7289" w14:textId="7A4E4211">
            <w:pPr>
              <w:spacing w:line="360" w:lineRule="auto"/>
              <w:rPr>
                <w:rFonts w:cstheme="minorHAnsi"/>
                <w:sz w:val="22"/>
                <w:szCs w:val="22"/>
              </w:rPr>
            </w:pPr>
            <w:r w:rsidRPr="00B352F7">
              <w:rPr>
                <w:rFonts w:cstheme="minorHAnsi"/>
                <w:sz w:val="22"/>
                <w:szCs w:val="22"/>
              </w:rPr>
              <w:t>P</w:t>
            </w:r>
            <w:r w:rsidR="00BB7091">
              <w:rPr>
                <w:rFonts w:cstheme="minorHAnsi"/>
                <w:sz w:val="22"/>
                <w:szCs w:val="22"/>
              </w:rPr>
              <w:t>ostcode</w:t>
            </w:r>
            <w:r w:rsidRPr="00B352F7">
              <w:rPr>
                <w:rFonts w:cstheme="minorHAnsi"/>
                <w:sz w:val="22"/>
                <w:szCs w:val="22"/>
              </w:rPr>
              <w:t>/Plaats</w:t>
            </w:r>
            <w:r w:rsidR="000143FA">
              <w:rPr>
                <w:rFonts w:cstheme="minorHAnsi"/>
                <w:sz w:val="22"/>
                <w:szCs w:val="22"/>
              </w:rPr>
              <w:t>:</w:t>
            </w:r>
          </w:p>
        </w:tc>
        <w:tc>
          <w:tcPr>
            <w:tcW w:w="966" w:type="pct"/>
          </w:tcPr>
          <w:p w:rsidRPr="00B352F7" w:rsidR="00952455" w:rsidP="00AE0951" w:rsidRDefault="00952455" w14:paraId="5339EDC6" w14:textId="77777777">
            <w:pPr>
              <w:spacing w:line="360" w:lineRule="auto"/>
              <w:cnfStyle w:val="000000000000" w:firstRow="0" w:lastRow="0" w:firstColumn="0" w:lastColumn="0" w:oddVBand="0" w:evenVBand="0" w:oddHBand="0" w:evenHBand="0" w:firstRowFirstColumn="0" w:firstRowLastColumn="0" w:lastRowFirstColumn="0" w:lastRowLastColumn="0"/>
              <w:rPr>
                <w:rFonts w:cstheme="minorHAnsi"/>
                <w:sz w:val="22"/>
                <w:szCs w:val="22"/>
              </w:rPr>
            </w:pPr>
          </w:p>
        </w:tc>
        <w:tc>
          <w:tcPr>
            <w:tcW w:w="2017" w:type="pct"/>
          </w:tcPr>
          <w:p w:rsidRPr="00B352F7" w:rsidR="00952455" w:rsidP="00AE0951" w:rsidRDefault="00952455" w14:paraId="7063B672" w14:textId="77777777">
            <w:pPr>
              <w:spacing w:line="360" w:lineRule="auto"/>
              <w:cnfStyle w:val="000000000000" w:firstRow="0" w:lastRow="0" w:firstColumn="0" w:lastColumn="0" w:oddVBand="0" w:evenVBand="0" w:oddHBand="0" w:evenHBand="0" w:firstRowFirstColumn="0" w:firstRowLastColumn="0" w:lastRowFirstColumn="0" w:lastRowLastColumn="0"/>
              <w:rPr>
                <w:rFonts w:cstheme="minorHAnsi"/>
                <w:sz w:val="22"/>
                <w:szCs w:val="22"/>
              </w:rPr>
            </w:pPr>
          </w:p>
        </w:tc>
      </w:tr>
      <w:tr w:rsidRPr="00B352F7" w:rsidR="00952455" w:rsidTr="59EAA7C3" w14:paraId="65E7D43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7" w:type="pct"/>
          </w:tcPr>
          <w:p w:rsidRPr="00B352F7" w:rsidR="00952455" w:rsidP="00AE0951" w:rsidRDefault="00952455" w14:paraId="0D295C27" w14:textId="27497A51">
            <w:pPr>
              <w:tabs>
                <w:tab w:val="left" w:pos="851"/>
                <w:tab w:val="left" w:pos="1701"/>
              </w:tabs>
              <w:spacing w:line="360" w:lineRule="auto"/>
              <w:rPr>
                <w:rFonts w:cstheme="minorHAnsi"/>
                <w:sz w:val="22"/>
                <w:szCs w:val="22"/>
              </w:rPr>
            </w:pPr>
            <w:r w:rsidRPr="00B352F7">
              <w:rPr>
                <w:rFonts w:cstheme="minorHAnsi"/>
                <w:sz w:val="22"/>
                <w:szCs w:val="22"/>
              </w:rPr>
              <w:t xml:space="preserve">Contactpersoon: </w:t>
            </w:r>
            <w:r w:rsidRPr="00B352F7">
              <w:rPr>
                <w:rFonts w:cstheme="minorHAnsi"/>
                <w:sz w:val="22"/>
                <w:szCs w:val="22"/>
              </w:rPr>
              <w:tab/>
            </w:r>
            <w:r w:rsidRPr="00B352F7">
              <w:rPr>
                <w:rFonts w:cstheme="minorHAnsi"/>
                <w:sz w:val="22"/>
                <w:szCs w:val="22"/>
              </w:rPr>
              <w:t>Naam</w:t>
            </w:r>
            <w:r w:rsidR="000143FA">
              <w:rPr>
                <w:rFonts w:cstheme="minorHAnsi"/>
                <w:sz w:val="22"/>
                <w:szCs w:val="22"/>
              </w:rPr>
              <w:t>:</w:t>
            </w:r>
          </w:p>
          <w:p w:rsidRPr="00B352F7" w:rsidR="00952455" w:rsidP="00AE0951" w:rsidRDefault="00952455" w14:paraId="06C0FD44" w14:textId="48E63DE2">
            <w:pPr>
              <w:tabs>
                <w:tab w:val="left" w:pos="1701"/>
              </w:tabs>
              <w:spacing w:line="360" w:lineRule="auto"/>
              <w:rPr>
                <w:rFonts w:cstheme="minorHAnsi"/>
                <w:sz w:val="22"/>
                <w:szCs w:val="22"/>
              </w:rPr>
            </w:pPr>
            <w:r w:rsidRPr="00B352F7">
              <w:rPr>
                <w:rFonts w:cstheme="minorHAnsi"/>
                <w:sz w:val="22"/>
                <w:szCs w:val="22"/>
              </w:rPr>
              <w:tab/>
            </w:r>
            <w:r w:rsidRPr="00B352F7">
              <w:rPr>
                <w:rFonts w:cstheme="minorHAnsi"/>
                <w:sz w:val="22"/>
                <w:szCs w:val="22"/>
              </w:rPr>
              <w:t>Telefoonnr.</w:t>
            </w:r>
            <w:r w:rsidR="000143FA">
              <w:rPr>
                <w:rFonts w:cstheme="minorHAnsi"/>
                <w:sz w:val="22"/>
                <w:szCs w:val="22"/>
              </w:rPr>
              <w:t>:</w:t>
            </w:r>
          </w:p>
        </w:tc>
        <w:tc>
          <w:tcPr>
            <w:tcW w:w="2983" w:type="pct"/>
            <w:gridSpan w:val="2"/>
          </w:tcPr>
          <w:p w:rsidRPr="00B352F7" w:rsidR="00952455" w:rsidP="59EAA7C3" w:rsidRDefault="00952455" w14:paraId="11157BB1" w14:textId="6009DC3C">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p>
          <w:p w:rsidRPr="00B352F7" w:rsidR="00952455" w:rsidP="59EAA7C3" w:rsidRDefault="00952455" w14:paraId="34C0DCEA" w14:textId="6F21F01A">
            <w:pPr>
              <w:spacing w:line="360" w:lineRule="auto"/>
              <w:cnfStyle w:val="000000100000" w:firstRow="0" w:lastRow="0" w:firstColumn="0" w:lastColumn="0" w:oddVBand="0" w:evenVBand="0" w:oddHBand="1" w:evenHBand="0" w:firstRowFirstColumn="0" w:firstRowLastColumn="0" w:lastRowFirstColumn="0" w:lastRowLastColumn="0"/>
              <w:rPr>
                <w:sz w:val="22"/>
                <w:szCs w:val="22"/>
              </w:rPr>
            </w:pPr>
          </w:p>
        </w:tc>
      </w:tr>
    </w:tbl>
    <w:p w:rsidRPr="00B352F7" w:rsidR="00952455" w:rsidP="00952455" w:rsidRDefault="00952455" w14:paraId="77C0F814" w14:textId="77777777">
      <w:pPr>
        <w:spacing w:after="160" w:line="360" w:lineRule="auto"/>
        <w:rPr>
          <w:rFonts w:eastAsia="Calibri" w:cstheme="minorHAnsi"/>
          <w:b/>
          <w:sz w:val="22"/>
          <w:szCs w:val="22"/>
        </w:rPr>
      </w:pPr>
      <w:r w:rsidRPr="00B352F7">
        <w:rPr>
          <w:rFonts w:eastAsia="Calibri" w:cstheme="minorHAnsi"/>
          <w:b/>
          <w:sz w:val="22"/>
          <w:szCs w:val="22"/>
        </w:rPr>
        <w:t>Referentie</w:t>
      </w:r>
    </w:p>
    <w:tbl>
      <w:tblPr>
        <w:tblStyle w:val="ListTable4-Accent3"/>
        <w:tblW w:w="5000" w:type="pct"/>
        <w:tblLook w:val="04A0" w:firstRow="1" w:lastRow="0" w:firstColumn="1" w:lastColumn="0" w:noHBand="0" w:noVBand="1"/>
      </w:tblPr>
      <w:tblGrid>
        <w:gridCol w:w="2532"/>
        <w:gridCol w:w="6415"/>
      </w:tblGrid>
      <w:tr w:rsidRPr="00B352F7" w:rsidR="00952455" w:rsidTr="00513DCF" w14:paraId="314AF20C"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5" w:type="pct"/>
          </w:tcPr>
          <w:p w:rsidRPr="004A3D32" w:rsidR="00952455" w:rsidP="0074409B" w:rsidRDefault="00952455" w14:paraId="40F9FEBE" w14:textId="77777777">
            <w:pPr>
              <w:spacing w:line="276" w:lineRule="auto"/>
              <w:rPr>
                <w:rFonts w:cstheme="minorHAnsi"/>
                <w:b/>
                <w:bCs w:val="0"/>
                <w:color w:val="FFFFFF" w:themeColor="background1"/>
                <w:sz w:val="22"/>
                <w:szCs w:val="22"/>
              </w:rPr>
            </w:pPr>
            <w:r w:rsidRPr="004A3D32">
              <w:rPr>
                <w:rFonts w:cstheme="minorHAnsi"/>
                <w:b/>
                <w:bCs w:val="0"/>
                <w:color w:val="FFFFFF" w:themeColor="background1"/>
                <w:sz w:val="22"/>
                <w:szCs w:val="22"/>
              </w:rPr>
              <w:t>Naam referentieopdracht:</w:t>
            </w:r>
          </w:p>
        </w:tc>
        <w:tc>
          <w:tcPr>
            <w:tcW w:w="3585" w:type="pct"/>
          </w:tcPr>
          <w:p w:rsidRPr="004A3D32" w:rsidR="00952455" w:rsidP="00AE0951" w:rsidRDefault="00952455" w14:paraId="51AE9304" w14:textId="77777777">
            <w:pPr>
              <w:spacing w:line="360" w:lineRule="auto"/>
              <w:cnfStyle w:val="100000000000" w:firstRow="1" w:lastRow="0" w:firstColumn="0" w:lastColumn="0" w:oddVBand="0" w:evenVBand="0" w:oddHBand="0" w:evenHBand="0" w:firstRowFirstColumn="0" w:firstRowLastColumn="0" w:lastRowFirstColumn="0" w:lastRowLastColumn="0"/>
              <w:rPr>
                <w:rFonts w:cstheme="minorHAnsi"/>
                <w:b/>
                <w:bCs w:val="0"/>
                <w:color w:val="FFFFFF" w:themeColor="background1"/>
                <w:sz w:val="22"/>
                <w:szCs w:val="22"/>
              </w:rPr>
            </w:pPr>
          </w:p>
        </w:tc>
      </w:tr>
      <w:tr w:rsidRPr="00B352F7" w:rsidR="00952455" w:rsidTr="00513DCF" w14:paraId="4C7E675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5" w:type="pct"/>
          </w:tcPr>
          <w:p w:rsidRPr="00B352F7" w:rsidR="00952455" w:rsidP="0074409B" w:rsidRDefault="00952455" w14:paraId="233477EC" w14:textId="77777777">
            <w:pPr>
              <w:spacing w:line="276" w:lineRule="auto"/>
              <w:rPr>
                <w:rFonts w:cstheme="minorHAnsi"/>
                <w:sz w:val="22"/>
                <w:szCs w:val="22"/>
              </w:rPr>
            </w:pPr>
            <w:r w:rsidRPr="00B352F7">
              <w:rPr>
                <w:rFonts w:cstheme="minorHAnsi"/>
                <w:sz w:val="22"/>
                <w:szCs w:val="22"/>
              </w:rPr>
              <w:t>Waarde opdracht (exclusief omzetbelasting):</w:t>
            </w:r>
          </w:p>
        </w:tc>
        <w:tc>
          <w:tcPr>
            <w:tcW w:w="3585" w:type="pct"/>
          </w:tcPr>
          <w:p w:rsidRPr="00B352F7" w:rsidR="00952455" w:rsidP="00AE0951" w:rsidRDefault="00952455" w14:paraId="2EE9701A" w14:textId="77777777">
            <w:pPr>
              <w:spacing w:line="360" w:lineRule="auto"/>
              <w:cnfStyle w:val="000000100000" w:firstRow="0" w:lastRow="0" w:firstColumn="0" w:lastColumn="0" w:oddVBand="0" w:evenVBand="0" w:oddHBand="1" w:evenHBand="0" w:firstRowFirstColumn="0" w:firstRowLastColumn="0" w:lastRowFirstColumn="0" w:lastRowLastColumn="0"/>
              <w:rPr>
                <w:rFonts w:cstheme="minorHAnsi"/>
                <w:sz w:val="22"/>
                <w:szCs w:val="22"/>
              </w:rPr>
            </w:pPr>
          </w:p>
        </w:tc>
      </w:tr>
      <w:tr w:rsidRPr="00B352F7" w:rsidR="00952455" w:rsidTr="00513DCF" w14:paraId="63283A88" w14:textId="77777777">
        <w:tc>
          <w:tcPr>
            <w:cnfStyle w:val="001000000000" w:firstRow="0" w:lastRow="0" w:firstColumn="1" w:lastColumn="0" w:oddVBand="0" w:evenVBand="0" w:oddHBand="0" w:evenHBand="0" w:firstRowFirstColumn="0" w:firstRowLastColumn="0" w:lastRowFirstColumn="0" w:lastRowLastColumn="0"/>
            <w:tcW w:w="1415" w:type="pct"/>
          </w:tcPr>
          <w:p w:rsidRPr="00B352F7" w:rsidR="00952455" w:rsidP="0074409B" w:rsidRDefault="00952455" w14:paraId="284F62E7" w14:textId="77777777">
            <w:pPr>
              <w:spacing w:line="276" w:lineRule="auto"/>
              <w:rPr>
                <w:rFonts w:cstheme="minorHAnsi"/>
                <w:sz w:val="22"/>
                <w:szCs w:val="22"/>
              </w:rPr>
            </w:pPr>
            <w:r w:rsidRPr="00B352F7">
              <w:rPr>
                <w:rFonts w:cstheme="minorHAnsi"/>
                <w:sz w:val="22"/>
                <w:szCs w:val="22"/>
              </w:rPr>
              <w:t>Startdatum opdracht:</w:t>
            </w:r>
          </w:p>
        </w:tc>
        <w:tc>
          <w:tcPr>
            <w:tcW w:w="3585" w:type="pct"/>
          </w:tcPr>
          <w:p w:rsidRPr="00B352F7" w:rsidR="00952455" w:rsidP="00AE0951" w:rsidRDefault="00952455" w14:paraId="0891F9C9" w14:textId="77777777">
            <w:pPr>
              <w:spacing w:line="360" w:lineRule="auto"/>
              <w:cnfStyle w:val="000000000000" w:firstRow="0" w:lastRow="0" w:firstColumn="0" w:lastColumn="0" w:oddVBand="0" w:evenVBand="0" w:oddHBand="0" w:evenHBand="0" w:firstRowFirstColumn="0" w:firstRowLastColumn="0" w:lastRowFirstColumn="0" w:lastRowLastColumn="0"/>
              <w:rPr>
                <w:rFonts w:cstheme="minorHAnsi"/>
                <w:sz w:val="22"/>
                <w:szCs w:val="22"/>
              </w:rPr>
            </w:pPr>
          </w:p>
        </w:tc>
      </w:tr>
      <w:tr w:rsidRPr="00B352F7" w:rsidR="00952455" w:rsidTr="00513DCF" w14:paraId="64ECA60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5" w:type="pct"/>
          </w:tcPr>
          <w:p w:rsidRPr="00B352F7" w:rsidR="00952455" w:rsidP="0074409B" w:rsidRDefault="00952455" w14:paraId="195A5B2F" w14:textId="77777777">
            <w:pPr>
              <w:tabs>
                <w:tab w:val="left" w:pos="1701"/>
              </w:tabs>
              <w:spacing w:line="276" w:lineRule="auto"/>
              <w:rPr>
                <w:rFonts w:cstheme="minorHAnsi"/>
                <w:sz w:val="22"/>
                <w:szCs w:val="22"/>
              </w:rPr>
            </w:pPr>
            <w:r w:rsidRPr="00B352F7">
              <w:rPr>
                <w:rFonts w:cstheme="minorHAnsi"/>
                <w:sz w:val="22"/>
                <w:szCs w:val="22"/>
              </w:rPr>
              <w:t>Einddatum opdracht:</w:t>
            </w:r>
          </w:p>
        </w:tc>
        <w:tc>
          <w:tcPr>
            <w:tcW w:w="3585" w:type="pct"/>
          </w:tcPr>
          <w:p w:rsidRPr="00B352F7" w:rsidR="00952455" w:rsidP="00AE0951" w:rsidRDefault="00952455" w14:paraId="3A68E381" w14:textId="77777777">
            <w:pPr>
              <w:spacing w:line="360" w:lineRule="auto"/>
              <w:cnfStyle w:val="000000100000" w:firstRow="0" w:lastRow="0" w:firstColumn="0" w:lastColumn="0" w:oddVBand="0" w:evenVBand="0" w:oddHBand="1" w:evenHBand="0" w:firstRowFirstColumn="0" w:firstRowLastColumn="0" w:lastRowFirstColumn="0" w:lastRowLastColumn="0"/>
              <w:rPr>
                <w:rFonts w:cstheme="minorHAnsi"/>
                <w:sz w:val="22"/>
                <w:szCs w:val="22"/>
              </w:rPr>
            </w:pPr>
          </w:p>
        </w:tc>
      </w:tr>
      <w:tr w:rsidRPr="00B352F7" w:rsidR="00952455" w:rsidTr="00513DCF" w14:paraId="40CE58ED" w14:textId="77777777">
        <w:tc>
          <w:tcPr>
            <w:cnfStyle w:val="001000000000" w:firstRow="0" w:lastRow="0" w:firstColumn="1" w:lastColumn="0" w:oddVBand="0" w:evenVBand="0" w:oddHBand="0" w:evenHBand="0" w:firstRowFirstColumn="0" w:firstRowLastColumn="0" w:lastRowFirstColumn="0" w:lastRowLastColumn="0"/>
            <w:tcW w:w="1415" w:type="pct"/>
          </w:tcPr>
          <w:p w:rsidRPr="00B352F7" w:rsidR="00952455" w:rsidP="0074409B" w:rsidRDefault="00952455" w14:paraId="65A93B8B" w14:textId="2A7467A6">
            <w:pPr>
              <w:tabs>
                <w:tab w:val="left" w:pos="1701"/>
              </w:tabs>
              <w:spacing w:line="276" w:lineRule="auto"/>
              <w:rPr>
                <w:rFonts w:cstheme="minorHAnsi"/>
                <w:sz w:val="22"/>
                <w:szCs w:val="22"/>
              </w:rPr>
            </w:pPr>
            <w:r w:rsidRPr="00B352F7">
              <w:rPr>
                <w:rFonts w:cstheme="minorHAnsi"/>
                <w:sz w:val="22"/>
                <w:szCs w:val="22"/>
              </w:rPr>
              <w:t>Aantal medewerkers van de organisatie waar de referentieopdracht is uitgevoerd (incl</w:t>
            </w:r>
            <w:r w:rsidR="002D3687">
              <w:rPr>
                <w:rFonts w:cstheme="minorHAnsi"/>
                <w:sz w:val="22"/>
                <w:szCs w:val="22"/>
              </w:rPr>
              <w:t>.</w:t>
            </w:r>
            <w:r w:rsidRPr="00B352F7">
              <w:rPr>
                <w:rFonts w:cstheme="minorHAnsi"/>
                <w:sz w:val="22"/>
                <w:szCs w:val="22"/>
              </w:rPr>
              <w:t xml:space="preserve"> ingehuurde medewerkers)</w:t>
            </w:r>
          </w:p>
        </w:tc>
        <w:tc>
          <w:tcPr>
            <w:tcW w:w="3585" w:type="pct"/>
          </w:tcPr>
          <w:p w:rsidRPr="00B352F7" w:rsidR="00952455" w:rsidP="00AE0951" w:rsidRDefault="00952455" w14:paraId="285E32C4" w14:textId="77777777">
            <w:pPr>
              <w:spacing w:line="360" w:lineRule="auto"/>
              <w:cnfStyle w:val="000000000000" w:firstRow="0" w:lastRow="0" w:firstColumn="0" w:lastColumn="0" w:oddVBand="0" w:evenVBand="0" w:oddHBand="0" w:evenHBand="0" w:firstRowFirstColumn="0" w:firstRowLastColumn="0" w:lastRowFirstColumn="0" w:lastRowLastColumn="0"/>
              <w:rPr>
                <w:rFonts w:cstheme="minorHAnsi"/>
                <w:sz w:val="22"/>
                <w:szCs w:val="22"/>
              </w:rPr>
            </w:pPr>
          </w:p>
        </w:tc>
      </w:tr>
      <w:tr w:rsidRPr="00B352F7" w:rsidR="00952455" w:rsidTr="00513DCF" w14:paraId="0EAA98B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5" w:type="pct"/>
          </w:tcPr>
          <w:p w:rsidRPr="00B352F7" w:rsidR="00952455" w:rsidP="0074409B" w:rsidRDefault="00952455" w14:paraId="47366020" w14:textId="77777777">
            <w:pPr>
              <w:tabs>
                <w:tab w:val="left" w:pos="1701"/>
              </w:tabs>
              <w:spacing w:line="276" w:lineRule="auto"/>
              <w:rPr>
                <w:rFonts w:cstheme="minorHAnsi"/>
                <w:sz w:val="22"/>
                <w:szCs w:val="22"/>
              </w:rPr>
            </w:pPr>
            <w:r w:rsidRPr="00B352F7">
              <w:rPr>
                <w:rFonts w:cstheme="minorHAnsi"/>
                <w:sz w:val="22"/>
                <w:szCs w:val="22"/>
              </w:rPr>
              <w:t>Statutaire naam/namen van de onderneming/ ondernemingen die de referentieopdracht heeft/hebben uitgevoerd:</w:t>
            </w:r>
          </w:p>
          <w:p w:rsidRPr="00B352F7" w:rsidR="00952455" w:rsidP="0074409B" w:rsidRDefault="00952455" w14:paraId="0C129846" w14:textId="77777777">
            <w:pPr>
              <w:tabs>
                <w:tab w:val="left" w:pos="1701"/>
              </w:tabs>
              <w:spacing w:line="276" w:lineRule="auto"/>
              <w:rPr>
                <w:rFonts w:cstheme="minorHAnsi"/>
                <w:sz w:val="22"/>
                <w:szCs w:val="22"/>
              </w:rPr>
            </w:pPr>
          </w:p>
          <w:p w:rsidRPr="00B352F7" w:rsidR="00952455" w:rsidP="0074409B" w:rsidRDefault="00952455" w14:paraId="40687771" w14:textId="77777777">
            <w:pPr>
              <w:tabs>
                <w:tab w:val="left" w:pos="1701"/>
              </w:tabs>
              <w:spacing w:line="276" w:lineRule="auto"/>
              <w:rPr>
                <w:rFonts w:cstheme="minorHAnsi"/>
                <w:sz w:val="22"/>
                <w:szCs w:val="22"/>
              </w:rPr>
            </w:pPr>
            <w:r w:rsidRPr="00B352F7">
              <w:rPr>
                <w:rFonts w:cstheme="minorHAnsi"/>
                <w:sz w:val="22"/>
                <w:szCs w:val="22"/>
              </w:rPr>
              <w:t xml:space="preserve">Toelichting: </w:t>
            </w:r>
          </w:p>
          <w:p w:rsidRPr="00B352F7" w:rsidR="00952455" w:rsidP="0074409B" w:rsidRDefault="00952455" w14:paraId="02BB04DE" w14:textId="77777777">
            <w:pPr>
              <w:tabs>
                <w:tab w:val="left" w:pos="1701"/>
              </w:tabs>
              <w:spacing w:line="276" w:lineRule="auto"/>
              <w:rPr>
                <w:rFonts w:cstheme="minorHAnsi"/>
                <w:sz w:val="22"/>
                <w:szCs w:val="22"/>
              </w:rPr>
            </w:pPr>
            <w:r w:rsidRPr="00B352F7">
              <w:rPr>
                <w:rFonts w:cstheme="minorHAnsi"/>
                <w:sz w:val="22"/>
                <w:szCs w:val="22"/>
              </w:rPr>
              <w:t xml:space="preserve">Indien een Inschrijver een beroep doet op een andere natuurlijke of rechtspersoon (derde) om de kerncompetentie en/of selectiecriterium aan te tonen, dan dient hier de naam van de desbetreffende derde te worden ingevuld. Indien de referentieopdracht door een Combinatie is uitgevoerd, dan dienen hier de namen van de </w:t>
            </w:r>
            <w:proofErr w:type="spellStart"/>
            <w:r w:rsidRPr="00B352F7">
              <w:rPr>
                <w:rFonts w:cstheme="minorHAnsi"/>
                <w:sz w:val="22"/>
                <w:szCs w:val="22"/>
              </w:rPr>
              <w:t>Combinanten</w:t>
            </w:r>
            <w:proofErr w:type="spellEnd"/>
            <w:r w:rsidRPr="00B352F7">
              <w:rPr>
                <w:rFonts w:cstheme="minorHAnsi"/>
                <w:sz w:val="22"/>
                <w:szCs w:val="22"/>
              </w:rPr>
              <w:t xml:space="preserve"> te worden ingevuld.</w:t>
            </w:r>
          </w:p>
          <w:p w:rsidRPr="00B352F7" w:rsidR="00952455" w:rsidP="0074409B" w:rsidRDefault="00952455" w14:paraId="5BB671D1" w14:textId="77777777">
            <w:pPr>
              <w:tabs>
                <w:tab w:val="left" w:pos="1701"/>
              </w:tabs>
              <w:spacing w:line="276" w:lineRule="auto"/>
              <w:rPr>
                <w:rFonts w:cstheme="minorHAnsi"/>
                <w:sz w:val="22"/>
                <w:szCs w:val="22"/>
              </w:rPr>
            </w:pPr>
          </w:p>
        </w:tc>
        <w:tc>
          <w:tcPr>
            <w:tcW w:w="3585" w:type="pct"/>
          </w:tcPr>
          <w:p w:rsidRPr="00B352F7" w:rsidR="00952455" w:rsidP="00AE0951" w:rsidRDefault="00952455" w14:paraId="01394F79" w14:textId="77777777">
            <w:pPr>
              <w:spacing w:line="360" w:lineRule="auto"/>
              <w:cnfStyle w:val="000000100000" w:firstRow="0" w:lastRow="0" w:firstColumn="0" w:lastColumn="0" w:oddVBand="0" w:evenVBand="0" w:oddHBand="1" w:evenHBand="0" w:firstRowFirstColumn="0" w:firstRowLastColumn="0" w:lastRowFirstColumn="0" w:lastRowLastColumn="0"/>
              <w:rPr>
                <w:rFonts w:cstheme="minorHAnsi"/>
                <w:sz w:val="22"/>
                <w:szCs w:val="22"/>
              </w:rPr>
            </w:pPr>
          </w:p>
        </w:tc>
      </w:tr>
      <w:tr w:rsidRPr="00B352F7" w:rsidR="00952455" w:rsidTr="00513DCF" w14:paraId="0B6167A5" w14:textId="77777777">
        <w:tc>
          <w:tcPr>
            <w:cnfStyle w:val="001000000000" w:firstRow="0" w:lastRow="0" w:firstColumn="1" w:lastColumn="0" w:oddVBand="0" w:evenVBand="0" w:oddHBand="0" w:evenHBand="0" w:firstRowFirstColumn="0" w:firstRowLastColumn="0" w:lastRowFirstColumn="0" w:lastRowLastColumn="0"/>
            <w:tcW w:w="1415" w:type="pct"/>
          </w:tcPr>
          <w:p w:rsidRPr="00B352F7" w:rsidR="00952455" w:rsidP="0074409B" w:rsidRDefault="00952455" w14:paraId="41B09FEF" w14:textId="77777777">
            <w:pPr>
              <w:tabs>
                <w:tab w:val="left" w:pos="1701"/>
              </w:tabs>
              <w:spacing w:line="276" w:lineRule="auto"/>
              <w:rPr>
                <w:rFonts w:cstheme="minorHAnsi"/>
                <w:sz w:val="22"/>
                <w:szCs w:val="22"/>
              </w:rPr>
            </w:pPr>
            <w:r w:rsidRPr="00B352F7">
              <w:rPr>
                <w:rFonts w:cstheme="minorHAnsi"/>
                <w:sz w:val="22"/>
                <w:szCs w:val="22"/>
              </w:rPr>
              <w:t>Omschrijving eigen aandeel:</w:t>
            </w:r>
          </w:p>
          <w:p w:rsidRPr="00B352F7" w:rsidR="00952455" w:rsidP="0074409B" w:rsidRDefault="00952455" w14:paraId="2FF46CCE" w14:textId="77777777">
            <w:pPr>
              <w:tabs>
                <w:tab w:val="left" w:pos="1701"/>
              </w:tabs>
              <w:spacing w:line="276" w:lineRule="auto"/>
              <w:rPr>
                <w:rFonts w:cstheme="minorHAnsi"/>
                <w:sz w:val="22"/>
                <w:szCs w:val="22"/>
              </w:rPr>
            </w:pPr>
          </w:p>
          <w:p w:rsidRPr="00B352F7" w:rsidR="00952455" w:rsidP="0074409B" w:rsidRDefault="00952455" w14:paraId="4EFED5E1" w14:textId="77777777">
            <w:pPr>
              <w:tabs>
                <w:tab w:val="left" w:pos="1701"/>
              </w:tabs>
              <w:spacing w:line="276" w:lineRule="auto"/>
              <w:rPr>
                <w:rFonts w:cstheme="minorHAnsi"/>
                <w:sz w:val="22"/>
                <w:szCs w:val="22"/>
              </w:rPr>
            </w:pPr>
            <w:r w:rsidRPr="00B352F7">
              <w:rPr>
                <w:rFonts w:cstheme="minorHAnsi"/>
                <w:sz w:val="22"/>
                <w:szCs w:val="22"/>
              </w:rPr>
              <w:t>Toelichting:</w:t>
            </w:r>
          </w:p>
          <w:p w:rsidRPr="00B352F7" w:rsidR="00952455" w:rsidP="0074409B" w:rsidRDefault="00952455" w14:paraId="215FF7AD" w14:textId="77777777">
            <w:pPr>
              <w:tabs>
                <w:tab w:val="left" w:pos="1701"/>
              </w:tabs>
              <w:spacing w:line="276" w:lineRule="auto"/>
              <w:rPr>
                <w:rFonts w:cstheme="minorHAnsi"/>
                <w:sz w:val="22"/>
                <w:szCs w:val="22"/>
              </w:rPr>
            </w:pPr>
            <w:r w:rsidRPr="00B352F7">
              <w:rPr>
                <w:rFonts w:cstheme="minorHAnsi"/>
                <w:sz w:val="22"/>
                <w:szCs w:val="22"/>
              </w:rPr>
              <w:t xml:space="preserve">Indien de referentieopdracht door een Combinatie is uitgevoerd, dient de Inschrijver hier de werkzaamheden, taken, rollen, verantwoordelijkheden en opgedane ervaring van elk der </w:t>
            </w:r>
            <w:proofErr w:type="spellStart"/>
            <w:r w:rsidRPr="00B352F7">
              <w:rPr>
                <w:rFonts w:cstheme="minorHAnsi"/>
                <w:sz w:val="22"/>
                <w:szCs w:val="22"/>
              </w:rPr>
              <w:t>Combinanten</w:t>
            </w:r>
            <w:proofErr w:type="spellEnd"/>
            <w:r w:rsidRPr="00B352F7">
              <w:rPr>
                <w:rFonts w:cstheme="minorHAnsi"/>
                <w:sz w:val="22"/>
                <w:szCs w:val="22"/>
              </w:rPr>
              <w:t xml:space="preserve"> in de Combinatie te omschrijven.</w:t>
            </w:r>
          </w:p>
        </w:tc>
        <w:tc>
          <w:tcPr>
            <w:tcW w:w="3585" w:type="pct"/>
          </w:tcPr>
          <w:p w:rsidRPr="00A1768D" w:rsidR="00952455" w:rsidP="00A1768D" w:rsidRDefault="00246F0C" w14:paraId="79AD60A4" w14:textId="5BB7FE2C">
            <w:pPr>
              <w:spacing w:line="240" w:lineRule="auto"/>
              <w:cnfStyle w:val="000000000000" w:firstRow="0" w:lastRow="0" w:firstColumn="0" w:lastColumn="0" w:oddVBand="0" w:evenVBand="0" w:oddHBand="0" w:evenHBand="0" w:firstRowFirstColumn="0" w:firstRowLastColumn="0" w:lastRowFirstColumn="0" w:lastRowLastColumn="0"/>
              <w:rPr>
                <w:rFonts w:cstheme="minorHAnsi"/>
                <w:szCs w:val="20"/>
              </w:rPr>
            </w:pPr>
            <w:r w:rsidRPr="00A1768D">
              <w:rPr>
                <w:rFonts w:cstheme="minorHAnsi"/>
                <w:szCs w:val="20"/>
              </w:rPr>
              <w:t>&lt;vul dit onderdeel zodanig in dat het beoordelingsteam kan beoordelen dat aan de gevraagde referentie is voldaan&gt;</w:t>
            </w:r>
          </w:p>
        </w:tc>
      </w:tr>
    </w:tbl>
    <w:p w:rsidR="00C83985" w:rsidP="00952455" w:rsidRDefault="00C83985" w14:paraId="1B7D371D" w14:textId="77777777">
      <w:pPr>
        <w:pStyle w:val="broodtekst"/>
        <w:rPr>
          <w:rFonts w:asciiTheme="minorHAnsi" w:hAnsiTheme="minorHAnsi" w:cstheme="minorHAnsi"/>
          <w:bCs/>
          <w:sz w:val="22"/>
          <w:szCs w:val="22"/>
        </w:rPr>
      </w:pPr>
    </w:p>
    <w:p w:rsidRPr="00B352F7" w:rsidR="00952455" w:rsidP="00952455" w:rsidRDefault="00952455" w14:paraId="575C678C" w14:textId="470B670D">
      <w:pPr>
        <w:pStyle w:val="broodtekst"/>
        <w:rPr>
          <w:rFonts w:asciiTheme="minorHAnsi" w:hAnsiTheme="minorHAnsi" w:cstheme="minorHAnsi"/>
          <w:bCs/>
          <w:sz w:val="22"/>
          <w:szCs w:val="22"/>
        </w:rPr>
      </w:pPr>
      <w:r w:rsidRPr="00B352F7">
        <w:rPr>
          <w:rFonts w:asciiTheme="minorHAnsi" w:hAnsiTheme="minorHAnsi" w:cstheme="minorHAnsi"/>
          <w:bCs/>
          <w:sz w:val="22"/>
          <w:szCs w:val="22"/>
        </w:rPr>
        <w:t>Geef een toelichting waardoor het Aanbestedingsteam een goed beeld krijgt van de door u uitgevoerde werkzaamheden. U kunt meer ruimte gebruiken dan op dit moment in onderstaande tabel aanwezig is.</w:t>
      </w:r>
    </w:p>
    <w:p w:rsidRPr="00B352F7" w:rsidR="00952455" w:rsidP="00952455" w:rsidRDefault="00952455" w14:paraId="0EFD5368" w14:textId="77777777">
      <w:pPr>
        <w:pStyle w:val="broodtekst"/>
        <w:rPr>
          <w:rFonts w:asciiTheme="minorHAnsi" w:hAnsiTheme="minorHAnsi" w:cstheme="minorHAnsi"/>
          <w:bCs/>
          <w:sz w:val="22"/>
          <w:szCs w:val="22"/>
        </w:rPr>
      </w:pPr>
    </w:p>
    <w:tbl>
      <w:tblPr>
        <w:tblStyle w:val="ListTable4-Accent3"/>
        <w:tblW w:w="4984" w:type="pct"/>
        <w:tblLook w:val="04A0" w:firstRow="1" w:lastRow="0" w:firstColumn="1" w:lastColumn="0" w:noHBand="0" w:noVBand="1"/>
      </w:tblPr>
      <w:tblGrid>
        <w:gridCol w:w="1204"/>
        <w:gridCol w:w="6593"/>
        <w:gridCol w:w="1121"/>
      </w:tblGrid>
      <w:tr w:rsidRPr="00B352F7" w:rsidR="00952455" w:rsidTr="00513DCF" w14:paraId="58501E1D"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46" w:type="pct"/>
            <w:gridSpan w:val="2"/>
            <w:hideMark/>
          </w:tcPr>
          <w:p w:rsidRPr="005775CB" w:rsidR="00952455" w:rsidP="00AE0951" w:rsidRDefault="00952455" w14:paraId="277585B0" w14:textId="77777777">
            <w:pPr>
              <w:spacing w:line="240" w:lineRule="auto"/>
              <w:rPr>
                <w:rFonts w:cstheme="minorHAnsi"/>
                <w:b/>
                <w:bCs w:val="0"/>
                <w:color w:val="FFFFFF" w:themeColor="background1"/>
                <w:sz w:val="22"/>
                <w:szCs w:val="22"/>
                <w:lang w:eastAsia="nl-NL"/>
              </w:rPr>
            </w:pPr>
            <w:r w:rsidRPr="005775CB">
              <w:rPr>
                <w:rFonts w:cstheme="minorHAnsi"/>
                <w:b/>
                <w:color w:val="FFFFFF" w:themeColor="background1"/>
                <w:sz w:val="22"/>
                <w:szCs w:val="22"/>
                <w:lang w:eastAsia="nl-NL"/>
              </w:rPr>
              <w:t>Kerncompetentie #1</w:t>
            </w:r>
          </w:p>
          <w:p w:rsidRPr="005775CB" w:rsidR="00952455" w:rsidP="00AE0951" w:rsidRDefault="00952455" w14:paraId="629680A9" w14:textId="77777777">
            <w:pPr>
              <w:spacing w:line="240" w:lineRule="auto"/>
              <w:rPr>
                <w:rFonts w:cstheme="minorHAnsi"/>
                <w:b/>
                <w:bCs w:val="0"/>
                <w:color w:val="FFFFFF" w:themeColor="background1"/>
                <w:sz w:val="22"/>
                <w:szCs w:val="22"/>
                <w:lang w:eastAsia="nl-NL"/>
              </w:rPr>
            </w:pPr>
          </w:p>
          <w:p w:rsidRPr="005775CB" w:rsidR="00952455" w:rsidP="00AE0951" w:rsidRDefault="00952455" w14:paraId="42D2B76D" w14:textId="77777777">
            <w:pPr>
              <w:spacing w:line="240" w:lineRule="auto"/>
              <w:rPr>
                <w:rFonts w:cstheme="minorHAnsi"/>
                <w:b/>
                <w:bCs w:val="0"/>
                <w:color w:val="FFFFFF" w:themeColor="background1"/>
                <w:sz w:val="22"/>
                <w:szCs w:val="22"/>
                <w:lang w:eastAsia="nl-NL"/>
              </w:rPr>
            </w:pPr>
          </w:p>
        </w:tc>
        <w:tc>
          <w:tcPr>
            <w:tcW w:w="654" w:type="pct"/>
          </w:tcPr>
          <w:p w:rsidRPr="005775CB" w:rsidR="00952455" w:rsidP="00336667" w:rsidRDefault="00952455" w14:paraId="28D396E2" w14:textId="36BA44B3">
            <w:pPr>
              <w:spacing w:line="240" w:lineRule="auto"/>
              <w:jc w:val="center"/>
              <w:cnfStyle w:val="100000000000" w:firstRow="1" w:lastRow="0" w:firstColumn="0" w:lastColumn="0" w:oddVBand="0" w:evenVBand="0" w:oddHBand="0" w:evenHBand="0" w:firstRowFirstColumn="0" w:firstRowLastColumn="0" w:lastRowFirstColumn="0" w:lastRowLastColumn="0"/>
              <w:rPr>
                <w:rFonts w:cstheme="minorHAnsi"/>
                <w:b/>
                <w:color w:val="FFFFFF" w:themeColor="background1"/>
                <w:sz w:val="22"/>
                <w:szCs w:val="22"/>
                <w:lang w:eastAsia="nl-NL"/>
              </w:rPr>
            </w:pPr>
            <w:r w:rsidRPr="005775CB">
              <w:rPr>
                <w:rFonts w:cstheme="minorHAnsi"/>
                <w:b/>
                <w:color w:val="FFFFFF" w:themeColor="background1"/>
                <w:sz w:val="22"/>
                <w:szCs w:val="22"/>
                <w:lang w:eastAsia="nl-NL"/>
              </w:rPr>
              <w:t>Eis</w:t>
            </w:r>
          </w:p>
        </w:tc>
      </w:tr>
      <w:tr w:rsidRPr="00B352F7" w:rsidR="00952455" w:rsidTr="00513DCF" w14:paraId="7301C4DE" w14:textId="77777777">
        <w:trPr>
          <w:cnfStyle w:val="000000100000" w:firstRow="0" w:lastRow="0" w:firstColumn="0" w:lastColumn="0" w:oddVBand="0" w:evenVBand="0" w:oddHBand="1" w:evenHBand="0" w:firstRowFirstColumn="0" w:firstRowLastColumn="0" w:lastRowFirstColumn="0" w:lastRowLastColumn="0"/>
          <w:trHeight w:val="516"/>
        </w:trPr>
        <w:tc>
          <w:tcPr>
            <w:cnfStyle w:val="001000000000" w:firstRow="0" w:lastRow="0" w:firstColumn="1" w:lastColumn="0" w:oddVBand="0" w:evenVBand="0" w:oddHBand="0" w:evenHBand="0" w:firstRowFirstColumn="0" w:firstRowLastColumn="0" w:lastRowFirstColumn="0" w:lastRowLastColumn="0"/>
            <w:tcW w:w="624" w:type="pct"/>
          </w:tcPr>
          <w:p w:rsidRPr="00B352F7" w:rsidR="00952455" w:rsidP="00AE0951" w:rsidRDefault="00952455" w14:paraId="14A0195A" w14:textId="77777777">
            <w:pPr>
              <w:spacing w:line="240" w:lineRule="auto"/>
              <w:rPr>
                <w:rFonts w:cstheme="minorHAnsi"/>
                <w:sz w:val="22"/>
                <w:szCs w:val="22"/>
              </w:rPr>
            </w:pPr>
            <w:r w:rsidRPr="00B352F7">
              <w:rPr>
                <w:rFonts w:cstheme="minorHAnsi"/>
                <w:sz w:val="22"/>
                <w:szCs w:val="22"/>
              </w:rPr>
              <w:t>1.</w:t>
            </w:r>
          </w:p>
        </w:tc>
        <w:tc>
          <w:tcPr>
            <w:tcW w:w="3722" w:type="pct"/>
          </w:tcPr>
          <w:p w:rsidR="00246F0C" w:rsidP="00246F0C" w:rsidRDefault="00246F0C" w14:paraId="54A890FE" w14:textId="77777777">
            <w:pPr>
              <w:pStyle w:val="ListNumber"/>
              <w:numPr>
                <w:ilvl w:val="0"/>
                <w:numId w:val="0"/>
              </w:numPr>
              <w:suppressAutoHyphens/>
              <w:autoSpaceDN w:val="0"/>
              <w:adjustRightInd/>
              <w:cnfStyle w:val="000000100000" w:firstRow="0" w:lastRow="0" w:firstColumn="0" w:lastColumn="0" w:oddVBand="0" w:evenVBand="0" w:oddHBand="1" w:evenHBand="0" w:firstRowFirstColumn="0" w:firstRowLastColumn="0" w:lastRowFirstColumn="0" w:lastRowLastColumn="0"/>
            </w:pPr>
            <w:r w:rsidRPr="008211C3">
              <w:t>Gegadigde heeft ervaring met het ondersteunen, adviseren en uitvoeren van transparante uitvragen van Technische producten voor een opdrachtgever</w:t>
            </w:r>
            <w:r>
              <w:t>,</w:t>
            </w:r>
            <w:r w:rsidRPr="000D1212">
              <w:t xml:space="preserve"> </w:t>
            </w:r>
            <w:r>
              <w:t xml:space="preserve">waarbij de referentie minimaal 6 verschillende Technische producten betreft. </w:t>
            </w:r>
          </w:p>
          <w:p w:rsidR="00246F0C" w:rsidP="00246F0C" w:rsidRDefault="00246F0C" w14:paraId="61CF51CA" w14:textId="77777777">
            <w:pPr>
              <w:pStyle w:val="ListNumber"/>
              <w:numPr>
                <w:ilvl w:val="0"/>
                <w:numId w:val="0"/>
              </w:numPr>
              <w:suppressAutoHyphens/>
              <w:autoSpaceDN w:val="0"/>
              <w:adjustRightInd/>
              <w:cnfStyle w:val="000000100000" w:firstRow="0" w:lastRow="0" w:firstColumn="0" w:lastColumn="0" w:oddVBand="0" w:evenVBand="0" w:oddHBand="1" w:evenHBand="0" w:firstRowFirstColumn="0" w:firstRowLastColumn="0" w:lastRowFirstColumn="0" w:lastRowLastColumn="0"/>
            </w:pPr>
          </w:p>
          <w:p w:rsidRPr="006056BC" w:rsidR="00246F0C" w:rsidP="00246F0C" w:rsidRDefault="00246F0C" w14:paraId="69819356" w14:textId="77777777">
            <w:pPr>
              <w:pStyle w:val="ListNumber"/>
              <w:framePr w:hSpace="141" w:wrap="around" w:hAnchor="margin" w:vAnchor="text" w:xAlign="center" w:y="159"/>
              <w:numPr>
                <w:ilvl w:val="0"/>
                <w:numId w:val="0"/>
              </w:numPr>
              <w:tabs>
                <w:tab w:val="left" w:pos="0"/>
              </w:tabs>
              <w:cnfStyle w:val="000000100000" w:firstRow="0" w:lastRow="0" w:firstColumn="0" w:lastColumn="0" w:oddVBand="0" w:evenVBand="0" w:oddHBand="1" w:evenHBand="0" w:firstRowFirstColumn="0" w:firstRowLastColumn="0" w:lastRowFirstColumn="0" w:lastRowLastColumn="0"/>
              <w:rPr>
                <w:rFonts w:cstheme="minorHAnsi"/>
                <w:sz w:val="22"/>
                <w:szCs w:val="22"/>
                <w:highlight w:val="yellow"/>
              </w:rPr>
            </w:pPr>
            <w:r w:rsidRPr="008211C3">
              <w:t>In de referentieopdracht dient minimaal beschreven te worden hoe de ondersteuning bij het offertetraject heeft plaatsgevonden en op welke wijze het advies tot stand is gekomen</w:t>
            </w:r>
          </w:p>
          <w:p w:rsidRPr="00B352F7" w:rsidR="00952455" w:rsidP="00AE0951" w:rsidRDefault="00952455" w14:paraId="62B9F0D3" w14:textId="77777777">
            <w:pPr>
              <w:pStyle w:val="ListNumber"/>
              <w:numPr>
                <w:ilvl w:val="0"/>
                <w:numId w:val="0"/>
              </w:numPr>
              <w:ind w:left="6" w:hanging="6"/>
              <w:cnfStyle w:val="000000100000" w:firstRow="0" w:lastRow="0" w:firstColumn="0" w:lastColumn="0" w:oddVBand="0" w:evenVBand="0" w:oddHBand="1" w:evenHBand="0" w:firstRowFirstColumn="0" w:firstRowLastColumn="0" w:lastRowFirstColumn="0" w:lastRowLastColumn="0"/>
              <w:rPr>
                <w:rFonts w:cstheme="minorHAnsi"/>
                <w:sz w:val="22"/>
                <w:szCs w:val="22"/>
                <w:lang w:eastAsia="nl-NL"/>
              </w:rPr>
            </w:pPr>
          </w:p>
        </w:tc>
        <w:tc>
          <w:tcPr>
            <w:tcW w:w="654" w:type="pct"/>
          </w:tcPr>
          <w:p w:rsidRPr="00B352F7" w:rsidR="00952455" w:rsidP="00AE0951" w:rsidRDefault="00952455" w14:paraId="1258C81D" w14:textId="77777777">
            <w:pPr>
              <w:spacing w:line="240" w:lineRule="auto"/>
              <w:jc w:val="center"/>
              <w:cnfStyle w:val="000000100000" w:firstRow="0" w:lastRow="0" w:firstColumn="0" w:lastColumn="0" w:oddVBand="0" w:evenVBand="0" w:oddHBand="1" w:evenHBand="0" w:firstRowFirstColumn="0" w:firstRowLastColumn="0" w:lastRowFirstColumn="0" w:lastRowLastColumn="0"/>
              <w:rPr>
                <w:rFonts w:cstheme="minorHAnsi"/>
                <w:sz w:val="22"/>
                <w:szCs w:val="22"/>
                <w:lang w:eastAsia="nl-NL"/>
              </w:rPr>
            </w:pPr>
            <w:r w:rsidRPr="00B352F7">
              <w:rPr>
                <w:rFonts w:cstheme="minorHAnsi"/>
                <w:sz w:val="22"/>
                <w:szCs w:val="22"/>
                <w:lang w:eastAsia="nl-NL"/>
              </w:rPr>
              <w:t>EIS</w:t>
            </w:r>
          </w:p>
        </w:tc>
      </w:tr>
      <w:tr w:rsidRPr="00B352F7" w:rsidR="00952455" w:rsidTr="00513DCF" w14:paraId="481C9EA4" w14:textId="77777777">
        <w:trPr>
          <w:trHeight w:val="765"/>
        </w:trPr>
        <w:tc>
          <w:tcPr>
            <w:cnfStyle w:val="001000000000" w:firstRow="0" w:lastRow="0" w:firstColumn="1" w:lastColumn="0" w:oddVBand="0" w:evenVBand="0" w:oddHBand="0" w:evenHBand="0" w:firstRowFirstColumn="0" w:firstRowLastColumn="0" w:lastRowFirstColumn="0" w:lastRowLastColumn="0"/>
            <w:tcW w:w="624" w:type="pct"/>
          </w:tcPr>
          <w:p w:rsidRPr="00B352F7" w:rsidR="00952455" w:rsidP="00AE0951" w:rsidRDefault="00952455" w14:paraId="25EA6BAA" w14:textId="77777777">
            <w:pPr>
              <w:spacing w:line="240" w:lineRule="auto"/>
              <w:rPr>
                <w:rFonts w:cstheme="minorHAnsi"/>
                <w:sz w:val="22"/>
                <w:szCs w:val="22"/>
              </w:rPr>
            </w:pPr>
            <w:r w:rsidRPr="00B352F7">
              <w:rPr>
                <w:rFonts w:cstheme="minorHAnsi"/>
                <w:sz w:val="22"/>
                <w:szCs w:val="22"/>
              </w:rPr>
              <w:t>Toelichting</w:t>
            </w:r>
          </w:p>
        </w:tc>
        <w:tc>
          <w:tcPr>
            <w:tcW w:w="3722" w:type="pct"/>
          </w:tcPr>
          <w:p w:rsidRPr="00A1768D" w:rsidR="00952455" w:rsidP="00AE0951" w:rsidRDefault="00246F0C" w14:paraId="52667527" w14:textId="77983072">
            <w:pPr>
              <w:spacing w:line="240" w:lineRule="auto"/>
              <w:cnfStyle w:val="000000000000" w:firstRow="0" w:lastRow="0" w:firstColumn="0" w:lastColumn="0" w:oddVBand="0" w:evenVBand="0" w:oddHBand="0" w:evenHBand="0" w:firstRowFirstColumn="0" w:firstRowLastColumn="0" w:lastRowFirstColumn="0" w:lastRowLastColumn="0"/>
              <w:rPr>
                <w:rFonts w:cstheme="minorHAnsi"/>
                <w:szCs w:val="20"/>
                <w:lang w:eastAsia="nl-NL"/>
              </w:rPr>
            </w:pPr>
            <w:r w:rsidRPr="00A1768D">
              <w:rPr>
                <w:rFonts w:cstheme="minorHAnsi"/>
                <w:szCs w:val="20"/>
              </w:rPr>
              <w:t>&lt;vul dit onderdeel zodanig in dat het beoordelingsteam kan beoordelen dat aan de gevraagde referentie is voldaan&gt;</w:t>
            </w:r>
          </w:p>
          <w:p w:rsidRPr="00B352F7" w:rsidR="00952455" w:rsidP="00AE0951" w:rsidRDefault="00952455" w14:paraId="3FA92E10"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p w:rsidRPr="00B352F7" w:rsidR="00952455" w:rsidP="00AE0951" w:rsidRDefault="00952455" w14:paraId="5858EDEF"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p w:rsidRPr="00B352F7" w:rsidR="00952455" w:rsidP="00AE0951" w:rsidRDefault="00952455" w14:paraId="66ACC6A9"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p w:rsidRPr="00B352F7" w:rsidR="00952455" w:rsidP="00AE0951" w:rsidRDefault="00952455" w14:paraId="0D4E1D43"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p w:rsidRPr="00B352F7" w:rsidR="00952455" w:rsidP="00AE0951" w:rsidRDefault="00952455" w14:paraId="08C53AFB"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p w:rsidRPr="00B352F7" w:rsidR="00952455" w:rsidP="00AE0951" w:rsidRDefault="00952455" w14:paraId="11746609"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p w:rsidRPr="00B352F7" w:rsidR="00952455" w:rsidP="00AE0951" w:rsidRDefault="00952455" w14:paraId="397B193F"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p w:rsidRPr="00B352F7" w:rsidR="00952455" w:rsidP="00AE0951" w:rsidRDefault="00952455" w14:paraId="428465A5"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p w:rsidRPr="00B352F7" w:rsidR="00952455" w:rsidP="00AE0951" w:rsidRDefault="00952455" w14:paraId="6C3C4A06"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p w:rsidRPr="00B352F7" w:rsidR="00952455" w:rsidP="00AE0951" w:rsidRDefault="00952455" w14:paraId="5FF0B546"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p w:rsidRPr="00B352F7" w:rsidR="00952455" w:rsidP="00AE0951" w:rsidRDefault="00952455" w14:paraId="30672A41"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p w:rsidRPr="00B352F7" w:rsidR="00952455" w:rsidP="00AE0951" w:rsidRDefault="00952455" w14:paraId="00CCC1B4"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p w:rsidRPr="00B352F7" w:rsidR="00952455" w:rsidP="00AE0951" w:rsidRDefault="00952455" w14:paraId="4A2FD1CF"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p w:rsidRPr="00B352F7" w:rsidR="00952455" w:rsidP="00AE0951" w:rsidRDefault="00952455" w14:paraId="2790CD9D"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tc>
        <w:tc>
          <w:tcPr>
            <w:tcW w:w="654" w:type="pct"/>
          </w:tcPr>
          <w:p w:rsidRPr="00B352F7" w:rsidR="00952455" w:rsidP="00AE0951" w:rsidRDefault="00952455" w14:paraId="792CD60D" w14:textId="77777777">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tc>
      </w:tr>
    </w:tbl>
    <w:p w:rsidRPr="00B352F7" w:rsidR="00952455" w:rsidP="00952455" w:rsidRDefault="00952455" w14:paraId="0CFEE567" w14:textId="77777777">
      <w:pPr>
        <w:rPr>
          <w:rFonts w:cstheme="minorHAnsi"/>
          <w:b/>
          <w:bCs/>
          <w:sz w:val="22"/>
          <w:szCs w:val="22"/>
        </w:rPr>
      </w:pPr>
    </w:p>
    <w:p w:rsidRPr="00B352F7" w:rsidR="00952455" w:rsidP="00952455" w:rsidRDefault="00952455" w14:paraId="29B36282" w14:textId="77777777">
      <w:pPr>
        <w:spacing w:line="240" w:lineRule="auto"/>
        <w:rPr>
          <w:rFonts w:cstheme="minorHAnsi"/>
          <w:b/>
          <w:bCs/>
          <w:sz w:val="22"/>
          <w:szCs w:val="22"/>
        </w:rPr>
      </w:pPr>
      <w:r w:rsidRPr="00B352F7">
        <w:rPr>
          <w:rFonts w:cstheme="minorHAnsi"/>
          <w:b/>
          <w:bCs/>
          <w:sz w:val="22"/>
          <w:szCs w:val="22"/>
        </w:rPr>
        <w:br w:type="page"/>
      </w:r>
    </w:p>
    <w:tbl>
      <w:tblPr>
        <w:tblStyle w:val="ListTable4-Accent3"/>
        <w:tblW w:w="5000" w:type="pct"/>
        <w:tblLook w:val="04A0" w:firstRow="1" w:lastRow="0" w:firstColumn="1" w:lastColumn="0" w:noHBand="0" w:noVBand="1"/>
      </w:tblPr>
      <w:tblGrid>
        <w:gridCol w:w="3609"/>
        <w:gridCol w:w="5338"/>
      </w:tblGrid>
      <w:tr w:rsidRPr="00B352F7" w:rsidR="00952455" w:rsidTr="62B8EDA6" w14:paraId="2518DE9D"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7" w:type="pct"/>
          </w:tcPr>
          <w:p w:rsidRPr="005775CB" w:rsidR="00952455" w:rsidP="00AE0951" w:rsidRDefault="00952455" w14:paraId="61D6D0A5" w14:textId="77777777">
            <w:pPr>
              <w:spacing w:line="360" w:lineRule="auto"/>
              <w:rPr>
                <w:rFonts w:cstheme="minorHAnsi"/>
                <w:b/>
                <w:bCs w:val="0"/>
                <w:color w:val="FFFFFF" w:themeColor="background1"/>
                <w:sz w:val="22"/>
                <w:szCs w:val="22"/>
              </w:rPr>
            </w:pPr>
            <w:r w:rsidRPr="005775CB">
              <w:rPr>
                <w:rFonts w:cstheme="minorHAnsi"/>
                <w:b/>
                <w:bCs w:val="0"/>
                <w:color w:val="FFFFFF" w:themeColor="background1"/>
                <w:sz w:val="22"/>
                <w:szCs w:val="22"/>
              </w:rPr>
              <w:t>Naam Inschrijver</w:t>
            </w:r>
          </w:p>
        </w:tc>
        <w:tc>
          <w:tcPr>
            <w:tcW w:w="2983" w:type="pct"/>
          </w:tcPr>
          <w:p w:rsidRPr="005775CB" w:rsidR="00952455" w:rsidP="00AE0951" w:rsidRDefault="00952455" w14:paraId="090F255C" w14:textId="77777777">
            <w:pPr>
              <w:spacing w:line="360" w:lineRule="auto"/>
              <w:cnfStyle w:val="100000000000" w:firstRow="1" w:lastRow="0" w:firstColumn="0" w:lastColumn="0" w:oddVBand="0" w:evenVBand="0" w:oddHBand="0" w:evenHBand="0" w:firstRowFirstColumn="0" w:firstRowLastColumn="0" w:lastRowFirstColumn="0" w:lastRowLastColumn="0"/>
              <w:rPr>
                <w:rFonts w:cstheme="minorHAnsi"/>
                <w:b/>
                <w:bCs w:val="0"/>
                <w:color w:val="FFFFFF" w:themeColor="background1"/>
                <w:sz w:val="22"/>
                <w:szCs w:val="22"/>
              </w:rPr>
            </w:pPr>
          </w:p>
        </w:tc>
      </w:tr>
      <w:tr w:rsidRPr="00B352F7" w:rsidR="00952455" w:rsidTr="62B8EDA6" w14:paraId="68FA723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7" w:type="pct"/>
          </w:tcPr>
          <w:p w:rsidRPr="00B352F7" w:rsidR="00952455" w:rsidP="00AE0951" w:rsidRDefault="00952455" w14:paraId="4620FC9C" w14:textId="77777777">
            <w:pPr>
              <w:spacing w:line="360" w:lineRule="auto"/>
              <w:rPr>
                <w:rFonts w:cstheme="minorHAnsi"/>
                <w:b w:val="0"/>
                <w:bCs w:val="0"/>
                <w:sz w:val="22"/>
                <w:szCs w:val="22"/>
              </w:rPr>
            </w:pPr>
            <w:r w:rsidRPr="00B352F7">
              <w:rPr>
                <w:rFonts w:cstheme="minorHAnsi"/>
                <w:sz w:val="22"/>
                <w:szCs w:val="22"/>
              </w:rPr>
              <w:t>Kerncompetentie 2</w:t>
            </w:r>
          </w:p>
        </w:tc>
        <w:tc>
          <w:tcPr>
            <w:tcW w:w="2983" w:type="pct"/>
          </w:tcPr>
          <w:p w:rsidR="00A1768D" w:rsidP="00A1768D" w:rsidRDefault="00A1768D" w14:paraId="52AFF888" w14:textId="77777777">
            <w:pPr>
              <w:pStyle w:val="ListNumber"/>
              <w:numPr>
                <w:ilvl w:val="0"/>
                <w:numId w:val="0"/>
              </w:numPr>
              <w:suppressAutoHyphens/>
              <w:autoSpaceDN w:val="0"/>
              <w:adjustRightInd/>
              <w:cnfStyle w:val="000000100000" w:firstRow="0" w:lastRow="0" w:firstColumn="0" w:lastColumn="0" w:oddVBand="0" w:evenVBand="0" w:oddHBand="1" w:evenHBand="0" w:firstRowFirstColumn="0" w:firstRowLastColumn="0" w:lastRowFirstColumn="0" w:lastRowLastColumn="0"/>
            </w:pPr>
            <w:r w:rsidRPr="00C30141">
              <w:t>Gegadigde heeft ervaring met de terbeschikkingstelling of inzet van Proces-, Producttype-, Integratie- en/of Productspecialisten (minimaal 6 specialisten op jaarbasis, met een minimale inzettermijn van 3 maanden per specialist) via eigen medewerkers en/of via andere partijen.</w:t>
            </w:r>
          </w:p>
          <w:p w:rsidRPr="006056BC" w:rsidR="006056BC" w:rsidP="00A1768D" w:rsidRDefault="006056BC" w14:paraId="3A2CA9D0" w14:textId="30B2B3FF">
            <w:pPr>
              <w:pStyle w:val="ListNumber"/>
              <w:numPr>
                <w:ilvl w:val="0"/>
                <w:numId w:val="0"/>
              </w:numPr>
              <w:tabs>
                <w:tab w:val="left" w:pos="228"/>
              </w:tabs>
              <w:ind w:left="284" w:hanging="284"/>
              <w:cnfStyle w:val="000000100000" w:firstRow="0" w:lastRow="0" w:firstColumn="0" w:lastColumn="0" w:oddVBand="0" w:evenVBand="0" w:oddHBand="1" w:evenHBand="0" w:firstRowFirstColumn="0" w:firstRowLastColumn="0" w:lastRowFirstColumn="0" w:lastRowLastColumn="0"/>
              <w:rPr>
                <w:rFonts w:cstheme="minorHAnsi"/>
                <w:sz w:val="22"/>
                <w:szCs w:val="22"/>
                <w:highlight w:val="yellow"/>
              </w:rPr>
            </w:pPr>
          </w:p>
          <w:p w:rsidRPr="00B352F7" w:rsidR="00952455" w:rsidP="00AE0951" w:rsidRDefault="00952455" w14:paraId="4547A7BA" w14:textId="77777777">
            <w:pPr>
              <w:pStyle w:val="ListNumber"/>
              <w:numPr>
                <w:ilvl w:val="0"/>
                <w:numId w:val="0"/>
              </w:numPr>
              <w:ind w:left="32"/>
              <w:cnfStyle w:val="000000100000" w:firstRow="0" w:lastRow="0" w:firstColumn="0" w:lastColumn="0" w:oddVBand="0" w:evenVBand="0" w:oddHBand="1" w:evenHBand="0" w:firstRowFirstColumn="0" w:firstRowLastColumn="0" w:lastRowFirstColumn="0" w:lastRowLastColumn="0"/>
              <w:rPr>
                <w:rFonts w:cstheme="minorHAnsi"/>
                <w:b/>
                <w:bCs/>
                <w:sz w:val="22"/>
                <w:szCs w:val="22"/>
                <w:lang w:eastAsia="nl-NL"/>
              </w:rPr>
            </w:pPr>
          </w:p>
        </w:tc>
      </w:tr>
    </w:tbl>
    <w:p w:rsidRPr="00B352F7" w:rsidR="00952455" w:rsidP="007B3542" w:rsidRDefault="00952455" w14:paraId="58820432" w14:textId="77777777">
      <w:pPr>
        <w:spacing w:after="160" w:line="240" w:lineRule="auto"/>
        <w:rPr>
          <w:rFonts w:eastAsia="Calibri" w:cstheme="minorHAnsi"/>
          <w:sz w:val="22"/>
          <w:szCs w:val="22"/>
        </w:rPr>
      </w:pPr>
      <w:r w:rsidRPr="00B352F7">
        <w:rPr>
          <w:rFonts w:eastAsia="Calibri" w:cstheme="minorHAnsi"/>
          <w:sz w:val="22"/>
          <w:szCs w:val="22"/>
        </w:rPr>
        <w:t>U dient per kerncompetentie een referentie in te dienen. In onderstaand formulier staan alle Eisen genoemd die ook in de Aanbestedingsleidraad staan genoemd. Het is aan u om ons duidelijk te maken wat uw referentieopdracht precies inhoudt en waar deze voldoet aan het gevraagde. Dit doet u door per aspect een toelichting te geven. De referentie dient te voldoen aan de eisen die zijn opgenomen in de Aanbestedingsleidraad.</w:t>
      </w:r>
    </w:p>
    <w:p w:rsidRPr="00B352F7" w:rsidR="00952455" w:rsidP="00952455" w:rsidRDefault="00952455" w14:paraId="0EE7DF0A" w14:textId="77777777">
      <w:pPr>
        <w:spacing w:after="160" w:line="360" w:lineRule="auto"/>
        <w:rPr>
          <w:rFonts w:eastAsia="Calibri" w:cstheme="minorHAnsi"/>
          <w:b/>
          <w:sz w:val="22"/>
          <w:szCs w:val="22"/>
        </w:rPr>
      </w:pPr>
      <w:r w:rsidRPr="00B352F7">
        <w:rPr>
          <w:rFonts w:eastAsia="Calibri" w:cstheme="minorHAnsi"/>
          <w:b/>
          <w:sz w:val="22"/>
          <w:szCs w:val="22"/>
        </w:rPr>
        <w:t>Referent</w:t>
      </w:r>
    </w:p>
    <w:tbl>
      <w:tblPr>
        <w:tblStyle w:val="ListTable4-Accent3"/>
        <w:tblW w:w="5000" w:type="pct"/>
        <w:tblLook w:val="04A0" w:firstRow="1" w:lastRow="0" w:firstColumn="1" w:lastColumn="0" w:noHBand="0" w:noVBand="1"/>
      </w:tblPr>
      <w:tblGrid>
        <w:gridCol w:w="3609"/>
        <w:gridCol w:w="1729"/>
        <w:gridCol w:w="3609"/>
      </w:tblGrid>
      <w:tr w:rsidRPr="00B352F7" w:rsidR="00952455" w:rsidTr="00513DCF" w14:paraId="2E9F9333"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7" w:type="pct"/>
          </w:tcPr>
          <w:p w:rsidRPr="005775CB" w:rsidR="00952455" w:rsidP="00AE0951" w:rsidRDefault="00952455" w14:paraId="7064332F" w14:textId="0453E25A">
            <w:pPr>
              <w:spacing w:line="360" w:lineRule="auto"/>
              <w:rPr>
                <w:rFonts w:cstheme="minorHAnsi"/>
                <w:b/>
                <w:bCs w:val="0"/>
                <w:color w:val="FFFFFF" w:themeColor="background1"/>
                <w:sz w:val="22"/>
                <w:szCs w:val="22"/>
              </w:rPr>
            </w:pPr>
            <w:r w:rsidRPr="005775CB">
              <w:rPr>
                <w:rFonts w:cstheme="minorHAnsi"/>
                <w:b/>
                <w:bCs w:val="0"/>
                <w:color w:val="FFFFFF" w:themeColor="background1"/>
                <w:sz w:val="22"/>
                <w:szCs w:val="22"/>
              </w:rPr>
              <w:t>Bedrijfsnaam referent</w:t>
            </w:r>
            <w:r w:rsidRPr="005775CB" w:rsidR="007B3542">
              <w:rPr>
                <w:rFonts w:cstheme="minorHAnsi"/>
                <w:b/>
                <w:bCs w:val="0"/>
                <w:color w:val="FFFFFF" w:themeColor="background1"/>
                <w:sz w:val="22"/>
                <w:szCs w:val="22"/>
              </w:rPr>
              <w:t>:</w:t>
            </w:r>
          </w:p>
        </w:tc>
        <w:tc>
          <w:tcPr>
            <w:tcW w:w="2983" w:type="pct"/>
            <w:gridSpan w:val="2"/>
          </w:tcPr>
          <w:p w:rsidRPr="005775CB" w:rsidR="00952455" w:rsidP="00AE0951" w:rsidRDefault="00952455" w14:paraId="4F0C86E3" w14:textId="77777777">
            <w:pPr>
              <w:spacing w:line="360" w:lineRule="auto"/>
              <w:cnfStyle w:val="100000000000" w:firstRow="1" w:lastRow="0" w:firstColumn="0" w:lastColumn="0" w:oddVBand="0" w:evenVBand="0" w:oddHBand="0" w:evenHBand="0" w:firstRowFirstColumn="0" w:firstRowLastColumn="0" w:lastRowFirstColumn="0" w:lastRowLastColumn="0"/>
              <w:rPr>
                <w:rFonts w:cstheme="minorHAnsi"/>
                <w:b/>
                <w:bCs w:val="0"/>
                <w:color w:val="FFFFFF" w:themeColor="background1"/>
                <w:sz w:val="22"/>
                <w:szCs w:val="22"/>
              </w:rPr>
            </w:pPr>
          </w:p>
        </w:tc>
      </w:tr>
      <w:tr w:rsidRPr="00B352F7" w:rsidR="00952455" w:rsidTr="00513DCF" w14:paraId="609EBBC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7" w:type="pct"/>
          </w:tcPr>
          <w:p w:rsidRPr="00B352F7" w:rsidR="00952455" w:rsidP="00AE0951" w:rsidRDefault="00952455" w14:paraId="3ADED21C" w14:textId="211F5616">
            <w:pPr>
              <w:spacing w:line="360" w:lineRule="auto"/>
              <w:rPr>
                <w:rFonts w:cstheme="minorHAnsi"/>
                <w:sz w:val="22"/>
                <w:szCs w:val="22"/>
              </w:rPr>
            </w:pPr>
            <w:r w:rsidRPr="00B352F7">
              <w:rPr>
                <w:rFonts w:cstheme="minorHAnsi"/>
                <w:sz w:val="22"/>
                <w:szCs w:val="22"/>
              </w:rPr>
              <w:t>Adres</w:t>
            </w:r>
            <w:r w:rsidR="007B3542">
              <w:rPr>
                <w:rFonts w:cstheme="minorHAnsi"/>
                <w:sz w:val="22"/>
                <w:szCs w:val="22"/>
              </w:rPr>
              <w:t>:</w:t>
            </w:r>
          </w:p>
        </w:tc>
        <w:tc>
          <w:tcPr>
            <w:tcW w:w="2983" w:type="pct"/>
            <w:gridSpan w:val="2"/>
          </w:tcPr>
          <w:p w:rsidRPr="00B352F7" w:rsidR="00952455" w:rsidP="00AE0951" w:rsidRDefault="00952455" w14:paraId="112F5A0F" w14:textId="77777777">
            <w:pPr>
              <w:spacing w:line="360" w:lineRule="auto"/>
              <w:cnfStyle w:val="000000100000" w:firstRow="0" w:lastRow="0" w:firstColumn="0" w:lastColumn="0" w:oddVBand="0" w:evenVBand="0" w:oddHBand="1" w:evenHBand="0" w:firstRowFirstColumn="0" w:firstRowLastColumn="0" w:lastRowFirstColumn="0" w:lastRowLastColumn="0"/>
              <w:rPr>
                <w:rFonts w:cstheme="minorHAnsi"/>
                <w:sz w:val="22"/>
                <w:szCs w:val="22"/>
              </w:rPr>
            </w:pPr>
          </w:p>
        </w:tc>
      </w:tr>
      <w:tr w:rsidRPr="00B352F7" w:rsidR="00952455" w:rsidTr="00513DCF" w14:paraId="07F4E6BC" w14:textId="77777777">
        <w:tc>
          <w:tcPr>
            <w:cnfStyle w:val="001000000000" w:firstRow="0" w:lastRow="0" w:firstColumn="1" w:lastColumn="0" w:oddVBand="0" w:evenVBand="0" w:oddHBand="0" w:evenHBand="0" w:firstRowFirstColumn="0" w:firstRowLastColumn="0" w:lastRowFirstColumn="0" w:lastRowLastColumn="0"/>
            <w:tcW w:w="2017" w:type="pct"/>
          </w:tcPr>
          <w:p w:rsidRPr="00B352F7" w:rsidR="00952455" w:rsidP="00AE0951" w:rsidRDefault="00952455" w14:paraId="4496A253" w14:textId="6F4256B7">
            <w:pPr>
              <w:spacing w:line="360" w:lineRule="auto"/>
              <w:rPr>
                <w:rFonts w:cstheme="minorHAnsi"/>
                <w:sz w:val="22"/>
                <w:szCs w:val="22"/>
              </w:rPr>
            </w:pPr>
            <w:r w:rsidRPr="00B352F7">
              <w:rPr>
                <w:rFonts w:cstheme="minorHAnsi"/>
                <w:sz w:val="22"/>
                <w:szCs w:val="22"/>
              </w:rPr>
              <w:t>P</w:t>
            </w:r>
            <w:r w:rsidR="007B3542">
              <w:rPr>
                <w:rFonts w:cstheme="minorHAnsi"/>
                <w:sz w:val="22"/>
                <w:szCs w:val="22"/>
              </w:rPr>
              <w:t>ostcode</w:t>
            </w:r>
            <w:r w:rsidRPr="00B352F7">
              <w:rPr>
                <w:rFonts w:cstheme="minorHAnsi"/>
                <w:sz w:val="22"/>
                <w:szCs w:val="22"/>
              </w:rPr>
              <w:t>/Plaats</w:t>
            </w:r>
            <w:r w:rsidR="007B3542">
              <w:rPr>
                <w:rFonts w:cstheme="minorHAnsi"/>
                <w:sz w:val="22"/>
                <w:szCs w:val="22"/>
              </w:rPr>
              <w:t>:</w:t>
            </w:r>
          </w:p>
        </w:tc>
        <w:tc>
          <w:tcPr>
            <w:tcW w:w="966" w:type="pct"/>
          </w:tcPr>
          <w:p w:rsidRPr="00B352F7" w:rsidR="00952455" w:rsidP="00AE0951" w:rsidRDefault="00952455" w14:paraId="61DE2C9B" w14:textId="77777777">
            <w:pPr>
              <w:spacing w:line="360" w:lineRule="auto"/>
              <w:cnfStyle w:val="000000000000" w:firstRow="0" w:lastRow="0" w:firstColumn="0" w:lastColumn="0" w:oddVBand="0" w:evenVBand="0" w:oddHBand="0" w:evenHBand="0" w:firstRowFirstColumn="0" w:firstRowLastColumn="0" w:lastRowFirstColumn="0" w:lastRowLastColumn="0"/>
              <w:rPr>
                <w:rFonts w:cstheme="minorHAnsi"/>
                <w:sz w:val="22"/>
                <w:szCs w:val="22"/>
              </w:rPr>
            </w:pPr>
          </w:p>
        </w:tc>
        <w:tc>
          <w:tcPr>
            <w:tcW w:w="2017" w:type="pct"/>
          </w:tcPr>
          <w:p w:rsidRPr="00B352F7" w:rsidR="00952455" w:rsidP="00AE0951" w:rsidRDefault="00952455" w14:paraId="23622A13" w14:textId="77777777">
            <w:pPr>
              <w:spacing w:line="360" w:lineRule="auto"/>
              <w:cnfStyle w:val="000000000000" w:firstRow="0" w:lastRow="0" w:firstColumn="0" w:lastColumn="0" w:oddVBand="0" w:evenVBand="0" w:oddHBand="0" w:evenHBand="0" w:firstRowFirstColumn="0" w:firstRowLastColumn="0" w:lastRowFirstColumn="0" w:lastRowLastColumn="0"/>
              <w:rPr>
                <w:rFonts w:cstheme="minorHAnsi"/>
                <w:sz w:val="22"/>
                <w:szCs w:val="22"/>
              </w:rPr>
            </w:pPr>
          </w:p>
        </w:tc>
      </w:tr>
      <w:tr w:rsidRPr="00B352F7" w:rsidR="00952455" w:rsidTr="00513DCF" w14:paraId="1D0B3DD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7" w:type="pct"/>
          </w:tcPr>
          <w:p w:rsidRPr="00B352F7" w:rsidR="00952455" w:rsidP="00AE0951" w:rsidRDefault="00952455" w14:paraId="594466E1" w14:textId="5F058CB6">
            <w:pPr>
              <w:tabs>
                <w:tab w:val="left" w:pos="851"/>
                <w:tab w:val="left" w:pos="1701"/>
              </w:tabs>
              <w:spacing w:line="360" w:lineRule="auto"/>
              <w:rPr>
                <w:rFonts w:cstheme="minorHAnsi"/>
                <w:sz w:val="22"/>
                <w:szCs w:val="22"/>
              </w:rPr>
            </w:pPr>
            <w:r w:rsidRPr="00B352F7">
              <w:rPr>
                <w:rFonts w:cstheme="minorHAnsi"/>
                <w:sz w:val="22"/>
                <w:szCs w:val="22"/>
              </w:rPr>
              <w:t xml:space="preserve">Contactpersoon: </w:t>
            </w:r>
            <w:r w:rsidRPr="00B352F7">
              <w:rPr>
                <w:rFonts w:cstheme="minorHAnsi"/>
                <w:sz w:val="22"/>
                <w:szCs w:val="22"/>
              </w:rPr>
              <w:tab/>
            </w:r>
            <w:r w:rsidRPr="00B352F7">
              <w:rPr>
                <w:rFonts w:cstheme="minorHAnsi"/>
                <w:sz w:val="22"/>
                <w:szCs w:val="22"/>
              </w:rPr>
              <w:t>Naam</w:t>
            </w:r>
            <w:r w:rsidR="007B3542">
              <w:rPr>
                <w:rFonts w:cstheme="minorHAnsi"/>
                <w:sz w:val="22"/>
                <w:szCs w:val="22"/>
              </w:rPr>
              <w:t>:</w:t>
            </w:r>
          </w:p>
          <w:p w:rsidRPr="00B352F7" w:rsidR="00952455" w:rsidP="00AE0951" w:rsidRDefault="00952455" w14:paraId="302BA280" w14:textId="72F40EAF">
            <w:pPr>
              <w:tabs>
                <w:tab w:val="left" w:pos="1701"/>
              </w:tabs>
              <w:spacing w:line="360" w:lineRule="auto"/>
              <w:rPr>
                <w:rFonts w:cstheme="minorHAnsi"/>
                <w:sz w:val="22"/>
                <w:szCs w:val="22"/>
              </w:rPr>
            </w:pPr>
            <w:r w:rsidRPr="00B352F7">
              <w:rPr>
                <w:rFonts w:cstheme="minorHAnsi"/>
                <w:sz w:val="22"/>
                <w:szCs w:val="22"/>
              </w:rPr>
              <w:tab/>
            </w:r>
            <w:r w:rsidRPr="00B352F7">
              <w:rPr>
                <w:rFonts w:cstheme="minorHAnsi"/>
                <w:sz w:val="22"/>
                <w:szCs w:val="22"/>
              </w:rPr>
              <w:t>Telefoonnr.</w:t>
            </w:r>
            <w:r w:rsidR="007B3542">
              <w:rPr>
                <w:rFonts w:cstheme="minorHAnsi"/>
                <w:sz w:val="22"/>
                <w:szCs w:val="22"/>
              </w:rPr>
              <w:t>:</w:t>
            </w:r>
          </w:p>
        </w:tc>
        <w:tc>
          <w:tcPr>
            <w:tcW w:w="2983" w:type="pct"/>
            <w:gridSpan w:val="2"/>
          </w:tcPr>
          <w:p w:rsidRPr="00B352F7" w:rsidR="00952455" w:rsidP="00AE0951" w:rsidRDefault="00952455" w14:paraId="1505DD66" w14:textId="77777777">
            <w:pPr>
              <w:spacing w:line="360" w:lineRule="auto"/>
              <w:cnfStyle w:val="000000100000" w:firstRow="0" w:lastRow="0" w:firstColumn="0" w:lastColumn="0" w:oddVBand="0" w:evenVBand="0" w:oddHBand="1" w:evenHBand="0" w:firstRowFirstColumn="0" w:firstRowLastColumn="0" w:lastRowFirstColumn="0" w:lastRowLastColumn="0"/>
              <w:rPr>
                <w:rFonts w:cstheme="minorHAnsi"/>
                <w:sz w:val="22"/>
                <w:szCs w:val="22"/>
              </w:rPr>
            </w:pPr>
          </w:p>
        </w:tc>
      </w:tr>
    </w:tbl>
    <w:p w:rsidRPr="00B352F7" w:rsidR="00952455" w:rsidP="00952455" w:rsidRDefault="00952455" w14:paraId="2026F1EB" w14:textId="77777777">
      <w:pPr>
        <w:spacing w:after="160" w:line="360" w:lineRule="auto"/>
        <w:rPr>
          <w:rFonts w:eastAsia="Calibri" w:cstheme="minorHAnsi"/>
          <w:b/>
          <w:sz w:val="22"/>
          <w:szCs w:val="22"/>
        </w:rPr>
      </w:pPr>
      <w:r w:rsidRPr="00B352F7">
        <w:rPr>
          <w:rFonts w:eastAsia="Calibri" w:cstheme="minorHAnsi"/>
          <w:b/>
          <w:sz w:val="22"/>
          <w:szCs w:val="22"/>
        </w:rPr>
        <w:t>Referentie</w:t>
      </w:r>
    </w:p>
    <w:tbl>
      <w:tblPr>
        <w:tblStyle w:val="ListTable4-Accent3"/>
        <w:tblW w:w="5000" w:type="pct"/>
        <w:tblLook w:val="04A0" w:firstRow="1" w:lastRow="0" w:firstColumn="1" w:lastColumn="0" w:noHBand="0" w:noVBand="1"/>
      </w:tblPr>
      <w:tblGrid>
        <w:gridCol w:w="2532"/>
        <w:gridCol w:w="6415"/>
      </w:tblGrid>
      <w:tr w:rsidRPr="00B352F7" w:rsidR="00952455" w:rsidTr="00513DCF" w14:paraId="3126488C"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5" w:type="pct"/>
          </w:tcPr>
          <w:p w:rsidRPr="005775CB" w:rsidR="00952455" w:rsidP="005775CB" w:rsidRDefault="00952455" w14:paraId="111B9260" w14:textId="77777777">
            <w:pPr>
              <w:spacing w:line="276" w:lineRule="auto"/>
              <w:rPr>
                <w:rFonts w:cstheme="minorHAnsi"/>
                <w:b/>
                <w:bCs w:val="0"/>
                <w:color w:val="FFFFFF" w:themeColor="background1"/>
                <w:sz w:val="22"/>
                <w:szCs w:val="22"/>
              </w:rPr>
            </w:pPr>
            <w:r w:rsidRPr="005775CB">
              <w:rPr>
                <w:rFonts w:cstheme="minorHAnsi"/>
                <w:b/>
                <w:bCs w:val="0"/>
                <w:color w:val="FFFFFF" w:themeColor="background1"/>
                <w:sz w:val="22"/>
                <w:szCs w:val="22"/>
              </w:rPr>
              <w:t>Naam referentieopdracht:</w:t>
            </w:r>
          </w:p>
        </w:tc>
        <w:tc>
          <w:tcPr>
            <w:tcW w:w="3585" w:type="pct"/>
          </w:tcPr>
          <w:p w:rsidRPr="005775CB" w:rsidR="00952455" w:rsidP="00AE0951" w:rsidRDefault="00952455" w14:paraId="69CB23B8" w14:textId="77777777">
            <w:pPr>
              <w:spacing w:line="360" w:lineRule="auto"/>
              <w:cnfStyle w:val="100000000000" w:firstRow="1" w:lastRow="0" w:firstColumn="0" w:lastColumn="0" w:oddVBand="0" w:evenVBand="0" w:oddHBand="0" w:evenHBand="0" w:firstRowFirstColumn="0" w:firstRowLastColumn="0" w:lastRowFirstColumn="0" w:lastRowLastColumn="0"/>
              <w:rPr>
                <w:rFonts w:cstheme="minorHAnsi"/>
                <w:b/>
                <w:bCs w:val="0"/>
                <w:color w:val="FFFFFF" w:themeColor="background1"/>
                <w:sz w:val="22"/>
                <w:szCs w:val="22"/>
              </w:rPr>
            </w:pPr>
          </w:p>
        </w:tc>
      </w:tr>
      <w:tr w:rsidRPr="00B352F7" w:rsidR="00952455" w:rsidTr="00513DCF" w14:paraId="0BB3C9C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5" w:type="pct"/>
          </w:tcPr>
          <w:p w:rsidRPr="00B352F7" w:rsidR="00952455" w:rsidP="005775CB" w:rsidRDefault="00952455" w14:paraId="24BA029F" w14:textId="1B3A7A07">
            <w:pPr>
              <w:spacing w:line="276" w:lineRule="auto"/>
              <w:rPr>
                <w:rFonts w:cstheme="minorHAnsi"/>
                <w:sz w:val="22"/>
                <w:szCs w:val="22"/>
              </w:rPr>
            </w:pPr>
            <w:r w:rsidRPr="00B352F7">
              <w:rPr>
                <w:rFonts w:cstheme="minorHAnsi"/>
                <w:sz w:val="22"/>
                <w:szCs w:val="22"/>
              </w:rPr>
              <w:t>Waarde opdracht (exclusief omzetbelasting):</w:t>
            </w:r>
          </w:p>
        </w:tc>
        <w:tc>
          <w:tcPr>
            <w:tcW w:w="3585" w:type="pct"/>
          </w:tcPr>
          <w:p w:rsidRPr="00B352F7" w:rsidR="00952455" w:rsidP="00AE0951" w:rsidRDefault="00952455" w14:paraId="0F03467C" w14:textId="77777777">
            <w:pPr>
              <w:spacing w:line="360" w:lineRule="auto"/>
              <w:cnfStyle w:val="000000100000" w:firstRow="0" w:lastRow="0" w:firstColumn="0" w:lastColumn="0" w:oddVBand="0" w:evenVBand="0" w:oddHBand="1" w:evenHBand="0" w:firstRowFirstColumn="0" w:firstRowLastColumn="0" w:lastRowFirstColumn="0" w:lastRowLastColumn="0"/>
              <w:rPr>
                <w:rFonts w:cstheme="minorHAnsi"/>
                <w:sz w:val="22"/>
                <w:szCs w:val="22"/>
              </w:rPr>
            </w:pPr>
          </w:p>
        </w:tc>
      </w:tr>
      <w:tr w:rsidRPr="00B352F7" w:rsidR="00952455" w:rsidTr="00513DCF" w14:paraId="7F570053" w14:textId="77777777">
        <w:tc>
          <w:tcPr>
            <w:cnfStyle w:val="001000000000" w:firstRow="0" w:lastRow="0" w:firstColumn="1" w:lastColumn="0" w:oddVBand="0" w:evenVBand="0" w:oddHBand="0" w:evenHBand="0" w:firstRowFirstColumn="0" w:firstRowLastColumn="0" w:lastRowFirstColumn="0" w:lastRowLastColumn="0"/>
            <w:tcW w:w="1415" w:type="pct"/>
          </w:tcPr>
          <w:p w:rsidRPr="00B352F7" w:rsidR="00952455" w:rsidP="005775CB" w:rsidRDefault="00952455" w14:paraId="0B50C31E" w14:textId="77777777">
            <w:pPr>
              <w:spacing w:line="276" w:lineRule="auto"/>
              <w:rPr>
                <w:rFonts w:cstheme="minorHAnsi"/>
                <w:sz w:val="22"/>
                <w:szCs w:val="22"/>
              </w:rPr>
            </w:pPr>
            <w:r w:rsidRPr="00B352F7">
              <w:rPr>
                <w:rFonts w:cstheme="minorHAnsi"/>
                <w:sz w:val="22"/>
                <w:szCs w:val="22"/>
              </w:rPr>
              <w:t>Startdatum opdracht:</w:t>
            </w:r>
          </w:p>
        </w:tc>
        <w:tc>
          <w:tcPr>
            <w:tcW w:w="3585" w:type="pct"/>
          </w:tcPr>
          <w:p w:rsidRPr="00B352F7" w:rsidR="00952455" w:rsidP="00AE0951" w:rsidRDefault="00952455" w14:paraId="345A17FC" w14:textId="77777777">
            <w:pPr>
              <w:spacing w:line="360" w:lineRule="auto"/>
              <w:cnfStyle w:val="000000000000" w:firstRow="0" w:lastRow="0" w:firstColumn="0" w:lastColumn="0" w:oddVBand="0" w:evenVBand="0" w:oddHBand="0" w:evenHBand="0" w:firstRowFirstColumn="0" w:firstRowLastColumn="0" w:lastRowFirstColumn="0" w:lastRowLastColumn="0"/>
              <w:rPr>
                <w:rFonts w:cstheme="minorHAnsi"/>
                <w:sz w:val="22"/>
                <w:szCs w:val="22"/>
              </w:rPr>
            </w:pPr>
          </w:p>
        </w:tc>
      </w:tr>
      <w:tr w:rsidRPr="00B352F7" w:rsidR="00952455" w:rsidTr="00513DCF" w14:paraId="001FA30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5" w:type="pct"/>
          </w:tcPr>
          <w:p w:rsidRPr="00B352F7" w:rsidR="00952455" w:rsidP="005775CB" w:rsidRDefault="00952455" w14:paraId="47B471EE" w14:textId="77777777">
            <w:pPr>
              <w:tabs>
                <w:tab w:val="left" w:pos="1701"/>
              </w:tabs>
              <w:spacing w:line="276" w:lineRule="auto"/>
              <w:rPr>
                <w:rFonts w:cstheme="minorHAnsi"/>
                <w:sz w:val="22"/>
                <w:szCs w:val="22"/>
              </w:rPr>
            </w:pPr>
            <w:r w:rsidRPr="00B352F7">
              <w:rPr>
                <w:rFonts w:cstheme="minorHAnsi"/>
                <w:sz w:val="22"/>
                <w:szCs w:val="22"/>
              </w:rPr>
              <w:t>Einddatum opdracht:</w:t>
            </w:r>
          </w:p>
        </w:tc>
        <w:tc>
          <w:tcPr>
            <w:tcW w:w="3585" w:type="pct"/>
          </w:tcPr>
          <w:p w:rsidRPr="00B352F7" w:rsidR="00952455" w:rsidP="00AE0951" w:rsidRDefault="00952455" w14:paraId="70838203" w14:textId="77777777">
            <w:pPr>
              <w:spacing w:line="360" w:lineRule="auto"/>
              <w:cnfStyle w:val="000000100000" w:firstRow="0" w:lastRow="0" w:firstColumn="0" w:lastColumn="0" w:oddVBand="0" w:evenVBand="0" w:oddHBand="1" w:evenHBand="0" w:firstRowFirstColumn="0" w:firstRowLastColumn="0" w:lastRowFirstColumn="0" w:lastRowLastColumn="0"/>
              <w:rPr>
                <w:rFonts w:cstheme="minorHAnsi"/>
                <w:sz w:val="22"/>
                <w:szCs w:val="22"/>
              </w:rPr>
            </w:pPr>
          </w:p>
        </w:tc>
      </w:tr>
      <w:tr w:rsidRPr="00B352F7" w:rsidR="00952455" w:rsidTr="00513DCF" w14:paraId="07B52C75" w14:textId="77777777">
        <w:tc>
          <w:tcPr>
            <w:cnfStyle w:val="001000000000" w:firstRow="0" w:lastRow="0" w:firstColumn="1" w:lastColumn="0" w:oddVBand="0" w:evenVBand="0" w:oddHBand="0" w:evenHBand="0" w:firstRowFirstColumn="0" w:firstRowLastColumn="0" w:lastRowFirstColumn="0" w:lastRowLastColumn="0"/>
            <w:tcW w:w="1415" w:type="pct"/>
          </w:tcPr>
          <w:p w:rsidRPr="00B352F7" w:rsidR="00952455" w:rsidP="005775CB" w:rsidRDefault="00952455" w14:paraId="58BE19C9" w14:textId="589B1597">
            <w:pPr>
              <w:tabs>
                <w:tab w:val="left" w:pos="1701"/>
              </w:tabs>
              <w:spacing w:line="276" w:lineRule="auto"/>
              <w:rPr>
                <w:rFonts w:cstheme="minorHAnsi"/>
                <w:sz w:val="22"/>
                <w:szCs w:val="22"/>
              </w:rPr>
            </w:pPr>
            <w:r w:rsidRPr="00B352F7">
              <w:rPr>
                <w:rFonts w:cstheme="minorHAnsi"/>
                <w:sz w:val="22"/>
                <w:szCs w:val="22"/>
              </w:rPr>
              <w:t>Aantal medewerkers van de organisatie waar de referentieopdracht is uitgevoerd (incl</w:t>
            </w:r>
            <w:r w:rsidR="00C83985">
              <w:rPr>
                <w:rFonts w:cstheme="minorHAnsi"/>
                <w:sz w:val="22"/>
                <w:szCs w:val="22"/>
              </w:rPr>
              <w:t>.</w:t>
            </w:r>
            <w:r w:rsidRPr="00B352F7">
              <w:rPr>
                <w:rFonts w:cstheme="minorHAnsi"/>
                <w:sz w:val="22"/>
                <w:szCs w:val="22"/>
              </w:rPr>
              <w:t xml:space="preserve"> ingehuurde medewerkers)</w:t>
            </w:r>
          </w:p>
        </w:tc>
        <w:tc>
          <w:tcPr>
            <w:tcW w:w="3585" w:type="pct"/>
          </w:tcPr>
          <w:p w:rsidRPr="00B352F7" w:rsidR="00952455" w:rsidP="00AE0951" w:rsidRDefault="00952455" w14:paraId="0FF0107C" w14:textId="77777777">
            <w:pPr>
              <w:spacing w:line="360" w:lineRule="auto"/>
              <w:cnfStyle w:val="000000000000" w:firstRow="0" w:lastRow="0" w:firstColumn="0" w:lastColumn="0" w:oddVBand="0" w:evenVBand="0" w:oddHBand="0" w:evenHBand="0" w:firstRowFirstColumn="0" w:firstRowLastColumn="0" w:lastRowFirstColumn="0" w:lastRowLastColumn="0"/>
              <w:rPr>
                <w:rFonts w:cstheme="minorHAnsi"/>
                <w:sz w:val="22"/>
                <w:szCs w:val="22"/>
              </w:rPr>
            </w:pPr>
          </w:p>
        </w:tc>
      </w:tr>
      <w:tr w:rsidRPr="00B352F7" w:rsidR="00952455" w:rsidTr="00513DCF" w14:paraId="15A637F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5" w:type="pct"/>
          </w:tcPr>
          <w:p w:rsidRPr="00B352F7" w:rsidR="00952455" w:rsidP="005775CB" w:rsidRDefault="00952455" w14:paraId="4C773BF3" w14:textId="77777777">
            <w:pPr>
              <w:tabs>
                <w:tab w:val="left" w:pos="1701"/>
              </w:tabs>
              <w:spacing w:line="276" w:lineRule="auto"/>
              <w:rPr>
                <w:rFonts w:cstheme="minorHAnsi"/>
                <w:sz w:val="22"/>
                <w:szCs w:val="22"/>
              </w:rPr>
            </w:pPr>
            <w:r w:rsidRPr="00B352F7">
              <w:rPr>
                <w:rFonts w:cstheme="minorHAnsi"/>
                <w:sz w:val="22"/>
                <w:szCs w:val="22"/>
              </w:rPr>
              <w:t>Statutaire naam/namen van de onderneming/ ondernemingen die de referentieopdracht heeft/hebben uitgevoerd:</w:t>
            </w:r>
          </w:p>
          <w:p w:rsidRPr="00B352F7" w:rsidR="00952455" w:rsidP="005775CB" w:rsidRDefault="00952455" w14:paraId="1543C301" w14:textId="77777777">
            <w:pPr>
              <w:tabs>
                <w:tab w:val="left" w:pos="1701"/>
              </w:tabs>
              <w:spacing w:line="276" w:lineRule="auto"/>
              <w:rPr>
                <w:rFonts w:cstheme="minorHAnsi"/>
                <w:sz w:val="22"/>
                <w:szCs w:val="22"/>
              </w:rPr>
            </w:pPr>
          </w:p>
          <w:p w:rsidRPr="00B352F7" w:rsidR="00952455" w:rsidP="005775CB" w:rsidRDefault="00952455" w14:paraId="639CBC27" w14:textId="77777777">
            <w:pPr>
              <w:tabs>
                <w:tab w:val="left" w:pos="1701"/>
              </w:tabs>
              <w:spacing w:line="276" w:lineRule="auto"/>
              <w:rPr>
                <w:rFonts w:cstheme="minorHAnsi"/>
                <w:sz w:val="22"/>
                <w:szCs w:val="22"/>
              </w:rPr>
            </w:pPr>
            <w:r w:rsidRPr="00B352F7">
              <w:rPr>
                <w:rFonts w:cstheme="minorHAnsi"/>
                <w:sz w:val="22"/>
                <w:szCs w:val="22"/>
              </w:rPr>
              <w:t xml:space="preserve">Toelichting: </w:t>
            </w:r>
          </w:p>
          <w:p w:rsidRPr="00B352F7" w:rsidR="00952455" w:rsidP="005775CB" w:rsidRDefault="00952455" w14:paraId="695B962C" w14:textId="32D2D774">
            <w:pPr>
              <w:tabs>
                <w:tab w:val="left" w:pos="1701"/>
              </w:tabs>
              <w:spacing w:line="276" w:lineRule="auto"/>
              <w:rPr>
                <w:rFonts w:cstheme="minorHAnsi"/>
                <w:sz w:val="22"/>
                <w:szCs w:val="22"/>
              </w:rPr>
            </w:pPr>
            <w:r w:rsidRPr="00B352F7">
              <w:rPr>
                <w:rFonts w:cstheme="minorHAnsi"/>
                <w:sz w:val="22"/>
                <w:szCs w:val="22"/>
              </w:rPr>
              <w:t xml:space="preserve">Indien een Inschrijver een beroep doet op een andere natuurlijke of rechtspersoon (derde) om de kerncompetentie en/of selectiecriterium aan te tonen, dan dient hier de naam van de desbetreffende derde te worden ingevuld. Indien de referentieopdracht door een Combinatie is uitgevoerd, dan dienen hier de namen van de </w:t>
            </w:r>
            <w:proofErr w:type="spellStart"/>
            <w:r w:rsidRPr="00B352F7">
              <w:rPr>
                <w:rFonts w:cstheme="minorHAnsi"/>
                <w:sz w:val="22"/>
                <w:szCs w:val="22"/>
              </w:rPr>
              <w:t>Combinanten</w:t>
            </w:r>
            <w:proofErr w:type="spellEnd"/>
            <w:r w:rsidRPr="00B352F7">
              <w:rPr>
                <w:rFonts w:cstheme="minorHAnsi"/>
                <w:sz w:val="22"/>
                <w:szCs w:val="22"/>
              </w:rPr>
              <w:t xml:space="preserve"> te worden ingevuld.</w:t>
            </w:r>
          </w:p>
        </w:tc>
        <w:tc>
          <w:tcPr>
            <w:tcW w:w="3585" w:type="pct"/>
          </w:tcPr>
          <w:p w:rsidRPr="00B352F7" w:rsidR="00952455" w:rsidP="00AE0951" w:rsidRDefault="00952455" w14:paraId="799CF66A" w14:textId="77777777">
            <w:pPr>
              <w:spacing w:line="360" w:lineRule="auto"/>
              <w:cnfStyle w:val="000000100000" w:firstRow="0" w:lastRow="0" w:firstColumn="0" w:lastColumn="0" w:oddVBand="0" w:evenVBand="0" w:oddHBand="1" w:evenHBand="0" w:firstRowFirstColumn="0" w:firstRowLastColumn="0" w:lastRowFirstColumn="0" w:lastRowLastColumn="0"/>
              <w:rPr>
                <w:rFonts w:cstheme="minorHAnsi"/>
                <w:sz w:val="22"/>
                <w:szCs w:val="22"/>
              </w:rPr>
            </w:pPr>
          </w:p>
        </w:tc>
      </w:tr>
      <w:tr w:rsidRPr="00B352F7" w:rsidR="00952455" w:rsidTr="00513DCF" w14:paraId="57F4660E" w14:textId="77777777">
        <w:tc>
          <w:tcPr>
            <w:cnfStyle w:val="001000000000" w:firstRow="0" w:lastRow="0" w:firstColumn="1" w:lastColumn="0" w:oddVBand="0" w:evenVBand="0" w:oddHBand="0" w:evenHBand="0" w:firstRowFirstColumn="0" w:firstRowLastColumn="0" w:lastRowFirstColumn="0" w:lastRowLastColumn="0"/>
            <w:tcW w:w="1415" w:type="pct"/>
          </w:tcPr>
          <w:p w:rsidRPr="00B352F7" w:rsidR="00952455" w:rsidP="005775CB" w:rsidRDefault="00952455" w14:paraId="24BD0712" w14:textId="77777777">
            <w:pPr>
              <w:tabs>
                <w:tab w:val="left" w:pos="1701"/>
              </w:tabs>
              <w:spacing w:line="276" w:lineRule="auto"/>
              <w:rPr>
                <w:rFonts w:cstheme="minorHAnsi"/>
                <w:sz w:val="22"/>
                <w:szCs w:val="22"/>
              </w:rPr>
            </w:pPr>
            <w:r w:rsidRPr="00B352F7">
              <w:rPr>
                <w:rFonts w:cstheme="minorHAnsi"/>
                <w:sz w:val="22"/>
                <w:szCs w:val="22"/>
              </w:rPr>
              <w:t>Omschrijving eigen aandeel:</w:t>
            </w:r>
          </w:p>
          <w:p w:rsidRPr="00B352F7" w:rsidR="00952455" w:rsidP="005775CB" w:rsidRDefault="00952455" w14:paraId="02C5144F" w14:textId="77777777">
            <w:pPr>
              <w:tabs>
                <w:tab w:val="left" w:pos="1701"/>
              </w:tabs>
              <w:spacing w:line="276" w:lineRule="auto"/>
              <w:rPr>
                <w:rFonts w:cstheme="minorHAnsi"/>
                <w:sz w:val="22"/>
                <w:szCs w:val="22"/>
              </w:rPr>
            </w:pPr>
          </w:p>
          <w:p w:rsidRPr="00B352F7" w:rsidR="00952455" w:rsidP="005775CB" w:rsidRDefault="00952455" w14:paraId="5DA8DB36" w14:textId="77777777">
            <w:pPr>
              <w:tabs>
                <w:tab w:val="left" w:pos="1701"/>
              </w:tabs>
              <w:spacing w:line="276" w:lineRule="auto"/>
              <w:rPr>
                <w:rFonts w:cstheme="minorHAnsi"/>
                <w:sz w:val="22"/>
                <w:szCs w:val="22"/>
              </w:rPr>
            </w:pPr>
            <w:r w:rsidRPr="00B352F7">
              <w:rPr>
                <w:rFonts w:cstheme="minorHAnsi"/>
                <w:sz w:val="22"/>
                <w:szCs w:val="22"/>
              </w:rPr>
              <w:t>Toelichting:</w:t>
            </w:r>
          </w:p>
          <w:p w:rsidRPr="00B352F7" w:rsidR="00952455" w:rsidP="005775CB" w:rsidRDefault="00952455" w14:paraId="31EE8F85" w14:textId="77777777">
            <w:pPr>
              <w:tabs>
                <w:tab w:val="left" w:pos="1701"/>
              </w:tabs>
              <w:spacing w:line="276" w:lineRule="auto"/>
              <w:rPr>
                <w:rFonts w:cstheme="minorHAnsi"/>
                <w:sz w:val="22"/>
                <w:szCs w:val="22"/>
              </w:rPr>
            </w:pPr>
            <w:r w:rsidRPr="00B352F7">
              <w:rPr>
                <w:rFonts w:cstheme="minorHAnsi"/>
                <w:sz w:val="22"/>
                <w:szCs w:val="22"/>
              </w:rPr>
              <w:t xml:space="preserve">Indien de referentieopdracht door een Combinatie is uitgevoerd, dient de Inschrijver hier de werkzaamheden, taken, rollen, verantwoordelijkheden en opgedane ervaring van elk der </w:t>
            </w:r>
            <w:proofErr w:type="spellStart"/>
            <w:r w:rsidRPr="00B352F7">
              <w:rPr>
                <w:rFonts w:cstheme="minorHAnsi"/>
                <w:sz w:val="22"/>
                <w:szCs w:val="22"/>
              </w:rPr>
              <w:t>Combinanten</w:t>
            </w:r>
            <w:proofErr w:type="spellEnd"/>
            <w:r w:rsidRPr="00B352F7">
              <w:rPr>
                <w:rFonts w:cstheme="minorHAnsi"/>
                <w:sz w:val="22"/>
                <w:szCs w:val="22"/>
              </w:rPr>
              <w:t xml:space="preserve"> in de Combinatie te omschrijven.</w:t>
            </w:r>
          </w:p>
        </w:tc>
        <w:tc>
          <w:tcPr>
            <w:tcW w:w="3585" w:type="pct"/>
          </w:tcPr>
          <w:p w:rsidRPr="00A1768D" w:rsidR="00A1768D" w:rsidP="00A1768D" w:rsidRDefault="00A1768D" w14:paraId="1B54D8B6"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Cs w:val="20"/>
                <w:lang w:eastAsia="nl-NL"/>
              </w:rPr>
            </w:pPr>
            <w:r w:rsidRPr="00A1768D">
              <w:rPr>
                <w:rFonts w:cstheme="minorHAnsi"/>
                <w:szCs w:val="20"/>
              </w:rPr>
              <w:t>&lt;vul dit onderdeel zodanig in dat het beoordelingsteam kan beoordelen dat aan de gevraagde referentie is voldaan&gt;</w:t>
            </w:r>
          </w:p>
          <w:p w:rsidRPr="00B352F7" w:rsidR="00952455" w:rsidP="00AE0951" w:rsidRDefault="00952455" w14:paraId="2804B730" w14:textId="77777777">
            <w:pPr>
              <w:spacing w:line="360" w:lineRule="auto"/>
              <w:cnfStyle w:val="000000000000" w:firstRow="0" w:lastRow="0" w:firstColumn="0" w:lastColumn="0" w:oddVBand="0" w:evenVBand="0" w:oddHBand="0" w:evenHBand="0" w:firstRowFirstColumn="0" w:firstRowLastColumn="0" w:lastRowFirstColumn="0" w:lastRowLastColumn="0"/>
              <w:rPr>
                <w:rFonts w:cstheme="minorHAnsi"/>
                <w:sz w:val="22"/>
                <w:szCs w:val="22"/>
              </w:rPr>
            </w:pPr>
          </w:p>
        </w:tc>
      </w:tr>
    </w:tbl>
    <w:p w:rsidRPr="00B352F7" w:rsidR="00952455" w:rsidP="00952455" w:rsidRDefault="00952455" w14:paraId="55FC1B13" w14:textId="77777777">
      <w:pPr>
        <w:pStyle w:val="broodtekst"/>
        <w:rPr>
          <w:rFonts w:asciiTheme="minorHAnsi" w:hAnsiTheme="minorHAnsi" w:cstheme="minorHAnsi"/>
          <w:sz w:val="22"/>
          <w:szCs w:val="22"/>
        </w:rPr>
      </w:pPr>
    </w:p>
    <w:p w:rsidRPr="00B352F7" w:rsidR="00952455" w:rsidP="00952455" w:rsidRDefault="00952455" w14:paraId="0CD606F8" w14:textId="77777777">
      <w:pPr>
        <w:pStyle w:val="broodtekst"/>
        <w:rPr>
          <w:rFonts w:asciiTheme="minorHAnsi" w:hAnsiTheme="minorHAnsi" w:cstheme="minorHAnsi"/>
          <w:bCs/>
          <w:sz w:val="22"/>
          <w:szCs w:val="22"/>
        </w:rPr>
      </w:pPr>
      <w:r w:rsidRPr="00B352F7">
        <w:rPr>
          <w:rFonts w:asciiTheme="minorHAnsi" w:hAnsiTheme="minorHAnsi" w:cstheme="minorHAnsi"/>
          <w:bCs/>
          <w:sz w:val="22"/>
          <w:szCs w:val="22"/>
        </w:rPr>
        <w:t>Geef een toelichting waardoor het Aanbestedingsteam een goed beeld krijgt van de door u uitgevoerde werkzaamheden. U kunt meer ruimte gebruiken dan op dit moment in onderstaande tabel aanwezig is.</w:t>
      </w:r>
    </w:p>
    <w:p w:rsidRPr="00B352F7" w:rsidR="00952455" w:rsidP="00952455" w:rsidRDefault="00952455" w14:paraId="09D612C4" w14:textId="77777777">
      <w:pPr>
        <w:pStyle w:val="broodtekst"/>
        <w:rPr>
          <w:rFonts w:asciiTheme="minorHAnsi" w:hAnsiTheme="minorHAnsi" w:cstheme="minorHAnsi"/>
          <w:bCs/>
          <w:sz w:val="22"/>
          <w:szCs w:val="22"/>
        </w:rPr>
      </w:pPr>
    </w:p>
    <w:tbl>
      <w:tblPr>
        <w:tblStyle w:val="ListTable4-Accent3"/>
        <w:tblW w:w="4984" w:type="pct"/>
        <w:tblLook w:val="04A0" w:firstRow="1" w:lastRow="0" w:firstColumn="1" w:lastColumn="0" w:noHBand="0" w:noVBand="1"/>
      </w:tblPr>
      <w:tblGrid>
        <w:gridCol w:w="1204"/>
        <w:gridCol w:w="6593"/>
        <w:gridCol w:w="1121"/>
      </w:tblGrid>
      <w:tr w:rsidRPr="00B352F7" w:rsidR="00952455" w:rsidTr="62B8EDA6" w14:paraId="2CE243F3"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46" w:type="pct"/>
            <w:gridSpan w:val="2"/>
            <w:hideMark/>
          </w:tcPr>
          <w:p w:rsidRPr="006025EE" w:rsidR="00952455" w:rsidP="00AE0951" w:rsidRDefault="00952455" w14:paraId="749AA54B" w14:textId="77777777">
            <w:pPr>
              <w:spacing w:line="240" w:lineRule="auto"/>
              <w:rPr>
                <w:rFonts w:cstheme="minorHAnsi"/>
                <w:b/>
                <w:bCs w:val="0"/>
                <w:color w:val="FFFFFF" w:themeColor="background1"/>
                <w:sz w:val="22"/>
                <w:szCs w:val="22"/>
                <w:lang w:eastAsia="nl-NL"/>
              </w:rPr>
            </w:pPr>
            <w:r w:rsidRPr="006025EE">
              <w:rPr>
                <w:rFonts w:cstheme="minorHAnsi"/>
                <w:b/>
                <w:color w:val="FFFFFF" w:themeColor="background1"/>
                <w:sz w:val="22"/>
                <w:szCs w:val="22"/>
                <w:lang w:eastAsia="nl-NL"/>
              </w:rPr>
              <w:t>Kerncompetentie #2</w:t>
            </w:r>
          </w:p>
          <w:p w:rsidRPr="006025EE" w:rsidR="00952455" w:rsidP="00AE0951" w:rsidRDefault="00952455" w14:paraId="6BC42202" w14:textId="77777777">
            <w:pPr>
              <w:spacing w:line="240" w:lineRule="auto"/>
              <w:rPr>
                <w:rFonts w:cstheme="minorHAnsi"/>
                <w:b/>
                <w:bCs w:val="0"/>
                <w:color w:val="FFFFFF" w:themeColor="background1"/>
                <w:sz w:val="22"/>
                <w:szCs w:val="22"/>
                <w:lang w:eastAsia="nl-NL"/>
              </w:rPr>
            </w:pPr>
          </w:p>
          <w:p w:rsidRPr="006025EE" w:rsidR="00952455" w:rsidP="00AE0951" w:rsidRDefault="00952455" w14:paraId="5E5998FE" w14:textId="77777777">
            <w:pPr>
              <w:spacing w:line="240" w:lineRule="auto"/>
              <w:rPr>
                <w:rFonts w:cstheme="minorHAnsi"/>
                <w:b/>
                <w:bCs w:val="0"/>
                <w:color w:val="FFFFFF" w:themeColor="background1"/>
                <w:sz w:val="22"/>
                <w:szCs w:val="22"/>
                <w:lang w:eastAsia="nl-NL"/>
              </w:rPr>
            </w:pPr>
          </w:p>
        </w:tc>
        <w:tc>
          <w:tcPr>
            <w:tcW w:w="654" w:type="pct"/>
          </w:tcPr>
          <w:p w:rsidRPr="006025EE" w:rsidR="00952455" w:rsidP="00336667" w:rsidRDefault="00952455" w14:paraId="2E4F2244" w14:textId="15D207F8">
            <w:pPr>
              <w:spacing w:line="240" w:lineRule="auto"/>
              <w:jc w:val="center"/>
              <w:cnfStyle w:val="100000000000" w:firstRow="1" w:lastRow="0" w:firstColumn="0" w:lastColumn="0" w:oddVBand="0" w:evenVBand="0" w:oddHBand="0" w:evenHBand="0" w:firstRowFirstColumn="0" w:firstRowLastColumn="0" w:lastRowFirstColumn="0" w:lastRowLastColumn="0"/>
              <w:rPr>
                <w:rFonts w:cstheme="minorHAnsi"/>
                <w:b/>
                <w:color w:val="FFFFFF" w:themeColor="background1"/>
                <w:sz w:val="22"/>
                <w:szCs w:val="22"/>
                <w:lang w:eastAsia="nl-NL"/>
              </w:rPr>
            </w:pPr>
            <w:r w:rsidRPr="006025EE">
              <w:rPr>
                <w:rFonts w:cstheme="minorHAnsi"/>
                <w:b/>
                <w:color w:val="FFFFFF" w:themeColor="background1"/>
                <w:sz w:val="22"/>
                <w:szCs w:val="22"/>
                <w:lang w:eastAsia="nl-NL"/>
              </w:rPr>
              <w:t>Eis</w:t>
            </w:r>
          </w:p>
        </w:tc>
      </w:tr>
      <w:tr w:rsidRPr="00B352F7" w:rsidR="00952455" w:rsidTr="62B8EDA6" w14:paraId="77341B67" w14:textId="77777777">
        <w:trPr>
          <w:cnfStyle w:val="000000100000" w:firstRow="0" w:lastRow="0" w:firstColumn="0" w:lastColumn="0" w:oddVBand="0" w:evenVBand="0" w:oddHBand="1" w:evenHBand="0" w:firstRowFirstColumn="0" w:firstRowLastColumn="0" w:lastRowFirstColumn="0" w:lastRowLastColumn="0"/>
          <w:trHeight w:val="516"/>
        </w:trPr>
        <w:tc>
          <w:tcPr>
            <w:cnfStyle w:val="001000000000" w:firstRow="0" w:lastRow="0" w:firstColumn="1" w:lastColumn="0" w:oddVBand="0" w:evenVBand="0" w:oddHBand="0" w:evenHBand="0" w:firstRowFirstColumn="0" w:firstRowLastColumn="0" w:lastRowFirstColumn="0" w:lastRowLastColumn="0"/>
            <w:tcW w:w="624" w:type="pct"/>
          </w:tcPr>
          <w:p w:rsidRPr="00B352F7" w:rsidR="00952455" w:rsidP="4E00B9A8" w:rsidRDefault="57C08881" w14:paraId="7F55926C" w14:textId="3E3C1F8A">
            <w:pPr>
              <w:spacing w:line="240" w:lineRule="auto"/>
              <w:rPr>
                <w:sz w:val="22"/>
                <w:szCs w:val="22"/>
              </w:rPr>
            </w:pPr>
            <w:r w:rsidRPr="4E00B9A8">
              <w:rPr>
                <w:sz w:val="22"/>
                <w:szCs w:val="22"/>
              </w:rPr>
              <w:t>2</w:t>
            </w:r>
            <w:r w:rsidRPr="4E00B9A8" w:rsidR="00952455">
              <w:rPr>
                <w:sz w:val="22"/>
                <w:szCs w:val="22"/>
              </w:rPr>
              <w:t>.</w:t>
            </w:r>
          </w:p>
        </w:tc>
        <w:tc>
          <w:tcPr>
            <w:tcW w:w="3722" w:type="pct"/>
          </w:tcPr>
          <w:p w:rsidR="00A1768D" w:rsidP="00A1768D" w:rsidRDefault="00A1768D" w14:paraId="6269991E" w14:textId="77777777">
            <w:pPr>
              <w:pStyle w:val="ListNumber"/>
              <w:numPr>
                <w:ilvl w:val="0"/>
                <w:numId w:val="0"/>
              </w:numPr>
              <w:suppressAutoHyphens/>
              <w:autoSpaceDN w:val="0"/>
              <w:adjustRightInd/>
              <w:cnfStyle w:val="000000100000" w:firstRow="0" w:lastRow="0" w:firstColumn="0" w:lastColumn="0" w:oddVBand="0" w:evenVBand="0" w:oddHBand="1" w:evenHBand="0" w:firstRowFirstColumn="0" w:firstRowLastColumn="0" w:lastRowFirstColumn="0" w:lastRowLastColumn="0"/>
            </w:pPr>
            <w:r w:rsidRPr="00C30141">
              <w:t>Gegadigde heeft ervaring met de terbeschikkingstelling of inzet van Proces-, Producttype-, Integratie- en/of Productspecialisten (minimaal 6 specialisten op jaarbasis, met een minimale inzettermijn van 3 maanden per specialist) via eigen medewerkers en/of via andere partijen.</w:t>
            </w:r>
          </w:p>
          <w:p w:rsidRPr="00B352F7" w:rsidR="00952455" w:rsidP="62B8EDA6" w:rsidRDefault="00952455" w14:paraId="10DF2E93" w14:textId="6ECC013C">
            <w:pPr>
              <w:pStyle w:val="ListNumber"/>
              <w:numPr>
                <w:ilvl w:val="0"/>
                <w:numId w:val="0"/>
              </w:numPr>
              <w:ind w:left="6" w:hanging="6"/>
              <w:cnfStyle w:val="000000100000" w:firstRow="0" w:lastRow="0" w:firstColumn="0" w:lastColumn="0" w:oddVBand="0" w:evenVBand="0" w:oddHBand="1" w:evenHBand="0" w:firstRowFirstColumn="0" w:firstRowLastColumn="0" w:lastRowFirstColumn="0" w:lastRowLastColumn="0"/>
              <w:rPr>
                <w:sz w:val="22"/>
                <w:szCs w:val="22"/>
                <w:lang w:eastAsia="nl-NL"/>
              </w:rPr>
            </w:pPr>
          </w:p>
        </w:tc>
        <w:tc>
          <w:tcPr>
            <w:tcW w:w="654" w:type="pct"/>
          </w:tcPr>
          <w:p w:rsidRPr="00B352F7" w:rsidR="00952455" w:rsidP="00AE0951" w:rsidRDefault="00952455" w14:paraId="5D0A8243" w14:textId="77777777">
            <w:pPr>
              <w:spacing w:line="240" w:lineRule="auto"/>
              <w:jc w:val="center"/>
              <w:cnfStyle w:val="000000100000" w:firstRow="0" w:lastRow="0" w:firstColumn="0" w:lastColumn="0" w:oddVBand="0" w:evenVBand="0" w:oddHBand="1" w:evenHBand="0" w:firstRowFirstColumn="0" w:firstRowLastColumn="0" w:lastRowFirstColumn="0" w:lastRowLastColumn="0"/>
              <w:rPr>
                <w:rFonts w:cstheme="minorHAnsi"/>
                <w:sz w:val="22"/>
                <w:szCs w:val="22"/>
                <w:lang w:eastAsia="nl-NL"/>
              </w:rPr>
            </w:pPr>
            <w:r w:rsidRPr="00B352F7">
              <w:rPr>
                <w:rFonts w:cstheme="minorHAnsi"/>
                <w:sz w:val="22"/>
                <w:szCs w:val="22"/>
                <w:lang w:eastAsia="nl-NL"/>
              </w:rPr>
              <w:t>EIS</w:t>
            </w:r>
          </w:p>
        </w:tc>
      </w:tr>
      <w:tr w:rsidRPr="00B352F7" w:rsidR="00952455" w:rsidTr="62B8EDA6" w14:paraId="771D7296" w14:textId="77777777">
        <w:trPr>
          <w:trHeight w:val="765"/>
        </w:trPr>
        <w:tc>
          <w:tcPr>
            <w:cnfStyle w:val="001000000000" w:firstRow="0" w:lastRow="0" w:firstColumn="1" w:lastColumn="0" w:oddVBand="0" w:evenVBand="0" w:oddHBand="0" w:evenHBand="0" w:firstRowFirstColumn="0" w:firstRowLastColumn="0" w:lastRowFirstColumn="0" w:lastRowLastColumn="0"/>
            <w:tcW w:w="624" w:type="pct"/>
          </w:tcPr>
          <w:p w:rsidRPr="00B352F7" w:rsidR="00952455" w:rsidP="00AE0951" w:rsidRDefault="00952455" w14:paraId="250C412B" w14:textId="77777777">
            <w:pPr>
              <w:spacing w:line="240" w:lineRule="auto"/>
              <w:rPr>
                <w:rFonts w:cstheme="minorHAnsi"/>
                <w:sz w:val="22"/>
                <w:szCs w:val="22"/>
              </w:rPr>
            </w:pPr>
            <w:r w:rsidRPr="00B352F7">
              <w:rPr>
                <w:rFonts w:cstheme="minorHAnsi"/>
                <w:sz w:val="22"/>
                <w:szCs w:val="22"/>
              </w:rPr>
              <w:t>Toelichting</w:t>
            </w:r>
          </w:p>
        </w:tc>
        <w:tc>
          <w:tcPr>
            <w:tcW w:w="3722" w:type="pct"/>
          </w:tcPr>
          <w:p w:rsidRPr="00A1768D" w:rsidR="00A1768D" w:rsidP="00A1768D" w:rsidRDefault="00A1768D" w14:paraId="65A0041F"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Cs w:val="20"/>
                <w:lang w:eastAsia="nl-NL"/>
              </w:rPr>
            </w:pPr>
            <w:r w:rsidRPr="00A1768D">
              <w:rPr>
                <w:rFonts w:cstheme="minorHAnsi"/>
                <w:szCs w:val="20"/>
              </w:rPr>
              <w:t>&lt;vul dit onderdeel zodanig in dat het beoordelingsteam kan beoordelen dat aan de gevraagde referentie is voldaan&gt;</w:t>
            </w:r>
          </w:p>
          <w:p w:rsidRPr="00B352F7" w:rsidR="00952455" w:rsidP="00AE0951" w:rsidRDefault="00952455" w14:paraId="0FCCBD7E"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p w:rsidRPr="00B352F7" w:rsidR="00952455" w:rsidP="00AE0951" w:rsidRDefault="00952455" w14:paraId="3C8E5255"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p w:rsidRPr="00B352F7" w:rsidR="00952455" w:rsidP="00AE0951" w:rsidRDefault="00952455" w14:paraId="3AF94C43"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p w:rsidRPr="00B352F7" w:rsidR="00952455" w:rsidP="00AE0951" w:rsidRDefault="00952455" w14:paraId="08EF87D3"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p w:rsidRPr="00B352F7" w:rsidR="00952455" w:rsidP="00AE0951" w:rsidRDefault="00952455" w14:paraId="683A6930"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p w:rsidRPr="00B352F7" w:rsidR="00952455" w:rsidP="00AE0951" w:rsidRDefault="00952455" w14:paraId="23E257D7"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p w:rsidRPr="00B352F7" w:rsidR="00952455" w:rsidP="00AE0951" w:rsidRDefault="00952455" w14:paraId="3D50A12E"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p w:rsidRPr="00B352F7" w:rsidR="00952455" w:rsidP="00AE0951" w:rsidRDefault="00952455" w14:paraId="594445E4"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p w:rsidRPr="00B352F7" w:rsidR="00952455" w:rsidP="00AE0951" w:rsidRDefault="00952455" w14:paraId="2B3A100D"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p w:rsidRPr="00B352F7" w:rsidR="00952455" w:rsidP="00AE0951" w:rsidRDefault="00952455" w14:paraId="6D867C7D"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p w:rsidRPr="00B352F7" w:rsidR="00952455" w:rsidP="00AE0951" w:rsidRDefault="00952455" w14:paraId="5B62C956"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p w:rsidRPr="00B352F7" w:rsidR="00952455" w:rsidP="00AE0951" w:rsidRDefault="00952455" w14:paraId="77D2C0E1"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p w:rsidRPr="00B352F7" w:rsidR="00952455" w:rsidP="00AE0951" w:rsidRDefault="00952455" w14:paraId="6B3E735E"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p w:rsidRPr="00B352F7" w:rsidR="00952455" w:rsidP="00AE0951" w:rsidRDefault="00952455" w14:paraId="55DCD243"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tc>
        <w:tc>
          <w:tcPr>
            <w:tcW w:w="654" w:type="pct"/>
          </w:tcPr>
          <w:p w:rsidRPr="00B352F7" w:rsidR="00952455" w:rsidP="00AE0951" w:rsidRDefault="00952455" w14:paraId="137B2A96" w14:textId="77777777">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tc>
      </w:tr>
    </w:tbl>
    <w:p w:rsidRPr="00B352F7" w:rsidR="00952455" w:rsidP="00952455" w:rsidRDefault="00952455" w14:paraId="3FC1EA3D" w14:textId="77777777">
      <w:pPr>
        <w:spacing w:line="240" w:lineRule="auto"/>
        <w:rPr>
          <w:rFonts w:cstheme="minorHAnsi"/>
          <w:b/>
          <w:bCs/>
          <w:sz w:val="22"/>
          <w:szCs w:val="22"/>
        </w:rPr>
      </w:pPr>
    </w:p>
    <w:p w:rsidR="00AE6D9C" w:rsidRDefault="00AE6D9C" w14:paraId="0D4408D8" w14:textId="40DBE2CF">
      <w:pPr>
        <w:adjustRightInd/>
        <w:snapToGrid/>
        <w:spacing w:after="200" w:line="276" w:lineRule="auto"/>
        <w:rPr>
          <w:rFonts w:cstheme="minorHAnsi"/>
          <w:b/>
          <w:bCs/>
          <w:sz w:val="22"/>
          <w:szCs w:val="22"/>
        </w:rPr>
      </w:pPr>
      <w:r>
        <w:rPr>
          <w:rFonts w:cstheme="minorHAnsi"/>
          <w:b/>
          <w:bCs/>
          <w:sz w:val="22"/>
          <w:szCs w:val="22"/>
        </w:rPr>
        <w:br w:type="page"/>
      </w:r>
    </w:p>
    <w:tbl>
      <w:tblPr>
        <w:tblStyle w:val="ListTable4-Accent3"/>
        <w:tblW w:w="5000" w:type="pct"/>
        <w:tblLook w:val="04A0" w:firstRow="1" w:lastRow="0" w:firstColumn="1" w:lastColumn="0" w:noHBand="0" w:noVBand="1"/>
      </w:tblPr>
      <w:tblGrid>
        <w:gridCol w:w="3609"/>
        <w:gridCol w:w="5338"/>
      </w:tblGrid>
      <w:tr w:rsidRPr="00B352F7" w:rsidR="00952455" w:rsidTr="00513DCF" w14:paraId="3DAE3387"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7" w:type="pct"/>
          </w:tcPr>
          <w:p w:rsidRPr="00AE6D9C" w:rsidR="00952455" w:rsidP="00AE0951" w:rsidRDefault="00952455" w14:paraId="0614026A" w14:textId="77777777">
            <w:pPr>
              <w:spacing w:line="360" w:lineRule="auto"/>
              <w:rPr>
                <w:rFonts w:cstheme="minorHAnsi"/>
                <w:b/>
                <w:bCs w:val="0"/>
                <w:color w:val="FFFFFF" w:themeColor="background1"/>
                <w:sz w:val="22"/>
                <w:szCs w:val="22"/>
              </w:rPr>
            </w:pPr>
            <w:r w:rsidRPr="00AE6D9C">
              <w:rPr>
                <w:rFonts w:cstheme="minorHAnsi"/>
                <w:b/>
                <w:bCs w:val="0"/>
                <w:color w:val="FFFFFF" w:themeColor="background1"/>
                <w:sz w:val="22"/>
                <w:szCs w:val="22"/>
              </w:rPr>
              <w:t>Naam Inschrijver</w:t>
            </w:r>
          </w:p>
        </w:tc>
        <w:tc>
          <w:tcPr>
            <w:tcW w:w="2983" w:type="pct"/>
          </w:tcPr>
          <w:p w:rsidRPr="00AE6D9C" w:rsidR="00952455" w:rsidP="00AE0951" w:rsidRDefault="00952455" w14:paraId="48AD5BF9" w14:textId="77777777">
            <w:pPr>
              <w:spacing w:line="360" w:lineRule="auto"/>
              <w:cnfStyle w:val="100000000000" w:firstRow="1" w:lastRow="0" w:firstColumn="0" w:lastColumn="0" w:oddVBand="0" w:evenVBand="0" w:oddHBand="0" w:evenHBand="0" w:firstRowFirstColumn="0" w:firstRowLastColumn="0" w:lastRowFirstColumn="0" w:lastRowLastColumn="0"/>
              <w:rPr>
                <w:rFonts w:cstheme="minorHAnsi"/>
                <w:b/>
                <w:bCs w:val="0"/>
                <w:color w:val="FFFFFF" w:themeColor="background1"/>
                <w:sz w:val="22"/>
                <w:szCs w:val="22"/>
              </w:rPr>
            </w:pPr>
          </w:p>
        </w:tc>
      </w:tr>
      <w:tr w:rsidRPr="00B352F7" w:rsidR="00952455" w:rsidTr="00513DCF" w14:paraId="05BDE26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7" w:type="pct"/>
          </w:tcPr>
          <w:p w:rsidRPr="00B352F7" w:rsidR="00952455" w:rsidP="00AE0951" w:rsidRDefault="00952455" w14:paraId="5EFB943D" w14:textId="77777777">
            <w:pPr>
              <w:spacing w:line="360" w:lineRule="auto"/>
              <w:rPr>
                <w:rFonts w:cstheme="minorHAnsi"/>
                <w:b w:val="0"/>
                <w:bCs w:val="0"/>
                <w:sz w:val="22"/>
                <w:szCs w:val="22"/>
              </w:rPr>
            </w:pPr>
            <w:r w:rsidRPr="00B352F7">
              <w:rPr>
                <w:rFonts w:cstheme="minorHAnsi"/>
                <w:sz w:val="22"/>
                <w:szCs w:val="22"/>
              </w:rPr>
              <w:t>Kerncompetentie 3</w:t>
            </w:r>
          </w:p>
        </w:tc>
        <w:tc>
          <w:tcPr>
            <w:tcW w:w="2983" w:type="pct"/>
          </w:tcPr>
          <w:p w:rsidR="00D8178C" w:rsidP="00D8178C" w:rsidRDefault="00D8178C" w14:paraId="63A9A125" w14:textId="77777777">
            <w:pPr>
              <w:pStyle w:val="ListNumber"/>
              <w:numPr>
                <w:ilvl w:val="0"/>
                <w:numId w:val="0"/>
              </w:numPr>
              <w:suppressAutoHyphens/>
              <w:autoSpaceDN w:val="0"/>
              <w:adjustRightInd/>
              <w:cnfStyle w:val="000000100000" w:firstRow="0" w:lastRow="0" w:firstColumn="0" w:lastColumn="0" w:oddVBand="0" w:evenVBand="0" w:oddHBand="1" w:evenHBand="0" w:firstRowFirstColumn="0" w:firstRowLastColumn="0" w:lastRowFirstColumn="0" w:lastRowLastColumn="0"/>
            </w:pPr>
            <w:r w:rsidRPr="62463136">
              <w:t xml:space="preserve">Gegadigde heeft ervaring met: </w:t>
            </w:r>
          </w:p>
          <w:p w:rsidR="00D8178C" w:rsidP="00D8178C" w:rsidRDefault="00D8178C" w14:paraId="4B2643E8" w14:textId="77777777">
            <w:pPr>
              <w:pStyle w:val="ListNumber"/>
              <w:numPr>
                <w:ilvl w:val="0"/>
                <w:numId w:val="0"/>
              </w:numPr>
              <w:suppressAutoHyphens/>
              <w:autoSpaceDN w:val="0"/>
              <w:adjustRightInd/>
              <w:cnfStyle w:val="000000100000" w:firstRow="0" w:lastRow="0" w:firstColumn="0" w:lastColumn="0" w:oddVBand="0" w:evenVBand="0" w:oddHBand="1" w:evenHBand="0" w:firstRowFirstColumn="0" w:firstRowLastColumn="0" w:lastRowFirstColumn="0" w:lastRowLastColumn="0"/>
            </w:pPr>
            <w:r w:rsidRPr="62463136">
              <w:t xml:space="preserve">1) het onderhandelen op prijs en voorwaarden, </w:t>
            </w:r>
          </w:p>
          <w:p w:rsidR="00D8178C" w:rsidP="00D8178C" w:rsidRDefault="00D8178C" w14:paraId="4D55D546" w14:textId="77777777">
            <w:pPr>
              <w:pStyle w:val="ListNumber"/>
              <w:numPr>
                <w:ilvl w:val="0"/>
                <w:numId w:val="0"/>
              </w:numPr>
              <w:suppressAutoHyphens/>
              <w:autoSpaceDN w:val="0"/>
              <w:adjustRightInd/>
              <w:cnfStyle w:val="000000100000" w:firstRow="0" w:lastRow="0" w:firstColumn="0" w:lastColumn="0" w:oddVBand="0" w:evenVBand="0" w:oddHBand="1" w:evenHBand="0" w:firstRowFirstColumn="0" w:firstRowLastColumn="0" w:lastRowFirstColumn="0" w:lastRowLastColumn="0"/>
            </w:pPr>
            <w:r w:rsidRPr="62463136">
              <w:t xml:space="preserve">2) het doorleveren van Technische producten en </w:t>
            </w:r>
          </w:p>
          <w:p w:rsidR="00D8178C" w:rsidP="00D8178C" w:rsidRDefault="00D8178C" w14:paraId="6C46338B" w14:textId="77777777">
            <w:pPr>
              <w:pStyle w:val="ListNumber"/>
              <w:numPr>
                <w:ilvl w:val="0"/>
                <w:numId w:val="0"/>
              </w:numPr>
              <w:suppressAutoHyphens/>
              <w:autoSpaceDN w:val="0"/>
              <w:adjustRightInd/>
              <w:cnfStyle w:val="000000100000" w:firstRow="0" w:lastRow="0" w:firstColumn="0" w:lastColumn="0" w:oddVBand="0" w:evenVBand="0" w:oddHBand="1" w:evenHBand="0" w:firstRowFirstColumn="0" w:firstRowLastColumn="0" w:lastRowFirstColumn="0" w:lastRowLastColumn="0"/>
            </w:pPr>
            <w:r w:rsidRPr="62463136">
              <w:t xml:space="preserve">3) het uitvoeren van Contractbeheer en Contractmanagement van Technische producten, waarbij de referentie minimaal 6 verschillende Technische producten betreft en een minimale totale waarde heeft van </w:t>
            </w:r>
            <w:r w:rsidRPr="62463136">
              <w:rPr>
                <w:rFonts w:cs="Calibri"/>
              </w:rPr>
              <w:t>€</w:t>
            </w:r>
            <w:r w:rsidRPr="50FC6F5F">
              <w:rPr>
                <w:rFonts w:cs="Calibri"/>
              </w:rPr>
              <w:t>2</w:t>
            </w:r>
            <w:r w:rsidRPr="62463136">
              <w:rPr>
                <w:rFonts w:cs="Calibri"/>
              </w:rPr>
              <w:t xml:space="preserve"> miljoen op jaarbasis</w:t>
            </w:r>
            <w:r w:rsidRPr="62463136">
              <w:t xml:space="preserve">. </w:t>
            </w:r>
          </w:p>
          <w:p w:rsidR="00D8178C" w:rsidP="00D8178C" w:rsidRDefault="00D8178C" w14:paraId="5FDCB1B4" w14:textId="77777777">
            <w:pPr>
              <w:pStyle w:val="ListNumber"/>
              <w:numPr>
                <w:ilvl w:val="0"/>
                <w:numId w:val="0"/>
              </w:numPr>
              <w:suppressAutoHyphens/>
              <w:autoSpaceDN w:val="0"/>
              <w:adjustRightInd/>
              <w:cnfStyle w:val="000000100000" w:firstRow="0" w:lastRow="0" w:firstColumn="0" w:lastColumn="0" w:oddVBand="0" w:evenVBand="0" w:oddHBand="1" w:evenHBand="0" w:firstRowFirstColumn="0" w:firstRowLastColumn="0" w:lastRowFirstColumn="0" w:lastRowLastColumn="0"/>
            </w:pPr>
          </w:p>
          <w:p w:rsidRPr="008505AE" w:rsidR="00D8178C" w:rsidP="00D8178C" w:rsidRDefault="00D8178C" w14:paraId="753C6DD0" w14:textId="5C345CE5">
            <w:pPr>
              <w:pStyle w:val="ListNumber"/>
              <w:numPr>
                <w:ilvl w:val="0"/>
                <w:numId w:val="0"/>
              </w:numPr>
              <w:suppressAutoHyphens/>
              <w:autoSpaceDN w:val="0"/>
              <w:adjustRightInd/>
              <w:cnfStyle w:val="000000100000" w:firstRow="0" w:lastRow="0" w:firstColumn="0" w:lastColumn="0" w:oddVBand="0" w:evenVBand="0" w:oddHBand="1" w:evenHBand="0" w:firstRowFirstColumn="0" w:firstRowLastColumn="0" w:lastRowFirstColumn="0" w:lastRowLastColumn="0"/>
            </w:pPr>
            <w:r w:rsidRPr="62463136">
              <w:t xml:space="preserve">In de referentieopdracht dient - </w:t>
            </w:r>
            <w:proofErr w:type="spellStart"/>
            <w:r w:rsidRPr="62463136">
              <w:t>i.h.k.v</w:t>
            </w:r>
            <w:proofErr w:type="spellEnd"/>
            <w:r w:rsidRPr="62463136">
              <w:t xml:space="preserve">. uitgevoerd Contractmanagement - minimaal beschreven te worden hoe Gegadigde er invulling aan heeft gegeven dat de overeenkomsten met Productleveranciers zo goed mogelijk zijn </w:t>
            </w:r>
            <w:proofErr w:type="spellStart"/>
            <w:r w:rsidRPr="62463136">
              <w:t>uitgenut</w:t>
            </w:r>
            <w:proofErr w:type="spellEnd"/>
            <w:r w:rsidRPr="62463136">
              <w:t xml:space="preserve">. </w:t>
            </w:r>
          </w:p>
          <w:p w:rsidRPr="00B352F7" w:rsidR="00952455" w:rsidP="00AE0951" w:rsidRDefault="00952455" w14:paraId="73079A78" w14:textId="77777777">
            <w:pPr>
              <w:pStyle w:val="ListNumber"/>
              <w:numPr>
                <w:ilvl w:val="0"/>
                <w:numId w:val="0"/>
              </w:numPr>
              <w:ind w:left="32"/>
              <w:cnfStyle w:val="000000100000" w:firstRow="0" w:lastRow="0" w:firstColumn="0" w:lastColumn="0" w:oddVBand="0" w:evenVBand="0" w:oddHBand="1" w:evenHBand="0" w:firstRowFirstColumn="0" w:firstRowLastColumn="0" w:lastRowFirstColumn="0" w:lastRowLastColumn="0"/>
              <w:rPr>
                <w:rFonts w:cstheme="minorHAnsi"/>
                <w:b/>
                <w:bCs/>
                <w:sz w:val="22"/>
                <w:szCs w:val="22"/>
                <w:lang w:eastAsia="nl-NL"/>
              </w:rPr>
            </w:pPr>
          </w:p>
        </w:tc>
      </w:tr>
    </w:tbl>
    <w:p w:rsidRPr="00B352F7" w:rsidR="00952455" w:rsidP="00C326DC" w:rsidRDefault="00952455" w14:paraId="7DEBDE88" w14:textId="77777777">
      <w:pPr>
        <w:spacing w:after="160" w:line="240" w:lineRule="auto"/>
        <w:rPr>
          <w:rFonts w:eastAsia="Calibri" w:cstheme="minorHAnsi"/>
          <w:sz w:val="22"/>
          <w:szCs w:val="22"/>
        </w:rPr>
      </w:pPr>
      <w:r w:rsidRPr="00B352F7">
        <w:rPr>
          <w:rFonts w:eastAsia="Calibri" w:cstheme="minorHAnsi"/>
          <w:sz w:val="22"/>
          <w:szCs w:val="22"/>
        </w:rPr>
        <w:t>U dient per kerncompetentie een referentie in te dienen. In onderstaand formulier staan alle Eisen genoemd die ook in de Aanbestedingsleidraad staan genoemd. Het is aan u om ons duidelijk te maken wat uw referentieopdracht precies inhoudt en waar deze voldoet aan het gevraagde. Dit doet u door per aspect een toelichting te geven. De referentie dient te voldoen aan de eisen die zijn opgenomen in de Aanbestedingsleidraad.</w:t>
      </w:r>
    </w:p>
    <w:p w:rsidRPr="00B352F7" w:rsidR="00952455" w:rsidP="00952455" w:rsidRDefault="00952455" w14:paraId="5CC50BA7" w14:textId="77777777">
      <w:pPr>
        <w:spacing w:after="160" w:line="360" w:lineRule="auto"/>
        <w:rPr>
          <w:rFonts w:eastAsia="Calibri" w:cstheme="minorHAnsi"/>
          <w:b/>
          <w:sz w:val="22"/>
          <w:szCs w:val="22"/>
        </w:rPr>
      </w:pPr>
      <w:r w:rsidRPr="00B352F7">
        <w:rPr>
          <w:rFonts w:eastAsia="Calibri" w:cstheme="minorHAnsi"/>
          <w:b/>
          <w:sz w:val="22"/>
          <w:szCs w:val="22"/>
        </w:rPr>
        <w:t>Referent</w:t>
      </w:r>
    </w:p>
    <w:tbl>
      <w:tblPr>
        <w:tblStyle w:val="ListTable4-Accent3"/>
        <w:tblW w:w="5000" w:type="pct"/>
        <w:tblLook w:val="04A0" w:firstRow="1" w:lastRow="0" w:firstColumn="1" w:lastColumn="0" w:noHBand="0" w:noVBand="1"/>
      </w:tblPr>
      <w:tblGrid>
        <w:gridCol w:w="3609"/>
        <w:gridCol w:w="1729"/>
        <w:gridCol w:w="3609"/>
      </w:tblGrid>
      <w:tr w:rsidRPr="00B352F7" w:rsidR="00952455" w:rsidTr="00513DCF" w14:paraId="49EB967D"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7" w:type="pct"/>
          </w:tcPr>
          <w:p w:rsidRPr="00AE6D9C" w:rsidR="00952455" w:rsidP="00AE0951" w:rsidRDefault="00952455" w14:paraId="0E5CF670" w14:textId="1DFA4D73">
            <w:pPr>
              <w:spacing w:line="360" w:lineRule="auto"/>
              <w:rPr>
                <w:rFonts w:cstheme="minorHAnsi"/>
                <w:b/>
                <w:bCs w:val="0"/>
                <w:color w:val="FFFFFF" w:themeColor="background1"/>
                <w:sz w:val="22"/>
                <w:szCs w:val="22"/>
              </w:rPr>
            </w:pPr>
            <w:r w:rsidRPr="00AE6D9C">
              <w:rPr>
                <w:rFonts w:cstheme="minorHAnsi"/>
                <w:b/>
                <w:bCs w:val="0"/>
                <w:color w:val="FFFFFF" w:themeColor="background1"/>
                <w:sz w:val="22"/>
                <w:szCs w:val="22"/>
              </w:rPr>
              <w:t>Bedrijfsnaam referent</w:t>
            </w:r>
            <w:r w:rsidRPr="00AE6D9C" w:rsidR="00C326DC">
              <w:rPr>
                <w:rFonts w:cstheme="minorHAnsi"/>
                <w:b/>
                <w:bCs w:val="0"/>
                <w:color w:val="FFFFFF" w:themeColor="background1"/>
                <w:sz w:val="22"/>
                <w:szCs w:val="22"/>
              </w:rPr>
              <w:t>:</w:t>
            </w:r>
          </w:p>
        </w:tc>
        <w:tc>
          <w:tcPr>
            <w:tcW w:w="2983" w:type="pct"/>
            <w:gridSpan w:val="2"/>
          </w:tcPr>
          <w:p w:rsidRPr="00AE6D9C" w:rsidR="00952455" w:rsidP="00AE0951" w:rsidRDefault="00952455" w14:paraId="1F66E854" w14:textId="77777777">
            <w:pPr>
              <w:spacing w:line="360" w:lineRule="auto"/>
              <w:cnfStyle w:val="100000000000" w:firstRow="1" w:lastRow="0" w:firstColumn="0" w:lastColumn="0" w:oddVBand="0" w:evenVBand="0" w:oddHBand="0" w:evenHBand="0" w:firstRowFirstColumn="0" w:firstRowLastColumn="0" w:lastRowFirstColumn="0" w:lastRowLastColumn="0"/>
              <w:rPr>
                <w:rFonts w:cstheme="minorHAnsi"/>
                <w:b/>
                <w:bCs w:val="0"/>
                <w:color w:val="FFFFFF" w:themeColor="background1"/>
                <w:sz w:val="22"/>
                <w:szCs w:val="22"/>
              </w:rPr>
            </w:pPr>
          </w:p>
        </w:tc>
      </w:tr>
      <w:tr w:rsidRPr="00B352F7" w:rsidR="00952455" w:rsidTr="00513DCF" w14:paraId="541251C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7" w:type="pct"/>
          </w:tcPr>
          <w:p w:rsidRPr="00B352F7" w:rsidR="00952455" w:rsidP="00AE0951" w:rsidRDefault="00952455" w14:paraId="6DF9072F" w14:textId="2679F4EB">
            <w:pPr>
              <w:spacing w:line="360" w:lineRule="auto"/>
              <w:rPr>
                <w:rFonts w:cstheme="minorHAnsi"/>
                <w:sz w:val="22"/>
                <w:szCs w:val="22"/>
              </w:rPr>
            </w:pPr>
            <w:r w:rsidRPr="00B352F7">
              <w:rPr>
                <w:rFonts w:cstheme="minorHAnsi"/>
                <w:sz w:val="22"/>
                <w:szCs w:val="22"/>
              </w:rPr>
              <w:t>Adres</w:t>
            </w:r>
            <w:r w:rsidR="00C326DC">
              <w:rPr>
                <w:rFonts w:cstheme="minorHAnsi"/>
                <w:sz w:val="22"/>
                <w:szCs w:val="22"/>
              </w:rPr>
              <w:t>:</w:t>
            </w:r>
          </w:p>
        </w:tc>
        <w:tc>
          <w:tcPr>
            <w:tcW w:w="2983" w:type="pct"/>
            <w:gridSpan w:val="2"/>
          </w:tcPr>
          <w:p w:rsidRPr="00B352F7" w:rsidR="00952455" w:rsidP="00AE0951" w:rsidRDefault="00952455" w14:paraId="059584BF" w14:textId="77777777">
            <w:pPr>
              <w:spacing w:line="360" w:lineRule="auto"/>
              <w:cnfStyle w:val="000000100000" w:firstRow="0" w:lastRow="0" w:firstColumn="0" w:lastColumn="0" w:oddVBand="0" w:evenVBand="0" w:oddHBand="1" w:evenHBand="0" w:firstRowFirstColumn="0" w:firstRowLastColumn="0" w:lastRowFirstColumn="0" w:lastRowLastColumn="0"/>
              <w:rPr>
                <w:rFonts w:cstheme="minorHAnsi"/>
                <w:sz w:val="22"/>
                <w:szCs w:val="22"/>
              </w:rPr>
            </w:pPr>
          </w:p>
        </w:tc>
      </w:tr>
      <w:tr w:rsidRPr="00B352F7" w:rsidR="00952455" w:rsidTr="00513DCF" w14:paraId="679DE7FF" w14:textId="77777777">
        <w:tc>
          <w:tcPr>
            <w:cnfStyle w:val="001000000000" w:firstRow="0" w:lastRow="0" w:firstColumn="1" w:lastColumn="0" w:oddVBand="0" w:evenVBand="0" w:oddHBand="0" w:evenHBand="0" w:firstRowFirstColumn="0" w:firstRowLastColumn="0" w:lastRowFirstColumn="0" w:lastRowLastColumn="0"/>
            <w:tcW w:w="2017" w:type="pct"/>
          </w:tcPr>
          <w:p w:rsidRPr="00B352F7" w:rsidR="00952455" w:rsidP="00AE0951" w:rsidRDefault="00952455" w14:paraId="5DD90B13" w14:textId="2A3050C3">
            <w:pPr>
              <w:spacing w:line="360" w:lineRule="auto"/>
              <w:rPr>
                <w:rFonts w:cstheme="minorHAnsi"/>
                <w:sz w:val="22"/>
                <w:szCs w:val="22"/>
              </w:rPr>
            </w:pPr>
            <w:r w:rsidRPr="00B352F7">
              <w:rPr>
                <w:rFonts w:cstheme="minorHAnsi"/>
                <w:sz w:val="22"/>
                <w:szCs w:val="22"/>
              </w:rPr>
              <w:t>P</w:t>
            </w:r>
            <w:r w:rsidR="00C326DC">
              <w:rPr>
                <w:rFonts w:cstheme="minorHAnsi"/>
                <w:sz w:val="22"/>
                <w:szCs w:val="22"/>
              </w:rPr>
              <w:t>ostcode</w:t>
            </w:r>
            <w:r w:rsidRPr="00B352F7">
              <w:rPr>
                <w:rFonts w:cstheme="minorHAnsi"/>
                <w:sz w:val="22"/>
                <w:szCs w:val="22"/>
              </w:rPr>
              <w:t>/Plaats</w:t>
            </w:r>
            <w:r w:rsidR="00C326DC">
              <w:rPr>
                <w:rFonts w:cstheme="minorHAnsi"/>
                <w:sz w:val="22"/>
                <w:szCs w:val="22"/>
              </w:rPr>
              <w:t>:</w:t>
            </w:r>
          </w:p>
        </w:tc>
        <w:tc>
          <w:tcPr>
            <w:tcW w:w="966" w:type="pct"/>
          </w:tcPr>
          <w:p w:rsidRPr="00B352F7" w:rsidR="00952455" w:rsidP="00AE0951" w:rsidRDefault="00952455" w14:paraId="6A8ABD6E" w14:textId="77777777">
            <w:pPr>
              <w:spacing w:line="360" w:lineRule="auto"/>
              <w:cnfStyle w:val="000000000000" w:firstRow="0" w:lastRow="0" w:firstColumn="0" w:lastColumn="0" w:oddVBand="0" w:evenVBand="0" w:oddHBand="0" w:evenHBand="0" w:firstRowFirstColumn="0" w:firstRowLastColumn="0" w:lastRowFirstColumn="0" w:lastRowLastColumn="0"/>
              <w:rPr>
                <w:rFonts w:cstheme="minorHAnsi"/>
                <w:sz w:val="22"/>
                <w:szCs w:val="22"/>
              </w:rPr>
            </w:pPr>
          </w:p>
        </w:tc>
        <w:tc>
          <w:tcPr>
            <w:tcW w:w="2017" w:type="pct"/>
          </w:tcPr>
          <w:p w:rsidRPr="00B352F7" w:rsidR="00952455" w:rsidP="00AE0951" w:rsidRDefault="00952455" w14:paraId="67920385" w14:textId="77777777">
            <w:pPr>
              <w:spacing w:line="360" w:lineRule="auto"/>
              <w:cnfStyle w:val="000000000000" w:firstRow="0" w:lastRow="0" w:firstColumn="0" w:lastColumn="0" w:oddVBand="0" w:evenVBand="0" w:oddHBand="0" w:evenHBand="0" w:firstRowFirstColumn="0" w:firstRowLastColumn="0" w:lastRowFirstColumn="0" w:lastRowLastColumn="0"/>
              <w:rPr>
                <w:rFonts w:cstheme="minorHAnsi"/>
                <w:sz w:val="22"/>
                <w:szCs w:val="22"/>
              </w:rPr>
            </w:pPr>
          </w:p>
        </w:tc>
      </w:tr>
      <w:tr w:rsidRPr="00B352F7" w:rsidR="00952455" w:rsidTr="00513DCF" w14:paraId="0423DBE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7" w:type="pct"/>
          </w:tcPr>
          <w:p w:rsidRPr="00B352F7" w:rsidR="00952455" w:rsidP="00AE0951" w:rsidRDefault="00952455" w14:paraId="2FDA03F2" w14:textId="1A97028A">
            <w:pPr>
              <w:tabs>
                <w:tab w:val="left" w:pos="851"/>
                <w:tab w:val="left" w:pos="1701"/>
              </w:tabs>
              <w:spacing w:line="360" w:lineRule="auto"/>
              <w:rPr>
                <w:rFonts w:cstheme="minorHAnsi"/>
                <w:sz w:val="22"/>
                <w:szCs w:val="22"/>
              </w:rPr>
            </w:pPr>
            <w:r w:rsidRPr="00B352F7">
              <w:rPr>
                <w:rFonts w:cstheme="minorHAnsi"/>
                <w:sz w:val="22"/>
                <w:szCs w:val="22"/>
              </w:rPr>
              <w:t xml:space="preserve">Contactpersoon: </w:t>
            </w:r>
            <w:r w:rsidRPr="00B352F7">
              <w:rPr>
                <w:rFonts w:cstheme="minorHAnsi"/>
                <w:sz w:val="22"/>
                <w:szCs w:val="22"/>
              </w:rPr>
              <w:tab/>
            </w:r>
            <w:r w:rsidRPr="00B352F7">
              <w:rPr>
                <w:rFonts w:cstheme="minorHAnsi"/>
                <w:sz w:val="22"/>
                <w:szCs w:val="22"/>
              </w:rPr>
              <w:t>Naam</w:t>
            </w:r>
            <w:r w:rsidR="00C326DC">
              <w:rPr>
                <w:rFonts w:cstheme="minorHAnsi"/>
                <w:sz w:val="22"/>
                <w:szCs w:val="22"/>
              </w:rPr>
              <w:t>:</w:t>
            </w:r>
          </w:p>
          <w:p w:rsidRPr="00B352F7" w:rsidR="00952455" w:rsidP="00AE0951" w:rsidRDefault="00952455" w14:paraId="59D61A61" w14:textId="2E49165D">
            <w:pPr>
              <w:tabs>
                <w:tab w:val="left" w:pos="1701"/>
              </w:tabs>
              <w:spacing w:line="360" w:lineRule="auto"/>
              <w:rPr>
                <w:rFonts w:cstheme="minorHAnsi"/>
                <w:sz w:val="22"/>
                <w:szCs w:val="22"/>
              </w:rPr>
            </w:pPr>
            <w:r w:rsidRPr="00B352F7">
              <w:rPr>
                <w:rFonts w:cstheme="minorHAnsi"/>
                <w:sz w:val="22"/>
                <w:szCs w:val="22"/>
              </w:rPr>
              <w:tab/>
            </w:r>
            <w:r w:rsidRPr="00B352F7">
              <w:rPr>
                <w:rFonts w:cstheme="minorHAnsi"/>
                <w:sz w:val="22"/>
                <w:szCs w:val="22"/>
              </w:rPr>
              <w:t>Telefoonnr.</w:t>
            </w:r>
            <w:r w:rsidR="00C326DC">
              <w:rPr>
                <w:rFonts w:cstheme="minorHAnsi"/>
                <w:sz w:val="22"/>
                <w:szCs w:val="22"/>
              </w:rPr>
              <w:t>:</w:t>
            </w:r>
          </w:p>
        </w:tc>
        <w:tc>
          <w:tcPr>
            <w:tcW w:w="2983" w:type="pct"/>
            <w:gridSpan w:val="2"/>
          </w:tcPr>
          <w:p w:rsidRPr="00B352F7" w:rsidR="00952455" w:rsidP="00AE0951" w:rsidRDefault="00952455" w14:paraId="05BECF50" w14:textId="77777777">
            <w:pPr>
              <w:spacing w:line="360" w:lineRule="auto"/>
              <w:cnfStyle w:val="000000100000" w:firstRow="0" w:lastRow="0" w:firstColumn="0" w:lastColumn="0" w:oddVBand="0" w:evenVBand="0" w:oddHBand="1" w:evenHBand="0" w:firstRowFirstColumn="0" w:firstRowLastColumn="0" w:lastRowFirstColumn="0" w:lastRowLastColumn="0"/>
              <w:rPr>
                <w:rFonts w:cstheme="minorHAnsi"/>
                <w:sz w:val="22"/>
                <w:szCs w:val="22"/>
              </w:rPr>
            </w:pPr>
          </w:p>
        </w:tc>
      </w:tr>
    </w:tbl>
    <w:p w:rsidRPr="00B352F7" w:rsidR="00952455" w:rsidP="00952455" w:rsidRDefault="00952455" w14:paraId="1AE6E561" w14:textId="77777777">
      <w:pPr>
        <w:spacing w:after="160" w:line="360" w:lineRule="auto"/>
        <w:rPr>
          <w:rFonts w:eastAsia="Calibri" w:cstheme="minorHAnsi"/>
          <w:b/>
          <w:sz w:val="22"/>
          <w:szCs w:val="22"/>
        </w:rPr>
      </w:pPr>
      <w:r w:rsidRPr="00B352F7">
        <w:rPr>
          <w:rFonts w:eastAsia="Calibri" w:cstheme="minorHAnsi"/>
          <w:b/>
          <w:sz w:val="22"/>
          <w:szCs w:val="22"/>
        </w:rPr>
        <w:t>Referentie</w:t>
      </w:r>
    </w:p>
    <w:tbl>
      <w:tblPr>
        <w:tblStyle w:val="ListTable4-Accent3"/>
        <w:tblW w:w="5000" w:type="pct"/>
        <w:tblLook w:val="04A0" w:firstRow="1" w:lastRow="0" w:firstColumn="1" w:lastColumn="0" w:noHBand="0" w:noVBand="1"/>
      </w:tblPr>
      <w:tblGrid>
        <w:gridCol w:w="2532"/>
        <w:gridCol w:w="6415"/>
      </w:tblGrid>
      <w:tr w:rsidRPr="00B352F7" w:rsidR="00952455" w:rsidTr="00513DCF" w14:paraId="5502B532"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5" w:type="pct"/>
          </w:tcPr>
          <w:p w:rsidRPr="00AE6D9C" w:rsidR="00952455" w:rsidP="00AE6D9C" w:rsidRDefault="00952455" w14:paraId="26FA88B1" w14:textId="77777777">
            <w:pPr>
              <w:spacing w:line="276" w:lineRule="auto"/>
              <w:rPr>
                <w:rFonts w:cstheme="minorHAnsi"/>
                <w:b/>
                <w:bCs w:val="0"/>
                <w:color w:val="FFFFFF" w:themeColor="background1"/>
                <w:sz w:val="22"/>
                <w:szCs w:val="22"/>
              </w:rPr>
            </w:pPr>
            <w:r w:rsidRPr="00AE6D9C">
              <w:rPr>
                <w:rFonts w:cstheme="minorHAnsi"/>
                <w:b/>
                <w:bCs w:val="0"/>
                <w:color w:val="FFFFFF" w:themeColor="background1"/>
                <w:sz w:val="22"/>
                <w:szCs w:val="22"/>
              </w:rPr>
              <w:t>Naam referentieopdracht:</w:t>
            </w:r>
          </w:p>
        </w:tc>
        <w:tc>
          <w:tcPr>
            <w:tcW w:w="3585" w:type="pct"/>
          </w:tcPr>
          <w:p w:rsidRPr="00AE6D9C" w:rsidR="00952455" w:rsidP="00AE0951" w:rsidRDefault="00952455" w14:paraId="745AA898" w14:textId="77777777">
            <w:pPr>
              <w:spacing w:line="360" w:lineRule="auto"/>
              <w:cnfStyle w:val="100000000000" w:firstRow="1" w:lastRow="0" w:firstColumn="0" w:lastColumn="0" w:oddVBand="0" w:evenVBand="0" w:oddHBand="0" w:evenHBand="0" w:firstRowFirstColumn="0" w:firstRowLastColumn="0" w:lastRowFirstColumn="0" w:lastRowLastColumn="0"/>
              <w:rPr>
                <w:rFonts w:cstheme="minorHAnsi"/>
                <w:b/>
                <w:bCs w:val="0"/>
                <w:color w:val="FFFFFF" w:themeColor="background1"/>
                <w:sz w:val="22"/>
                <w:szCs w:val="22"/>
              </w:rPr>
            </w:pPr>
          </w:p>
        </w:tc>
      </w:tr>
      <w:tr w:rsidRPr="00B352F7" w:rsidR="00952455" w:rsidTr="00513DCF" w14:paraId="233C6BA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5" w:type="pct"/>
          </w:tcPr>
          <w:p w:rsidRPr="00B352F7" w:rsidR="00952455" w:rsidP="00AE6D9C" w:rsidRDefault="00952455" w14:paraId="63EE213E" w14:textId="77777777">
            <w:pPr>
              <w:spacing w:line="276" w:lineRule="auto"/>
              <w:rPr>
                <w:rFonts w:cstheme="minorHAnsi"/>
                <w:sz w:val="22"/>
                <w:szCs w:val="22"/>
              </w:rPr>
            </w:pPr>
            <w:r w:rsidRPr="00B352F7">
              <w:rPr>
                <w:rFonts w:cstheme="minorHAnsi"/>
                <w:sz w:val="22"/>
                <w:szCs w:val="22"/>
              </w:rPr>
              <w:t>Waarde opdracht (exclusief omzetbelasting):</w:t>
            </w:r>
          </w:p>
        </w:tc>
        <w:tc>
          <w:tcPr>
            <w:tcW w:w="3585" w:type="pct"/>
          </w:tcPr>
          <w:p w:rsidRPr="00B352F7" w:rsidR="00952455" w:rsidP="00AE0951" w:rsidRDefault="00952455" w14:paraId="417E3ECF" w14:textId="77777777">
            <w:pPr>
              <w:spacing w:line="360" w:lineRule="auto"/>
              <w:cnfStyle w:val="000000100000" w:firstRow="0" w:lastRow="0" w:firstColumn="0" w:lastColumn="0" w:oddVBand="0" w:evenVBand="0" w:oddHBand="1" w:evenHBand="0" w:firstRowFirstColumn="0" w:firstRowLastColumn="0" w:lastRowFirstColumn="0" w:lastRowLastColumn="0"/>
              <w:rPr>
                <w:rFonts w:cstheme="minorHAnsi"/>
                <w:sz w:val="22"/>
                <w:szCs w:val="22"/>
              </w:rPr>
            </w:pPr>
          </w:p>
        </w:tc>
      </w:tr>
      <w:tr w:rsidRPr="00B352F7" w:rsidR="00952455" w:rsidTr="00513DCF" w14:paraId="16C496A4" w14:textId="77777777">
        <w:tc>
          <w:tcPr>
            <w:cnfStyle w:val="001000000000" w:firstRow="0" w:lastRow="0" w:firstColumn="1" w:lastColumn="0" w:oddVBand="0" w:evenVBand="0" w:oddHBand="0" w:evenHBand="0" w:firstRowFirstColumn="0" w:firstRowLastColumn="0" w:lastRowFirstColumn="0" w:lastRowLastColumn="0"/>
            <w:tcW w:w="1415" w:type="pct"/>
          </w:tcPr>
          <w:p w:rsidRPr="00B352F7" w:rsidR="00952455" w:rsidP="00AE6D9C" w:rsidRDefault="00952455" w14:paraId="5FF9F6EC" w14:textId="77777777">
            <w:pPr>
              <w:spacing w:line="276" w:lineRule="auto"/>
              <w:rPr>
                <w:rFonts w:cstheme="minorHAnsi"/>
                <w:sz w:val="22"/>
                <w:szCs w:val="22"/>
              </w:rPr>
            </w:pPr>
            <w:r w:rsidRPr="00B352F7">
              <w:rPr>
                <w:rFonts w:cstheme="minorHAnsi"/>
                <w:sz w:val="22"/>
                <w:szCs w:val="22"/>
              </w:rPr>
              <w:t>Startdatum opdracht:</w:t>
            </w:r>
          </w:p>
        </w:tc>
        <w:tc>
          <w:tcPr>
            <w:tcW w:w="3585" w:type="pct"/>
          </w:tcPr>
          <w:p w:rsidRPr="00B352F7" w:rsidR="00952455" w:rsidP="00AE0951" w:rsidRDefault="00952455" w14:paraId="1382AA1B" w14:textId="77777777">
            <w:pPr>
              <w:spacing w:line="360" w:lineRule="auto"/>
              <w:cnfStyle w:val="000000000000" w:firstRow="0" w:lastRow="0" w:firstColumn="0" w:lastColumn="0" w:oddVBand="0" w:evenVBand="0" w:oddHBand="0" w:evenHBand="0" w:firstRowFirstColumn="0" w:firstRowLastColumn="0" w:lastRowFirstColumn="0" w:lastRowLastColumn="0"/>
              <w:rPr>
                <w:rFonts w:cstheme="minorHAnsi"/>
                <w:sz w:val="22"/>
                <w:szCs w:val="22"/>
              </w:rPr>
            </w:pPr>
          </w:p>
        </w:tc>
      </w:tr>
      <w:tr w:rsidRPr="00B352F7" w:rsidR="00952455" w:rsidTr="00513DCF" w14:paraId="742513D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5" w:type="pct"/>
          </w:tcPr>
          <w:p w:rsidRPr="00B352F7" w:rsidR="00952455" w:rsidP="00AE6D9C" w:rsidRDefault="00952455" w14:paraId="0ED3DA56" w14:textId="77777777">
            <w:pPr>
              <w:tabs>
                <w:tab w:val="left" w:pos="1701"/>
              </w:tabs>
              <w:spacing w:line="276" w:lineRule="auto"/>
              <w:rPr>
                <w:rFonts w:cstheme="minorHAnsi"/>
                <w:sz w:val="22"/>
                <w:szCs w:val="22"/>
              </w:rPr>
            </w:pPr>
            <w:r w:rsidRPr="00B352F7">
              <w:rPr>
                <w:rFonts w:cstheme="minorHAnsi"/>
                <w:sz w:val="22"/>
                <w:szCs w:val="22"/>
              </w:rPr>
              <w:t>Einddatum opdracht:</w:t>
            </w:r>
          </w:p>
        </w:tc>
        <w:tc>
          <w:tcPr>
            <w:tcW w:w="3585" w:type="pct"/>
          </w:tcPr>
          <w:p w:rsidRPr="00B352F7" w:rsidR="00952455" w:rsidP="00AE0951" w:rsidRDefault="00952455" w14:paraId="706BD707" w14:textId="77777777">
            <w:pPr>
              <w:spacing w:line="360" w:lineRule="auto"/>
              <w:cnfStyle w:val="000000100000" w:firstRow="0" w:lastRow="0" w:firstColumn="0" w:lastColumn="0" w:oddVBand="0" w:evenVBand="0" w:oddHBand="1" w:evenHBand="0" w:firstRowFirstColumn="0" w:firstRowLastColumn="0" w:lastRowFirstColumn="0" w:lastRowLastColumn="0"/>
              <w:rPr>
                <w:rFonts w:cstheme="minorHAnsi"/>
                <w:sz w:val="22"/>
                <w:szCs w:val="22"/>
              </w:rPr>
            </w:pPr>
          </w:p>
        </w:tc>
      </w:tr>
      <w:tr w:rsidRPr="00B352F7" w:rsidR="00952455" w:rsidTr="00513DCF" w14:paraId="595F2E28" w14:textId="77777777">
        <w:tc>
          <w:tcPr>
            <w:cnfStyle w:val="001000000000" w:firstRow="0" w:lastRow="0" w:firstColumn="1" w:lastColumn="0" w:oddVBand="0" w:evenVBand="0" w:oddHBand="0" w:evenHBand="0" w:firstRowFirstColumn="0" w:firstRowLastColumn="0" w:lastRowFirstColumn="0" w:lastRowLastColumn="0"/>
            <w:tcW w:w="1415" w:type="pct"/>
          </w:tcPr>
          <w:p w:rsidRPr="00B352F7" w:rsidR="00952455" w:rsidP="00AE6D9C" w:rsidRDefault="00952455" w14:paraId="4D75FE89" w14:textId="65A4B93A">
            <w:pPr>
              <w:tabs>
                <w:tab w:val="left" w:pos="1701"/>
              </w:tabs>
              <w:spacing w:line="276" w:lineRule="auto"/>
              <w:rPr>
                <w:rFonts w:cstheme="minorHAnsi"/>
                <w:sz w:val="22"/>
                <w:szCs w:val="22"/>
              </w:rPr>
            </w:pPr>
            <w:r w:rsidRPr="00B352F7">
              <w:rPr>
                <w:rFonts w:cstheme="minorHAnsi"/>
                <w:sz w:val="22"/>
                <w:szCs w:val="22"/>
              </w:rPr>
              <w:t>Aantal medewerkers van de organisatie waar de referentieopdracht is uitgevoerd (incl</w:t>
            </w:r>
            <w:r w:rsidR="00C326DC">
              <w:rPr>
                <w:rFonts w:cstheme="minorHAnsi"/>
                <w:sz w:val="22"/>
                <w:szCs w:val="22"/>
              </w:rPr>
              <w:t>..</w:t>
            </w:r>
            <w:r w:rsidRPr="00B352F7">
              <w:rPr>
                <w:rFonts w:cstheme="minorHAnsi"/>
                <w:sz w:val="22"/>
                <w:szCs w:val="22"/>
              </w:rPr>
              <w:t xml:space="preserve"> ingehuurde medewerkers)</w:t>
            </w:r>
          </w:p>
        </w:tc>
        <w:tc>
          <w:tcPr>
            <w:tcW w:w="3585" w:type="pct"/>
          </w:tcPr>
          <w:p w:rsidRPr="00B352F7" w:rsidR="00952455" w:rsidP="00AE0951" w:rsidRDefault="00952455" w14:paraId="42B29DDE" w14:textId="77777777">
            <w:pPr>
              <w:spacing w:line="360" w:lineRule="auto"/>
              <w:cnfStyle w:val="000000000000" w:firstRow="0" w:lastRow="0" w:firstColumn="0" w:lastColumn="0" w:oddVBand="0" w:evenVBand="0" w:oddHBand="0" w:evenHBand="0" w:firstRowFirstColumn="0" w:firstRowLastColumn="0" w:lastRowFirstColumn="0" w:lastRowLastColumn="0"/>
              <w:rPr>
                <w:rFonts w:cstheme="minorHAnsi"/>
                <w:sz w:val="22"/>
                <w:szCs w:val="22"/>
              </w:rPr>
            </w:pPr>
          </w:p>
        </w:tc>
      </w:tr>
      <w:tr w:rsidRPr="00B352F7" w:rsidR="00952455" w:rsidTr="00513DCF" w14:paraId="5973D5E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5" w:type="pct"/>
          </w:tcPr>
          <w:p w:rsidRPr="00B352F7" w:rsidR="00952455" w:rsidP="00AE6D9C" w:rsidRDefault="00952455" w14:paraId="337A8C93" w14:textId="77777777">
            <w:pPr>
              <w:tabs>
                <w:tab w:val="left" w:pos="1701"/>
              </w:tabs>
              <w:spacing w:line="276" w:lineRule="auto"/>
              <w:rPr>
                <w:rFonts w:cstheme="minorHAnsi"/>
                <w:sz w:val="22"/>
                <w:szCs w:val="22"/>
              </w:rPr>
            </w:pPr>
            <w:r w:rsidRPr="00B352F7">
              <w:rPr>
                <w:rFonts w:cstheme="minorHAnsi"/>
                <w:sz w:val="22"/>
                <w:szCs w:val="22"/>
              </w:rPr>
              <w:t>Statutaire naam/namen van de onderneming/ ondernemingen die de referentieopdracht heeft/hebben uitgevoerd:</w:t>
            </w:r>
          </w:p>
          <w:p w:rsidRPr="00B352F7" w:rsidR="00952455" w:rsidP="00AE6D9C" w:rsidRDefault="00952455" w14:paraId="7F6FA749" w14:textId="77777777">
            <w:pPr>
              <w:tabs>
                <w:tab w:val="left" w:pos="1701"/>
              </w:tabs>
              <w:spacing w:line="276" w:lineRule="auto"/>
              <w:rPr>
                <w:rFonts w:cstheme="minorHAnsi"/>
                <w:sz w:val="22"/>
                <w:szCs w:val="22"/>
              </w:rPr>
            </w:pPr>
          </w:p>
          <w:p w:rsidRPr="00B352F7" w:rsidR="00952455" w:rsidP="00AE6D9C" w:rsidRDefault="00952455" w14:paraId="79718B16" w14:textId="77777777">
            <w:pPr>
              <w:tabs>
                <w:tab w:val="left" w:pos="1701"/>
              </w:tabs>
              <w:spacing w:line="276" w:lineRule="auto"/>
              <w:rPr>
                <w:rFonts w:cstheme="minorHAnsi"/>
                <w:sz w:val="22"/>
                <w:szCs w:val="22"/>
              </w:rPr>
            </w:pPr>
            <w:r w:rsidRPr="00B352F7">
              <w:rPr>
                <w:rFonts w:cstheme="minorHAnsi"/>
                <w:sz w:val="22"/>
                <w:szCs w:val="22"/>
              </w:rPr>
              <w:t xml:space="preserve">Toelichting: </w:t>
            </w:r>
          </w:p>
          <w:p w:rsidRPr="00B352F7" w:rsidR="00952455" w:rsidP="00AE6D9C" w:rsidRDefault="00952455" w14:paraId="3AF97259" w14:textId="011610E5">
            <w:pPr>
              <w:tabs>
                <w:tab w:val="left" w:pos="1701"/>
              </w:tabs>
              <w:spacing w:line="276" w:lineRule="auto"/>
              <w:rPr>
                <w:rFonts w:cstheme="minorHAnsi"/>
                <w:sz w:val="22"/>
                <w:szCs w:val="22"/>
              </w:rPr>
            </w:pPr>
            <w:r w:rsidRPr="00B352F7">
              <w:rPr>
                <w:rFonts w:cstheme="minorHAnsi"/>
                <w:sz w:val="22"/>
                <w:szCs w:val="22"/>
              </w:rPr>
              <w:t xml:space="preserve">Indien een Inschrijver een beroep doet op een andere natuurlijke of rechtspersoon (derde) om de kerncompetentie en/of selectiecriterium aan te tonen, dan dient hier de naam van de desbetreffende derde te worden ingevuld. Indien de referentieopdracht door een Combinatie is uitgevoerd, dan dienen hier de namen van de </w:t>
            </w:r>
            <w:proofErr w:type="spellStart"/>
            <w:r w:rsidRPr="00B352F7">
              <w:rPr>
                <w:rFonts w:cstheme="minorHAnsi"/>
                <w:sz w:val="22"/>
                <w:szCs w:val="22"/>
              </w:rPr>
              <w:t>Combinanten</w:t>
            </w:r>
            <w:proofErr w:type="spellEnd"/>
            <w:r w:rsidRPr="00B352F7">
              <w:rPr>
                <w:rFonts w:cstheme="minorHAnsi"/>
                <w:sz w:val="22"/>
                <w:szCs w:val="22"/>
              </w:rPr>
              <w:t xml:space="preserve"> te worden ingevuld.</w:t>
            </w:r>
          </w:p>
        </w:tc>
        <w:tc>
          <w:tcPr>
            <w:tcW w:w="3585" w:type="pct"/>
          </w:tcPr>
          <w:p w:rsidRPr="00B352F7" w:rsidR="00952455" w:rsidP="00AE0951" w:rsidRDefault="00952455" w14:paraId="0EA48AF7" w14:textId="77777777">
            <w:pPr>
              <w:spacing w:line="360" w:lineRule="auto"/>
              <w:cnfStyle w:val="000000100000" w:firstRow="0" w:lastRow="0" w:firstColumn="0" w:lastColumn="0" w:oddVBand="0" w:evenVBand="0" w:oddHBand="1" w:evenHBand="0" w:firstRowFirstColumn="0" w:firstRowLastColumn="0" w:lastRowFirstColumn="0" w:lastRowLastColumn="0"/>
              <w:rPr>
                <w:rFonts w:cstheme="minorHAnsi"/>
                <w:sz w:val="22"/>
                <w:szCs w:val="22"/>
              </w:rPr>
            </w:pPr>
          </w:p>
        </w:tc>
      </w:tr>
      <w:tr w:rsidRPr="00B352F7" w:rsidR="00952455" w:rsidTr="00513DCF" w14:paraId="7596479F" w14:textId="77777777">
        <w:tc>
          <w:tcPr>
            <w:cnfStyle w:val="001000000000" w:firstRow="0" w:lastRow="0" w:firstColumn="1" w:lastColumn="0" w:oddVBand="0" w:evenVBand="0" w:oddHBand="0" w:evenHBand="0" w:firstRowFirstColumn="0" w:firstRowLastColumn="0" w:lastRowFirstColumn="0" w:lastRowLastColumn="0"/>
            <w:tcW w:w="1415" w:type="pct"/>
          </w:tcPr>
          <w:p w:rsidRPr="00B352F7" w:rsidR="00952455" w:rsidP="00AE6D9C" w:rsidRDefault="00952455" w14:paraId="4BE21D9E" w14:textId="77777777">
            <w:pPr>
              <w:tabs>
                <w:tab w:val="left" w:pos="1701"/>
              </w:tabs>
              <w:spacing w:line="276" w:lineRule="auto"/>
              <w:rPr>
                <w:rFonts w:cstheme="minorHAnsi"/>
                <w:sz w:val="22"/>
                <w:szCs w:val="22"/>
              </w:rPr>
            </w:pPr>
            <w:r w:rsidRPr="00B352F7">
              <w:rPr>
                <w:rFonts w:cstheme="minorHAnsi"/>
                <w:sz w:val="22"/>
                <w:szCs w:val="22"/>
              </w:rPr>
              <w:t>Omschrijving eigen aandeel:</w:t>
            </w:r>
          </w:p>
          <w:p w:rsidRPr="00B352F7" w:rsidR="00952455" w:rsidP="00AE6D9C" w:rsidRDefault="00952455" w14:paraId="3C97054C" w14:textId="77777777">
            <w:pPr>
              <w:tabs>
                <w:tab w:val="left" w:pos="1701"/>
              </w:tabs>
              <w:spacing w:line="276" w:lineRule="auto"/>
              <w:rPr>
                <w:rFonts w:cstheme="minorHAnsi"/>
                <w:sz w:val="22"/>
                <w:szCs w:val="22"/>
              </w:rPr>
            </w:pPr>
          </w:p>
          <w:p w:rsidRPr="00B352F7" w:rsidR="00952455" w:rsidP="00AE6D9C" w:rsidRDefault="00952455" w14:paraId="08B318B8" w14:textId="77777777">
            <w:pPr>
              <w:tabs>
                <w:tab w:val="left" w:pos="1701"/>
              </w:tabs>
              <w:spacing w:line="276" w:lineRule="auto"/>
              <w:rPr>
                <w:rFonts w:cstheme="minorHAnsi"/>
                <w:sz w:val="22"/>
                <w:szCs w:val="22"/>
              </w:rPr>
            </w:pPr>
            <w:r w:rsidRPr="00B352F7">
              <w:rPr>
                <w:rFonts w:cstheme="minorHAnsi"/>
                <w:sz w:val="22"/>
                <w:szCs w:val="22"/>
              </w:rPr>
              <w:t>Toelichting:</w:t>
            </w:r>
          </w:p>
          <w:p w:rsidRPr="00B352F7" w:rsidR="00952455" w:rsidP="00AE6D9C" w:rsidRDefault="00952455" w14:paraId="59C7F1BB" w14:textId="77777777">
            <w:pPr>
              <w:tabs>
                <w:tab w:val="left" w:pos="1701"/>
              </w:tabs>
              <w:spacing w:line="276" w:lineRule="auto"/>
              <w:rPr>
                <w:rFonts w:cstheme="minorHAnsi"/>
                <w:sz w:val="22"/>
                <w:szCs w:val="22"/>
              </w:rPr>
            </w:pPr>
            <w:r w:rsidRPr="00B352F7">
              <w:rPr>
                <w:rFonts w:cstheme="minorHAnsi"/>
                <w:sz w:val="22"/>
                <w:szCs w:val="22"/>
              </w:rPr>
              <w:t xml:space="preserve">Indien de referentieopdracht door een Combinatie is uitgevoerd, dient de Inschrijver hier de werkzaamheden, taken, rollen, verantwoordelijkheden en opgedane ervaring van elk der </w:t>
            </w:r>
            <w:proofErr w:type="spellStart"/>
            <w:r w:rsidRPr="00B352F7">
              <w:rPr>
                <w:rFonts w:cstheme="minorHAnsi"/>
                <w:sz w:val="22"/>
                <w:szCs w:val="22"/>
              </w:rPr>
              <w:t>Combinanten</w:t>
            </w:r>
            <w:proofErr w:type="spellEnd"/>
            <w:r w:rsidRPr="00B352F7">
              <w:rPr>
                <w:rFonts w:cstheme="minorHAnsi"/>
                <w:sz w:val="22"/>
                <w:szCs w:val="22"/>
              </w:rPr>
              <w:t xml:space="preserve"> in de Combinatie te omschrijven.</w:t>
            </w:r>
          </w:p>
        </w:tc>
        <w:tc>
          <w:tcPr>
            <w:tcW w:w="3585" w:type="pct"/>
          </w:tcPr>
          <w:p w:rsidRPr="00A1768D" w:rsidR="00D8178C" w:rsidP="00D8178C" w:rsidRDefault="00D8178C" w14:paraId="7E54F9E3"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Cs w:val="20"/>
                <w:lang w:eastAsia="nl-NL"/>
              </w:rPr>
            </w:pPr>
            <w:r w:rsidRPr="00A1768D">
              <w:rPr>
                <w:rFonts w:cstheme="minorHAnsi"/>
                <w:szCs w:val="20"/>
              </w:rPr>
              <w:t>&lt;vul dit onderdeel zodanig in dat het beoordelingsteam kan beoordelen dat aan de gevraagde referentie is voldaan&gt;</w:t>
            </w:r>
          </w:p>
          <w:p w:rsidRPr="00B352F7" w:rsidR="00952455" w:rsidP="00AE0951" w:rsidRDefault="00952455" w14:paraId="66917730" w14:textId="77777777">
            <w:pPr>
              <w:spacing w:line="360" w:lineRule="auto"/>
              <w:cnfStyle w:val="000000000000" w:firstRow="0" w:lastRow="0" w:firstColumn="0" w:lastColumn="0" w:oddVBand="0" w:evenVBand="0" w:oddHBand="0" w:evenHBand="0" w:firstRowFirstColumn="0" w:firstRowLastColumn="0" w:lastRowFirstColumn="0" w:lastRowLastColumn="0"/>
              <w:rPr>
                <w:rFonts w:cstheme="minorHAnsi"/>
                <w:sz w:val="22"/>
                <w:szCs w:val="22"/>
              </w:rPr>
            </w:pPr>
          </w:p>
        </w:tc>
      </w:tr>
    </w:tbl>
    <w:p w:rsidRPr="00B352F7" w:rsidR="00952455" w:rsidP="00952455" w:rsidRDefault="00952455" w14:paraId="2146A124" w14:textId="77777777">
      <w:pPr>
        <w:pStyle w:val="broodtekst"/>
        <w:rPr>
          <w:rFonts w:asciiTheme="minorHAnsi" w:hAnsiTheme="minorHAnsi" w:cstheme="minorHAnsi"/>
          <w:sz w:val="22"/>
          <w:szCs w:val="22"/>
        </w:rPr>
      </w:pPr>
    </w:p>
    <w:p w:rsidRPr="00B352F7" w:rsidR="00952455" w:rsidP="00952455" w:rsidRDefault="00952455" w14:paraId="7789DD0C" w14:textId="77777777">
      <w:pPr>
        <w:pStyle w:val="broodtekst"/>
        <w:rPr>
          <w:rFonts w:asciiTheme="minorHAnsi" w:hAnsiTheme="minorHAnsi" w:cstheme="minorHAnsi"/>
          <w:bCs/>
          <w:sz w:val="22"/>
          <w:szCs w:val="22"/>
        </w:rPr>
      </w:pPr>
      <w:r w:rsidRPr="00B352F7">
        <w:rPr>
          <w:rFonts w:asciiTheme="minorHAnsi" w:hAnsiTheme="minorHAnsi" w:cstheme="minorHAnsi"/>
          <w:bCs/>
          <w:sz w:val="22"/>
          <w:szCs w:val="22"/>
        </w:rPr>
        <w:t>Geef een toelichting waardoor het Aanbestedingsteam een goed beeld krijgt van de door u uitgevoerde werkzaamheden. U kunt meer ruimte gebruiken dan op dit moment in onderstaande tabel aanwezig is.</w:t>
      </w:r>
    </w:p>
    <w:p w:rsidRPr="00B352F7" w:rsidR="00952455" w:rsidP="00952455" w:rsidRDefault="00952455" w14:paraId="7EF217F5" w14:textId="77777777">
      <w:pPr>
        <w:pStyle w:val="broodtekst"/>
        <w:rPr>
          <w:rFonts w:asciiTheme="minorHAnsi" w:hAnsiTheme="minorHAnsi" w:cstheme="minorHAnsi"/>
          <w:bCs/>
          <w:sz w:val="22"/>
          <w:szCs w:val="22"/>
        </w:rPr>
      </w:pPr>
    </w:p>
    <w:tbl>
      <w:tblPr>
        <w:tblStyle w:val="ListTable4-Accent3"/>
        <w:tblW w:w="5000" w:type="pct"/>
        <w:tblLook w:val="04A0" w:firstRow="1" w:lastRow="0" w:firstColumn="1" w:lastColumn="0" w:noHBand="0" w:noVBand="1"/>
      </w:tblPr>
      <w:tblGrid>
        <w:gridCol w:w="1204"/>
        <w:gridCol w:w="6616"/>
        <w:gridCol w:w="1127"/>
      </w:tblGrid>
      <w:tr w:rsidRPr="00B352F7" w:rsidR="00952455" w:rsidTr="00513DCF" w14:paraId="6A527F4F"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46" w:type="pct"/>
            <w:gridSpan w:val="2"/>
            <w:hideMark/>
          </w:tcPr>
          <w:p w:rsidRPr="00AE6D9C" w:rsidR="00952455" w:rsidP="00AE0951" w:rsidRDefault="00952455" w14:paraId="288E02EC" w14:textId="77777777">
            <w:pPr>
              <w:spacing w:line="240" w:lineRule="auto"/>
              <w:rPr>
                <w:rFonts w:cstheme="minorHAnsi"/>
                <w:b/>
                <w:bCs w:val="0"/>
                <w:color w:val="FFFFFF" w:themeColor="background1"/>
                <w:sz w:val="22"/>
                <w:szCs w:val="22"/>
                <w:lang w:eastAsia="nl-NL"/>
              </w:rPr>
            </w:pPr>
            <w:r w:rsidRPr="00AE6D9C">
              <w:rPr>
                <w:rFonts w:cstheme="minorHAnsi"/>
                <w:b/>
                <w:color w:val="FFFFFF" w:themeColor="background1"/>
                <w:sz w:val="22"/>
                <w:szCs w:val="22"/>
                <w:lang w:eastAsia="nl-NL"/>
              </w:rPr>
              <w:t>Kerncompetentie #3</w:t>
            </w:r>
          </w:p>
          <w:p w:rsidRPr="00AE6D9C" w:rsidR="00952455" w:rsidP="00AE0951" w:rsidRDefault="00952455" w14:paraId="6B12E761" w14:textId="77777777">
            <w:pPr>
              <w:spacing w:line="240" w:lineRule="auto"/>
              <w:rPr>
                <w:rFonts w:cstheme="minorHAnsi"/>
                <w:b/>
                <w:bCs w:val="0"/>
                <w:color w:val="FFFFFF" w:themeColor="background1"/>
                <w:sz w:val="22"/>
                <w:szCs w:val="22"/>
                <w:lang w:eastAsia="nl-NL"/>
              </w:rPr>
            </w:pPr>
          </w:p>
        </w:tc>
        <w:tc>
          <w:tcPr>
            <w:tcW w:w="654" w:type="pct"/>
          </w:tcPr>
          <w:p w:rsidRPr="00AE6D9C" w:rsidR="00952455" w:rsidP="00336667" w:rsidRDefault="00952455" w14:paraId="4F4377A9" w14:textId="5CEB6FA7">
            <w:pPr>
              <w:spacing w:line="240" w:lineRule="auto"/>
              <w:jc w:val="center"/>
              <w:cnfStyle w:val="100000000000" w:firstRow="1" w:lastRow="0" w:firstColumn="0" w:lastColumn="0" w:oddVBand="0" w:evenVBand="0" w:oddHBand="0" w:evenHBand="0" w:firstRowFirstColumn="0" w:firstRowLastColumn="0" w:lastRowFirstColumn="0" w:lastRowLastColumn="0"/>
              <w:rPr>
                <w:rFonts w:cstheme="minorHAnsi"/>
                <w:b/>
                <w:color w:val="FFFFFF" w:themeColor="background1"/>
                <w:sz w:val="22"/>
                <w:szCs w:val="22"/>
                <w:lang w:eastAsia="nl-NL"/>
              </w:rPr>
            </w:pPr>
            <w:r w:rsidRPr="00AE6D9C">
              <w:rPr>
                <w:rFonts w:cstheme="minorHAnsi"/>
                <w:b/>
                <w:color w:val="FFFFFF" w:themeColor="background1"/>
                <w:sz w:val="22"/>
                <w:szCs w:val="22"/>
                <w:lang w:eastAsia="nl-NL"/>
              </w:rPr>
              <w:t>Eis</w:t>
            </w:r>
          </w:p>
        </w:tc>
      </w:tr>
      <w:tr w:rsidRPr="00B352F7" w:rsidR="00952455" w:rsidTr="00513DCF" w14:paraId="6E496DA0" w14:textId="77777777">
        <w:trPr>
          <w:cnfStyle w:val="000000100000" w:firstRow="0" w:lastRow="0" w:firstColumn="0" w:lastColumn="0" w:oddVBand="0" w:evenVBand="0" w:oddHBand="1" w:evenHBand="0" w:firstRowFirstColumn="0" w:firstRowLastColumn="0" w:lastRowFirstColumn="0" w:lastRowLastColumn="0"/>
          <w:trHeight w:val="516"/>
        </w:trPr>
        <w:tc>
          <w:tcPr>
            <w:cnfStyle w:val="001000000000" w:firstRow="0" w:lastRow="0" w:firstColumn="1" w:lastColumn="0" w:oddVBand="0" w:evenVBand="0" w:oddHBand="0" w:evenHBand="0" w:firstRowFirstColumn="0" w:firstRowLastColumn="0" w:lastRowFirstColumn="0" w:lastRowLastColumn="0"/>
            <w:tcW w:w="624" w:type="pct"/>
          </w:tcPr>
          <w:p w:rsidRPr="00B352F7" w:rsidR="00952455" w:rsidP="4E00B9A8" w:rsidRDefault="61E46A0D" w14:paraId="79EAEFA2" w14:textId="6D639F04">
            <w:pPr>
              <w:spacing w:line="240" w:lineRule="auto"/>
              <w:rPr>
                <w:sz w:val="22"/>
                <w:szCs w:val="22"/>
              </w:rPr>
            </w:pPr>
            <w:r w:rsidRPr="4E00B9A8">
              <w:rPr>
                <w:sz w:val="22"/>
                <w:szCs w:val="22"/>
              </w:rPr>
              <w:t>3</w:t>
            </w:r>
            <w:r w:rsidRPr="4E00B9A8" w:rsidR="00952455">
              <w:rPr>
                <w:sz w:val="22"/>
                <w:szCs w:val="22"/>
              </w:rPr>
              <w:t>.</w:t>
            </w:r>
          </w:p>
        </w:tc>
        <w:tc>
          <w:tcPr>
            <w:tcW w:w="3722" w:type="pct"/>
          </w:tcPr>
          <w:p w:rsidR="00D8178C" w:rsidP="00D8178C" w:rsidRDefault="00D8178C" w14:paraId="24A062B1" w14:textId="77777777">
            <w:pPr>
              <w:pStyle w:val="ListNumber"/>
              <w:numPr>
                <w:ilvl w:val="0"/>
                <w:numId w:val="0"/>
              </w:numPr>
              <w:suppressAutoHyphens/>
              <w:autoSpaceDN w:val="0"/>
              <w:adjustRightInd/>
              <w:cnfStyle w:val="000000100000" w:firstRow="0" w:lastRow="0" w:firstColumn="0" w:lastColumn="0" w:oddVBand="0" w:evenVBand="0" w:oddHBand="1" w:evenHBand="0" w:firstRowFirstColumn="0" w:firstRowLastColumn="0" w:lastRowFirstColumn="0" w:lastRowLastColumn="0"/>
            </w:pPr>
            <w:r w:rsidRPr="62463136">
              <w:t xml:space="preserve">Gegadigde heeft ervaring met: </w:t>
            </w:r>
          </w:p>
          <w:p w:rsidR="00D8178C" w:rsidP="00D8178C" w:rsidRDefault="00D8178C" w14:paraId="37F6E28A" w14:textId="77777777">
            <w:pPr>
              <w:pStyle w:val="ListNumber"/>
              <w:numPr>
                <w:ilvl w:val="0"/>
                <w:numId w:val="0"/>
              </w:numPr>
              <w:suppressAutoHyphens/>
              <w:autoSpaceDN w:val="0"/>
              <w:adjustRightInd/>
              <w:cnfStyle w:val="000000100000" w:firstRow="0" w:lastRow="0" w:firstColumn="0" w:lastColumn="0" w:oddVBand="0" w:evenVBand="0" w:oddHBand="1" w:evenHBand="0" w:firstRowFirstColumn="0" w:firstRowLastColumn="0" w:lastRowFirstColumn="0" w:lastRowLastColumn="0"/>
            </w:pPr>
            <w:r w:rsidRPr="62463136">
              <w:t xml:space="preserve">1) het onderhandelen op prijs en voorwaarden, </w:t>
            </w:r>
          </w:p>
          <w:p w:rsidR="00D8178C" w:rsidP="00D8178C" w:rsidRDefault="00D8178C" w14:paraId="155D917E" w14:textId="77777777">
            <w:pPr>
              <w:pStyle w:val="ListNumber"/>
              <w:numPr>
                <w:ilvl w:val="0"/>
                <w:numId w:val="0"/>
              </w:numPr>
              <w:suppressAutoHyphens/>
              <w:autoSpaceDN w:val="0"/>
              <w:adjustRightInd/>
              <w:cnfStyle w:val="000000100000" w:firstRow="0" w:lastRow="0" w:firstColumn="0" w:lastColumn="0" w:oddVBand="0" w:evenVBand="0" w:oddHBand="1" w:evenHBand="0" w:firstRowFirstColumn="0" w:firstRowLastColumn="0" w:lastRowFirstColumn="0" w:lastRowLastColumn="0"/>
            </w:pPr>
            <w:r w:rsidRPr="62463136">
              <w:t xml:space="preserve">2) het doorleveren van Technische producten en </w:t>
            </w:r>
          </w:p>
          <w:p w:rsidR="00D8178C" w:rsidP="00D8178C" w:rsidRDefault="00D8178C" w14:paraId="41A33B95" w14:textId="77777777">
            <w:pPr>
              <w:pStyle w:val="ListNumber"/>
              <w:numPr>
                <w:ilvl w:val="0"/>
                <w:numId w:val="0"/>
              </w:numPr>
              <w:suppressAutoHyphens/>
              <w:autoSpaceDN w:val="0"/>
              <w:adjustRightInd/>
              <w:cnfStyle w:val="000000100000" w:firstRow="0" w:lastRow="0" w:firstColumn="0" w:lastColumn="0" w:oddVBand="0" w:evenVBand="0" w:oddHBand="1" w:evenHBand="0" w:firstRowFirstColumn="0" w:firstRowLastColumn="0" w:lastRowFirstColumn="0" w:lastRowLastColumn="0"/>
            </w:pPr>
            <w:r w:rsidRPr="62463136">
              <w:t xml:space="preserve">3) het uitvoeren van Contractbeheer en Contractmanagement van Technische producten, waarbij de referentie minimaal 6 verschillende Technische producten betreft en een minimale totale waarde heeft van </w:t>
            </w:r>
            <w:r w:rsidRPr="62463136">
              <w:rPr>
                <w:rFonts w:cs="Calibri"/>
              </w:rPr>
              <w:t>€</w:t>
            </w:r>
            <w:r w:rsidRPr="50FC6F5F">
              <w:rPr>
                <w:rFonts w:cs="Calibri"/>
              </w:rPr>
              <w:t>2</w:t>
            </w:r>
            <w:r w:rsidRPr="62463136">
              <w:rPr>
                <w:rFonts w:cs="Calibri"/>
              </w:rPr>
              <w:t xml:space="preserve"> miljoen op jaarbasis</w:t>
            </w:r>
            <w:r w:rsidRPr="62463136">
              <w:t xml:space="preserve">. </w:t>
            </w:r>
          </w:p>
          <w:p w:rsidR="00D8178C" w:rsidP="00D8178C" w:rsidRDefault="00D8178C" w14:paraId="2E318E6F" w14:textId="77777777">
            <w:pPr>
              <w:pStyle w:val="ListNumber"/>
              <w:numPr>
                <w:ilvl w:val="0"/>
                <w:numId w:val="0"/>
              </w:numPr>
              <w:suppressAutoHyphens/>
              <w:autoSpaceDN w:val="0"/>
              <w:adjustRightInd/>
              <w:cnfStyle w:val="000000100000" w:firstRow="0" w:lastRow="0" w:firstColumn="0" w:lastColumn="0" w:oddVBand="0" w:evenVBand="0" w:oddHBand="1" w:evenHBand="0" w:firstRowFirstColumn="0" w:firstRowLastColumn="0" w:lastRowFirstColumn="0" w:lastRowLastColumn="0"/>
            </w:pPr>
          </w:p>
          <w:p w:rsidRPr="008505AE" w:rsidR="00D8178C" w:rsidP="00D8178C" w:rsidRDefault="00D8178C" w14:paraId="3E3200DB" w14:textId="77777777">
            <w:pPr>
              <w:pStyle w:val="ListNumber"/>
              <w:numPr>
                <w:ilvl w:val="0"/>
                <w:numId w:val="0"/>
              </w:numPr>
              <w:suppressAutoHyphens/>
              <w:autoSpaceDN w:val="0"/>
              <w:adjustRightInd/>
              <w:cnfStyle w:val="000000100000" w:firstRow="0" w:lastRow="0" w:firstColumn="0" w:lastColumn="0" w:oddVBand="0" w:evenVBand="0" w:oddHBand="1" w:evenHBand="0" w:firstRowFirstColumn="0" w:firstRowLastColumn="0" w:lastRowFirstColumn="0" w:lastRowLastColumn="0"/>
            </w:pPr>
            <w:r w:rsidRPr="62463136">
              <w:t xml:space="preserve">In de referentieopdracht dient - </w:t>
            </w:r>
            <w:proofErr w:type="spellStart"/>
            <w:r w:rsidRPr="62463136">
              <w:t>i.h.k.v</w:t>
            </w:r>
            <w:proofErr w:type="spellEnd"/>
            <w:r w:rsidRPr="62463136">
              <w:t xml:space="preserve">. uitgevoerd Contractmanagement - minimaal beschreven te worden hoe Gegadigde er invulling aan heeft gegeven dat de overeenkomsten met Productleveranciers zo goed mogelijk zijn </w:t>
            </w:r>
            <w:proofErr w:type="spellStart"/>
            <w:r w:rsidRPr="62463136">
              <w:t>uitgenut</w:t>
            </w:r>
            <w:proofErr w:type="spellEnd"/>
            <w:r w:rsidRPr="62463136">
              <w:t xml:space="preserve">. </w:t>
            </w:r>
          </w:p>
          <w:p w:rsidRPr="00B352F7" w:rsidR="00952455" w:rsidP="00AE0951" w:rsidRDefault="00952455" w14:paraId="7C7CA34C" w14:textId="77777777">
            <w:pPr>
              <w:pStyle w:val="ListNumber"/>
              <w:numPr>
                <w:ilvl w:val="0"/>
                <w:numId w:val="0"/>
              </w:numPr>
              <w:ind w:left="6" w:hanging="6"/>
              <w:cnfStyle w:val="000000100000" w:firstRow="0" w:lastRow="0" w:firstColumn="0" w:lastColumn="0" w:oddVBand="0" w:evenVBand="0" w:oddHBand="1" w:evenHBand="0" w:firstRowFirstColumn="0" w:firstRowLastColumn="0" w:lastRowFirstColumn="0" w:lastRowLastColumn="0"/>
              <w:rPr>
                <w:rFonts w:cstheme="minorHAnsi"/>
                <w:sz w:val="22"/>
                <w:szCs w:val="22"/>
                <w:lang w:eastAsia="nl-NL"/>
              </w:rPr>
            </w:pPr>
          </w:p>
        </w:tc>
        <w:tc>
          <w:tcPr>
            <w:tcW w:w="654" w:type="pct"/>
          </w:tcPr>
          <w:p w:rsidRPr="00B352F7" w:rsidR="00952455" w:rsidP="00AE0951" w:rsidRDefault="00952455" w14:paraId="54918934" w14:textId="77777777">
            <w:pPr>
              <w:spacing w:line="240" w:lineRule="auto"/>
              <w:jc w:val="center"/>
              <w:cnfStyle w:val="000000100000" w:firstRow="0" w:lastRow="0" w:firstColumn="0" w:lastColumn="0" w:oddVBand="0" w:evenVBand="0" w:oddHBand="1" w:evenHBand="0" w:firstRowFirstColumn="0" w:firstRowLastColumn="0" w:lastRowFirstColumn="0" w:lastRowLastColumn="0"/>
              <w:rPr>
                <w:rFonts w:cstheme="minorHAnsi"/>
                <w:sz w:val="22"/>
                <w:szCs w:val="22"/>
                <w:lang w:eastAsia="nl-NL"/>
              </w:rPr>
            </w:pPr>
            <w:r w:rsidRPr="00B352F7">
              <w:rPr>
                <w:rFonts w:cstheme="minorHAnsi"/>
                <w:sz w:val="22"/>
                <w:szCs w:val="22"/>
                <w:lang w:eastAsia="nl-NL"/>
              </w:rPr>
              <w:t>EIS</w:t>
            </w:r>
          </w:p>
        </w:tc>
      </w:tr>
      <w:tr w:rsidRPr="00B352F7" w:rsidR="00952455" w:rsidTr="00513DCF" w14:paraId="3920A74A" w14:textId="77777777">
        <w:trPr>
          <w:trHeight w:val="765"/>
        </w:trPr>
        <w:tc>
          <w:tcPr>
            <w:cnfStyle w:val="001000000000" w:firstRow="0" w:lastRow="0" w:firstColumn="1" w:lastColumn="0" w:oddVBand="0" w:evenVBand="0" w:oddHBand="0" w:evenHBand="0" w:firstRowFirstColumn="0" w:firstRowLastColumn="0" w:lastRowFirstColumn="0" w:lastRowLastColumn="0"/>
            <w:tcW w:w="624" w:type="pct"/>
          </w:tcPr>
          <w:p w:rsidRPr="00B352F7" w:rsidR="00952455" w:rsidP="00AE0951" w:rsidRDefault="00952455" w14:paraId="11FF75E2" w14:textId="77777777">
            <w:pPr>
              <w:spacing w:line="240" w:lineRule="auto"/>
              <w:rPr>
                <w:rFonts w:cstheme="minorHAnsi"/>
                <w:sz w:val="22"/>
                <w:szCs w:val="22"/>
              </w:rPr>
            </w:pPr>
            <w:r w:rsidRPr="00B352F7">
              <w:rPr>
                <w:rFonts w:cstheme="minorHAnsi"/>
                <w:sz w:val="22"/>
                <w:szCs w:val="22"/>
              </w:rPr>
              <w:t>Toelichting</w:t>
            </w:r>
          </w:p>
        </w:tc>
        <w:tc>
          <w:tcPr>
            <w:tcW w:w="3722" w:type="pct"/>
          </w:tcPr>
          <w:p w:rsidRPr="00A1768D" w:rsidR="00D8178C" w:rsidP="00D8178C" w:rsidRDefault="00D8178C" w14:paraId="79BCD088"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Cs w:val="20"/>
                <w:lang w:eastAsia="nl-NL"/>
              </w:rPr>
            </w:pPr>
            <w:r w:rsidRPr="00A1768D">
              <w:rPr>
                <w:rFonts w:cstheme="minorHAnsi"/>
                <w:szCs w:val="20"/>
              </w:rPr>
              <w:t>&lt;vul dit onderdeel zodanig in dat het beoordelingsteam kan beoordelen dat aan de gevraagde referentie is voldaan&gt;</w:t>
            </w:r>
          </w:p>
          <w:p w:rsidRPr="00B352F7" w:rsidR="00952455" w:rsidP="00AE0951" w:rsidRDefault="00952455" w14:paraId="6CDD6E89"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p w:rsidRPr="00B352F7" w:rsidR="00952455" w:rsidP="00AE0951" w:rsidRDefault="00952455" w14:paraId="05E67057"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p w:rsidRPr="00B352F7" w:rsidR="00952455" w:rsidP="00AE0951" w:rsidRDefault="00952455" w14:paraId="747062BD"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p w:rsidRPr="00B352F7" w:rsidR="00952455" w:rsidP="00AE0951" w:rsidRDefault="00952455" w14:paraId="1688E227"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p w:rsidRPr="00B352F7" w:rsidR="00952455" w:rsidP="00AE0951" w:rsidRDefault="00952455" w14:paraId="1C589E74"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p w:rsidRPr="00B352F7" w:rsidR="00952455" w:rsidP="00AE0951" w:rsidRDefault="00952455" w14:paraId="09DF63BE"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p w:rsidRPr="00B352F7" w:rsidR="00952455" w:rsidP="00AE0951" w:rsidRDefault="00952455" w14:paraId="5A0236AE"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p w:rsidRPr="00B352F7" w:rsidR="00952455" w:rsidP="00AE0951" w:rsidRDefault="00952455" w14:paraId="21F89611"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p w:rsidRPr="00B352F7" w:rsidR="00952455" w:rsidP="00AE0951" w:rsidRDefault="00952455" w14:paraId="58A1D062"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p w:rsidRPr="00B352F7" w:rsidR="00952455" w:rsidP="00AE0951" w:rsidRDefault="00952455" w14:paraId="52C42102"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p w:rsidRPr="00B352F7" w:rsidR="00952455" w:rsidP="00AE0951" w:rsidRDefault="00952455" w14:paraId="493328A9"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tc>
        <w:tc>
          <w:tcPr>
            <w:tcW w:w="654" w:type="pct"/>
          </w:tcPr>
          <w:p w:rsidRPr="00B352F7" w:rsidR="00952455" w:rsidP="00AE0951" w:rsidRDefault="00952455" w14:paraId="4AABBA8E" w14:textId="77777777">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tc>
      </w:tr>
    </w:tbl>
    <w:p w:rsidR="00336667" w:rsidP="00952455" w:rsidRDefault="00336667" w14:paraId="34BE8339" w14:textId="44DC76BF">
      <w:pPr>
        <w:spacing w:line="240" w:lineRule="auto"/>
        <w:rPr>
          <w:rFonts w:cstheme="minorHAnsi"/>
          <w:b/>
          <w:bCs/>
          <w:sz w:val="22"/>
          <w:szCs w:val="22"/>
        </w:rPr>
      </w:pPr>
    </w:p>
    <w:p w:rsidR="00336667" w:rsidRDefault="00336667" w14:paraId="58C45953" w14:textId="77777777">
      <w:pPr>
        <w:adjustRightInd/>
        <w:snapToGrid/>
        <w:spacing w:after="200" w:line="276" w:lineRule="auto"/>
        <w:rPr>
          <w:rFonts w:cstheme="minorHAnsi"/>
          <w:b/>
          <w:bCs/>
          <w:sz w:val="22"/>
          <w:szCs w:val="22"/>
        </w:rPr>
      </w:pPr>
      <w:r>
        <w:rPr>
          <w:rFonts w:cstheme="minorHAnsi"/>
          <w:b/>
          <w:bCs/>
          <w:sz w:val="22"/>
          <w:szCs w:val="22"/>
        </w:rPr>
        <w:br w:type="page"/>
      </w:r>
    </w:p>
    <w:p w:rsidRPr="00B352F7" w:rsidR="00952455" w:rsidP="00952455" w:rsidRDefault="00952455" w14:paraId="2F7F61EC" w14:textId="77777777">
      <w:pPr>
        <w:spacing w:line="240" w:lineRule="auto"/>
        <w:rPr>
          <w:rFonts w:cstheme="minorHAnsi"/>
          <w:b/>
          <w:bCs/>
          <w:sz w:val="22"/>
          <w:szCs w:val="22"/>
        </w:rPr>
      </w:pPr>
    </w:p>
    <w:tbl>
      <w:tblPr>
        <w:tblStyle w:val="ListTable4-Accent3"/>
        <w:tblW w:w="5000" w:type="pct"/>
        <w:tblLook w:val="04A0" w:firstRow="1" w:lastRow="0" w:firstColumn="1" w:lastColumn="0" w:noHBand="0" w:noVBand="1"/>
      </w:tblPr>
      <w:tblGrid>
        <w:gridCol w:w="3609"/>
        <w:gridCol w:w="5338"/>
      </w:tblGrid>
      <w:tr w:rsidRPr="00B352F7" w:rsidR="00952455" w:rsidTr="00513DCF" w14:paraId="14C5C613"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7" w:type="pct"/>
          </w:tcPr>
          <w:p w:rsidRPr="00AE6D9C" w:rsidR="00952455" w:rsidP="00AE0951" w:rsidRDefault="00952455" w14:paraId="688A23E1" w14:textId="55FC8806">
            <w:pPr>
              <w:spacing w:line="360" w:lineRule="auto"/>
              <w:rPr>
                <w:rFonts w:cstheme="minorHAnsi"/>
                <w:b/>
                <w:bCs w:val="0"/>
                <w:color w:val="FFFFFF" w:themeColor="background1"/>
                <w:sz w:val="22"/>
                <w:szCs w:val="22"/>
              </w:rPr>
            </w:pPr>
            <w:r w:rsidRPr="00AE6D9C">
              <w:rPr>
                <w:rFonts w:cstheme="minorHAnsi"/>
                <w:b/>
                <w:bCs w:val="0"/>
                <w:color w:val="FFFFFF" w:themeColor="background1"/>
                <w:sz w:val="22"/>
                <w:szCs w:val="22"/>
              </w:rPr>
              <w:br w:type="page"/>
            </w:r>
            <w:r w:rsidRPr="00AE6D9C">
              <w:rPr>
                <w:rFonts w:cstheme="minorHAnsi"/>
                <w:b/>
                <w:bCs w:val="0"/>
                <w:color w:val="FFFFFF" w:themeColor="background1"/>
                <w:sz w:val="22"/>
                <w:szCs w:val="22"/>
              </w:rPr>
              <w:t>Naam Inschrijver</w:t>
            </w:r>
          </w:p>
        </w:tc>
        <w:tc>
          <w:tcPr>
            <w:tcW w:w="2983" w:type="pct"/>
          </w:tcPr>
          <w:p w:rsidRPr="00AE6D9C" w:rsidR="00952455" w:rsidP="00AE0951" w:rsidRDefault="00952455" w14:paraId="168F5BE9" w14:textId="77777777">
            <w:pPr>
              <w:spacing w:line="360" w:lineRule="auto"/>
              <w:cnfStyle w:val="100000000000" w:firstRow="1" w:lastRow="0" w:firstColumn="0" w:lastColumn="0" w:oddVBand="0" w:evenVBand="0" w:oddHBand="0" w:evenHBand="0" w:firstRowFirstColumn="0" w:firstRowLastColumn="0" w:lastRowFirstColumn="0" w:lastRowLastColumn="0"/>
              <w:rPr>
                <w:rFonts w:cstheme="minorHAnsi"/>
                <w:b/>
                <w:bCs w:val="0"/>
                <w:color w:val="FFFFFF" w:themeColor="background1"/>
                <w:sz w:val="22"/>
                <w:szCs w:val="22"/>
              </w:rPr>
            </w:pPr>
          </w:p>
        </w:tc>
      </w:tr>
      <w:tr w:rsidRPr="00B352F7" w:rsidR="00952455" w:rsidTr="00513DCF" w14:paraId="5CF1DDC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7" w:type="pct"/>
          </w:tcPr>
          <w:p w:rsidRPr="00B352F7" w:rsidR="00952455" w:rsidP="00AE0951" w:rsidRDefault="00952455" w14:paraId="024C84DF" w14:textId="77777777">
            <w:pPr>
              <w:spacing w:line="360" w:lineRule="auto"/>
              <w:rPr>
                <w:rFonts w:cstheme="minorHAnsi"/>
                <w:b w:val="0"/>
                <w:bCs w:val="0"/>
                <w:sz w:val="22"/>
                <w:szCs w:val="22"/>
              </w:rPr>
            </w:pPr>
            <w:r w:rsidRPr="00B352F7">
              <w:rPr>
                <w:rFonts w:cstheme="minorHAnsi"/>
                <w:sz w:val="22"/>
                <w:szCs w:val="22"/>
              </w:rPr>
              <w:t>Kerncompetentie 4</w:t>
            </w:r>
          </w:p>
        </w:tc>
        <w:tc>
          <w:tcPr>
            <w:tcW w:w="2983" w:type="pct"/>
          </w:tcPr>
          <w:p w:rsidR="003F2D97" w:rsidP="003F2D97" w:rsidRDefault="003F2D97" w14:paraId="5AF3E874" w14:textId="77777777">
            <w:pPr>
              <w:pStyle w:val="ListNumber"/>
              <w:numPr>
                <w:ilvl w:val="0"/>
                <w:numId w:val="0"/>
              </w:numPr>
              <w:suppressAutoHyphens/>
              <w:autoSpaceDN w:val="0"/>
              <w:adjustRightInd/>
              <w:cnfStyle w:val="000000100000" w:firstRow="0" w:lastRow="0" w:firstColumn="0" w:lastColumn="0" w:oddVBand="0" w:evenVBand="0" w:oddHBand="1" w:evenHBand="0" w:firstRowFirstColumn="0" w:firstRowLastColumn="0" w:lastRowFirstColumn="0" w:lastRowLastColumn="0"/>
            </w:pPr>
            <w:r w:rsidRPr="62463136">
              <w:t xml:space="preserve">Gegadigde heeft ervaring met het bieden van </w:t>
            </w:r>
            <w:r w:rsidRPr="48F93D28">
              <w:t>eerstelijn</w:t>
            </w:r>
            <w:r>
              <w:t>s</w:t>
            </w:r>
            <w:r w:rsidRPr="62463136">
              <w:t xml:space="preserve"> support voor Technische producten middels een </w:t>
            </w:r>
            <w:r w:rsidRPr="62463136" w:rsidDel="00431690">
              <w:t>s</w:t>
            </w:r>
            <w:r w:rsidRPr="62463136">
              <w:t>ervicedesk buiten Kantooruren.</w:t>
            </w:r>
          </w:p>
          <w:p w:rsidRPr="00B352F7" w:rsidR="00952455" w:rsidP="00AE0951" w:rsidRDefault="00952455" w14:paraId="2CFC0FAB" w14:textId="77777777">
            <w:pPr>
              <w:pStyle w:val="ListNumber"/>
              <w:numPr>
                <w:ilvl w:val="0"/>
                <w:numId w:val="0"/>
              </w:numPr>
              <w:ind w:left="32"/>
              <w:cnfStyle w:val="000000100000" w:firstRow="0" w:lastRow="0" w:firstColumn="0" w:lastColumn="0" w:oddVBand="0" w:evenVBand="0" w:oddHBand="1" w:evenHBand="0" w:firstRowFirstColumn="0" w:firstRowLastColumn="0" w:lastRowFirstColumn="0" w:lastRowLastColumn="0"/>
              <w:rPr>
                <w:rFonts w:cstheme="minorHAnsi"/>
                <w:b/>
                <w:bCs/>
                <w:sz w:val="22"/>
                <w:szCs w:val="22"/>
                <w:lang w:eastAsia="nl-NL"/>
              </w:rPr>
            </w:pPr>
          </w:p>
        </w:tc>
      </w:tr>
    </w:tbl>
    <w:p w:rsidRPr="00B352F7" w:rsidR="00952455" w:rsidP="00C326DC" w:rsidRDefault="00952455" w14:paraId="136D4038" w14:textId="77777777">
      <w:pPr>
        <w:spacing w:after="160" w:line="240" w:lineRule="auto"/>
        <w:rPr>
          <w:rFonts w:eastAsia="Calibri" w:cstheme="minorHAnsi"/>
          <w:sz w:val="22"/>
          <w:szCs w:val="22"/>
        </w:rPr>
      </w:pPr>
      <w:r w:rsidRPr="00B352F7">
        <w:rPr>
          <w:rFonts w:eastAsia="Calibri" w:cstheme="minorHAnsi"/>
          <w:sz w:val="22"/>
          <w:szCs w:val="22"/>
        </w:rPr>
        <w:t>U dient per kerncompetentie een referentie in te dienen. In onderstaand formulier staan alle Eisen genoemd die ook in de Aanbestedingsleidraad staan genoemd. Het is aan u om ons duidelijk te maken wat uw referentieopdracht precies inhoudt en waar deze voldoet aan het gevraagde. Dit doet u door per aspect een toelichting te geven. De referentie dient te voldoen aan de eisen die zijn opgenomen in de Aanbestedingsleidraad.</w:t>
      </w:r>
    </w:p>
    <w:p w:rsidRPr="00B352F7" w:rsidR="00952455" w:rsidP="00952455" w:rsidRDefault="00952455" w14:paraId="6145733E" w14:textId="77777777">
      <w:pPr>
        <w:spacing w:after="160" w:line="360" w:lineRule="auto"/>
        <w:rPr>
          <w:rFonts w:eastAsia="Calibri" w:cstheme="minorHAnsi"/>
          <w:b/>
          <w:sz w:val="22"/>
          <w:szCs w:val="22"/>
        </w:rPr>
      </w:pPr>
      <w:r w:rsidRPr="00B352F7">
        <w:rPr>
          <w:rFonts w:eastAsia="Calibri" w:cstheme="minorHAnsi"/>
          <w:b/>
          <w:sz w:val="22"/>
          <w:szCs w:val="22"/>
        </w:rPr>
        <w:t>Referent</w:t>
      </w:r>
    </w:p>
    <w:tbl>
      <w:tblPr>
        <w:tblStyle w:val="ListTable4-Accent3"/>
        <w:tblW w:w="5000" w:type="pct"/>
        <w:tblLook w:val="04A0" w:firstRow="1" w:lastRow="0" w:firstColumn="1" w:lastColumn="0" w:noHBand="0" w:noVBand="1"/>
      </w:tblPr>
      <w:tblGrid>
        <w:gridCol w:w="3609"/>
        <w:gridCol w:w="1729"/>
        <w:gridCol w:w="3609"/>
      </w:tblGrid>
      <w:tr w:rsidRPr="00B352F7" w:rsidR="00952455" w:rsidTr="00513DCF" w14:paraId="5A54ACEA"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7" w:type="pct"/>
          </w:tcPr>
          <w:p w:rsidRPr="00AE6D9C" w:rsidR="00952455" w:rsidP="00AE0951" w:rsidRDefault="00952455" w14:paraId="4062F5A1" w14:textId="273696CE">
            <w:pPr>
              <w:spacing w:line="360" w:lineRule="auto"/>
              <w:rPr>
                <w:rFonts w:cstheme="minorHAnsi"/>
                <w:b/>
                <w:bCs w:val="0"/>
                <w:color w:val="FFFFFF" w:themeColor="background1"/>
                <w:sz w:val="22"/>
                <w:szCs w:val="22"/>
              </w:rPr>
            </w:pPr>
            <w:r w:rsidRPr="00AE6D9C">
              <w:rPr>
                <w:rFonts w:cstheme="minorHAnsi"/>
                <w:b/>
                <w:bCs w:val="0"/>
                <w:color w:val="FFFFFF" w:themeColor="background1"/>
                <w:sz w:val="22"/>
                <w:szCs w:val="22"/>
              </w:rPr>
              <w:t>Bedrijfsnaam referent</w:t>
            </w:r>
            <w:r w:rsidRPr="00AE6D9C" w:rsidR="00C326DC">
              <w:rPr>
                <w:rFonts w:cstheme="minorHAnsi"/>
                <w:b/>
                <w:bCs w:val="0"/>
                <w:color w:val="FFFFFF" w:themeColor="background1"/>
                <w:sz w:val="22"/>
                <w:szCs w:val="22"/>
              </w:rPr>
              <w:t>:</w:t>
            </w:r>
          </w:p>
        </w:tc>
        <w:tc>
          <w:tcPr>
            <w:tcW w:w="2983" w:type="pct"/>
            <w:gridSpan w:val="2"/>
          </w:tcPr>
          <w:p w:rsidRPr="00AE6D9C" w:rsidR="00952455" w:rsidP="00AE0951" w:rsidRDefault="00952455" w14:paraId="2F75EEBE" w14:textId="77777777">
            <w:pPr>
              <w:spacing w:line="360" w:lineRule="auto"/>
              <w:cnfStyle w:val="100000000000" w:firstRow="1" w:lastRow="0" w:firstColumn="0" w:lastColumn="0" w:oddVBand="0" w:evenVBand="0" w:oddHBand="0" w:evenHBand="0" w:firstRowFirstColumn="0" w:firstRowLastColumn="0" w:lastRowFirstColumn="0" w:lastRowLastColumn="0"/>
              <w:rPr>
                <w:rFonts w:cstheme="minorHAnsi"/>
                <w:b/>
                <w:bCs w:val="0"/>
                <w:color w:val="FFFFFF" w:themeColor="background1"/>
                <w:sz w:val="22"/>
                <w:szCs w:val="22"/>
              </w:rPr>
            </w:pPr>
          </w:p>
        </w:tc>
      </w:tr>
      <w:tr w:rsidRPr="00B352F7" w:rsidR="00952455" w:rsidTr="00513DCF" w14:paraId="72B7F44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7" w:type="pct"/>
          </w:tcPr>
          <w:p w:rsidRPr="00B352F7" w:rsidR="00952455" w:rsidP="00AE0951" w:rsidRDefault="00952455" w14:paraId="7D7A6831" w14:textId="744424D7">
            <w:pPr>
              <w:spacing w:line="360" w:lineRule="auto"/>
              <w:rPr>
                <w:rFonts w:cstheme="minorHAnsi"/>
                <w:sz w:val="22"/>
                <w:szCs w:val="22"/>
              </w:rPr>
            </w:pPr>
            <w:r w:rsidRPr="00B352F7">
              <w:rPr>
                <w:rFonts w:cstheme="minorHAnsi"/>
                <w:sz w:val="22"/>
                <w:szCs w:val="22"/>
              </w:rPr>
              <w:t>Adres</w:t>
            </w:r>
            <w:r w:rsidR="00C326DC">
              <w:rPr>
                <w:rFonts w:cstheme="minorHAnsi"/>
                <w:sz w:val="22"/>
                <w:szCs w:val="22"/>
              </w:rPr>
              <w:t>:</w:t>
            </w:r>
          </w:p>
        </w:tc>
        <w:tc>
          <w:tcPr>
            <w:tcW w:w="2983" w:type="pct"/>
            <w:gridSpan w:val="2"/>
          </w:tcPr>
          <w:p w:rsidRPr="00B352F7" w:rsidR="00952455" w:rsidP="00AE0951" w:rsidRDefault="00952455" w14:paraId="5BFC222D" w14:textId="77777777">
            <w:pPr>
              <w:spacing w:line="360" w:lineRule="auto"/>
              <w:cnfStyle w:val="000000100000" w:firstRow="0" w:lastRow="0" w:firstColumn="0" w:lastColumn="0" w:oddVBand="0" w:evenVBand="0" w:oddHBand="1" w:evenHBand="0" w:firstRowFirstColumn="0" w:firstRowLastColumn="0" w:lastRowFirstColumn="0" w:lastRowLastColumn="0"/>
              <w:rPr>
                <w:rFonts w:cstheme="minorHAnsi"/>
                <w:sz w:val="22"/>
                <w:szCs w:val="22"/>
              </w:rPr>
            </w:pPr>
          </w:p>
        </w:tc>
      </w:tr>
      <w:tr w:rsidRPr="00B352F7" w:rsidR="00952455" w:rsidTr="00513DCF" w14:paraId="3F16BA00" w14:textId="77777777">
        <w:tc>
          <w:tcPr>
            <w:cnfStyle w:val="001000000000" w:firstRow="0" w:lastRow="0" w:firstColumn="1" w:lastColumn="0" w:oddVBand="0" w:evenVBand="0" w:oddHBand="0" w:evenHBand="0" w:firstRowFirstColumn="0" w:firstRowLastColumn="0" w:lastRowFirstColumn="0" w:lastRowLastColumn="0"/>
            <w:tcW w:w="2017" w:type="pct"/>
          </w:tcPr>
          <w:p w:rsidRPr="00B352F7" w:rsidR="00952455" w:rsidP="00AE0951" w:rsidRDefault="00952455" w14:paraId="1623697E" w14:textId="2146C9FF">
            <w:pPr>
              <w:spacing w:line="360" w:lineRule="auto"/>
              <w:rPr>
                <w:rFonts w:cstheme="minorHAnsi"/>
                <w:sz w:val="22"/>
                <w:szCs w:val="22"/>
              </w:rPr>
            </w:pPr>
            <w:r w:rsidRPr="00B352F7">
              <w:rPr>
                <w:rFonts w:cstheme="minorHAnsi"/>
                <w:sz w:val="22"/>
                <w:szCs w:val="22"/>
              </w:rPr>
              <w:t>P</w:t>
            </w:r>
            <w:r w:rsidR="00C326DC">
              <w:rPr>
                <w:rFonts w:cstheme="minorHAnsi"/>
                <w:sz w:val="22"/>
                <w:szCs w:val="22"/>
              </w:rPr>
              <w:t>ostcode</w:t>
            </w:r>
            <w:r w:rsidRPr="00B352F7">
              <w:rPr>
                <w:rFonts w:cstheme="minorHAnsi"/>
                <w:sz w:val="22"/>
                <w:szCs w:val="22"/>
              </w:rPr>
              <w:t>/Plaats</w:t>
            </w:r>
            <w:r w:rsidR="00C326DC">
              <w:rPr>
                <w:rFonts w:cstheme="minorHAnsi"/>
                <w:sz w:val="22"/>
                <w:szCs w:val="22"/>
              </w:rPr>
              <w:t>:</w:t>
            </w:r>
          </w:p>
        </w:tc>
        <w:tc>
          <w:tcPr>
            <w:tcW w:w="966" w:type="pct"/>
          </w:tcPr>
          <w:p w:rsidRPr="00B352F7" w:rsidR="00952455" w:rsidP="00AE0951" w:rsidRDefault="00952455" w14:paraId="6792B9A6" w14:textId="77777777">
            <w:pPr>
              <w:spacing w:line="360" w:lineRule="auto"/>
              <w:cnfStyle w:val="000000000000" w:firstRow="0" w:lastRow="0" w:firstColumn="0" w:lastColumn="0" w:oddVBand="0" w:evenVBand="0" w:oddHBand="0" w:evenHBand="0" w:firstRowFirstColumn="0" w:firstRowLastColumn="0" w:lastRowFirstColumn="0" w:lastRowLastColumn="0"/>
              <w:rPr>
                <w:rFonts w:cstheme="minorHAnsi"/>
                <w:sz w:val="22"/>
                <w:szCs w:val="22"/>
              </w:rPr>
            </w:pPr>
          </w:p>
        </w:tc>
        <w:tc>
          <w:tcPr>
            <w:tcW w:w="2017" w:type="pct"/>
          </w:tcPr>
          <w:p w:rsidRPr="00B352F7" w:rsidR="00952455" w:rsidP="00AE0951" w:rsidRDefault="00952455" w14:paraId="02E8FBF6" w14:textId="77777777">
            <w:pPr>
              <w:spacing w:line="360" w:lineRule="auto"/>
              <w:cnfStyle w:val="000000000000" w:firstRow="0" w:lastRow="0" w:firstColumn="0" w:lastColumn="0" w:oddVBand="0" w:evenVBand="0" w:oddHBand="0" w:evenHBand="0" w:firstRowFirstColumn="0" w:firstRowLastColumn="0" w:lastRowFirstColumn="0" w:lastRowLastColumn="0"/>
              <w:rPr>
                <w:rFonts w:cstheme="minorHAnsi"/>
                <w:sz w:val="22"/>
                <w:szCs w:val="22"/>
              </w:rPr>
            </w:pPr>
          </w:p>
        </w:tc>
      </w:tr>
      <w:tr w:rsidRPr="00B352F7" w:rsidR="00952455" w:rsidTr="00513DCF" w14:paraId="298633C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7" w:type="pct"/>
          </w:tcPr>
          <w:p w:rsidRPr="00B352F7" w:rsidR="00952455" w:rsidP="00AE0951" w:rsidRDefault="00952455" w14:paraId="65EA5D3A" w14:textId="225DC1BB">
            <w:pPr>
              <w:tabs>
                <w:tab w:val="left" w:pos="851"/>
                <w:tab w:val="left" w:pos="1701"/>
              </w:tabs>
              <w:spacing w:line="360" w:lineRule="auto"/>
              <w:rPr>
                <w:rFonts w:cstheme="minorHAnsi"/>
                <w:sz w:val="22"/>
                <w:szCs w:val="22"/>
              </w:rPr>
            </w:pPr>
            <w:r w:rsidRPr="00B352F7">
              <w:rPr>
                <w:rFonts w:cstheme="minorHAnsi"/>
                <w:sz w:val="22"/>
                <w:szCs w:val="22"/>
              </w:rPr>
              <w:t xml:space="preserve">Contactpersoon: </w:t>
            </w:r>
            <w:r w:rsidRPr="00B352F7">
              <w:rPr>
                <w:rFonts w:cstheme="minorHAnsi"/>
                <w:sz w:val="22"/>
                <w:szCs w:val="22"/>
              </w:rPr>
              <w:tab/>
            </w:r>
            <w:r w:rsidRPr="00B352F7">
              <w:rPr>
                <w:rFonts w:cstheme="minorHAnsi"/>
                <w:sz w:val="22"/>
                <w:szCs w:val="22"/>
              </w:rPr>
              <w:t>Naam</w:t>
            </w:r>
            <w:r w:rsidR="00C326DC">
              <w:rPr>
                <w:rFonts w:cstheme="minorHAnsi"/>
                <w:sz w:val="22"/>
                <w:szCs w:val="22"/>
              </w:rPr>
              <w:t>:</w:t>
            </w:r>
          </w:p>
          <w:p w:rsidRPr="00B352F7" w:rsidR="00952455" w:rsidP="00AE0951" w:rsidRDefault="00952455" w14:paraId="6B0778FF" w14:textId="01DDE4CD">
            <w:pPr>
              <w:tabs>
                <w:tab w:val="left" w:pos="1701"/>
              </w:tabs>
              <w:spacing w:line="360" w:lineRule="auto"/>
              <w:rPr>
                <w:rFonts w:cstheme="minorHAnsi"/>
                <w:sz w:val="22"/>
                <w:szCs w:val="22"/>
              </w:rPr>
            </w:pPr>
            <w:r w:rsidRPr="00B352F7">
              <w:rPr>
                <w:rFonts w:cstheme="minorHAnsi"/>
                <w:sz w:val="22"/>
                <w:szCs w:val="22"/>
              </w:rPr>
              <w:tab/>
            </w:r>
            <w:r w:rsidRPr="00B352F7">
              <w:rPr>
                <w:rFonts w:cstheme="minorHAnsi"/>
                <w:sz w:val="22"/>
                <w:szCs w:val="22"/>
              </w:rPr>
              <w:t>Telefoonnr.</w:t>
            </w:r>
            <w:r w:rsidR="00C326DC">
              <w:rPr>
                <w:rFonts w:cstheme="minorHAnsi"/>
                <w:sz w:val="22"/>
                <w:szCs w:val="22"/>
              </w:rPr>
              <w:t>:</w:t>
            </w:r>
          </w:p>
        </w:tc>
        <w:tc>
          <w:tcPr>
            <w:tcW w:w="2983" w:type="pct"/>
            <w:gridSpan w:val="2"/>
          </w:tcPr>
          <w:p w:rsidRPr="00B352F7" w:rsidR="00952455" w:rsidP="00AE0951" w:rsidRDefault="00952455" w14:paraId="18B9C34E" w14:textId="77777777">
            <w:pPr>
              <w:spacing w:line="360" w:lineRule="auto"/>
              <w:cnfStyle w:val="000000100000" w:firstRow="0" w:lastRow="0" w:firstColumn="0" w:lastColumn="0" w:oddVBand="0" w:evenVBand="0" w:oddHBand="1" w:evenHBand="0" w:firstRowFirstColumn="0" w:firstRowLastColumn="0" w:lastRowFirstColumn="0" w:lastRowLastColumn="0"/>
              <w:rPr>
                <w:rFonts w:cstheme="minorHAnsi"/>
                <w:sz w:val="22"/>
                <w:szCs w:val="22"/>
              </w:rPr>
            </w:pPr>
          </w:p>
        </w:tc>
      </w:tr>
    </w:tbl>
    <w:p w:rsidRPr="00B352F7" w:rsidR="00952455" w:rsidP="00952455" w:rsidRDefault="00952455" w14:paraId="7CF96876" w14:textId="77777777">
      <w:pPr>
        <w:spacing w:after="160" w:line="360" w:lineRule="auto"/>
        <w:rPr>
          <w:rFonts w:eastAsia="Calibri" w:cstheme="minorHAnsi"/>
          <w:b/>
          <w:sz w:val="22"/>
          <w:szCs w:val="22"/>
        </w:rPr>
      </w:pPr>
      <w:r w:rsidRPr="00B352F7">
        <w:rPr>
          <w:rFonts w:eastAsia="Calibri" w:cstheme="minorHAnsi"/>
          <w:b/>
          <w:sz w:val="22"/>
          <w:szCs w:val="22"/>
        </w:rPr>
        <w:t>Referentie</w:t>
      </w:r>
    </w:p>
    <w:tbl>
      <w:tblPr>
        <w:tblStyle w:val="ListTable4-Accent3"/>
        <w:tblW w:w="5000" w:type="pct"/>
        <w:tblLook w:val="04A0" w:firstRow="1" w:lastRow="0" w:firstColumn="1" w:lastColumn="0" w:noHBand="0" w:noVBand="1"/>
      </w:tblPr>
      <w:tblGrid>
        <w:gridCol w:w="2532"/>
        <w:gridCol w:w="6415"/>
      </w:tblGrid>
      <w:tr w:rsidRPr="00B352F7" w:rsidR="00952455" w:rsidTr="00513DCF" w14:paraId="15AA561B"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5" w:type="pct"/>
          </w:tcPr>
          <w:p w:rsidRPr="00AE6D9C" w:rsidR="00952455" w:rsidP="00AE6D9C" w:rsidRDefault="00952455" w14:paraId="07296E9B" w14:textId="77777777">
            <w:pPr>
              <w:spacing w:line="276" w:lineRule="auto"/>
              <w:rPr>
                <w:rFonts w:cstheme="minorHAnsi"/>
                <w:b/>
                <w:bCs w:val="0"/>
                <w:color w:val="FFFFFF" w:themeColor="background1"/>
                <w:sz w:val="22"/>
                <w:szCs w:val="22"/>
              </w:rPr>
            </w:pPr>
            <w:r w:rsidRPr="00AE6D9C">
              <w:rPr>
                <w:rFonts w:cstheme="minorHAnsi"/>
                <w:b/>
                <w:bCs w:val="0"/>
                <w:color w:val="FFFFFF" w:themeColor="background1"/>
                <w:sz w:val="22"/>
                <w:szCs w:val="22"/>
              </w:rPr>
              <w:t>Naam referentieopdracht:</w:t>
            </w:r>
          </w:p>
        </w:tc>
        <w:tc>
          <w:tcPr>
            <w:tcW w:w="3585" w:type="pct"/>
          </w:tcPr>
          <w:p w:rsidRPr="00AE6D9C" w:rsidR="00952455" w:rsidP="00AE0951" w:rsidRDefault="00952455" w14:paraId="5B84EDF9" w14:textId="77777777">
            <w:pPr>
              <w:spacing w:line="360" w:lineRule="auto"/>
              <w:cnfStyle w:val="100000000000" w:firstRow="1" w:lastRow="0" w:firstColumn="0" w:lastColumn="0" w:oddVBand="0" w:evenVBand="0" w:oddHBand="0" w:evenHBand="0" w:firstRowFirstColumn="0" w:firstRowLastColumn="0" w:lastRowFirstColumn="0" w:lastRowLastColumn="0"/>
              <w:rPr>
                <w:rFonts w:cstheme="minorHAnsi"/>
                <w:b/>
                <w:bCs w:val="0"/>
                <w:color w:val="FFFFFF" w:themeColor="background1"/>
                <w:sz w:val="22"/>
                <w:szCs w:val="22"/>
              </w:rPr>
            </w:pPr>
          </w:p>
        </w:tc>
      </w:tr>
      <w:tr w:rsidRPr="00B352F7" w:rsidR="00952455" w:rsidTr="00513DCF" w14:paraId="0A8A8EF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5" w:type="pct"/>
          </w:tcPr>
          <w:p w:rsidRPr="00B352F7" w:rsidR="00952455" w:rsidP="00AE6D9C" w:rsidRDefault="00952455" w14:paraId="42B60BD2" w14:textId="77777777">
            <w:pPr>
              <w:spacing w:line="276" w:lineRule="auto"/>
              <w:rPr>
                <w:rFonts w:cstheme="minorHAnsi"/>
                <w:sz w:val="22"/>
                <w:szCs w:val="22"/>
              </w:rPr>
            </w:pPr>
            <w:r w:rsidRPr="00B352F7">
              <w:rPr>
                <w:rFonts w:cstheme="minorHAnsi"/>
                <w:sz w:val="22"/>
                <w:szCs w:val="22"/>
              </w:rPr>
              <w:t>Waarde opdracht (exclusief omzetbelasting):</w:t>
            </w:r>
          </w:p>
        </w:tc>
        <w:tc>
          <w:tcPr>
            <w:tcW w:w="3585" w:type="pct"/>
          </w:tcPr>
          <w:p w:rsidRPr="00B352F7" w:rsidR="00952455" w:rsidP="00AE0951" w:rsidRDefault="00952455" w14:paraId="5CF0521A" w14:textId="77777777">
            <w:pPr>
              <w:spacing w:line="360" w:lineRule="auto"/>
              <w:cnfStyle w:val="000000100000" w:firstRow="0" w:lastRow="0" w:firstColumn="0" w:lastColumn="0" w:oddVBand="0" w:evenVBand="0" w:oddHBand="1" w:evenHBand="0" w:firstRowFirstColumn="0" w:firstRowLastColumn="0" w:lastRowFirstColumn="0" w:lastRowLastColumn="0"/>
              <w:rPr>
                <w:rFonts w:cstheme="minorHAnsi"/>
                <w:sz w:val="22"/>
                <w:szCs w:val="22"/>
              </w:rPr>
            </w:pPr>
          </w:p>
        </w:tc>
      </w:tr>
      <w:tr w:rsidRPr="00B352F7" w:rsidR="00952455" w:rsidTr="00513DCF" w14:paraId="53F5C170" w14:textId="77777777">
        <w:tc>
          <w:tcPr>
            <w:cnfStyle w:val="001000000000" w:firstRow="0" w:lastRow="0" w:firstColumn="1" w:lastColumn="0" w:oddVBand="0" w:evenVBand="0" w:oddHBand="0" w:evenHBand="0" w:firstRowFirstColumn="0" w:firstRowLastColumn="0" w:lastRowFirstColumn="0" w:lastRowLastColumn="0"/>
            <w:tcW w:w="1415" w:type="pct"/>
          </w:tcPr>
          <w:p w:rsidRPr="00B352F7" w:rsidR="00952455" w:rsidP="00AE6D9C" w:rsidRDefault="00952455" w14:paraId="009BFD5E" w14:textId="77777777">
            <w:pPr>
              <w:spacing w:line="276" w:lineRule="auto"/>
              <w:rPr>
                <w:rFonts w:cstheme="minorHAnsi"/>
                <w:sz w:val="22"/>
                <w:szCs w:val="22"/>
              </w:rPr>
            </w:pPr>
            <w:r w:rsidRPr="00B352F7">
              <w:rPr>
                <w:rFonts w:cstheme="minorHAnsi"/>
                <w:sz w:val="22"/>
                <w:szCs w:val="22"/>
              </w:rPr>
              <w:t>Startdatum opdracht:</w:t>
            </w:r>
          </w:p>
        </w:tc>
        <w:tc>
          <w:tcPr>
            <w:tcW w:w="3585" w:type="pct"/>
          </w:tcPr>
          <w:p w:rsidRPr="00B352F7" w:rsidR="00952455" w:rsidP="00AE0951" w:rsidRDefault="00952455" w14:paraId="7B53ABE1" w14:textId="77777777">
            <w:pPr>
              <w:spacing w:line="360" w:lineRule="auto"/>
              <w:cnfStyle w:val="000000000000" w:firstRow="0" w:lastRow="0" w:firstColumn="0" w:lastColumn="0" w:oddVBand="0" w:evenVBand="0" w:oddHBand="0" w:evenHBand="0" w:firstRowFirstColumn="0" w:firstRowLastColumn="0" w:lastRowFirstColumn="0" w:lastRowLastColumn="0"/>
              <w:rPr>
                <w:rFonts w:cstheme="minorHAnsi"/>
                <w:sz w:val="22"/>
                <w:szCs w:val="22"/>
              </w:rPr>
            </w:pPr>
          </w:p>
        </w:tc>
      </w:tr>
      <w:tr w:rsidRPr="00B352F7" w:rsidR="00952455" w:rsidTr="00513DCF" w14:paraId="22577F4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5" w:type="pct"/>
          </w:tcPr>
          <w:p w:rsidRPr="00B352F7" w:rsidR="00952455" w:rsidP="00AE6D9C" w:rsidRDefault="00952455" w14:paraId="160ABDE2" w14:textId="77777777">
            <w:pPr>
              <w:tabs>
                <w:tab w:val="left" w:pos="1701"/>
              </w:tabs>
              <w:spacing w:line="276" w:lineRule="auto"/>
              <w:rPr>
                <w:rFonts w:cstheme="minorHAnsi"/>
                <w:sz w:val="22"/>
                <w:szCs w:val="22"/>
              </w:rPr>
            </w:pPr>
            <w:r w:rsidRPr="00B352F7">
              <w:rPr>
                <w:rFonts w:cstheme="minorHAnsi"/>
                <w:sz w:val="22"/>
                <w:szCs w:val="22"/>
              </w:rPr>
              <w:t>Einddatum opdracht:</w:t>
            </w:r>
          </w:p>
        </w:tc>
        <w:tc>
          <w:tcPr>
            <w:tcW w:w="3585" w:type="pct"/>
          </w:tcPr>
          <w:p w:rsidRPr="00B352F7" w:rsidR="00952455" w:rsidP="00AE0951" w:rsidRDefault="00952455" w14:paraId="35233290" w14:textId="77777777">
            <w:pPr>
              <w:spacing w:line="360" w:lineRule="auto"/>
              <w:cnfStyle w:val="000000100000" w:firstRow="0" w:lastRow="0" w:firstColumn="0" w:lastColumn="0" w:oddVBand="0" w:evenVBand="0" w:oddHBand="1" w:evenHBand="0" w:firstRowFirstColumn="0" w:firstRowLastColumn="0" w:lastRowFirstColumn="0" w:lastRowLastColumn="0"/>
              <w:rPr>
                <w:rFonts w:cstheme="minorHAnsi"/>
                <w:sz w:val="22"/>
                <w:szCs w:val="22"/>
              </w:rPr>
            </w:pPr>
          </w:p>
        </w:tc>
      </w:tr>
      <w:tr w:rsidRPr="00B352F7" w:rsidR="00952455" w:rsidTr="00513DCF" w14:paraId="65EEA90B" w14:textId="77777777">
        <w:tc>
          <w:tcPr>
            <w:cnfStyle w:val="001000000000" w:firstRow="0" w:lastRow="0" w:firstColumn="1" w:lastColumn="0" w:oddVBand="0" w:evenVBand="0" w:oddHBand="0" w:evenHBand="0" w:firstRowFirstColumn="0" w:firstRowLastColumn="0" w:lastRowFirstColumn="0" w:lastRowLastColumn="0"/>
            <w:tcW w:w="1415" w:type="pct"/>
          </w:tcPr>
          <w:p w:rsidRPr="00B352F7" w:rsidR="00952455" w:rsidP="00AE6D9C" w:rsidRDefault="00952455" w14:paraId="11BA8CC7" w14:textId="33C00884">
            <w:pPr>
              <w:tabs>
                <w:tab w:val="left" w:pos="1701"/>
              </w:tabs>
              <w:spacing w:line="276" w:lineRule="auto"/>
              <w:rPr>
                <w:rFonts w:cstheme="minorHAnsi"/>
                <w:sz w:val="22"/>
                <w:szCs w:val="22"/>
              </w:rPr>
            </w:pPr>
            <w:r w:rsidRPr="00B352F7">
              <w:rPr>
                <w:rFonts w:cstheme="minorHAnsi"/>
                <w:sz w:val="22"/>
                <w:szCs w:val="22"/>
              </w:rPr>
              <w:t>Aantal medewerkers van de organisatie waar de referentieopdracht is uitgevoerd (incl</w:t>
            </w:r>
            <w:r w:rsidR="00C326DC">
              <w:rPr>
                <w:rFonts w:cstheme="minorHAnsi"/>
                <w:sz w:val="22"/>
                <w:szCs w:val="22"/>
              </w:rPr>
              <w:t>.</w:t>
            </w:r>
            <w:r w:rsidRPr="00B352F7">
              <w:rPr>
                <w:rFonts w:cstheme="minorHAnsi"/>
                <w:sz w:val="22"/>
                <w:szCs w:val="22"/>
              </w:rPr>
              <w:t xml:space="preserve"> ingehuurde medewerkers)</w:t>
            </w:r>
          </w:p>
        </w:tc>
        <w:tc>
          <w:tcPr>
            <w:tcW w:w="3585" w:type="pct"/>
          </w:tcPr>
          <w:p w:rsidRPr="00B352F7" w:rsidR="00952455" w:rsidP="00AE0951" w:rsidRDefault="00952455" w14:paraId="3CB77ACC" w14:textId="77777777">
            <w:pPr>
              <w:spacing w:line="360" w:lineRule="auto"/>
              <w:cnfStyle w:val="000000000000" w:firstRow="0" w:lastRow="0" w:firstColumn="0" w:lastColumn="0" w:oddVBand="0" w:evenVBand="0" w:oddHBand="0" w:evenHBand="0" w:firstRowFirstColumn="0" w:firstRowLastColumn="0" w:lastRowFirstColumn="0" w:lastRowLastColumn="0"/>
              <w:rPr>
                <w:rFonts w:cstheme="minorHAnsi"/>
                <w:sz w:val="22"/>
                <w:szCs w:val="22"/>
              </w:rPr>
            </w:pPr>
          </w:p>
        </w:tc>
      </w:tr>
      <w:tr w:rsidRPr="00B352F7" w:rsidR="00952455" w:rsidTr="00513DCF" w14:paraId="798E49F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5" w:type="pct"/>
          </w:tcPr>
          <w:p w:rsidRPr="00B352F7" w:rsidR="00952455" w:rsidP="00AE6D9C" w:rsidRDefault="00952455" w14:paraId="0FD7E909" w14:textId="77777777">
            <w:pPr>
              <w:tabs>
                <w:tab w:val="left" w:pos="1701"/>
              </w:tabs>
              <w:spacing w:line="276" w:lineRule="auto"/>
              <w:rPr>
                <w:rFonts w:cstheme="minorHAnsi"/>
                <w:sz w:val="22"/>
                <w:szCs w:val="22"/>
              </w:rPr>
            </w:pPr>
            <w:r w:rsidRPr="00B352F7">
              <w:rPr>
                <w:rFonts w:cstheme="minorHAnsi"/>
                <w:sz w:val="22"/>
                <w:szCs w:val="22"/>
              </w:rPr>
              <w:t>Statutaire naam/namen van de onderneming/ ondernemingen die de referentieopdracht heeft/hebben uitgevoerd:</w:t>
            </w:r>
          </w:p>
          <w:p w:rsidRPr="00B352F7" w:rsidR="00952455" w:rsidP="00AE6D9C" w:rsidRDefault="00952455" w14:paraId="6913B02B" w14:textId="77777777">
            <w:pPr>
              <w:tabs>
                <w:tab w:val="left" w:pos="1701"/>
              </w:tabs>
              <w:spacing w:line="276" w:lineRule="auto"/>
              <w:rPr>
                <w:rFonts w:cstheme="minorHAnsi"/>
                <w:sz w:val="22"/>
                <w:szCs w:val="22"/>
              </w:rPr>
            </w:pPr>
          </w:p>
          <w:p w:rsidRPr="00B352F7" w:rsidR="00952455" w:rsidP="00AE6D9C" w:rsidRDefault="00952455" w14:paraId="335A60C7" w14:textId="77777777">
            <w:pPr>
              <w:tabs>
                <w:tab w:val="left" w:pos="1701"/>
              </w:tabs>
              <w:spacing w:line="276" w:lineRule="auto"/>
              <w:rPr>
                <w:rFonts w:cstheme="minorHAnsi"/>
                <w:sz w:val="22"/>
                <w:szCs w:val="22"/>
              </w:rPr>
            </w:pPr>
            <w:r w:rsidRPr="00B352F7">
              <w:rPr>
                <w:rFonts w:cstheme="minorHAnsi"/>
                <w:sz w:val="22"/>
                <w:szCs w:val="22"/>
              </w:rPr>
              <w:t xml:space="preserve">Toelichting: </w:t>
            </w:r>
          </w:p>
          <w:p w:rsidRPr="00B352F7" w:rsidR="00952455" w:rsidP="00AE6D9C" w:rsidRDefault="00952455" w14:paraId="75975812" w14:textId="0688FA4A">
            <w:pPr>
              <w:tabs>
                <w:tab w:val="left" w:pos="1701"/>
              </w:tabs>
              <w:spacing w:line="276" w:lineRule="auto"/>
              <w:rPr>
                <w:rFonts w:cstheme="minorHAnsi"/>
                <w:sz w:val="22"/>
                <w:szCs w:val="22"/>
              </w:rPr>
            </w:pPr>
            <w:r w:rsidRPr="00B352F7">
              <w:rPr>
                <w:rFonts w:cstheme="minorHAnsi"/>
                <w:sz w:val="22"/>
                <w:szCs w:val="22"/>
              </w:rPr>
              <w:t xml:space="preserve">Indien een Inschrijver een beroep doet op een andere natuurlijke of rechtspersoon (derde) om de kerncompetentie en/of selectiecriterium aan te tonen, dan dient hier de naam van de desbetreffende derde te worden ingevuld. Indien de referentieopdracht door een Combinatie is uitgevoerd, dan dienen hier de namen van de </w:t>
            </w:r>
            <w:proofErr w:type="spellStart"/>
            <w:r w:rsidRPr="00B352F7">
              <w:rPr>
                <w:rFonts w:cstheme="minorHAnsi"/>
                <w:sz w:val="22"/>
                <w:szCs w:val="22"/>
              </w:rPr>
              <w:t>Combinanten</w:t>
            </w:r>
            <w:proofErr w:type="spellEnd"/>
            <w:r w:rsidRPr="00B352F7">
              <w:rPr>
                <w:rFonts w:cstheme="minorHAnsi"/>
                <w:sz w:val="22"/>
                <w:szCs w:val="22"/>
              </w:rPr>
              <w:t xml:space="preserve"> te worden ingevuld.</w:t>
            </w:r>
          </w:p>
        </w:tc>
        <w:tc>
          <w:tcPr>
            <w:tcW w:w="3585" w:type="pct"/>
          </w:tcPr>
          <w:p w:rsidRPr="00B352F7" w:rsidR="00952455" w:rsidP="00AE0951" w:rsidRDefault="00952455" w14:paraId="4A1A99E2" w14:textId="77777777">
            <w:pPr>
              <w:spacing w:line="360" w:lineRule="auto"/>
              <w:cnfStyle w:val="000000100000" w:firstRow="0" w:lastRow="0" w:firstColumn="0" w:lastColumn="0" w:oddVBand="0" w:evenVBand="0" w:oddHBand="1" w:evenHBand="0" w:firstRowFirstColumn="0" w:firstRowLastColumn="0" w:lastRowFirstColumn="0" w:lastRowLastColumn="0"/>
              <w:rPr>
                <w:rFonts w:cstheme="minorHAnsi"/>
                <w:sz w:val="22"/>
                <w:szCs w:val="22"/>
              </w:rPr>
            </w:pPr>
          </w:p>
        </w:tc>
      </w:tr>
      <w:tr w:rsidRPr="00B352F7" w:rsidR="00952455" w:rsidTr="00513DCF" w14:paraId="00750458" w14:textId="77777777">
        <w:tc>
          <w:tcPr>
            <w:cnfStyle w:val="001000000000" w:firstRow="0" w:lastRow="0" w:firstColumn="1" w:lastColumn="0" w:oddVBand="0" w:evenVBand="0" w:oddHBand="0" w:evenHBand="0" w:firstRowFirstColumn="0" w:firstRowLastColumn="0" w:lastRowFirstColumn="0" w:lastRowLastColumn="0"/>
            <w:tcW w:w="1415" w:type="pct"/>
          </w:tcPr>
          <w:p w:rsidRPr="00B352F7" w:rsidR="00952455" w:rsidP="00AE6D9C" w:rsidRDefault="00952455" w14:paraId="62B79065" w14:textId="77777777">
            <w:pPr>
              <w:tabs>
                <w:tab w:val="left" w:pos="1701"/>
              </w:tabs>
              <w:spacing w:line="276" w:lineRule="auto"/>
              <w:rPr>
                <w:rFonts w:cstheme="minorHAnsi"/>
                <w:sz w:val="22"/>
                <w:szCs w:val="22"/>
              </w:rPr>
            </w:pPr>
            <w:r w:rsidRPr="00B352F7">
              <w:rPr>
                <w:rFonts w:cstheme="minorHAnsi"/>
                <w:sz w:val="22"/>
                <w:szCs w:val="22"/>
              </w:rPr>
              <w:t>Omschrijving eigen aandeel:</w:t>
            </w:r>
          </w:p>
          <w:p w:rsidRPr="00B352F7" w:rsidR="00952455" w:rsidP="00AE6D9C" w:rsidRDefault="00952455" w14:paraId="372B579F" w14:textId="77777777">
            <w:pPr>
              <w:tabs>
                <w:tab w:val="left" w:pos="1701"/>
              </w:tabs>
              <w:spacing w:line="276" w:lineRule="auto"/>
              <w:rPr>
                <w:rFonts w:cstheme="minorHAnsi"/>
                <w:sz w:val="22"/>
                <w:szCs w:val="22"/>
              </w:rPr>
            </w:pPr>
          </w:p>
          <w:p w:rsidRPr="00B352F7" w:rsidR="00952455" w:rsidP="00AE6D9C" w:rsidRDefault="00952455" w14:paraId="14CD3BF1" w14:textId="77777777">
            <w:pPr>
              <w:tabs>
                <w:tab w:val="left" w:pos="1701"/>
              </w:tabs>
              <w:spacing w:line="276" w:lineRule="auto"/>
              <w:rPr>
                <w:rFonts w:cstheme="minorHAnsi"/>
                <w:sz w:val="22"/>
                <w:szCs w:val="22"/>
              </w:rPr>
            </w:pPr>
            <w:r w:rsidRPr="00B352F7">
              <w:rPr>
                <w:rFonts w:cstheme="minorHAnsi"/>
                <w:sz w:val="22"/>
                <w:szCs w:val="22"/>
              </w:rPr>
              <w:t>Toelichting:</w:t>
            </w:r>
          </w:p>
          <w:p w:rsidRPr="00B352F7" w:rsidR="00952455" w:rsidP="00AE6D9C" w:rsidRDefault="00952455" w14:paraId="2081437A" w14:textId="77777777">
            <w:pPr>
              <w:tabs>
                <w:tab w:val="left" w:pos="1701"/>
              </w:tabs>
              <w:spacing w:line="276" w:lineRule="auto"/>
              <w:rPr>
                <w:rFonts w:cstheme="minorHAnsi"/>
                <w:sz w:val="22"/>
                <w:szCs w:val="22"/>
              </w:rPr>
            </w:pPr>
            <w:r w:rsidRPr="00B352F7">
              <w:rPr>
                <w:rFonts w:cstheme="minorHAnsi"/>
                <w:sz w:val="22"/>
                <w:szCs w:val="22"/>
              </w:rPr>
              <w:t xml:space="preserve">Indien de referentieopdracht door een Combinatie is uitgevoerd, dient de Inschrijver hier de werkzaamheden, taken, rollen, verantwoordelijkheden en opgedane ervaring van elk der </w:t>
            </w:r>
            <w:proofErr w:type="spellStart"/>
            <w:r w:rsidRPr="00B352F7">
              <w:rPr>
                <w:rFonts w:cstheme="minorHAnsi"/>
                <w:sz w:val="22"/>
                <w:szCs w:val="22"/>
              </w:rPr>
              <w:t>Combinanten</w:t>
            </w:r>
            <w:proofErr w:type="spellEnd"/>
            <w:r w:rsidRPr="00B352F7">
              <w:rPr>
                <w:rFonts w:cstheme="minorHAnsi"/>
                <w:sz w:val="22"/>
                <w:szCs w:val="22"/>
              </w:rPr>
              <w:t xml:space="preserve"> in de Combinatie te omschrijven.</w:t>
            </w:r>
          </w:p>
        </w:tc>
        <w:tc>
          <w:tcPr>
            <w:tcW w:w="3585" w:type="pct"/>
          </w:tcPr>
          <w:p w:rsidRPr="00A1768D" w:rsidR="003F2D97" w:rsidP="003F2D97" w:rsidRDefault="003F2D97" w14:paraId="7D0F94A5"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Cs w:val="20"/>
                <w:lang w:eastAsia="nl-NL"/>
              </w:rPr>
            </w:pPr>
            <w:r w:rsidRPr="00A1768D">
              <w:rPr>
                <w:rFonts w:cstheme="minorHAnsi"/>
                <w:szCs w:val="20"/>
              </w:rPr>
              <w:t>&lt;vul dit onderdeel zodanig in dat het beoordelingsteam kan beoordelen dat aan de gevraagde referentie is voldaan&gt;</w:t>
            </w:r>
          </w:p>
          <w:p w:rsidRPr="00B352F7" w:rsidR="00952455" w:rsidP="00AE0951" w:rsidRDefault="00952455" w14:paraId="1A065845" w14:textId="77777777">
            <w:pPr>
              <w:spacing w:line="360" w:lineRule="auto"/>
              <w:cnfStyle w:val="000000000000" w:firstRow="0" w:lastRow="0" w:firstColumn="0" w:lastColumn="0" w:oddVBand="0" w:evenVBand="0" w:oddHBand="0" w:evenHBand="0" w:firstRowFirstColumn="0" w:firstRowLastColumn="0" w:lastRowFirstColumn="0" w:lastRowLastColumn="0"/>
              <w:rPr>
                <w:rFonts w:cstheme="minorHAnsi"/>
                <w:sz w:val="22"/>
                <w:szCs w:val="22"/>
              </w:rPr>
            </w:pPr>
          </w:p>
        </w:tc>
      </w:tr>
    </w:tbl>
    <w:p w:rsidRPr="00B352F7" w:rsidR="00952455" w:rsidP="00952455" w:rsidRDefault="00952455" w14:paraId="24345D11" w14:textId="77777777">
      <w:pPr>
        <w:pStyle w:val="broodtekst"/>
        <w:rPr>
          <w:rFonts w:asciiTheme="minorHAnsi" w:hAnsiTheme="minorHAnsi" w:cstheme="minorHAnsi"/>
          <w:sz w:val="22"/>
          <w:szCs w:val="22"/>
        </w:rPr>
      </w:pPr>
    </w:p>
    <w:p w:rsidRPr="00B352F7" w:rsidR="00952455" w:rsidP="00952455" w:rsidRDefault="00952455" w14:paraId="25D627A9" w14:textId="77777777">
      <w:pPr>
        <w:pStyle w:val="broodtekst"/>
        <w:rPr>
          <w:rFonts w:asciiTheme="minorHAnsi" w:hAnsiTheme="minorHAnsi" w:cstheme="minorHAnsi"/>
          <w:bCs/>
          <w:sz w:val="22"/>
          <w:szCs w:val="22"/>
        </w:rPr>
      </w:pPr>
      <w:r w:rsidRPr="00B352F7">
        <w:rPr>
          <w:rFonts w:asciiTheme="minorHAnsi" w:hAnsiTheme="minorHAnsi" w:cstheme="minorHAnsi"/>
          <w:bCs/>
          <w:sz w:val="22"/>
          <w:szCs w:val="22"/>
        </w:rPr>
        <w:t>Geef een toelichting waardoor het Aanbestedingsteam een goed beeld krijgt van de door u uitgevoerde werkzaamheden. U kunt meer ruimte gebruiken dan op dit moment in onderstaande tabel aanwezig is.</w:t>
      </w:r>
    </w:p>
    <w:p w:rsidRPr="00B352F7" w:rsidR="00952455" w:rsidP="00952455" w:rsidRDefault="00952455" w14:paraId="23BC529E" w14:textId="77777777">
      <w:pPr>
        <w:pStyle w:val="broodtekst"/>
        <w:rPr>
          <w:rFonts w:asciiTheme="minorHAnsi" w:hAnsiTheme="minorHAnsi" w:cstheme="minorHAnsi"/>
          <w:bCs/>
          <w:sz w:val="22"/>
          <w:szCs w:val="22"/>
        </w:rPr>
      </w:pPr>
    </w:p>
    <w:tbl>
      <w:tblPr>
        <w:tblStyle w:val="ListTable4-Accent3"/>
        <w:tblW w:w="5000" w:type="pct"/>
        <w:tblLook w:val="04A0" w:firstRow="1" w:lastRow="0" w:firstColumn="1" w:lastColumn="0" w:noHBand="0" w:noVBand="1"/>
      </w:tblPr>
      <w:tblGrid>
        <w:gridCol w:w="1204"/>
        <w:gridCol w:w="6616"/>
        <w:gridCol w:w="1127"/>
      </w:tblGrid>
      <w:tr w:rsidRPr="00B352F7" w:rsidR="00952455" w:rsidTr="00513DCF" w14:paraId="42581A92"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46" w:type="pct"/>
            <w:gridSpan w:val="2"/>
            <w:hideMark/>
          </w:tcPr>
          <w:p w:rsidRPr="00AE6D9C" w:rsidR="00952455" w:rsidP="00AE0951" w:rsidRDefault="00952455" w14:paraId="0ABA312C" w14:textId="77777777">
            <w:pPr>
              <w:spacing w:line="240" w:lineRule="auto"/>
              <w:rPr>
                <w:rFonts w:cstheme="minorHAnsi"/>
                <w:b/>
                <w:bCs w:val="0"/>
                <w:color w:val="FFFFFF" w:themeColor="background1"/>
                <w:sz w:val="22"/>
                <w:szCs w:val="22"/>
                <w:lang w:eastAsia="nl-NL"/>
              </w:rPr>
            </w:pPr>
            <w:r w:rsidRPr="00AE6D9C">
              <w:rPr>
                <w:rFonts w:cstheme="minorHAnsi"/>
                <w:b/>
                <w:color w:val="FFFFFF" w:themeColor="background1"/>
                <w:sz w:val="22"/>
                <w:szCs w:val="22"/>
                <w:lang w:eastAsia="nl-NL"/>
              </w:rPr>
              <w:t>Kerncompetentie #4</w:t>
            </w:r>
          </w:p>
          <w:p w:rsidRPr="00AE6D9C" w:rsidR="00952455" w:rsidP="00AE0951" w:rsidRDefault="00952455" w14:paraId="23FD1A2F" w14:textId="77777777">
            <w:pPr>
              <w:spacing w:line="240" w:lineRule="auto"/>
              <w:rPr>
                <w:rFonts w:cstheme="minorHAnsi"/>
                <w:b/>
                <w:bCs w:val="0"/>
                <w:color w:val="FFFFFF" w:themeColor="background1"/>
                <w:sz w:val="22"/>
                <w:szCs w:val="22"/>
                <w:lang w:eastAsia="nl-NL"/>
              </w:rPr>
            </w:pPr>
          </w:p>
          <w:p w:rsidRPr="00AE6D9C" w:rsidR="00952455" w:rsidP="00AE0951" w:rsidRDefault="00952455" w14:paraId="3FE25591" w14:textId="77777777">
            <w:pPr>
              <w:spacing w:line="240" w:lineRule="auto"/>
              <w:rPr>
                <w:rFonts w:cstheme="minorHAnsi"/>
                <w:b/>
                <w:bCs w:val="0"/>
                <w:color w:val="FFFFFF" w:themeColor="background1"/>
                <w:sz w:val="22"/>
                <w:szCs w:val="22"/>
                <w:lang w:eastAsia="nl-NL"/>
              </w:rPr>
            </w:pPr>
          </w:p>
        </w:tc>
        <w:tc>
          <w:tcPr>
            <w:tcW w:w="654" w:type="pct"/>
          </w:tcPr>
          <w:p w:rsidRPr="00AE6D9C" w:rsidR="00952455" w:rsidP="00336667" w:rsidRDefault="00952455" w14:paraId="68F96301" w14:textId="791488B8">
            <w:pPr>
              <w:spacing w:line="240" w:lineRule="auto"/>
              <w:jc w:val="center"/>
              <w:cnfStyle w:val="100000000000" w:firstRow="1" w:lastRow="0" w:firstColumn="0" w:lastColumn="0" w:oddVBand="0" w:evenVBand="0" w:oddHBand="0" w:evenHBand="0" w:firstRowFirstColumn="0" w:firstRowLastColumn="0" w:lastRowFirstColumn="0" w:lastRowLastColumn="0"/>
              <w:rPr>
                <w:rFonts w:cstheme="minorHAnsi"/>
                <w:b/>
                <w:color w:val="FFFFFF" w:themeColor="background1"/>
                <w:sz w:val="22"/>
                <w:szCs w:val="22"/>
                <w:lang w:eastAsia="nl-NL"/>
              </w:rPr>
            </w:pPr>
            <w:r w:rsidRPr="00AE6D9C">
              <w:rPr>
                <w:rFonts w:cstheme="minorHAnsi"/>
                <w:b/>
                <w:color w:val="FFFFFF" w:themeColor="background1"/>
                <w:sz w:val="22"/>
                <w:szCs w:val="22"/>
                <w:lang w:eastAsia="nl-NL"/>
              </w:rPr>
              <w:t>Eis</w:t>
            </w:r>
          </w:p>
        </w:tc>
      </w:tr>
      <w:tr w:rsidRPr="00B352F7" w:rsidR="00952455" w:rsidTr="00513DCF" w14:paraId="0555E977" w14:textId="77777777">
        <w:trPr>
          <w:cnfStyle w:val="000000100000" w:firstRow="0" w:lastRow="0" w:firstColumn="0" w:lastColumn="0" w:oddVBand="0" w:evenVBand="0" w:oddHBand="1" w:evenHBand="0" w:firstRowFirstColumn="0" w:firstRowLastColumn="0" w:lastRowFirstColumn="0" w:lastRowLastColumn="0"/>
          <w:trHeight w:val="516"/>
        </w:trPr>
        <w:tc>
          <w:tcPr>
            <w:cnfStyle w:val="001000000000" w:firstRow="0" w:lastRow="0" w:firstColumn="1" w:lastColumn="0" w:oddVBand="0" w:evenVBand="0" w:oddHBand="0" w:evenHBand="0" w:firstRowFirstColumn="0" w:firstRowLastColumn="0" w:lastRowFirstColumn="0" w:lastRowLastColumn="0"/>
            <w:tcW w:w="624" w:type="pct"/>
          </w:tcPr>
          <w:p w:rsidRPr="00B352F7" w:rsidR="00952455" w:rsidP="4E00B9A8" w:rsidRDefault="6EFD1AF5" w14:paraId="49001A85" w14:textId="65419757">
            <w:pPr>
              <w:spacing w:line="240" w:lineRule="auto"/>
              <w:rPr>
                <w:sz w:val="22"/>
                <w:szCs w:val="22"/>
              </w:rPr>
            </w:pPr>
            <w:r w:rsidRPr="4E00B9A8">
              <w:rPr>
                <w:sz w:val="22"/>
                <w:szCs w:val="22"/>
              </w:rPr>
              <w:t>4</w:t>
            </w:r>
            <w:r w:rsidRPr="4E00B9A8" w:rsidR="00952455">
              <w:rPr>
                <w:sz w:val="22"/>
                <w:szCs w:val="22"/>
              </w:rPr>
              <w:t>.</w:t>
            </w:r>
          </w:p>
        </w:tc>
        <w:tc>
          <w:tcPr>
            <w:tcW w:w="3722" w:type="pct"/>
          </w:tcPr>
          <w:p w:rsidR="003F2D97" w:rsidP="003F2D97" w:rsidRDefault="003F2D97" w14:paraId="4BE9FD2E" w14:textId="77777777">
            <w:pPr>
              <w:pStyle w:val="ListNumber"/>
              <w:numPr>
                <w:ilvl w:val="0"/>
                <w:numId w:val="0"/>
              </w:numPr>
              <w:suppressAutoHyphens/>
              <w:autoSpaceDN w:val="0"/>
              <w:adjustRightInd/>
              <w:cnfStyle w:val="000000100000" w:firstRow="0" w:lastRow="0" w:firstColumn="0" w:lastColumn="0" w:oddVBand="0" w:evenVBand="0" w:oddHBand="1" w:evenHBand="0" w:firstRowFirstColumn="0" w:firstRowLastColumn="0" w:lastRowFirstColumn="0" w:lastRowLastColumn="0"/>
            </w:pPr>
            <w:r w:rsidRPr="62463136">
              <w:t xml:space="preserve">Gegadigde heeft ervaring met het bieden van </w:t>
            </w:r>
            <w:r w:rsidRPr="48F93D28">
              <w:t>eerstelijn</w:t>
            </w:r>
            <w:r>
              <w:t>s</w:t>
            </w:r>
            <w:r w:rsidRPr="62463136">
              <w:t xml:space="preserve"> support voor Technische producten middels een </w:t>
            </w:r>
            <w:r w:rsidRPr="62463136" w:rsidDel="00431690">
              <w:t>s</w:t>
            </w:r>
            <w:r w:rsidRPr="62463136">
              <w:t>ervicedesk buiten Kantooruren.</w:t>
            </w:r>
          </w:p>
          <w:p w:rsidRPr="00B352F7" w:rsidR="00952455" w:rsidP="00AE0951" w:rsidRDefault="00952455" w14:paraId="43575460" w14:textId="77777777">
            <w:pPr>
              <w:pStyle w:val="ListNumber"/>
              <w:numPr>
                <w:ilvl w:val="0"/>
                <w:numId w:val="0"/>
              </w:numPr>
              <w:ind w:left="6" w:hanging="6"/>
              <w:cnfStyle w:val="000000100000" w:firstRow="0" w:lastRow="0" w:firstColumn="0" w:lastColumn="0" w:oddVBand="0" w:evenVBand="0" w:oddHBand="1" w:evenHBand="0" w:firstRowFirstColumn="0" w:firstRowLastColumn="0" w:lastRowFirstColumn="0" w:lastRowLastColumn="0"/>
              <w:rPr>
                <w:rFonts w:cstheme="minorHAnsi"/>
                <w:sz w:val="22"/>
                <w:szCs w:val="22"/>
                <w:lang w:eastAsia="nl-NL"/>
              </w:rPr>
            </w:pPr>
          </w:p>
        </w:tc>
        <w:tc>
          <w:tcPr>
            <w:tcW w:w="654" w:type="pct"/>
          </w:tcPr>
          <w:p w:rsidRPr="00B352F7" w:rsidR="00952455" w:rsidP="00AE0951" w:rsidRDefault="00952455" w14:paraId="084CCCB5" w14:textId="77777777">
            <w:pPr>
              <w:spacing w:line="240" w:lineRule="auto"/>
              <w:jc w:val="center"/>
              <w:cnfStyle w:val="000000100000" w:firstRow="0" w:lastRow="0" w:firstColumn="0" w:lastColumn="0" w:oddVBand="0" w:evenVBand="0" w:oddHBand="1" w:evenHBand="0" w:firstRowFirstColumn="0" w:firstRowLastColumn="0" w:lastRowFirstColumn="0" w:lastRowLastColumn="0"/>
              <w:rPr>
                <w:rFonts w:cstheme="minorHAnsi"/>
                <w:sz w:val="22"/>
                <w:szCs w:val="22"/>
                <w:lang w:eastAsia="nl-NL"/>
              </w:rPr>
            </w:pPr>
            <w:r w:rsidRPr="00B352F7">
              <w:rPr>
                <w:rFonts w:cstheme="minorHAnsi"/>
                <w:sz w:val="22"/>
                <w:szCs w:val="22"/>
                <w:lang w:eastAsia="nl-NL"/>
              </w:rPr>
              <w:t>EIS</w:t>
            </w:r>
          </w:p>
        </w:tc>
      </w:tr>
      <w:tr w:rsidRPr="00B352F7" w:rsidR="00952455" w:rsidTr="00513DCF" w14:paraId="33986332" w14:textId="77777777">
        <w:trPr>
          <w:trHeight w:val="765"/>
        </w:trPr>
        <w:tc>
          <w:tcPr>
            <w:cnfStyle w:val="001000000000" w:firstRow="0" w:lastRow="0" w:firstColumn="1" w:lastColumn="0" w:oddVBand="0" w:evenVBand="0" w:oddHBand="0" w:evenHBand="0" w:firstRowFirstColumn="0" w:firstRowLastColumn="0" w:lastRowFirstColumn="0" w:lastRowLastColumn="0"/>
            <w:tcW w:w="624" w:type="pct"/>
          </w:tcPr>
          <w:p w:rsidRPr="00B352F7" w:rsidR="00952455" w:rsidP="00AE0951" w:rsidRDefault="00952455" w14:paraId="4BEA2610" w14:textId="77777777">
            <w:pPr>
              <w:spacing w:line="240" w:lineRule="auto"/>
              <w:rPr>
                <w:rFonts w:cstheme="minorHAnsi"/>
                <w:sz w:val="22"/>
                <w:szCs w:val="22"/>
              </w:rPr>
            </w:pPr>
            <w:r w:rsidRPr="00B352F7">
              <w:rPr>
                <w:rFonts w:cstheme="minorHAnsi"/>
                <w:sz w:val="22"/>
                <w:szCs w:val="22"/>
              </w:rPr>
              <w:t>Toelichting</w:t>
            </w:r>
          </w:p>
        </w:tc>
        <w:tc>
          <w:tcPr>
            <w:tcW w:w="3722" w:type="pct"/>
          </w:tcPr>
          <w:p w:rsidRPr="00A1768D" w:rsidR="003F2D97" w:rsidP="003F2D97" w:rsidRDefault="003F2D97" w14:paraId="26BFB016"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Cs w:val="20"/>
                <w:lang w:eastAsia="nl-NL"/>
              </w:rPr>
            </w:pPr>
            <w:r w:rsidRPr="00A1768D">
              <w:rPr>
                <w:rFonts w:cstheme="minorHAnsi"/>
                <w:szCs w:val="20"/>
              </w:rPr>
              <w:t>&lt;vul dit onderdeel zodanig in dat het beoordelingsteam kan beoordelen dat aan de gevraagde referentie is voldaan&gt;</w:t>
            </w:r>
          </w:p>
          <w:p w:rsidRPr="00B352F7" w:rsidR="00952455" w:rsidP="00AE0951" w:rsidRDefault="00952455" w14:paraId="70C3179D"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p w:rsidRPr="00B352F7" w:rsidR="00952455" w:rsidP="00AE0951" w:rsidRDefault="00952455" w14:paraId="076DE025"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p w:rsidRPr="00B352F7" w:rsidR="00952455" w:rsidP="00AE0951" w:rsidRDefault="00952455" w14:paraId="1D3C9388"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p w:rsidRPr="00B352F7" w:rsidR="00952455" w:rsidP="00AE0951" w:rsidRDefault="00952455" w14:paraId="37F482B4"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p w:rsidRPr="00B352F7" w:rsidR="00952455" w:rsidP="00AE0951" w:rsidRDefault="00952455" w14:paraId="3A46F301"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p w:rsidRPr="00B352F7" w:rsidR="00952455" w:rsidP="00AE0951" w:rsidRDefault="00952455" w14:paraId="4EE54F5E"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p w:rsidRPr="00B352F7" w:rsidR="00952455" w:rsidP="00AE0951" w:rsidRDefault="00952455" w14:paraId="4E22B977"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p w:rsidRPr="00B352F7" w:rsidR="00952455" w:rsidP="00AE0951" w:rsidRDefault="00952455" w14:paraId="2531EEC9"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p w:rsidRPr="00B352F7" w:rsidR="00952455" w:rsidP="00AE0951" w:rsidRDefault="00952455" w14:paraId="07A265B9"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p w:rsidRPr="00B352F7" w:rsidR="00952455" w:rsidP="00AE0951" w:rsidRDefault="00952455" w14:paraId="7C250F5E"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p w:rsidRPr="00B352F7" w:rsidR="00952455" w:rsidP="00AE0951" w:rsidRDefault="00952455" w14:paraId="34CB8CF3"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p w:rsidRPr="00B352F7" w:rsidR="00952455" w:rsidP="00AE0951" w:rsidRDefault="00952455" w14:paraId="7FEB0D3B"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p w:rsidRPr="00B352F7" w:rsidR="00952455" w:rsidP="00AE0951" w:rsidRDefault="00952455" w14:paraId="77679128"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p w:rsidRPr="00B352F7" w:rsidR="00952455" w:rsidP="00AE0951" w:rsidRDefault="00952455" w14:paraId="5B38AE21"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p w:rsidRPr="00B352F7" w:rsidR="00952455" w:rsidP="00AE0951" w:rsidRDefault="00952455" w14:paraId="287D18E8"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p w:rsidRPr="00B352F7" w:rsidR="00952455" w:rsidP="00AE0951" w:rsidRDefault="00952455" w14:paraId="62314BDA"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tc>
        <w:tc>
          <w:tcPr>
            <w:tcW w:w="654" w:type="pct"/>
          </w:tcPr>
          <w:p w:rsidRPr="00B352F7" w:rsidR="00952455" w:rsidP="00AE0951" w:rsidRDefault="00952455" w14:paraId="1837E6A7" w14:textId="77777777">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tc>
      </w:tr>
    </w:tbl>
    <w:p w:rsidRPr="00D16B33" w:rsidR="00952455" w:rsidP="00952455" w:rsidRDefault="00952455" w14:paraId="7822366C" w14:textId="77777777">
      <w:pPr>
        <w:spacing w:line="240" w:lineRule="auto"/>
        <w:rPr>
          <w:rFonts w:ascii="Calibri" w:hAnsi="Calibri" w:cs="Calibri"/>
          <w:b/>
          <w:bCs/>
          <w:szCs w:val="20"/>
        </w:rPr>
      </w:pPr>
    </w:p>
    <w:p w:rsidR="00462A93" w:rsidRDefault="00462A93" w14:paraId="2FAF9A5B" w14:textId="1761101B">
      <w:pPr>
        <w:adjustRightInd/>
        <w:snapToGrid/>
        <w:spacing w:after="200" w:line="276" w:lineRule="auto"/>
        <w:rPr>
          <w:u w:val="single"/>
        </w:rPr>
      </w:pPr>
      <w:r>
        <w:rPr>
          <w:u w:val="single"/>
        </w:rPr>
        <w:br w:type="page"/>
      </w:r>
    </w:p>
    <w:p w:rsidR="00462A93" w:rsidP="004D344D" w:rsidRDefault="00462A93" w14:paraId="7B439156" w14:textId="77777777">
      <w:pPr>
        <w:pStyle w:val="ListParagraph"/>
        <w:numPr>
          <w:ilvl w:val="0"/>
          <w:numId w:val="6"/>
        </w:numPr>
        <w:spacing w:after="160" w:line="240" w:lineRule="auto"/>
        <w:ind w:hanging="720"/>
        <w:rPr>
          <w:rFonts w:eastAsia="Times New Roman" w:cstheme="minorHAnsi"/>
          <w:b/>
          <w:bCs/>
          <w:kern w:val="0"/>
          <w:sz w:val="22"/>
          <w:szCs w:val="22"/>
        </w:rPr>
      </w:pPr>
      <w:r w:rsidRPr="00462A93">
        <w:rPr>
          <w:rFonts w:eastAsia="Times New Roman" w:cstheme="minorHAnsi"/>
          <w:b/>
          <w:bCs/>
          <w:kern w:val="0"/>
          <w:sz w:val="22"/>
          <w:szCs w:val="22"/>
        </w:rPr>
        <w:t>Selectiecriteria</w:t>
      </w:r>
    </w:p>
    <w:p w:rsidR="006A144D" w:rsidP="006A144D" w:rsidRDefault="006A144D" w14:paraId="4E77E8AB" w14:textId="77777777">
      <w:pPr>
        <w:pStyle w:val="ListParagraph"/>
        <w:spacing w:after="160" w:line="240" w:lineRule="auto"/>
        <w:rPr>
          <w:rFonts w:eastAsia="Times New Roman" w:cstheme="minorHAnsi"/>
          <w:b/>
          <w:bCs/>
          <w:kern w:val="0"/>
          <w:sz w:val="22"/>
          <w:szCs w:val="22"/>
        </w:rPr>
      </w:pPr>
    </w:p>
    <w:tbl>
      <w:tblPr>
        <w:tblStyle w:val="ListTable4-Accent3"/>
        <w:tblW w:w="5000" w:type="pct"/>
        <w:tblLook w:val="04A0" w:firstRow="1" w:lastRow="0" w:firstColumn="1" w:lastColumn="0" w:noHBand="0" w:noVBand="1"/>
      </w:tblPr>
      <w:tblGrid>
        <w:gridCol w:w="3609"/>
        <w:gridCol w:w="5338"/>
      </w:tblGrid>
      <w:tr w:rsidRPr="00B352F7" w:rsidR="006A144D" w:rsidTr="000569EE" w14:paraId="0418F6D2"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7" w:type="pct"/>
          </w:tcPr>
          <w:p w:rsidRPr="00AE6D9C" w:rsidR="006A144D" w:rsidP="006A144D" w:rsidRDefault="006A144D" w14:paraId="11DCF164" w14:textId="77777777">
            <w:pPr>
              <w:spacing w:line="360" w:lineRule="auto"/>
              <w:rPr>
                <w:rFonts w:cstheme="minorHAnsi"/>
                <w:b/>
                <w:bCs w:val="0"/>
                <w:color w:val="FFFFFF" w:themeColor="background1"/>
                <w:sz w:val="22"/>
                <w:szCs w:val="22"/>
              </w:rPr>
            </w:pPr>
            <w:r w:rsidRPr="00AE6D9C">
              <w:rPr>
                <w:rFonts w:cstheme="minorHAnsi"/>
                <w:b/>
                <w:bCs w:val="0"/>
                <w:color w:val="FFFFFF" w:themeColor="background1"/>
                <w:sz w:val="22"/>
                <w:szCs w:val="22"/>
              </w:rPr>
              <w:br w:type="page"/>
            </w:r>
            <w:r w:rsidRPr="00AE6D9C">
              <w:rPr>
                <w:rFonts w:cstheme="minorHAnsi"/>
                <w:b/>
                <w:bCs w:val="0"/>
                <w:color w:val="FFFFFF" w:themeColor="background1"/>
                <w:sz w:val="22"/>
                <w:szCs w:val="22"/>
              </w:rPr>
              <w:t>Naam Inschrijver</w:t>
            </w:r>
          </w:p>
        </w:tc>
        <w:tc>
          <w:tcPr>
            <w:tcW w:w="2983" w:type="pct"/>
          </w:tcPr>
          <w:p w:rsidRPr="00AE6D9C" w:rsidR="006A144D" w:rsidP="000569EE" w:rsidRDefault="006A144D" w14:paraId="64254019" w14:textId="77777777">
            <w:pPr>
              <w:spacing w:line="360" w:lineRule="auto"/>
              <w:cnfStyle w:val="100000000000" w:firstRow="1" w:lastRow="0" w:firstColumn="0" w:lastColumn="0" w:oddVBand="0" w:evenVBand="0" w:oddHBand="0" w:evenHBand="0" w:firstRowFirstColumn="0" w:firstRowLastColumn="0" w:lastRowFirstColumn="0" w:lastRowLastColumn="0"/>
              <w:rPr>
                <w:rFonts w:cstheme="minorHAnsi"/>
                <w:b/>
                <w:bCs w:val="0"/>
                <w:color w:val="FFFFFF" w:themeColor="background1"/>
                <w:sz w:val="22"/>
                <w:szCs w:val="22"/>
              </w:rPr>
            </w:pPr>
          </w:p>
        </w:tc>
      </w:tr>
      <w:tr w:rsidRPr="00B352F7" w:rsidR="006A144D" w:rsidTr="000569EE" w14:paraId="0014079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7" w:type="pct"/>
          </w:tcPr>
          <w:p w:rsidRPr="00B352F7" w:rsidR="006A144D" w:rsidP="000569EE" w:rsidRDefault="006A144D" w14:paraId="4CC193CE" w14:textId="6F701B5E">
            <w:pPr>
              <w:spacing w:line="360" w:lineRule="auto"/>
              <w:rPr>
                <w:rFonts w:cstheme="minorHAnsi"/>
                <w:b w:val="0"/>
                <w:bCs w:val="0"/>
                <w:sz w:val="22"/>
                <w:szCs w:val="22"/>
              </w:rPr>
            </w:pPr>
            <w:r>
              <w:rPr>
                <w:rFonts w:cstheme="minorHAnsi"/>
                <w:sz w:val="22"/>
                <w:szCs w:val="22"/>
              </w:rPr>
              <w:t xml:space="preserve">Selectiecriteria </w:t>
            </w:r>
            <w:r w:rsidR="00E75546">
              <w:rPr>
                <w:rFonts w:cstheme="minorHAnsi"/>
                <w:sz w:val="22"/>
                <w:szCs w:val="22"/>
              </w:rPr>
              <w:t>A</w:t>
            </w:r>
          </w:p>
        </w:tc>
        <w:tc>
          <w:tcPr>
            <w:tcW w:w="2983" w:type="pct"/>
          </w:tcPr>
          <w:p w:rsidRPr="00336667" w:rsidR="00336667" w:rsidP="00336667" w:rsidRDefault="00336667" w14:paraId="64C6385F" w14:textId="77777777">
            <w:pPr>
              <w:pStyle w:val="ListNumber"/>
              <w:numPr>
                <w:ilvl w:val="0"/>
                <w:numId w:val="0"/>
              </w:numPr>
              <w:suppressAutoHyphens/>
              <w:autoSpaceDN w:val="0"/>
              <w:adjustRightInd/>
              <w:cnfStyle w:val="000000100000" w:firstRow="0" w:lastRow="0" w:firstColumn="0" w:lastColumn="0" w:oddVBand="0" w:evenVBand="0" w:oddHBand="1" w:evenHBand="0" w:firstRowFirstColumn="0" w:firstRowLastColumn="0" w:lastRowFirstColumn="0" w:lastRowLastColumn="0"/>
              <w:rPr>
                <w:rFonts w:ascii="Calibri" w:hAnsi="Calibri" w:cs="Calibri"/>
                <w:kern w:val="0"/>
                <w:szCs w:val="20"/>
              </w:rPr>
            </w:pPr>
            <w:r w:rsidRPr="00336667">
              <w:rPr>
                <w:rFonts w:ascii="Calibri" w:hAnsi="Calibri" w:cs="Calibri"/>
                <w:kern w:val="0"/>
                <w:szCs w:val="20"/>
              </w:rPr>
              <w:t>Gegadigde heeft ervaring met het onderhandelen over prijs en voorwaarden met een leverancier van Technische producten op basis van voorwaarden en instructies voor een Nederlandse opdrachtgever.</w:t>
            </w:r>
          </w:p>
          <w:p w:rsidRPr="00B352F7" w:rsidR="006A144D" w:rsidP="000569EE" w:rsidRDefault="006A144D" w14:paraId="5296D91D" w14:textId="77777777">
            <w:pPr>
              <w:pStyle w:val="ListNumber"/>
              <w:numPr>
                <w:ilvl w:val="0"/>
                <w:numId w:val="0"/>
              </w:numPr>
              <w:ind w:left="32"/>
              <w:cnfStyle w:val="000000100000" w:firstRow="0" w:lastRow="0" w:firstColumn="0" w:lastColumn="0" w:oddVBand="0" w:evenVBand="0" w:oddHBand="1" w:evenHBand="0" w:firstRowFirstColumn="0" w:firstRowLastColumn="0" w:lastRowFirstColumn="0" w:lastRowLastColumn="0"/>
              <w:rPr>
                <w:rFonts w:cstheme="minorHAnsi"/>
                <w:b/>
                <w:bCs/>
                <w:sz w:val="22"/>
                <w:szCs w:val="22"/>
                <w:lang w:eastAsia="nl-NL"/>
              </w:rPr>
            </w:pPr>
          </w:p>
        </w:tc>
      </w:tr>
    </w:tbl>
    <w:p w:rsidRPr="00B352F7" w:rsidR="006A144D" w:rsidP="006A144D" w:rsidRDefault="006A144D" w14:paraId="1B745F29" w14:textId="77777777">
      <w:pPr>
        <w:spacing w:after="160" w:line="240" w:lineRule="auto"/>
        <w:rPr>
          <w:rFonts w:eastAsia="Calibri" w:cstheme="minorHAnsi"/>
          <w:sz w:val="22"/>
          <w:szCs w:val="22"/>
        </w:rPr>
      </w:pPr>
      <w:r w:rsidRPr="00B352F7">
        <w:rPr>
          <w:rFonts w:eastAsia="Calibri" w:cstheme="minorHAnsi"/>
          <w:sz w:val="22"/>
          <w:szCs w:val="22"/>
        </w:rPr>
        <w:t>U dient per kerncompetentie een referentie in te dienen. In onderstaand formulier staan alle Eisen genoemd die ook in de Aanbestedingsleidraad staan genoemd. Het is aan u om ons duidelijk te maken wat uw referentieopdracht precies inhoudt en waar deze voldoet aan het gevraagde. Dit doet u door per aspect een toelichting te geven. De referentie dient te voldoen aan de eisen die zijn opgenomen in de Aanbestedingsleidraad.</w:t>
      </w:r>
    </w:p>
    <w:p w:rsidRPr="00B352F7" w:rsidR="006A144D" w:rsidP="006A144D" w:rsidRDefault="006A144D" w14:paraId="5A7374EC" w14:textId="77777777">
      <w:pPr>
        <w:spacing w:after="160" w:line="360" w:lineRule="auto"/>
        <w:rPr>
          <w:rFonts w:eastAsia="Calibri" w:cstheme="minorHAnsi"/>
          <w:b/>
          <w:sz w:val="22"/>
          <w:szCs w:val="22"/>
        </w:rPr>
      </w:pPr>
      <w:r w:rsidRPr="00B352F7">
        <w:rPr>
          <w:rFonts w:eastAsia="Calibri" w:cstheme="minorHAnsi"/>
          <w:b/>
          <w:sz w:val="22"/>
          <w:szCs w:val="22"/>
        </w:rPr>
        <w:t>Referent</w:t>
      </w:r>
    </w:p>
    <w:tbl>
      <w:tblPr>
        <w:tblStyle w:val="ListTable4-Accent3"/>
        <w:tblW w:w="5000" w:type="pct"/>
        <w:tblLook w:val="04A0" w:firstRow="1" w:lastRow="0" w:firstColumn="1" w:lastColumn="0" w:noHBand="0" w:noVBand="1"/>
      </w:tblPr>
      <w:tblGrid>
        <w:gridCol w:w="3609"/>
        <w:gridCol w:w="1729"/>
        <w:gridCol w:w="3609"/>
      </w:tblGrid>
      <w:tr w:rsidRPr="00B352F7" w:rsidR="006A144D" w:rsidTr="000569EE" w14:paraId="47D359B3"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7" w:type="pct"/>
          </w:tcPr>
          <w:p w:rsidRPr="00AE6D9C" w:rsidR="006A144D" w:rsidP="000569EE" w:rsidRDefault="006A144D" w14:paraId="1A595EB9" w14:textId="77777777">
            <w:pPr>
              <w:spacing w:line="360" w:lineRule="auto"/>
              <w:rPr>
                <w:rFonts w:cstheme="minorHAnsi"/>
                <w:b/>
                <w:bCs w:val="0"/>
                <w:color w:val="FFFFFF" w:themeColor="background1"/>
                <w:sz w:val="22"/>
                <w:szCs w:val="22"/>
              </w:rPr>
            </w:pPr>
            <w:r w:rsidRPr="00AE6D9C">
              <w:rPr>
                <w:rFonts w:cstheme="minorHAnsi"/>
                <w:b/>
                <w:bCs w:val="0"/>
                <w:color w:val="FFFFFF" w:themeColor="background1"/>
                <w:sz w:val="22"/>
                <w:szCs w:val="22"/>
              </w:rPr>
              <w:t>Bedrijfsnaam referent:</w:t>
            </w:r>
          </w:p>
        </w:tc>
        <w:tc>
          <w:tcPr>
            <w:tcW w:w="2983" w:type="pct"/>
            <w:gridSpan w:val="2"/>
          </w:tcPr>
          <w:p w:rsidRPr="00AE6D9C" w:rsidR="006A144D" w:rsidP="000569EE" w:rsidRDefault="006A144D" w14:paraId="7193A2A4" w14:textId="77777777">
            <w:pPr>
              <w:spacing w:line="360" w:lineRule="auto"/>
              <w:cnfStyle w:val="100000000000" w:firstRow="1" w:lastRow="0" w:firstColumn="0" w:lastColumn="0" w:oddVBand="0" w:evenVBand="0" w:oddHBand="0" w:evenHBand="0" w:firstRowFirstColumn="0" w:firstRowLastColumn="0" w:lastRowFirstColumn="0" w:lastRowLastColumn="0"/>
              <w:rPr>
                <w:rFonts w:cstheme="minorHAnsi"/>
                <w:b/>
                <w:bCs w:val="0"/>
                <w:color w:val="FFFFFF" w:themeColor="background1"/>
                <w:sz w:val="22"/>
                <w:szCs w:val="22"/>
              </w:rPr>
            </w:pPr>
          </w:p>
        </w:tc>
      </w:tr>
      <w:tr w:rsidRPr="00B352F7" w:rsidR="006A144D" w:rsidTr="000569EE" w14:paraId="414D140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7" w:type="pct"/>
          </w:tcPr>
          <w:p w:rsidRPr="00B352F7" w:rsidR="006A144D" w:rsidP="000569EE" w:rsidRDefault="006A144D" w14:paraId="12250611" w14:textId="77777777">
            <w:pPr>
              <w:spacing w:line="360" w:lineRule="auto"/>
              <w:rPr>
                <w:rFonts w:cstheme="minorHAnsi"/>
                <w:sz w:val="22"/>
                <w:szCs w:val="22"/>
              </w:rPr>
            </w:pPr>
            <w:r w:rsidRPr="00B352F7">
              <w:rPr>
                <w:rFonts w:cstheme="minorHAnsi"/>
                <w:sz w:val="22"/>
                <w:szCs w:val="22"/>
              </w:rPr>
              <w:t>Adres</w:t>
            </w:r>
            <w:r>
              <w:rPr>
                <w:rFonts w:cstheme="minorHAnsi"/>
                <w:sz w:val="22"/>
                <w:szCs w:val="22"/>
              </w:rPr>
              <w:t>:</w:t>
            </w:r>
          </w:p>
        </w:tc>
        <w:tc>
          <w:tcPr>
            <w:tcW w:w="2983" w:type="pct"/>
            <w:gridSpan w:val="2"/>
          </w:tcPr>
          <w:p w:rsidRPr="00B352F7" w:rsidR="006A144D" w:rsidP="000569EE" w:rsidRDefault="006A144D" w14:paraId="31666C14" w14:textId="77777777">
            <w:pPr>
              <w:spacing w:line="360" w:lineRule="auto"/>
              <w:cnfStyle w:val="000000100000" w:firstRow="0" w:lastRow="0" w:firstColumn="0" w:lastColumn="0" w:oddVBand="0" w:evenVBand="0" w:oddHBand="1" w:evenHBand="0" w:firstRowFirstColumn="0" w:firstRowLastColumn="0" w:lastRowFirstColumn="0" w:lastRowLastColumn="0"/>
              <w:rPr>
                <w:rFonts w:cstheme="minorHAnsi"/>
                <w:sz w:val="22"/>
                <w:szCs w:val="22"/>
              </w:rPr>
            </w:pPr>
          </w:p>
        </w:tc>
      </w:tr>
      <w:tr w:rsidRPr="00B352F7" w:rsidR="006A144D" w:rsidTr="000569EE" w14:paraId="4FD49F93" w14:textId="77777777">
        <w:tc>
          <w:tcPr>
            <w:cnfStyle w:val="001000000000" w:firstRow="0" w:lastRow="0" w:firstColumn="1" w:lastColumn="0" w:oddVBand="0" w:evenVBand="0" w:oddHBand="0" w:evenHBand="0" w:firstRowFirstColumn="0" w:firstRowLastColumn="0" w:lastRowFirstColumn="0" w:lastRowLastColumn="0"/>
            <w:tcW w:w="2017" w:type="pct"/>
          </w:tcPr>
          <w:p w:rsidRPr="00B352F7" w:rsidR="006A144D" w:rsidP="000569EE" w:rsidRDefault="006A144D" w14:paraId="4507404A" w14:textId="77777777">
            <w:pPr>
              <w:spacing w:line="360" w:lineRule="auto"/>
              <w:rPr>
                <w:rFonts w:cstheme="minorHAnsi"/>
                <w:sz w:val="22"/>
                <w:szCs w:val="22"/>
              </w:rPr>
            </w:pPr>
            <w:r w:rsidRPr="00B352F7">
              <w:rPr>
                <w:rFonts w:cstheme="minorHAnsi"/>
                <w:sz w:val="22"/>
                <w:szCs w:val="22"/>
              </w:rPr>
              <w:t>P</w:t>
            </w:r>
            <w:r>
              <w:rPr>
                <w:rFonts w:cstheme="minorHAnsi"/>
                <w:sz w:val="22"/>
                <w:szCs w:val="22"/>
              </w:rPr>
              <w:t>ostcode</w:t>
            </w:r>
            <w:r w:rsidRPr="00B352F7">
              <w:rPr>
                <w:rFonts w:cstheme="minorHAnsi"/>
                <w:sz w:val="22"/>
                <w:szCs w:val="22"/>
              </w:rPr>
              <w:t>/Plaats</w:t>
            </w:r>
            <w:r>
              <w:rPr>
                <w:rFonts w:cstheme="minorHAnsi"/>
                <w:sz w:val="22"/>
                <w:szCs w:val="22"/>
              </w:rPr>
              <w:t>:</w:t>
            </w:r>
          </w:p>
        </w:tc>
        <w:tc>
          <w:tcPr>
            <w:tcW w:w="966" w:type="pct"/>
          </w:tcPr>
          <w:p w:rsidRPr="00B352F7" w:rsidR="006A144D" w:rsidP="000569EE" w:rsidRDefault="006A144D" w14:paraId="423A439B" w14:textId="77777777">
            <w:pPr>
              <w:spacing w:line="360" w:lineRule="auto"/>
              <w:cnfStyle w:val="000000000000" w:firstRow="0" w:lastRow="0" w:firstColumn="0" w:lastColumn="0" w:oddVBand="0" w:evenVBand="0" w:oddHBand="0" w:evenHBand="0" w:firstRowFirstColumn="0" w:firstRowLastColumn="0" w:lastRowFirstColumn="0" w:lastRowLastColumn="0"/>
              <w:rPr>
                <w:rFonts w:cstheme="minorHAnsi"/>
                <w:sz w:val="22"/>
                <w:szCs w:val="22"/>
              </w:rPr>
            </w:pPr>
          </w:p>
        </w:tc>
        <w:tc>
          <w:tcPr>
            <w:tcW w:w="2017" w:type="pct"/>
          </w:tcPr>
          <w:p w:rsidRPr="00B352F7" w:rsidR="006A144D" w:rsidP="000569EE" w:rsidRDefault="006A144D" w14:paraId="50405A4A" w14:textId="77777777">
            <w:pPr>
              <w:spacing w:line="360" w:lineRule="auto"/>
              <w:cnfStyle w:val="000000000000" w:firstRow="0" w:lastRow="0" w:firstColumn="0" w:lastColumn="0" w:oddVBand="0" w:evenVBand="0" w:oddHBand="0" w:evenHBand="0" w:firstRowFirstColumn="0" w:firstRowLastColumn="0" w:lastRowFirstColumn="0" w:lastRowLastColumn="0"/>
              <w:rPr>
                <w:rFonts w:cstheme="minorHAnsi"/>
                <w:sz w:val="22"/>
                <w:szCs w:val="22"/>
              </w:rPr>
            </w:pPr>
          </w:p>
        </w:tc>
      </w:tr>
      <w:tr w:rsidRPr="00B352F7" w:rsidR="006A144D" w:rsidTr="000569EE" w14:paraId="4FA2416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7" w:type="pct"/>
          </w:tcPr>
          <w:p w:rsidRPr="00B352F7" w:rsidR="006A144D" w:rsidP="000569EE" w:rsidRDefault="006A144D" w14:paraId="2AFAAA50" w14:textId="77777777">
            <w:pPr>
              <w:tabs>
                <w:tab w:val="left" w:pos="851"/>
                <w:tab w:val="left" w:pos="1701"/>
              </w:tabs>
              <w:spacing w:line="360" w:lineRule="auto"/>
              <w:rPr>
                <w:rFonts w:cstheme="minorHAnsi"/>
                <w:sz w:val="22"/>
                <w:szCs w:val="22"/>
              </w:rPr>
            </w:pPr>
            <w:r w:rsidRPr="00B352F7">
              <w:rPr>
                <w:rFonts w:cstheme="minorHAnsi"/>
                <w:sz w:val="22"/>
                <w:szCs w:val="22"/>
              </w:rPr>
              <w:t xml:space="preserve">Contactpersoon: </w:t>
            </w:r>
            <w:r w:rsidRPr="00B352F7">
              <w:rPr>
                <w:rFonts w:cstheme="minorHAnsi"/>
                <w:sz w:val="22"/>
                <w:szCs w:val="22"/>
              </w:rPr>
              <w:tab/>
            </w:r>
            <w:r w:rsidRPr="00B352F7">
              <w:rPr>
                <w:rFonts w:cstheme="minorHAnsi"/>
                <w:sz w:val="22"/>
                <w:szCs w:val="22"/>
              </w:rPr>
              <w:t>Naam</w:t>
            </w:r>
            <w:r>
              <w:rPr>
                <w:rFonts w:cstheme="minorHAnsi"/>
                <w:sz w:val="22"/>
                <w:szCs w:val="22"/>
              </w:rPr>
              <w:t>:</w:t>
            </w:r>
          </w:p>
          <w:p w:rsidRPr="00B352F7" w:rsidR="006A144D" w:rsidP="000569EE" w:rsidRDefault="006A144D" w14:paraId="6D6485B8" w14:textId="77777777">
            <w:pPr>
              <w:tabs>
                <w:tab w:val="left" w:pos="1701"/>
              </w:tabs>
              <w:spacing w:line="360" w:lineRule="auto"/>
              <w:rPr>
                <w:rFonts w:cstheme="minorHAnsi"/>
                <w:sz w:val="22"/>
                <w:szCs w:val="22"/>
              </w:rPr>
            </w:pPr>
            <w:r w:rsidRPr="00B352F7">
              <w:rPr>
                <w:rFonts w:cstheme="minorHAnsi"/>
                <w:sz w:val="22"/>
                <w:szCs w:val="22"/>
              </w:rPr>
              <w:tab/>
            </w:r>
            <w:r w:rsidRPr="00B352F7">
              <w:rPr>
                <w:rFonts w:cstheme="minorHAnsi"/>
                <w:sz w:val="22"/>
                <w:szCs w:val="22"/>
              </w:rPr>
              <w:t>Telefoonnr.</w:t>
            </w:r>
            <w:r>
              <w:rPr>
                <w:rFonts w:cstheme="minorHAnsi"/>
                <w:sz w:val="22"/>
                <w:szCs w:val="22"/>
              </w:rPr>
              <w:t>:</w:t>
            </w:r>
          </w:p>
        </w:tc>
        <w:tc>
          <w:tcPr>
            <w:tcW w:w="2983" w:type="pct"/>
            <w:gridSpan w:val="2"/>
          </w:tcPr>
          <w:p w:rsidRPr="00B352F7" w:rsidR="006A144D" w:rsidP="000569EE" w:rsidRDefault="006A144D" w14:paraId="446AC8B3" w14:textId="77777777">
            <w:pPr>
              <w:spacing w:line="360" w:lineRule="auto"/>
              <w:cnfStyle w:val="000000100000" w:firstRow="0" w:lastRow="0" w:firstColumn="0" w:lastColumn="0" w:oddVBand="0" w:evenVBand="0" w:oddHBand="1" w:evenHBand="0" w:firstRowFirstColumn="0" w:firstRowLastColumn="0" w:lastRowFirstColumn="0" w:lastRowLastColumn="0"/>
              <w:rPr>
                <w:rFonts w:cstheme="minorHAnsi"/>
                <w:sz w:val="22"/>
                <w:szCs w:val="22"/>
              </w:rPr>
            </w:pPr>
          </w:p>
        </w:tc>
      </w:tr>
    </w:tbl>
    <w:p w:rsidRPr="00B352F7" w:rsidR="006A144D" w:rsidP="006A144D" w:rsidRDefault="006A144D" w14:paraId="1EB33BF3" w14:textId="77777777">
      <w:pPr>
        <w:spacing w:after="160" w:line="360" w:lineRule="auto"/>
        <w:rPr>
          <w:rFonts w:eastAsia="Calibri" w:cstheme="minorHAnsi"/>
          <w:b/>
          <w:sz w:val="22"/>
          <w:szCs w:val="22"/>
        </w:rPr>
      </w:pPr>
      <w:r w:rsidRPr="00B352F7">
        <w:rPr>
          <w:rFonts w:eastAsia="Calibri" w:cstheme="minorHAnsi"/>
          <w:b/>
          <w:sz w:val="22"/>
          <w:szCs w:val="22"/>
        </w:rPr>
        <w:t>Referentie</w:t>
      </w:r>
    </w:p>
    <w:tbl>
      <w:tblPr>
        <w:tblStyle w:val="ListTable4-Accent3"/>
        <w:tblW w:w="5000" w:type="pct"/>
        <w:tblLook w:val="04A0" w:firstRow="1" w:lastRow="0" w:firstColumn="1" w:lastColumn="0" w:noHBand="0" w:noVBand="1"/>
      </w:tblPr>
      <w:tblGrid>
        <w:gridCol w:w="2532"/>
        <w:gridCol w:w="6415"/>
      </w:tblGrid>
      <w:tr w:rsidRPr="00B352F7" w:rsidR="006A144D" w:rsidTr="000569EE" w14:paraId="13662E01"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5" w:type="pct"/>
          </w:tcPr>
          <w:p w:rsidRPr="00AE6D9C" w:rsidR="006A144D" w:rsidP="005F06FB" w:rsidRDefault="006A144D" w14:paraId="5D0F899B" w14:textId="77777777">
            <w:pPr>
              <w:spacing w:line="276" w:lineRule="auto"/>
              <w:rPr>
                <w:rFonts w:cstheme="minorHAnsi"/>
                <w:b/>
                <w:bCs w:val="0"/>
                <w:sz w:val="22"/>
                <w:szCs w:val="22"/>
              </w:rPr>
            </w:pPr>
            <w:r w:rsidRPr="00AE6D9C">
              <w:rPr>
                <w:rFonts w:cstheme="minorHAnsi"/>
                <w:b/>
                <w:bCs w:val="0"/>
                <w:sz w:val="22"/>
                <w:szCs w:val="22"/>
              </w:rPr>
              <w:t>Naam referentieopdracht:</w:t>
            </w:r>
          </w:p>
        </w:tc>
        <w:tc>
          <w:tcPr>
            <w:tcW w:w="3585" w:type="pct"/>
          </w:tcPr>
          <w:p w:rsidRPr="00AE6D9C" w:rsidR="006A144D" w:rsidP="000569EE" w:rsidRDefault="006A144D" w14:paraId="381EDF38" w14:textId="77777777">
            <w:pPr>
              <w:spacing w:line="360" w:lineRule="auto"/>
              <w:cnfStyle w:val="100000000000" w:firstRow="1" w:lastRow="0" w:firstColumn="0" w:lastColumn="0" w:oddVBand="0" w:evenVBand="0" w:oddHBand="0" w:evenHBand="0" w:firstRowFirstColumn="0" w:firstRowLastColumn="0" w:lastRowFirstColumn="0" w:lastRowLastColumn="0"/>
              <w:rPr>
                <w:rFonts w:cstheme="minorHAnsi"/>
                <w:b/>
                <w:bCs w:val="0"/>
                <w:sz w:val="22"/>
                <w:szCs w:val="22"/>
              </w:rPr>
            </w:pPr>
          </w:p>
        </w:tc>
      </w:tr>
      <w:tr w:rsidRPr="00B352F7" w:rsidR="006A144D" w:rsidTr="000569EE" w14:paraId="3B86059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5" w:type="pct"/>
          </w:tcPr>
          <w:p w:rsidRPr="00B352F7" w:rsidR="006A144D" w:rsidP="005F06FB" w:rsidRDefault="006A144D" w14:paraId="51FF9ADA" w14:textId="77777777">
            <w:pPr>
              <w:spacing w:line="276" w:lineRule="auto"/>
              <w:rPr>
                <w:rFonts w:cstheme="minorHAnsi"/>
                <w:sz w:val="22"/>
                <w:szCs w:val="22"/>
              </w:rPr>
            </w:pPr>
            <w:r w:rsidRPr="00B352F7">
              <w:rPr>
                <w:rFonts w:cstheme="minorHAnsi"/>
                <w:sz w:val="22"/>
                <w:szCs w:val="22"/>
              </w:rPr>
              <w:t>Waarde opdracht (exclusief omzetbelasting):</w:t>
            </w:r>
          </w:p>
        </w:tc>
        <w:tc>
          <w:tcPr>
            <w:tcW w:w="3585" w:type="pct"/>
          </w:tcPr>
          <w:p w:rsidRPr="00B352F7" w:rsidR="006A144D" w:rsidP="000569EE" w:rsidRDefault="006A144D" w14:paraId="55E489C4" w14:textId="77777777">
            <w:pPr>
              <w:spacing w:line="360" w:lineRule="auto"/>
              <w:cnfStyle w:val="000000100000" w:firstRow="0" w:lastRow="0" w:firstColumn="0" w:lastColumn="0" w:oddVBand="0" w:evenVBand="0" w:oddHBand="1" w:evenHBand="0" w:firstRowFirstColumn="0" w:firstRowLastColumn="0" w:lastRowFirstColumn="0" w:lastRowLastColumn="0"/>
              <w:rPr>
                <w:rFonts w:cstheme="minorHAnsi"/>
                <w:sz w:val="22"/>
                <w:szCs w:val="22"/>
              </w:rPr>
            </w:pPr>
          </w:p>
        </w:tc>
      </w:tr>
      <w:tr w:rsidRPr="00B352F7" w:rsidR="006A144D" w:rsidTr="000569EE" w14:paraId="62706E4B" w14:textId="77777777">
        <w:tc>
          <w:tcPr>
            <w:cnfStyle w:val="001000000000" w:firstRow="0" w:lastRow="0" w:firstColumn="1" w:lastColumn="0" w:oddVBand="0" w:evenVBand="0" w:oddHBand="0" w:evenHBand="0" w:firstRowFirstColumn="0" w:firstRowLastColumn="0" w:lastRowFirstColumn="0" w:lastRowLastColumn="0"/>
            <w:tcW w:w="1415" w:type="pct"/>
          </w:tcPr>
          <w:p w:rsidRPr="00B352F7" w:rsidR="006A144D" w:rsidP="005F06FB" w:rsidRDefault="006A144D" w14:paraId="1F92109C" w14:textId="77777777">
            <w:pPr>
              <w:spacing w:line="276" w:lineRule="auto"/>
              <w:rPr>
                <w:rFonts w:cstheme="minorHAnsi"/>
                <w:sz w:val="22"/>
                <w:szCs w:val="22"/>
              </w:rPr>
            </w:pPr>
            <w:r w:rsidRPr="00B352F7">
              <w:rPr>
                <w:rFonts w:cstheme="minorHAnsi"/>
                <w:sz w:val="22"/>
                <w:szCs w:val="22"/>
              </w:rPr>
              <w:t>Startdatum opdracht:</w:t>
            </w:r>
          </w:p>
        </w:tc>
        <w:tc>
          <w:tcPr>
            <w:tcW w:w="3585" w:type="pct"/>
          </w:tcPr>
          <w:p w:rsidRPr="00B352F7" w:rsidR="006A144D" w:rsidP="000569EE" w:rsidRDefault="006A144D" w14:paraId="4193E978" w14:textId="77777777">
            <w:pPr>
              <w:spacing w:line="360" w:lineRule="auto"/>
              <w:cnfStyle w:val="000000000000" w:firstRow="0" w:lastRow="0" w:firstColumn="0" w:lastColumn="0" w:oddVBand="0" w:evenVBand="0" w:oddHBand="0" w:evenHBand="0" w:firstRowFirstColumn="0" w:firstRowLastColumn="0" w:lastRowFirstColumn="0" w:lastRowLastColumn="0"/>
              <w:rPr>
                <w:rFonts w:cstheme="minorHAnsi"/>
                <w:sz w:val="22"/>
                <w:szCs w:val="22"/>
              </w:rPr>
            </w:pPr>
          </w:p>
        </w:tc>
      </w:tr>
      <w:tr w:rsidRPr="00B352F7" w:rsidR="006A144D" w:rsidTr="000569EE" w14:paraId="293896E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5" w:type="pct"/>
          </w:tcPr>
          <w:p w:rsidRPr="00B352F7" w:rsidR="006A144D" w:rsidP="005F06FB" w:rsidRDefault="006A144D" w14:paraId="0E441AF3" w14:textId="77777777">
            <w:pPr>
              <w:tabs>
                <w:tab w:val="left" w:pos="1701"/>
              </w:tabs>
              <w:spacing w:line="276" w:lineRule="auto"/>
              <w:rPr>
                <w:rFonts w:cstheme="minorHAnsi"/>
                <w:sz w:val="22"/>
                <w:szCs w:val="22"/>
              </w:rPr>
            </w:pPr>
            <w:r w:rsidRPr="00B352F7">
              <w:rPr>
                <w:rFonts w:cstheme="minorHAnsi"/>
                <w:sz w:val="22"/>
                <w:szCs w:val="22"/>
              </w:rPr>
              <w:t>Einddatum opdracht:</w:t>
            </w:r>
          </w:p>
        </w:tc>
        <w:tc>
          <w:tcPr>
            <w:tcW w:w="3585" w:type="pct"/>
          </w:tcPr>
          <w:p w:rsidRPr="00B352F7" w:rsidR="006A144D" w:rsidP="000569EE" w:rsidRDefault="006A144D" w14:paraId="65CA9EBD" w14:textId="77777777">
            <w:pPr>
              <w:spacing w:line="360" w:lineRule="auto"/>
              <w:cnfStyle w:val="000000100000" w:firstRow="0" w:lastRow="0" w:firstColumn="0" w:lastColumn="0" w:oddVBand="0" w:evenVBand="0" w:oddHBand="1" w:evenHBand="0" w:firstRowFirstColumn="0" w:firstRowLastColumn="0" w:lastRowFirstColumn="0" w:lastRowLastColumn="0"/>
              <w:rPr>
                <w:rFonts w:cstheme="minorHAnsi"/>
                <w:sz w:val="22"/>
                <w:szCs w:val="22"/>
              </w:rPr>
            </w:pPr>
          </w:p>
        </w:tc>
      </w:tr>
      <w:tr w:rsidRPr="00B352F7" w:rsidR="006A144D" w:rsidTr="000569EE" w14:paraId="58D29410" w14:textId="77777777">
        <w:tc>
          <w:tcPr>
            <w:cnfStyle w:val="001000000000" w:firstRow="0" w:lastRow="0" w:firstColumn="1" w:lastColumn="0" w:oddVBand="0" w:evenVBand="0" w:oddHBand="0" w:evenHBand="0" w:firstRowFirstColumn="0" w:firstRowLastColumn="0" w:lastRowFirstColumn="0" w:lastRowLastColumn="0"/>
            <w:tcW w:w="1415" w:type="pct"/>
          </w:tcPr>
          <w:p w:rsidRPr="00B352F7" w:rsidR="006A144D" w:rsidP="005F06FB" w:rsidRDefault="006A144D" w14:paraId="7B02A28A" w14:textId="77777777">
            <w:pPr>
              <w:tabs>
                <w:tab w:val="left" w:pos="1701"/>
              </w:tabs>
              <w:spacing w:line="276" w:lineRule="auto"/>
              <w:rPr>
                <w:rFonts w:cstheme="minorHAnsi"/>
                <w:sz w:val="22"/>
                <w:szCs w:val="22"/>
              </w:rPr>
            </w:pPr>
            <w:r w:rsidRPr="00B352F7">
              <w:rPr>
                <w:rFonts w:cstheme="minorHAnsi"/>
                <w:sz w:val="22"/>
                <w:szCs w:val="22"/>
              </w:rPr>
              <w:t>Aantal medewerkers van de organisatie waar de referentieopdracht is uitgevoerd (incl</w:t>
            </w:r>
            <w:r>
              <w:rPr>
                <w:rFonts w:cstheme="minorHAnsi"/>
                <w:sz w:val="22"/>
                <w:szCs w:val="22"/>
              </w:rPr>
              <w:t>.</w:t>
            </w:r>
            <w:r w:rsidRPr="00B352F7">
              <w:rPr>
                <w:rFonts w:cstheme="minorHAnsi"/>
                <w:sz w:val="22"/>
                <w:szCs w:val="22"/>
              </w:rPr>
              <w:t xml:space="preserve"> ingehuurde medewerkers)</w:t>
            </w:r>
          </w:p>
        </w:tc>
        <w:tc>
          <w:tcPr>
            <w:tcW w:w="3585" w:type="pct"/>
          </w:tcPr>
          <w:p w:rsidRPr="00B352F7" w:rsidR="006A144D" w:rsidP="000569EE" w:rsidRDefault="006A144D" w14:paraId="2F227AED" w14:textId="77777777">
            <w:pPr>
              <w:spacing w:line="360" w:lineRule="auto"/>
              <w:cnfStyle w:val="000000000000" w:firstRow="0" w:lastRow="0" w:firstColumn="0" w:lastColumn="0" w:oddVBand="0" w:evenVBand="0" w:oddHBand="0" w:evenHBand="0" w:firstRowFirstColumn="0" w:firstRowLastColumn="0" w:lastRowFirstColumn="0" w:lastRowLastColumn="0"/>
              <w:rPr>
                <w:rFonts w:cstheme="minorHAnsi"/>
                <w:sz w:val="22"/>
                <w:szCs w:val="22"/>
              </w:rPr>
            </w:pPr>
          </w:p>
        </w:tc>
      </w:tr>
      <w:tr w:rsidRPr="00B352F7" w:rsidR="006A144D" w:rsidTr="000569EE" w14:paraId="54E1FD3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5" w:type="pct"/>
          </w:tcPr>
          <w:p w:rsidRPr="00B352F7" w:rsidR="006A144D" w:rsidP="005F06FB" w:rsidRDefault="006A144D" w14:paraId="21870BF9" w14:textId="77777777">
            <w:pPr>
              <w:tabs>
                <w:tab w:val="left" w:pos="1701"/>
              </w:tabs>
              <w:spacing w:line="276" w:lineRule="auto"/>
              <w:rPr>
                <w:rFonts w:cstheme="minorHAnsi"/>
                <w:sz w:val="22"/>
                <w:szCs w:val="22"/>
              </w:rPr>
            </w:pPr>
            <w:r w:rsidRPr="00B352F7">
              <w:rPr>
                <w:rFonts w:cstheme="minorHAnsi"/>
                <w:sz w:val="22"/>
                <w:szCs w:val="22"/>
              </w:rPr>
              <w:t>Statutaire naam/namen van de onderneming/ ondernemingen die de referentieopdracht heeft/hebben uitgevoerd:</w:t>
            </w:r>
          </w:p>
          <w:p w:rsidRPr="00B352F7" w:rsidR="006A144D" w:rsidP="005F06FB" w:rsidRDefault="006A144D" w14:paraId="54E300FC" w14:textId="77777777">
            <w:pPr>
              <w:tabs>
                <w:tab w:val="left" w:pos="1701"/>
              </w:tabs>
              <w:spacing w:line="276" w:lineRule="auto"/>
              <w:rPr>
                <w:rFonts w:cstheme="minorHAnsi"/>
                <w:sz w:val="22"/>
                <w:szCs w:val="22"/>
              </w:rPr>
            </w:pPr>
          </w:p>
          <w:p w:rsidRPr="00B352F7" w:rsidR="006A144D" w:rsidP="005F06FB" w:rsidRDefault="006A144D" w14:paraId="23A99FDC" w14:textId="77777777">
            <w:pPr>
              <w:tabs>
                <w:tab w:val="left" w:pos="1701"/>
              </w:tabs>
              <w:spacing w:line="276" w:lineRule="auto"/>
              <w:rPr>
                <w:rFonts w:cstheme="minorHAnsi"/>
                <w:sz w:val="22"/>
                <w:szCs w:val="22"/>
              </w:rPr>
            </w:pPr>
            <w:r w:rsidRPr="00B352F7">
              <w:rPr>
                <w:rFonts w:cstheme="minorHAnsi"/>
                <w:sz w:val="22"/>
                <w:szCs w:val="22"/>
              </w:rPr>
              <w:t xml:space="preserve">Toelichting: </w:t>
            </w:r>
          </w:p>
          <w:p w:rsidRPr="00B352F7" w:rsidR="006A144D" w:rsidP="005F06FB" w:rsidRDefault="006A144D" w14:paraId="3D668C5F" w14:textId="77777777">
            <w:pPr>
              <w:tabs>
                <w:tab w:val="left" w:pos="1701"/>
              </w:tabs>
              <w:spacing w:line="276" w:lineRule="auto"/>
              <w:rPr>
                <w:rFonts w:cstheme="minorHAnsi"/>
                <w:sz w:val="22"/>
                <w:szCs w:val="22"/>
              </w:rPr>
            </w:pPr>
            <w:r w:rsidRPr="00B352F7">
              <w:rPr>
                <w:rFonts w:cstheme="minorHAnsi"/>
                <w:sz w:val="22"/>
                <w:szCs w:val="22"/>
              </w:rPr>
              <w:t xml:space="preserve">Indien een Inschrijver een beroep doet op een andere natuurlijke of rechtspersoon (derde) om de kerncompetentie en/of selectiecriterium aan te tonen, dan dient hier de naam van de desbetreffende derde te worden ingevuld. Indien de referentieopdracht door een Combinatie is uitgevoerd, dan dienen hier de namen van de </w:t>
            </w:r>
            <w:proofErr w:type="spellStart"/>
            <w:r w:rsidRPr="00B352F7">
              <w:rPr>
                <w:rFonts w:cstheme="minorHAnsi"/>
                <w:sz w:val="22"/>
                <w:szCs w:val="22"/>
              </w:rPr>
              <w:t>Combinanten</w:t>
            </w:r>
            <w:proofErr w:type="spellEnd"/>
            <w:r w:rsidRPr="00B352F7">
              <w:rPr>
                <w:rFonts w:cstheme="minorHAnsi"/>
                <w:sz w:val="22"/>
                <w:szCs w:val="22"/>
              </w:rPr>
              <w:t xml:space="preserve"> te worden ingevuld.</w:t>
            </w:r>
          </w:p>
        </w:tc>
        <w:tc>
          <w:tcPr>
            <w:tcW w:w="3585" w:type="pct"/>
          </w:tcPr>
          <w:p w:rsidRPr="00B352F7" w:rsidR="006A144D" w:rsidP="000569EE" w:rsidRDefault="006A144D" w14:paraId="2223DD00" w14:textId="77777777">
            <w:pPr>
              <w:spacing w:line="360" w:lineRule="auto"/>
              <w:cnfStyle w:val="000000100000" w:firstRow="0" w:lastRow="0" w:firstColumn="0" w:lastColumn="0" w:oddVBand="0" w:evenVBand="0" w:oddHBand="1" w:evenHBand="0" w:firstRowFirstColumn="0" w:firstRowLastColumn="0" w:lastRowFirstColumn="0" w:lastRowLastColumn="0"/>
              <w:rPr>
                <w:rFonts w:cstheme="minorHAnsi"/>
                <w:sz w:val="22"/>
                <w:szCs w:val="22"/>
              </w:rPr>
            </w:pPr>
          </w:p>
        </w:tc>
      </w:tr>
      <w:tr w:rsidRPr="00B352F7" w:rsidR="006A144D" w:rsidTr="000569EE" w14:paraId="262DF5CC" w14:textId="77777777">
        <w:tc>
          <w:tcPr>
            <w:cnfStyle w:val="001000000000" w:firstRow="0" w:lastRow="0" w:firstColumn="1" w:lastColumn="0" w:oddVBand="0" w:evenVBand="0" w:oddHBand="0" w:evenHBand="0" w:firstRowFirstColumn="0" w:firstRowLastColumn="0" w:lastRowFirstColumn="0" w:lastRowLastColumn="0"/>
            <w:tcW w:w="1415" w:type="pct"/>
          </w:tcPr>
          <w:p w:rsidRPr="00B352F7" w:rsidR="006A144D" w:rsidP="005F06FB" w:rsidRDefault="006A144D" w14:paraId="7CBC64B2" w14:textId="77777777">
            <w:pPr>
              <w:tabs>
                <w:tab w:val="left" w:pos="1701"/>
              </w:tabs>
              <w:spacing w:line="276" w:lineRule="auto"/>
              <w:rPr>
                <w:rFonts w:cstheme="minorHAnsi"/>
                <w:sz w:val="22"/>
                <w:szCs w:val="22"/>
              </w:rPr>
            </w:pPr>
            <w:r w:rsidRPr="00B352F7">
              <w:rPr>
                <w:rFonts w:cstheme="minorHAnsi"/>
                <w:sz w:val="22"/>
                <w:szCs w:val="22"/>
              </w:rPr>
              <w:t>Omschrijving eigen aandeel:</w:t>
            </w:r>
          </w:p>
          <w:p w:rsidRPr="00B352F7" w:rsidR="006A144D" w:rsidP="005F06FB" w:rsidRDefault="006A144D" w14:paraId="626FFD91" w14:textId="77777777">
            <w:pPr>
              <w:tabs>
                <w:tab w:val="left" w:pos="1701"/>
              </w:tabs>
              <w:spacing w:line="276" w:lineRule="auto"/>
              <w:rPr>
                <w:rFonts w:cstheme="minorHAnsi"/>
                <w:sz w:val="22"/>
                <w:szCs w:val="22"/>
              </w:rPr>
            </w:pPr>
          </w:p>
          <w:p w:rsidRPr="00B352F7" w:rsidR="006A144D" w:rsidP="005F06FB" w:rsidRDefault="006A144D" w14:paraId="7D5F9C15" w14:textId="77777777">
            <w:pPr>
              <w:tabs>
                <w:tab w:val="left" w:pos="1701"/>
              </w:tabs>
              <w:spacing w:line="276" w:lineRule="auto"/>
              <w:rPr>
                <w:rFonts w:cstheme="minorHAnsi"/>
                <w:sz w:val="22"/>
                <w:szCs w:val="22"/>
              </w:rPr>
            </w:pPr>
            <w:r w:rsidRPr="00B352F7">
              <w:rPr>
                <w:rFonts w:cstheme="minorHAnsi"/>
                <w:sz w:val="22"/>
                <w:szCs w:val="22"/>
              </w:rPr>
              <w:t>Toelichting:</w:t>
            </w:r>
          </w:p>
          <w:p w:rsidRPr="00B352F7" w:rsidR="006A144D" w:rsidP="005F06FB" w:rsidRDefault="006A144D" w14:paraId="57F3CDDC" w14:textId="77777777">
            <w:pPr>
              <w:tabs>
                <w:tab w:val="left" w:pos="1701"/>
              </w:tabs>
              <w:spacing w:line="276" w:lineRule="auto"/>
              <w:rPr>
                <w:rFonts w:cstheme="minorHAnsi"/>
                <w:sz w:val="22"/>
                <w:szCs w:val="22"/>
              </w:rPr>
            </w:pPr>
            <w:r w:rsidRPr="00B352F7">
              <w:rPr>
                <w:rFonts w:cstheme="minorHAnsi"/>
                <w:sz w:val="22"/>
                <w:szCs w:val="22"/>
              </w:rPr>
              <w:t xml:space="preserve">Indien de referentieopdracht door een Combinatie is uitgevoerd, dient de Inschrijver hier de werkzaamheden, taken, rollen, verantwoordelijkheden en opgedane ervaring van elk der </w:t>
            </w:r>
            <w:proofErr w:type="spellStart"/>
            <w:r w:rsidRPr="00B352F7">
              <w:rPr>
                <w:rFonts w:cstheme="minorHAnsi"/>
                <w:sz w:val="22"/>
                <w:szCs w:val="22"/>
              </w:rPr>
              <w:t>Combinanten</w:t>
            </w:r>
            <w:proofErr w:type="spellEnd"/>
            <w:r w:rsidRPr="00B352F7">
              <w:rPr>
                <w:rFonts w:cstheme="minorHAnsi"/>
                <w:sz w:val="22"/>
                <w:szCs w:val="22"/>
              </w:rPr>
              <w:t xml:space="preserve"> in de Combinatie te omschrijven.</w:t>
            </w:r>
          </w:p>
        </w:tc>
        <w:tc>
          <w:tcPr>
            <w:tcW w:w="3585" w:type="pct"/>
          </w:tcPr>
          <w:p w:rsidRPr="00A1768D" w:rsidR="006A144D" w:rsidP="000569EE" w:rsidRDefault="006A144D" w14:paraId="3F2D510E"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Cs w:val="20"/>
                <w:lang w:eastAsia="nl-NL"/>
              </w:rPr>
            </w:pPr>
            <w:r w:rsidRPr="00A1768D">
              <w:rPr>
                <w:rFonts w:cstheme="minorHAnsi"/>
                <w:szCs w:val="20"/>
              </w:rPr>
              <w:t>&lt;vul dit onderdeel zodanig in dat het beoordelingsteam kan beoordelen dat aan de gevraagde referentie is voldaan&gt;</w:t>
            </w:r>
          </w:p>
          <w:p w:rsidRPr="00B352F7" w:rsidR="006A144D" w:rsidP="000569EE" w:rsidRDefault="006A144D" w14:paraId="488B61A6" w14:textId="77777777">
            <w:pPr>
              <w:spacing w:line="360" w:lineRule="auto"/>
              <w:cnfStyle w:val="000000000000" w:firstRow="0" w:lastRow="0" w:firstColumn="0" w:lastColumn="0" w:oddVBand="0" w:evenVBand="0" w:oddHBand="0" w:evenHBand="0" w:firstRowFirstColumn="0" w:firstRowLastColumn="0" w:lastRowFirstColumn="0" w:lastRowLastColumn="0"/>
              <w:rPr>
                <w:rFonts w:cstheme="minorHAnsi"/>
                <w:sz w:val="22"/>
                <w:szCs w:val="22"/>
              </w:rPr>
            </w:pPr>
          </w:p>
        </w:tc>
      </w:tr>
    </w:tbl>
    <w:p w:rsidRPr="00B352F7" w:rsidR="006A144D" w:rsidP="006A144D" w:rsidRDefault="006A144D" w14:paraId="4C3B5A71" w14:textId="77777777">
      <w:pPr>
        <w:pStyle w:val="broodtekst"/>
        <w:rPr>
          <w:rFonts w:asciiTheme="minorHAnsi" w:hAnsiTheme="minorHAnsi" w:cstheme="minorHAnsi"/>
          <w:sz w:val="22"/>
          <w:szCs w:val="22"/>
        </w:rPr>
      </w:pPr>
    </w:p>
    <w:p w:rsidRPr="00B352F7" w:rsidR="006A144D" w:rsidP="006A144D" w:rsidRDefault="006A144D" w14:paraId="1C0977E5" w14:textId="77777777">
      <w:pPr>
        <w:pStyle w:val="broodtekst"/>
        <w:rPr>
          <w:rFonts w:asciiTheme="minorHAnsi" w:hAnsiTheme="minorHAnsi" w:cstheme="minorHAnsi"/>
          <w:bCs/>
          <w:sz w:val="22"/>
          <w:szCs w:val="22"/>
        </w:rPr>
      </w:pPr>
      <w:r w:rsidRPr="00B352F7">
        <w:rPr>
          <w:rFonts w:asciiTheme="minorHAnsi" w:hAnsiTheme="minorHAnsi" w:cstheme="minorHAnsi"/>
          <w:bCs/>
          <w:sz w:val="22"/>
          <w:szCs w:val="22"/>
        </w:rPr>
        <w:t>Geef een toelichting waardoor het Aanbestedingsteam een goed beeld krijgt van de door u uitgevoerde werkzaamheden. U kunt meer ruimte gebruiken dan op dit moment in onderstaande tabel aanwezig is.</w:t>
      </w:r>
    </w:p>
    <w:p w:rsidRPr="00B352F7" w:rsidR="006A144D" w:rsidP="006A144D" w:rsidRDefault="006A144D" w14:paraId="324953AD" w14:textId="77777777">
      <w:pPr>
        <w:pStyle w:val="broodtekst"/>
        <w:rPr>
          <w:rFonts w:asciiTheme="minorHAnsi" w:hAnsiTheme="minorHAnsi" w:cstheme="minorHAnsi"/>
          <w:bCs/>
          <w:sz w:val="22"/>
          <w:szCs w:val="22"/>
        </w:rPr>
      </w:pPr>
    </w:p>
    <w:tbl>
      <w:tblPr>
        <w:tblStyle w:val="ListTable4-Accent3"/>
        <w:tblW w:w="5000" w:type="pct"/>
        <w:tblLook w:val="04A0" w:firstRow="1" w:lastRow="0" w:firstColumn="1" w:lastColumn="0" w:noHBand="0" w:noVBand="1"/>
      </w:tblPr>
      <w:tblGrid>
        <w:gridCol w:w="891"/>
        <w:gridCol w:w="7110"/>
        <w:gridCol w:w="946"/>
      </w:tblGrid>
      <w:tr w:rsidRPr="00B352F7" w:rsidR="006A144D" w:rsidTr="00A6343B" w14:paraId="69CF427B"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55" w:type="pct"/>
            <w:gridSpan w:val="2"/>
            <w:hideMark/>
          </w:tcPr>
          <w:p w:rsidRPr="005F06FB" w:rsidR="006A144D" w:rsidP="000569EE" w:rsidRDefault="00A6343B" w14:paraId="405E39F1" w14:textId="477BF01F">
            <w:pPr>
              <w:spacing w:line="240" w:lineRule="auto"/>
              <w:rPr>
                <w:rFonts w:cstheme="minorHAnsi"/>
                <w:b/>
                <w:bCs w:val="0"/>
                <w:color w:val="FFFFFF" w:themeColor="background1"/>
                <w:sz w:val="22"/>
                <w:szCs w:val="22"/>
                <w:lang w:eastAsia="nl-NL"/>
              </w:rPr>
            </w:pPr>
            <w:r w:rsidRPr="005F06FB">
              <w:rPr>
                <w:rFonts w:cstheme="minorHAnsi"/>
                <w:b/>
                <w:bCs w:val="0"/>
                <w:color w:val="FFFFFF" w:themeColor="background1"/>
                <w:sz w:val="22"/>
                <w:szCs w:val="22"/>
              </w:rPr>
              <w:t xml:space="preserve">Selectiecriteria </w:t>
            </w:r>
            <w:r w:rsidRPr="005F06FB" w:rsidR="00E75546">
              <w:rPr>
                <w:rFonts w:cstheme="minorHAnsi"/>
                <w:b/>
                <w:bCs w:val="0"/>
                <w:color w:val="FFFFFF" w:themeColor="background1"/>
                <w:sz w:val="22"/>
                <w:szCs w:val="22"/>
              </w:rPr>
              <w:t>A</w:t>
            </w:r>
          </w:p>
          <w:p w:rsidRPr="005F06FB" w:rsidR="006A144D" w:rsidP="000569EE" w:rsidRDefault="006A144D" w14:paraId="79E1B813" w14:textId="77777777">
            <w:pPr>
              <w:spacing w:line="240" w:lineRule="auto"/>
              <w:rPr>
                <w:rFonts w:cstheme="minorHAnsi"/>
                <w:b/>
                <w:bCs w:val="0"/>
                <w:color w:val="FFFFFF" w:themeColor="background1"/>
                <w:sz w:val="22"/>
                <w:szCs w:val="22"/>
                <w:lang w:eastAsia="nl-NL"/>
              </w:rPr>
            </w:pPr>
          </w:p>
        </w:tc>
        <w:tc>
          <w:tcPr>
            <w:tcW w:w="645" w:type="pct"/>
          </w:tcPr>
          <w:p w:rsidRPr="005F06FB" w:rsidR="006A144D" w:rsidP="00284FF5" w:rsidRDefault="00284FF5" w14:paraId="635FB5D3" w14:textId="043385EC">
            <w:pPr>
              <w:spacing w:line="240" w:lineRule="auto"/>
              <w:jc w:val="center"/>
              <w:cnfStyle w:val="100000000000" w:firstRow="1" w:lastRow="0" w:firstColumn="0" w:lastColumn="0" w:oddVBand="0" w:evenVBand="0" w:oddHBand="0" w:evenHBand="0" w:firstRowFirstColumn="0" w:firstRowLastColumn="0" w:lastRowFirstColumn="0" w:lastRowLastColumn="0"/>
              <w:rPr>
                <w:rFonts w:cstheme="minorHAnsi"/>
                <w:b/>
                <w:color w:val="FFFFFF" w:themeColor="background1"/>
                <w:sz w:val="22"/>
                <w:szCs w:val="22"/>
                <w:lang w:eastAsia="nl-NL"/>
              </w:rPr>
            </w:pPr>
            <w:r w:rsidRPr="005F06FB">
              <w:rPr>
                <w:rFonts w:cstheme="minorHAnsi"/>
                <w:b/>
                <w:color w:val="FFFFFF" w:themeColor="background1"/>
                <w:sz w:val="22"/>
                <w:szCs w:val="22"/>
                <w:lang w:eastAsia="nl-NL"/>
              </w:rPr>
              <w:t>P</w:t>
            </w:r>
            <w:r w:rsidRPr="005F06FB" w:rsidR="006A144D">
              <w:rPr>
                <w:rFonts w:cstheme="minorHAnsi"/>
                <w:b/>
                <w:color w:val="FFFFFF" w:themeColor="background1"/>
                <w:sz w:val="22"/>
                <w:szCs w:val="22"/>
                <w:lang w:eastAsia="nl-NL"/>
              </w:rPr>
              <w:t>unten</w:t>
            </w:r>
          </w:p>
        </w:tc>
      </w:tr>
      <w:tr w:rsidRPr="00B352F7" w:rsidR="00A6343B" w:rsidTr="00A6343B" w14:paraId="0200136E" w14:textId="77777777">
        <w:trPr>
          <w:cnfStyle w:val="000000100000" w:firstRow="0" w:lastRow="0" w:firstColumn="0" w:lastColumn="0" w:oddVBand="0" w:evenVBand="0" w:oddHBand="1" w:evenHBand="0" w:firstRowFirstColumn="0" w:firstRowLastColumn="0" w:lastRowFirstColumn="0" w:lastRowLastColumn="0"/>
          <w:trHeight w:val="516"/>
        </w:trPr>
        <w:tc>
          <w:tcPr>
            <w:cnfStyle w:val="001000000000" w:firstRow="0" w:lastRow="0" w:firstColumn="1" w:lastColumn="0" w:oddVBand="0" w:evenVBand="0" w:oddHBand="0" w:evenHBand="0" w:firstRowFirstColumn="0" w:firstRowLastColumn="0" w:lastRowFirstColumn="0" w:lastRowLastColumn="0"/>
            <w:tcW w:w="614" w:type="pct"/>
          </w:tcPr>
          <w:p w:rsidRPr="00B352F7" w:rsidR="006A144D" w:rsidP="000569EE" w:rsidRDefault="00336667" w14:paraId="4F3658ED" w14:textId="33AB1CE8">
            <w:pPr>
              <w:spacing w:line="240" w:lineRule="auto"/>
              <w:rPr>
                <w:sz w:val="22"/>
                <w:szCs w:val="22"/>
              </w:rPr>
            </w:pPr>
            <w:r>
              <w:rPr>
                <w:sz w:val="22"/>
                <w:szCs w:val="22"/>
              </w:rPr>
              <w:t>A</w:t>
            </w:r>
            <w:r w:rsidR="00B013B2">
              <w:rPr>
                <w:sz w:val="22"/>
                <w:szCs w:val="22"/>
              </w:rPr>
              <w:t>1</w:t>
            </w:r>
          </w:p>
        </w:tc>
        <w:tc>
          <w:tcPr>
            <w:tcW w:w="3741" w:type="pct"/>
          </w:tcPr>
          <w:p w:rsidR="00336667" w:rsidP="00336667" w:rsidRDefault="00336667" w14:paraId="654F756F" w14:textId="77777777">
            <w:pPr>
              <w:pStyle w:val="ListNumber"/>
              <w:numPr>
                <w:ilvl w:val="0"/>
                <w:numId w:val="0"/>
              </w:numPr>
              <w:suppressAutoHyphens/>
              <w:autoSpaceDN w:val="0"/>
              <w:adjustRightInd/>
              <w:cnfStyle w:val="000000100000" w:firstRow="0" w:lastRow="0" w:firstColumn="0" w:lastColumn="0" w:oddVBand="0" w:evenVBand="0" w:oddHBand="1" w:evenHBand="0" w:firstRowFirstColumn="0" w:firstRowLastColumn="0" w:lastRowFirstColumn="0" w:lastRowLastColumn="0"/>
              <w:rPr>
                <w:rFonts w:ascii="Calibri" w:hAnsi="Calibri" w:cs="Calibri"/>
                <w:kern w:val="0"/>
                <w:szCs w:val="20"/>
              </w:rPr>
            </w:pPr>
            <w:r w:rsidRPr="00336667">
              <w:rPr>
                <w:rFonts w:ascii="Calibri" w:hAnsi="Calibri" w:cs="Calibri"/>
                <w:kern w:val="0"/>
                <w:szCs w:val="20"/>
              </w:rPr>
              <w:t>Gegadigde heeft ervaring met het onderhandelen over prijs en voorwaarden met een leverancier van Technische producten op basis van voorwaarden en instructies voor een Nederlandse opdrachtgever.</w:t>
            </w:r>
          </w:p>
          <w:p w:rsidR="00FA57AE" w:rsidP="00336667" w:rsidRDefault="00FA57AE" w14:paraId="4283B925" w14:textId="77777777">
            <w:pPr>
              <w:pStyle w:val="ListNumber"/>
              <w:numPr>
                <w:ilvl w:val="0"/>
                <w:numId w:val="0"/>
              </w:numPr>
              <w:suppressAutoHyphens/>
              <w:autoSpaceDN w:val="0"/>
              <w:adjustRightInd/>
              <w:cnfStyle w:val="000000100000" w:firstRow="0" w:lastRow="0" w:firstColumn="0" w:lastColumn="0" w:oddVBand="0" w:evenVBand="0" w:oddHBand="1" w:evenHBand="0" w:firstRowFirstColumn="0" w:firstRowLastColumn="0" w:lastRowFirstColumn="0" w:lastRowLastColumn="0"/>
              <w:rPr>
                <w:rFonts w:ascii="Calibri" w:hAnsi="Calibri" w:cs="Calibri"/>
                <w:kern w:val="0"/>
                <w:szCs w:val="20"/>
              </w:rPr>
            </w:pPr>
          </w:p>
          <w:p w:rsidRPr="00FA57AE" w:rsidR="00FA57AE" w:rsidP="00FA57AE" w:rsidRDefault="00FA57AE" w14:paraId="6714E1F1" w14:textId="195384E2">
            <w:pPr>
              <w:pStyle w:val="ListNumber"/>
              <w:numPr>
                <w:ilvl w:val="0"/>
                <w:numId w:val="0"/>
              </w:numPr>
              <w:suppressAutoHyphens/>
              <w:autoSpaceDN w:val="0"/>
              <w:adjustRightInd/>
              <w:cnfStyle w:val="000000100000" w:firstRow="0" w:lastRow="0" w:firstColumn="0" w:lastColumn="0" w:oddVBand="0" w:evenVBand="0" w:oddHBand="1" w:evenHBand="0" w:firstRowFirstColumn="0" w:firstRowLastColumn="0" w:lastRowFirstColumn="0" w:lastRowLastColumn="0"/>
              <w:rPr>
                <w:rFonts w:ascii="Calibri" w:hAnsi="Calibri" w:cs="Calibri"/>
                <w:kern w:val="0"/>
                <w:szCs w:val="20"/>
              </w:rPr>
            </w:pPr>
            <w:r w:rsidRPr="00FA57AE">
              <w:rPr>
                <w:rFonts w:ascii="Calibri" w:hAnsi="Calibri" w:cs="Calibri"/>
                <w:kern w:val="0"/>
                <w:szCs w:val="20"/>
              </w:rPr>
              <w:t>Indien Gegadigde de omschreven ervaring heeft opgedaan bij een product waarop van toepassing is:</w:t>
            </w:r>
          </w:p>
          <w:p w:rsidRPr="00FA57AE" w:rsidR="00FA57AE" w:rsidP="004D344D" w:rsidRDefault="00FA57AE" w14:paraId="272CBA16" w14:textId="77777777">
            <w:pPr>
              <w:pStyle w:val="ListParagraph"/>
              <w:numPr>
                <w:ilvl w:val="0"/>
                <w:numId w:val="7"/>
              </w:numPr>
              <w:autoSpaceDN w:val="0"/>
              <w:adjustRightInd/>
              <w:snapToGrid/>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szCs w:val="20"/>
              </w:rPr>
            </w:pPr>
            <w:r w:rsidRPr="00FA57AE">
              <w:rPr>
                <w:szCs w:val="20"/>
              </w:rPr>
              <w:t>Europese Bankautoriteit (EBA), aanbevelingen inzake uitbesteding aan aanbieders van clouddiensteden (</w:t>
            </w:r>
            <w:hyperlink w:history="1" r:id="rId16">
              <w:r w:rsidRPr="00FA57AE">
                <w:rPr>
                  <w:rStyle w:val="Hyperlink"/>
                  <w:szCs w:val="20"/>
                </w:rPr>
                <w:t>https://www.eba.europa.eu/regulation-and-policy/internal-governance/recommendations-on-outsourcing-to-cloud-service-providers</w:t>
              </w:r>
            </w:hyperlink>
            <w:r w:rsidRPr="00FA57AE">
              <w:rPr>
                <w:szCs w:val="20"/>
              </w:rPr>
              <w:t>), of</w:t>
            </w:r>
          </w:p>
          <w:p w:rsidRPr="00FA57AE" w:rsidR="00FA57AE" w:rsidP="004D344D" w:rsidRDefault="00FA57AE" w14:paraId="79EBA82B" w14:textId="77777777">
            <w:pPr>
              <w:pStyle w:val="ListParagraph"/>
              <w:numPr>
                <w:ilvl w:val="0"/>
                <w:numId w:val="7"/>
              </w:numPr>
              <w:autoSpaceDN w:val="0"/>
              <w:adjustRightInd/>
              <w:snapToGrid/>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szCs w:val="20"/>
              </w:rPr>
            </w:pPr>
            <w:r w:rsidRPr="00FA57AE">
              <w:rPr>
                <w:rFonts w:cstheme="minorHAnsi"/>
                <w:szCs w:val="20"/>
              </w:rPr>
              <w:t xml:space="preserve">European </w:t>
            </w:r>
            <w:proofErr w:type="spellStart"/>
            <w:r w:rsidRPr="00FA57AE">
              <w:rPr>
                <w:rFonts w:cstheme="minorHAnsi"/>
                <w:szCs w:val="20"/>
              </w:rPr>
              <w:t>Securities</w:t>
            </w:r>
            <w:proofErr w:type="spellEnd"/>
            <w:r w:rsidRPr="00FA57AE">
              <w:rPr>
                <w:rFonts w:cstheme="minorHAnsi"/>
                <w:szCs w:val="20"/>
              </w:rPr>
              <w:t xml:space="preserve"> </w:t>
            </w:r>
            <w:proofErr w:type="spellStart"/>
            <w:r w:rsidRPr="00FA57AE">
              <w:rPr>
                <w:rFonts w:cstheme="minorHAnsi"/>
                <w:szCs w:val="20"/>
              </w:rPr>
              <w:t>and</w:t>
            </w:r>
            <w:proofErr w:type="spellEnd"/>
            <w:r w:rsidRPr="00FA57AE">
              <w:rPr>
                <w:rFonts w:cstheme="minorHAnsi"/>
                <w:szCs w:val="20"/>
              </w:rPr>
              <w:t xml:space="preserve"> Markets </w:t>
            </w:r>
            <w:proofErr w:type="spellStart"/>
            <w:r w:rsidRPr="00FA57AE">
              <w:rPr>
                <w:rFonts w:cstheme="minorHAnsi"/>
                <w:szCs w:val="20"/>
              </w:rPr>
              <w:t>Authority</w:t>
            </w:r>
            <w:proofErr w:type="spellEnd"/>
            <w:r w:rsidRPr="00FA57AE">
              <w:rPr>
                <w:rFonts w:cstheme="minorHAnsi"/>
                <w:szCs w:val="20"/>
              </w:rPr>
              <w:t xml:space="preserve"> (ESMA), Richtsnoeren inzake uitbesteding aan aanbieders van clouddiensten (</w:t>
            </w:r>
            <w:hyperlink w:history="1" r:id="rId17">
              <w:r w:rsidRPr="00FA57AE">
                <w:rPr>
                  <w:rStyle w:val="Hyperlink"/>
                  <w:rFonts w:cstheme="minorHAnsi"/>
                  <w:szCs w:val="20"/>
                </w:rPr>
                <w:t>https://www.esma.europa.eu/document/guidelines-outsourcing-cloud-service-providers</w:t>
              </w:r>
            </w:hyperlink>
            <w:r w:rsidRPr="00FA57AE">
              <w:rPr>
                <w:rFonts w:cstheme="minorHAnsi"/>
                <w:szCs w:val="20"/>
              </w:rPr>
              <w:t>), of</w:t>
            </w:r>
          </w:p>
          <w:p w:rsidRPr="00FA57AE" w:rsidR="00FA57AE" w:rsidP="004D344D" w:rsidRDefault="00FA57AE" w14:paraId="609F7314" w14:textId="77777777">
            <w:pPr>
              <w:pStyle w:val="ListParagraph"/>
              <w:numPr>
                <w:ilvl w:val="0"/>
                <w:numId w:val="7"/>
              </w:numPr>
              <w:autoSpaceDN w:val="0"/>
              <w:adjustRightInd/>
              <w:snapToGrid/>
              <w:spacing w:after="160" w:line="259" w:lineRule="auto"/>
              <w:cnfStyle w:val="000000100000" w:firstRow="0" w:lastRow="0" w:firstColumn="0" w:lastColumn="0" w:oddVBand="0" w:evenVBand="0" w:oddHBand="1" w:evenHBand="0" w:firstRowFirstColumn="0" w:firstRowLastColumn="0" w:lastRowFirstColumn="0" w:lastRowLastColumn="0"/>
              <w:rPr>
                <w:rFonts w:eastAsia="Calibri"/>
                <w:szCs w:val="20"/>
              </w:rPr>
            </w:pPr>
            <w:r w:rsidRPr="00FA57AE">
              <w:rPr>
                <w:szCs w:val="20"/>
              </w:rPr>
              <w:t xml:space="preserve">European Insurance </w:t>
            </w:r>
            <w:proofErr w:type="spellStart"/>
            <w:r w:rsidRPr="00FA57AE">
              <w:rPr>
                <w:szCs w:val="20"/>
              </w:rPr>
              <w:t>and</w:t>
            </w:r>
            <w:proofErr w:type="spellEnd"/>
            <w:r w:rsidRPr="00FA57AE">
              <w:rPr>
                <w:szCs w:val="20"/>
              </w:rPr>
              <w:t xml:space="preserve"> </w:t>
            </w:r>
            <w:proofErr w:type="spellStart"/>
            <w:r w:rsidRPr="00FA57AE">
              <w:rPr>
                <w:szCs w:val="20"/>
              </w:rPr>
              <w:t>Occupational</w:t>
            </w:r>
            <w:proofErr w:type="spellEnd"/>
            <w:r w:rsidRPr="00FA57AE">
              <w:rPr>
                <w:szCs w:val="20"/>
              </w:rPr>
              <w:t xml:space="preserve"> Pensions </w:t>
            </w:r>
            <w:proofErr w:type="spellStart"/>
            <w:r w:rsidRPr="00FA57AE">
              <w:rPr>
                <w:szCs w:val="20"/>
              </w:rPr>
              <w:t>Authority</w:t>
            </w:r>
            <w:proofErr w:type="spellEnd"/>
            <w:r w:rsidRPr="00FA57AE">
              <w:rPr>
                <w:szCs w:val="20"/>
              </w:rPr>
              <w:t xml:space="preserve"> (EIOPA), Richtsnoeren voor uitbesteding aan aanbieders van clouddiensten (</w:t>
            </w:r>
            <w:hyperlink r:id="rId18">
              <w:r w:rsidRPr="00FA57AE">
                <w:rPr>
                  <w:rStyle w:val="Hyperlink"/>
                  <w:szCs w:val="20"/>
                </w:rPr>
                <w:t>https://www.eiopa.europa.eu/system/files/2020-04/guidelines_on_outsourcing_to_cloud_service_providers_cor_nl.pdf</w:t>
              </w:r>
            </w:hyperlink>
            <w:r w:rsidRPr="00FA57AE">
              <w:rPr>
                <w:szCs w:val="20"/>
              </w:rPr>
              <w:t xml:space="preserve">) </w:t>
            </w:r>
          </w:p>
          <w:p w:rsidRPr="00336667" w:rsidR="00FA57AE" w:rsidP="00336667" w:rsidRDefault="00FA57AE" w14:paraId="28D74F95" w14:textId="77777777">
            <w:pPr>
              <w:pStyle w:val="ListNumber"/>
              <w:numPr>
                <w:ilvl w:val="0"/>
                <w:numId w:val="0"/>
              </w:numPr>
              <w:suppressAutoHyphens/>
              <w:autoSpaceDN w:val="0"/>
              <w:adjustRightInd/>
              <w:cnfStyle w:val="000000100000" w:firstRow="0" w:lastRow="0" w:firstColumn="0" w:lastColumn="0" w:oddVBand="0" w:evenVBand="0" w:oddHBand="1" w:evenHBand="0" w:firstRowFirstColumn="0" w:firstRowLastColumn="0" w:lastRowFirstColumn="0" w:lastRowLastColumn="0"/>
              <w:rPr>
                <w:rFonts w:ascii="Calibri" w:hAnsi="Calibri" w:cs="Calibri"/>
                <w:kern w:val="0"/>
                <w:szCs w:val="20"/>
              </w:rPr>
            </w:pPr>
          </w:p>
          <w:p w:rsidRPr="00B352F7" w:rsidR="006A144D" w:rsidP="000569EE" w:rsidRDefault="006A144D" w14:paraId="22C36365" w14:textId="77777777">
            <w:pPr>
              <w:pStyle w:val="ListNumber"/>
              <w:numPr>
                <w:ilvl w:val="0"/>
                <w:numId w:val="0"/>
              </w:numPr>
              <w:ind w:left="6" w:hanging="6"/>
              <w:cnfStyle w:val="000000100000" w:firstRow="0" w:lastRow="0" w:firstColumn="0" w:lastColumn="0" w:oddVBand="0" w:evenVBand="0" w:oddHBand="1" w:evenHBand="0" w:firstRowFirstColumn="0" w:firstRowLastColumn="0" w:lastRowFirstColumn="0" w:lastRowLastColumn="0"/>
              <w:rPr>
                <w:rFonts w:cstheme="minorHAnsi"/>
                <w:sz w:val="22"/>
                <w:szCs w:val="22"/>
                <w:lang w:eastAsia="nl-NL"/>
              </w:rPr>
            </w:pPr>
          </w:p>
        </w:tc>
        <w:tc>
          <w:tcPr>
            <w:tcW w:w="645" w:type="pct"/>
          </w:tcPr>
          <w:p w:rsidRPr="00B352F7" w:rsidR="006A144D" w:rsidP="000569EE" w:rsidRDefault="53FB6ADE" w14:paraId="3CC8E4D8" w14:textId="12C8F760">
            <w:pPr>
              <w:spacing w:line="240" w:lineRule="auto"/>
              <w:jc w:val="center"/>
              <w:cnfStyle w:val="000000100000" w:firstRow="0" w:lastRow="0" w:firstColumn="0" w:lastColumn="0" w:oddVBand="0" w:evenVBand="0" w:oddHBand="1" w:evenHBand="0" w:firstRowFirstColumn="0" w:firstRowLastColumn="0" w:lastRowFirstColumn="0" w:lastRowLastColumn="0"/>
              <w:rPr>
                <w:sz w:val="22"/>
                <w:szCs w:val="22"/>
                <w:lang w:eastAsia="nl-NL"/>
              </w:rPr>
            </w:pPr>
            <w:r w:rsidRPr="67B420AB">
              <w:rPr>
                <w:sz w:val="22"/>
                <w:szCs w:val="22"/>
                <w:lang w:eastAsia="nl-NL"/>
              </w:rPr>
              <w:t>9</w:t>
            </w:r>
          </w:p>
        </w:tc>
      </w:tr>
      <w:tr w:rsidRPr="00B352F7" w:rsidR="00A6343B" w:rsidTr="00A6343B" w14:paraId="5D127050" w14:textId="77777777">
        <w:trPr>
          <w:trHeight w:val="765"/>
        </w:trPr>
        <w:tc>
          <w:tcPr>
            <w:cnfStyle w:val="001000000000" w:firstRow="0" w:lastRow="0" w:firstColumn="1" w:lastColumn="0" w:oddVBand="0" w:evenVBand="0" w:oddHBand="0" w:evenHBand="0" w:firstRowFirstColumn="0" w:firstRowLastColumn="0" w:lastRowFirstColumn="0" w:lastRowLastColumn="0"/>
            <w:tcW w:w="614" w:type="pct"/>
          </w:tcPr>
          <w:p w:rsidRPr="00A6343B" w:rsidR="006A144D" w:rsidP="000569EE" w:rsidRDefault="006A144D" w14:paraId="57F61815" w14:textId="2429068A">
            <w:pPr>
              <w:spacing w:line="240" w:lineRule="auto"/>
              <w:rPr>
                <w:rFonts w:cstheme="minorHAnsi"/>
                <w:szCs w:val="20"/>
              </w:rPr>
            </w:pPr>
            <w:proofErr w:type="spellStart"/>
            <w:r w:rsidRPr="00A6343B">
              <w:rPr>
                <w:rFonts w:cstheme="minorHAnsi"/>
                <w:szCs w:val="20"/>
              </w:rPr>
              <w:t>Toe</w:t>
            </w:r>
            <w:r w:rsidR="00A6343B">
              <w:rPr>
                <w:rFonts w:cstheme="minorHAnsi"/>
                <w:szCs w:val="20"/>
              </w:rPr>
              <w:t>-</w:t>
            </w:r>
            <w:r w:rsidRPr="00A6343B">
              <w:rPr>
                <w:rFonts w:cstheme="minorHAnsi"/>
                <w:szCs w:val="20"/>
              </w:rPr>
              <w:t>lichting</w:t>
            </w:r>
            <w:proofErr w:type="spellEnd"/>
          </w:p>
        </w:tc>
        <w:tc>
          <w:tcPr>
            <w:tcW w:w="3741" w:type="pct"/>
          </w:tcPr>
          <w:p w:rsidRPr="00A1768D" w:rsidR="006A144D" w:rsidP="000569EE" w:rsidRDefault="006A144D" w14:paraId="1706D585"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Cs w:val="20"/>
                <w:lang w:eastAsia="nl-NL"/>
              </w:rPr>
            </w:pPr>
            <w:r w:rsidRPr="00A1768D">
              <w:rPr>
                <w:rFonts w:cstheme="minorHAnsi"/>
                <w:szCs w:val="20"/>
              </w:rPr>
              <w:t>&lt;vul dit onderdeel zodanig in dat het beoordelingsteam kan beoordelen dat aan de gevraagde referentie is voldaan&gt;</w:t>
            </w:r>
          </w:p>
          <w:p w:rsidRPr="00B352F7" w:rsidR="006A144D" w:rsidP="000569EE" w:rsidRDefault="006A144D" w14:paraId="7C3A0B68"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p w:rsidRPr="00B352F7" w:rsidR="006A144D" w:rsidP="000569EE" w:rsidRDefault="006A144D" w14:paraId="59D4888B"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p w:rsidRPr="00B352F7" w:rsidR="006A144D" w:rsidP="000569EE" w:rsidRDefault="006A144D" w14:paraId="49872EC3"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p w:rsidRPr="00B352F7" w:rsidR="006A144D" w:rsidP="000569EE" w:rsidRDefault="006A144D" w14:paraId="6219C8C1"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p w:rsidRPr="00B352F7" w:rsidR="006A144D" w:rsidP="000569EE" w:rsidRDefault="006A144D" w14:paraId="12376CC2"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p w:rsidRPr="00B352F7" w:rsidR="006A144D" w:rsidP="000569EE" w:rsidRDefault="006A144D" w14:paraId="7353FD61"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p w:rsidRPr="00B352F7" w:rsidR="006A144D" w:rsidP="000569EE" w:rsidRDefault="006A144D" w14:paraId="09031144"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tc>
        <w:tc>
          <w:tcPr>
            <w:tcW w:w="645" w:type="pct"/>
          </w:tcPr>
          <w:p w:rsidRPr="00B352F7" w:rsidR="006A144D" w:rsidP="000569EE" w:rsidRDefault="006A144D" w14:paraId="55BA09AF" w14:textId="77777777">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tc>
      </w:tr>
      <w:tr w:rsidRPr="00B352F7" w:rsidR="00A6343B" w:rsidTr="00A6343B" w14:paraId="71BF7DBB" w14:textId="77777777">
        <w:trPr>
          <w:cnfStyle w:val="000000100000" w:firstRow="0" w:lastRow="0" w:firstColumn="0" w:lastColumn="0" w:oddVBand="0" w:evenVBand="0" w:oddHBand="1" w:evenHBand="0" w:firstRowFirstColumn="0" w:firstRowLastColumn="0" w:lastRowFirstColumn="0" w:lastRowLastColumn="0"/>
          <w:trHeight w:val="765"/>
        </w:trPr>
        <w:tc>
          <w:tcPr>
            <w:cnfStyle w:val="001000000000" w:firstRow="0" w:lastRow="0" w:firstColumn="1" w:lastColumn="0" w:oddVBand="0" w:evenVBand="0" w:oddHBand="0" w:evenHBand="0" w:firstRowFirstColumn="0" w:firstRowLastColumn="0" w:lastRowFirstColumn="0" w:lastRowLastColumn="0"/>
            <w:tcW w:w="614" w:type="pct"/>
          </w:tcPr>
          <w:p w:rsidRPr="00A6343B" w:rsidR="00A6343B" w:rsidP="000569EE" w:rsidRDefault="00B013B2" w14:paraId="6EE11EA1" w14:textId="74BBB7FE">
            <w:pPr>
              <w:spacing w:line="240" w:lineRule="auto"/>
              <w:rPr>
                <w:rFonts w:cstheme="minorHAnsi"/>
                <w:szCs w:val="20"/>
              </w:rPr>
            </w:pPr>
            <w:r>
              <w:rPr>
                <w:rFonts w:cstheme="minorHAnsi"/>
                <w:szCs w:val="20"/>
              </w:rPr>
              <w:t>A2</w:t>
            </w:r>
          </w:p>
        </w:tc>
        <w:tc>
          <w:tcPr>
            <w:tcW w:w="3741" w:type="pct"/>
          </w:tcPr>
          <w:p w:rsidR="00EF78FD" w:rsidP="00EF78FD" w:rsidRDefault="00EF78FD" w14:paraId="7F21A194" w14:textId="77777777">
            <w:pPr>
              <w:pStyle w:val="ListNumber"/>
              <w:numPr>
                <w:ilvl w:val="0"/>
                <w:numId w:val="0"/>
              </w:numPr>
              <w:suppressAutoHyphens/>
              <w:autoSpaceDN w:val="0"/>
              <w:adjustRightInd/>
              <w:cnfStyle w:val="000000100000" w:firstRow="0" w:lastRow="0" w:firstColumn="0" w:lastColumn="0" w:oddVBand="0" w:evenVBand="0" w:oddHBand="1" w:evenHBand="0" w:firstRowFirstColumn="0" w:firstRowLastColumn="0" w:lastRowFirstColumn="0" w:lastRowLastColumn="0"/>
              <w:rPr>
                <w:rFonts w:ascii="Calibri" w:hAnsi="Calibri" w:cs="Calibri"/>
                <w:kern w:val="0"/>
                <w:szCs w:val="20"/>
              </w:rPr>
            </w:pPr>
            <w:r w:rsidRPr="00336667">
              <w:rPr>
                <w:rFonts w:ascii="Calibri" w:hAnsi="Calibri" w:cs="Calibri"/>
                <w:kern w:val="0"/>
                <w:szCs w:val="20"/>
              </w:rPr>
              <w:t>Gegadigde heeft ervaring met het onderhandelen over prijs en voorwaarden met een leverancier van Technische producten op basis van voorwaarden en instructies voor een Nederlandse opdrachtgever.</w:t>
            </w:r>
          </w:p>
          <w:p w:rsidR="00EF78FD" w:rsidP="000569EE" w:rsidRDefault="00EF78FD" w14:paraId="35D31D8E" w14:textId="77777777">
            <w:pPr>
              <w:spacing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kern w:val="0"/>
                <w:szCs w:val="20"/>
              </w:rPr>
            </w:pPr>
          </w:p>
          <w:p w:rsidRPr="00EF78FD" w:rsidR="00A6343B" w:rsidP="000569EE" w:rsidRDefault="00EF78FD" w14:paraId="4D60E679" w14:textId="649150BC">
            <w:pPr>
              <w:spacing w:line="240" w:lineRule="auto"/>
              <w:cnfStyle w:val="000000100000" w:firstRow="0" w:lastRow="0" w:firstColumn="0" w:lastColumn="0" w:oddVBand="0" w:evenVBand="0" w:oddHBand="1" w:evenHBand="0" w:firstRowFirstColumn="0" w:firstRowLastColumn="0" w:lastRowFirstColumn="0" w:lastRowLastColumn="0"/>
              <w:rPr>
                <w:rFonts w:cstheme="minorHAnsi"/>
                <w:szCs w:val="20"/>
              </w:rPr>
            </w:pPr>
            <w:r>
              <w:rPr>
                <w:rFonts w:ascii="Calibri" w:hAnsi="Calibri" w:cs="Calibri"/>
                <w:kern w:val="0"/>
                <w:szCs w:val="20"/>
              </w:rPr>
              <w:t>I</w:t>
            </w:r>
            <w:r w:rsidRPr="00EF78FD">
              <w:rPr>
                <w:rFonts w:ascii="Calibri" w:hAnsi="Calibri" w:cs="Calibri"/>
                <w:kern w:val="0"/>
                <w:szCs w:val="20"/>
              </w:rPr>
              <w:t>ndien Gegadigde de omschreven ervaring heeft opgedaan bij een product waarbij persoonsgegevens buiten de EER worden verwerk</w:t>
            </w:r>
            <w:r w:rsidRPr="00EF78FD">
              <w:rPr>
                <w:rFonts w:cs="Calibri"/>
                <w:kern w:val="0"/>
                <w:szCs w:val="20"/>
              </w:rPr>
              <w:t>t</w:t>
            </w:r>
            <w:r w:rsidRPr="00EF78FD">
              <w:rPr>
                <w:rFonts w:ascii="Calibri" w:hAnsi="Calibri" w:cs="Calibri"/>
                <w:kern w:val="0"/>
                <w:szCs w:val="20"/>
              </w:rPr>
              <w:t xml:space="preserve"> en waarbij de AVG van toepassing is.</w:t>
            </w:r>
          </w:p>
        </w:tc>
        <w:tc>
          <w:tcPr>
            <w:tcW w:w="645" w:type="pct"/>
          </w:tcPr>
          <w:p w:rsidRPr="00B352F7" w:rsidR="00A6343B" w:rsidP="000569EE" w:rsidRDefault="00EF78FD" w14:paraId="19767DA9" w14:textId="0CDC6E85">
            <w:pPr>
              <w:spacing w:line="240" w:lineRule="auto"/>
              <w:jc w:val="center"/>
              <w:cnfStyle w:val="000000100000" w:firstRow="0" w:lastRow="0" w:firstColumn="0" w:lastColumn="0" w:oddVBand="0" w:evenVBand="0" w:oddHBand="1" w:evenHBand="0" w:firstRowFirstColumn="0" w:firstRowLastColumn="0" w:lastRowFirstColumn="0" w:lastRowLastColumn="0"/>
              <w:rPr>
                <w:rFonts w:cstheme="minorHAnsi"/>
                <w:sz w:val="22"/>
                <w:szCs w:val="22"/>
                <w:lang w:eastAsia="nl-NL"/>
              </w:rPr>
            </w:pPr>
            <w:r>
              <w:rPr>
                <w:rFonts w:cstheme="minorHAnsi"/>
                <w:sz w:val="22"/>
                <w:szCs w:val="22"/>
                <w:lang w:eastAsia="nl-NL"/>
              </w:rPr>
              <w:t>6</w:t>
            </w:r>
          </w:p>
        </w:tc>
      </w:tr>
      <w:tr w:rsidRPr="00B352F7" w:rsidR="00EF78FD" w:rsidTr="00A6343B" w14:paraId="51C951E9" w14:textId="77777777">
        <w:trPr>
          <w:trHeight w:val="765"/>
        </w:trPr>
        <w:tc>
          <w:tcPr>
            <w:cnfStyle w:val="001000000000" w:firstRow="0" w:lastRow="0" w:firstColumn="1" w:lastColumn="0" w:oddVBand="0" w:evenVBand="0" w:oddHBand="0" w:evenHBand="0" w:firstRowFirstColumn="0" w:firstRowLastColumn="0" w:lastRowFirstColumn="0" w:lastRowLastColumn="0"/>
            <w:tcW w:w="614" w:type="pct"/>
          </w:tcPr>
          <w:p w:rsidR="00EF78FD" w:rsidP="000569EE" w:rsidRDefault="00EF78FD" w14:paraId="77DE4EE9" w14:textId="59DF6385">
            <w:pPr>
              <w:spacing w:line="240" w:lineRule="auto"/>
              <w:rPr>
                <w:rFonts w:cstheme="minorHAnsi"/>
                <w:szCs w:val="20"/>
              </w:rPr>
            </w:pPr>
            <w:proofErr w:type="spellStart"/>
            <w:r>
              <w:rPr>
                <w:rFonts w:cstheme="minorHAnsi"/>
                <w:szCs w:val="20"/>
              </w:rPr>
              <w:t>Toe-lichting</w:t>
            </w:r>
            <w:proofErr w:type="spellEnd"/>
          </w:p>
        </w:tc>
        <w:tc>
          <w:tcPr>
            <w:tcW w:w="3741" w:type="pct"/>
          </w:tcPr>
          <w:p w:rsidRPr="00A1768D" w:rsidR="00EF78FD" w:rsidP="00EF78FD" w:rsidRDefault="00EF78FD" w14:paraId="0BDA6E62"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Cs w:val="20"/>
                <w:lang w:eastAsia="nl-NL"/>
              </w:rPr>
            </w:pPr>
            <w:r w:rsidRPr="00A1768D">
              <w:rPr>
                <w:rFonts w:cstheme="minorHAnsi"/>
                <w:szCs w:val="20"/>
              </w:rPr>
              <w:t>&lt;vul dit onderdeel zodanig in dat het beoordelingsteam kan beoordelen dat aan de gevraagde referentie is voldaan&gt;</w:t>
            </w:r>
          </w:p>
          <w:p w:rsidR="00EF78FD" w:rsidP="00EF78FD" w:rsidRDefault="00EF78FD" w14:paraId="6FAB6855" w14:textId="77777777">
            <w:pPr>
              <w:pStyle w:val="ListNumber"/>
              <w:numPr>
                <w:ilvl w:val="0"/>
                <w:numId w:val="0"/>
              </w:numPr>
              <w:suppressAutoHyphens/>
              <w:autoSpaceDN w:val="0"/>
              <w:adjustRightInd/>
              <w:cnfStyle w:val="000000000000" w:firstRow="0" w:lastRow="0" w:firstColumn="0" w:lastColumn="0" w:oddVBand="0" w:evenVBand="0" w:oddHBand="0" w:evenHBand="0" w:firstRowFirstColumn="0" w:firstRowLastColumn="0" w:lastRowFirstColumn="0" w:lastRowLastColumn="0"/>
              <w:rPr>
                <w:rFonts w:ascii="Calibri" w:hAnsi="Calibri" w:cs="Calibri"/>
                <w:kern w:val="0"/>
                <w:szCs w:val="20"/>
              </w:rPr>
            </w:pPr>
          </w:p>
          <w:p w:rsidR="00EF78FD" w:rsidP="00EF78FD" w:rsidRDefault="00EF78FD" w14:paraId="15E2D33E" w14:textId="77777777">
            <w:pPr>
              <w:pStyle w:val="ListNumber"/>
              <w:numPr>
                <w:ilvl w:val="0"/>
                <w:numId w:val="0"/>
              </w:numPr>
              <w:suppressAutoHyphens/>
              <w:autoSpaceDN w:val="0"/>
              <w:adjustRightInd/>
              <w:cnfStyle w:val="000000000000" w:firstRow="0" w:lastRow="0" w:firstColumn="0" w:lastColumn="0" w:oddVBand="0" w:evenVBand="0" w:oddHBand="0" w:evenHBand="0" w:firstRowFirstColumn="0" w:firstRowLastColumn="0" w:lastRowFirstColumn="0" w:lastRowLastColumn="0"/>
              <w:rPr>
                <w:rFonts w:ascii="Calibri" w:hAnsi="Calibri" w:cs="Calibri"/>
                <w:kern w:val="0"/>
                <w:szCs w:val="20"/>
              </w:rPr>
            </w:pPr>
          </w:p>
          <w:p w:rsidR="00EF78FD" w:rsidP="00EF78FD" w:rsidRDefault="00EF78FD" w14:paraId="48B955DE" w14:textId="77777777">
            <w:pPr>
              <w:pStyle w:val="ListNumber"/>
              <w:numPr>
                <w:ilvl w:val="0"/>
                <w:numId w:val="0"/>
              </w:numPr>
              <w:suppressAutoHyphens/>
              <w:autoSpaceDN w:val="0"/>
              <w:adjustRightInd/>
              <w:cnfStyle w:val="000000000000" w:firstRow="0" w:lastRow="0" w:firstColumn="0" w:lastColumn="0" w:oddVBand="0" w:evenVBand="0" w:oddHBand="0" w:evenHBand="0" w:firstRowFirstColumn="0" w:firstRowLastColumn="0" w:lastRowFirstColumn="0" w:lastRowLastColumn="0"/>
              <w:rPr>
                <w:rFonts w:ascii="Calibri" w:hAnsi="Calibri" w:cs="Calibri"/>
                <w:kern w:val="0"/>
                <w:szCs w:val="20"/>
              </w:rPr>
            </w:pPr>
          </w:p>
          <w:p w:rsidR="00EF78FD" w:rsidP="00EF78FD" w:rsidRDefault="00EF78FD" w14:paraId="2DA178AD" w14:textId="77777777">
            <w:pPr>
              <w:pStyle w:val="ListNumber"/>
              <w:numPr>
                <w:ilvl w:val="0"/>
                <w:numId w:val="0"/>
              </w:numPr>
              <w:suppressAutoHyphens/>
              <w:autoSpaceDN w:val="0"/>
              <w:adjustRightInd/>
              <w:cnfStyle w:val="000000000000" w:firstRow="0" w:lastRow="0" w:firstColumn="0" w:lastColumn="0" w:oddVBand="0" w:evenVBand="0" w:oddHBand="0" w:evenHBand="0" w:firstRowFirstColumn="0" w:firstRowLastColumn="0" w:lastRowFirstColumn="0" w:lastRowLastColumn="0"/>
              <w:rPr>
                <w:rFonts w:ascii="Calibri" w:hAnsi="Calibri" w:cs="Calibri"/>
                <w:kern w:val="0"/>
                <w:szCs w:val="20"/>
              </w:rPr>
            </w:pPr>
          </w:p>
          <w:p w:rsidR="00EF78FD" w:rsidP="00EF78FD" w:rsidRDefault="00EF78FD" w14:paraId="486295BE" w14:textId="77777777">
            <w:pPr>
              <w:pStyle w:val="ListNumber"/>
              <w:numPr>
                <w:ilvl w:val="0"/>
                <w:numId w:val="0"/>
              </w:numPr>
              <w:suppressAutoHyphens/>
              <w:autoSpaceDN w:val="0"/>
              <w:adjustRightInd/>
              <w:cnfStyle w:val="000000000000" w:firstRow="0" w:lastRow="0" w:firstColumn="0" w:lastColumn="0" w:oddVBand="0" w:evenVBand="0" w:oddHBand="0" w:evenHBand="0" w:firstRowFirstColumn="0" w:firstRowLastColumn="0" w:lastRowFirstColumn="0" w:lastRowLastColumn="0"/>
              <w:rPr>
                <w:rFonts w:ascii="Calibri" w:hAnsi="Calibri" w:cs="Calibri"/>
                <w:kern w:val="0"/>
                <w:szCs w:val="20"/>
              </w:rPr>
            </w:pPr>
          </w:p>
          <w:p w:rsidR="00EF78FD" w:rsidP="00EF78FD" w:rsidRDefault="00EF78FD" w14:paraId="63DE95CB" w14:textId="77777777">
            <w:pPr>
              <w:pStyle w:val="ListNumber"/>
              <w:numPr>
                <w:ilvl w:val="0"/>
                <w:numId w:val="0"/>
              </w:numPr>
              <w:suppressAutoHyphens/>
              <w:autoSpaceDN w:val="0"/>
              <w:adjustRightInd/>
              <w:cnfStyle w:val="000000000000" w:firstRow="0" w:lastRow="0" w:firstColumn="0" w:lastColumn="0" w:oddVBand="0" w:evenVBand="0" w:oddHBand="0" w:evenHBand="0" w:firstRowFirstColumn="0" w:firstRowLastColumn="0" w:lastRowFirstColumn="0" w:lastRowLastColumn="0"/>
              <w:rPr>
                <w:rFonts w:ascii="Calibri" w:hAnsi="Calibri" w:cs="Calibri"/>
                <w:kern w:val="0"/>
                <w:szCs w:val="20"/>
              </w:rPr>
            </w:pPr>
          </w:p>
          <w:p w:rsidR="00EF78FD" w:rsidP="00EF78FD" w:rsidRDefault="00EF78FD" w14:paraId="4EFCF8BE" w14:textId="77777777">
            <w:pPr>
              <w:pStyle w:val="ListNumber"/>
              <w:numPr>
                <w:ilvl w:val="0"/>
                <w:numId w:val="0"/>
              </w:numPr>
              <w:suppressAutoHyphens/>
              <w:autoSpaceDN w:val="0"/>
              <w:adjustRightInd/>
              <w:cnfStyle w:val="000000000000" w:firstRow="0" w:lastRow="0" w:firstColumn="0" w:lastColumn="0" w:oddVBand="0" w:evenVBand="0" w:oddHBand="0" w:evenHBand="0" w:firstRowFirstColumn="0" w:firstRowLastColumn="0" w:lastRowFirstColumn="0" w:lastRowLastColumn="0"/>
              <w:rPr>
                <w:rFonts w:ascii="Calibri" w:hAnsi="Calibri" w:cs="Calibri"/>
                <w:kern w:val="0"/>
                <w:szCs w:val="20"/>
              </w:rPr>
            </w:pPr>
          </w:p>
          <w:p w:rsidRPr="00336667" w:rsidR="00EF78FD" w:rsidP="00EF78FD" w:rsidRDefault="00EF78FD" w14:paraId="26864A97" w14:textId="6D256768">
            <w:pPr>
              <w:pStyle w:val="ListNumber"/>
              <w:numPr>
                <w:ilvl w:val="0"/>
                <w:numId w:val="0"/>
              </w:numPr>
              <w:suppressAutoHyphens/>
              <w:autoSpaceDN w:val="0"/>
              <w:adjustRightInd/>
              <w:cnfStyle w:val="000000000000" w:firstRow="0" w:lastRow="0" w:firstColumn="0" w:lastColumn="0" w:oddVBand="0" w:evenVBand="0" w:oddHBand="0" w:evenHBand="0" w:firstRowFirstColumn="0" w:firstRowLastColumn="0" w:lastRowFirstColumn="0" w:lastRowLastColumn="0"/>
              <w:rPr>
                <w:rFonts w:ascii="Calibri" w:hAnsi="Calibri" w:cs="Calibri"/>
                <w:kern w:val="0"/>
                <w:szCs w:val="20"/>
              </w:rPr>
            </w:pPr>
          </w:p>
        </w:tc>
        <w:tc>
          <w:tcPr>
            <w:tcW w:w="645" w:type="pct"/>
          </w:tcPr>
          <w:p w:rsidR="00EF78FD" w:rsidP="000569EE" w:rsidRDefault="00EF78FD" w14:paraId="08E845C5" w14:textId="77777777">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tc>
      </w:tr>
    </w:tbl>
    <w:p w:rsidRPr="00462A93" w:rsidR="00462A93" w:rsidP="00462A93" w:rsidRDefault="00462A93" w14:paraId="703154C3" w14:textId="77777777">
      <w:pPr>
        <w:spacing w:after="160" w:line="240" w:lineRule="auto"/>
        <w:rPr>
          <w:rFonts w:eastAsia="Times New Roman" w:cstheme="minorHAnsi"/>
          <w:b/>
          <w:bCs/>
          <w:kern w:val="0"/>
          <w:sz w:val="22"/>
          <w:szCs w:val="22"/>
        </w:rPr>
      </w:pPr>
    </w:p>
    <w:p w:rsidR="00462A93" w:rsidP="00462A93" w:rsidRDefault="00462A93" w14:paraId="634CB92E" w14:textId="77777777">
      <w:pPr>
        <w:spacing w:after="200" w:line="276" w:lineRule="auto"/>
        <w:rPr>
          <w:u w:val="single"/>
        </w:rPr>
      </w:pPr>
    </w:p>
    <w:p w:rsidR="00462A93" w:rsidP="00462A93" w:rsidRDefault="00462A93" w14:paraId="067BCA0C" w14:textId="77777777">
      <w:pPr>
        <w:spacing w:after="200" w:line="276" w:lineRule="auto"/>
        <w:rPr>
          <w:u w:val="single"/>
        </w:rPr>
      </w:pPr>
    </w:p>
    <w:p w:rsidR="00670D2F" w:rsidRDefault="00670D2F" w14:paraId="2B133D92" w14:textId="77777777">
      <w:pPr>
        <w:adjustRightInd/>
        <w:snapToGrid/>
        <w:spacing w:after="200" w:line="276" w:lineRule="auto"/>
        <w:rPr>
          <w:u w:val="single"/>
        </w:rPr>
      </w:pPr>
    </w:p>
    <w:tbl>
      <w:tblPr>
        <w:tblStyle w:val="ListTable4-Accent3"/>
        <w:tblW w:w="5000" w:type="pct"/>
        <w:tblLook w:val="04A0" w:firstRow="1" w:lastRow="0" w:firstColumn="1" w:lastColumn="0" w:noHBand="0" w:noVBand="1"/>
      </w:tblPr>
      <w:tblGrid>
        <w:gridCol w:w="3609"/>
        <w:gridCol w:w="5338"/>
      </w:tblGrid>
      <w:tr w:rsidRPr="00B352F7" w:rsidR="00670D2F" w:rsidTr="000569EE" w14:paraId="60AED004"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7" w:type="pct"/>
          </w:tcPr>
          <w:p w:rsidRPr="00176AF7" w:rsidR="00670D2F" w:rsidP="000569EE" w:rsidRDefault="00670D2F" w14:paraId="26B62C68" w14:textId="77777777">
            <w:pPr>
              <w:spacing w:line="360" w:lineRule="auto"/>
              <w:rPr>
                <w:rFonts w:cstheme="minorHAnsi"/>
                <w:b/>
                <w:bCs w:val="0"/>
                <w:color w:val="FFFFFF" w:themeColor="background1"/>
                <w:sz w:val="22"/>
                <w:szCs w:val="22"/>
              </w:rPr>
            </w:pPr>
            <w:r w:rsidRPr="00176AF7">
              <w:rPr>
                <w:rFonts w:cstheme="minorHAnsi"/>
                <w:b/>
                <w:bCs w:val="0"/>
                <w:color w:val="FFFFFF" w:themeColor="background1"/>
                <w:sz w:val="22"/>
                <w:szCs w:val="22"/>
              </w:rPr>
              <w:br w:type="page"/>
            </w:r>
            <w:r w:rsidRPr="00176AF7">
              <w:rPr>
                <w:rFonts w:cstheme="minorHAnsi"/>
                <w:b/>
                <w:bCs w:val="0"/>
                <w:color w:val="FFFFFF" w:themeColor="background1"/>
                <w:sz w:val="22"/>
                <w:szCs w:val="22"/>
              </w:rPr>
              <w:t>Naam Inschrijver</w:t>
            </w:r>
          </w:p>
        </w:tc>
        <w:tc>
          <w:tcPr>
            <w:tcW w:w="2983" w:type="pct"/>
          </w:tcPr>
          <w:p w:rsidRPr="00176AF7" w:rsidR="00670D2F" w:rsidP="000569EE" w:rsidRDefault="00670D2F" w14:paraId="35D2525F" w14:textId="77777777">
            <w:pPr>
              <w:spacing w:line="360" w:lineRule="auto"/>
              <w:cnfStyle w:val="100000000000" w:firstRow="1" w:lastRow="0" w:firstColumn="0" w:lastColumn="0" w:oddVBand="0" w:evenVBand="0" w:oddHBand="0" w:evenHBand="0" w:firstRowFirstColumn="0" w:firstRowLastColumn="0" w:lastRowFirstColumn="0" w:lastRowLastColumn="0"/>
              <w:rPr>
                <w:rFonts w:cstheme="minorHAnsi"/>
                <w:b/>
                <w:bCs w:val="0"/>
                <w:color w:val="FFFFFF" w:themeColor="background1"/>
                <w:sz w:val="22"/>
                <w:szCs w:val="22"/>
              </w:rPr>
            </w:pPr>
          </w:p>
        </w:tc>
      </w:tr>
      <w:tr w:rsidRPr="00B352F7" w:rsidR="00670D2F" w:rsidTr="000569EE" w14:paraId="6B2B19A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7" w:type="pct"/>
          </w:tcPr>
          <w:p w:rsidRPr="00B352F7" w:rsidR="00670D2F" w:rsidP="000569EE" w:rsidRDefault="00670D2F" w14:paraId="2D6F0A90" w14:textId="39D0C99A">
            <w:pPr>
              <w:spacing w:line="360" w:lineRule="auto"/>
              <w:rPr>
                <w:rFonts w:cstheme="minorHAnsi"/>
                <w:b w:val="0"/>
                <w:bCs w:val="0"/>
                <w:sz w:val="22"/>
                <w:szCs w:val="22"/>
              </w:rPr>
            </w:pPr>
            <w:r>
              <w:rPr>
                <w:rFonts w:cstheme="minorHAnsi"/>
                <w:sz w:val="22"/>
                <w:szCs w:val="22"/>
              </w:rPr>
              <w:t xml:space="preserve">Selectiecriteria </w:t>
            </w:r>
            <w:r w:rsidR="00E75546">
              <w:rPr>
                <w:rFonts w:cstheme="minorHAnsi"/>
                <w:sz w:val="22"/>
                <w:szCs w:val="22"/>
              </w:rPr>
              <w:t>B</w:t>
            </w:r>
          </w:p>
        </w:tc>
        <w:tc>
          <w:tcPr>
            <w:tcW w:w="2983" w:type="pct"/>
          </w:tcPr>
          <w:p w:rsidR="00670D2F" w:rsidP="000569EE" w:rsidRDefault="00670D2F" w14:paraId="17F4F960" w14:textId="77777777">
            <w:pPr>
              <w:pStyle w:val="ListNumber"/>
              <w:numPr>
                <w:ilvl w:val="0"/>
                <w:numId w:val="0"/>
              </w:numPr>
              <w:suppressAutoHyphens/>
              <w:autoSpaceDN w:val="0"/>
              <w:adjustRightInd/>
              <w:cnfStyle w:val="000000100000" w:firstRow="0" w:lastRow="0" w:firstColumn="0" w:lastColumn="0" w:oddVBand="0" w:evenVBand="0" w:oddHBand="1" w:evenHBand="0" w:firstRowFirstColumn="0" w:firstRowLastColumn="0" w:lastRowFirstColumn="0" w:lastRowLastColumn="0"/>
              <w:rPr>
                <w:rFonts w:ascii="Calibri" w:hAnsi="Calibri" w:cs="Calibri"/>
                <w:kern w:val="0"/>
                <w:szCs w:val="20"/>
              </w:rPr>
            </w:pPr>
            <w:r w:rsidRPr="0057757E">
              <w:rPr>
                <w:rFonts w:ascii="Calibri" w:hAnsi="Calibri" w:cs="Calibri"/>
                <w:kern w:val="0"/>
                <w:szCs w:val="20"/>
              </w:rPr>
              <w:t xml:space="preserve">Gegadigde heeft ervaring met </w:t>
            </w:r>
          </w:p>
          <w:p w:rsidR="00670D2F" w:rsidP="000569EE" w:rsidRDefault="00670D2F" w14:paraId="2C0FA128" w14:textId="77777777">
            <w:pPr>
              <w:pStyle w:val="ListNumber"/>
              <w:numPr>
                <w:ilvl w:val="0"/>
                <w:numId w:val="0"/>
              </w:numPr>
              <w:suppressAutoHyphens/>
              <w:autoSpaceDN w:val="0"/>
              <w:adjustRightInd/>
              <w:cnfStyle w:val="000000100000" w:firstRow="0" w:lastRow="0" w:firstColumn="0" w:lastColumn="0" w:oddVBand="0" w:evenVBand="0" w:oddHBand="1" w:evenHBand="0" w:firstRowFirstColumn="0" w:firstRowLastColumn="0" w:lastRowFirstColumn="0" w:lastRowLastColumn="0"/>
              <w:rPr>
                <w:rFonts w:ascii="Calibri" w:hAnsi="Calibri" w:cs="Calibri"/>
                <w:kern w:val="0"/>
                <w:szCs w:val="20"/>
              </w:rPr>
            </w:pPr>
            <w:r w:rsidRPr="0057757E">
              <w:rPr>
                <w:rFonts w:ascii="Calibri" w:hAnsi="Calibri" w:cs="Calibri"/>
                <w:kern w:val="0"/>
                <w:szCs w:val="20"/>
              </w:rPr>
              <w:t xml:space="preserve">1) het onderhandelen op prijs en voorwaarden, </w:t>
            </w:r>
          </w:p>
          <w:p w:rsidR="00670D2F" w:rsidP="000569EE" w:rsidRDefault="00670D2F" w14:paraId="6EA647BB" w14:textId="77777777">
            <w:pPr>
              <w:pStyle w:val="ListNumber"/>
              <w:numPr>
                <w:ilvl w:val="0"/>
                <w:numId w:val="0"/>
              </w:numPr>
              <w:suppressAutoHyphens/>
              <w:autoSpaceDN w:val="0"/>
              <w:adjustRightInd/>
              <w:cnfStyle w:val="000000100000" w:firstRow="0" w:lastRow="0" w:firstColumn="0" w:lastColumn="0" w:oddVBand="0" w:evenVBand="0" w:oddHBand="1" w:evenHBand="0" w:firstRowFirstColumn="0" w:firstRowLastColumn="0" w:lastRowFirstColumn="0" w:lastRowLastColumn="0"/>
              <w:rPr>
                <w:rFonts w:ascii="Calibri" w:hAnsi="Calibri" w:cs="Calibri"/>
                <w:kern w:val="0"/>
                <w:szCs w:val="20"/>
              </w:rPr>
            </w:pPr>
            <w:r w:rsidRPr="0057757E">
              <w:rPr>
                <w:rFonts w:ascii="Calibri" w:hAnsi="Calibri" w:cs="Calibri"/>
                <w:kern w:val="0"/>
                <w:szCs w:val="20"/>
              </w:rPr>
              <w:t xml:space="preserve">2) het doorleveren van Technische producten en </w:t>
            </w:r>
          </w:p>
          <w:p w:rsidRPr="0057757E" w:rsidR="00670D2F" w:rsidP="000569EE" w:rsidRDefault="00670D2F" w14:paraId="7C1AC6B8" w14:textId="77777777">
            <w:pPr>
              <w:pStyle w:val="ListNumber"/>
              <w:numPr>
                <w:ilvl w:val="0"/>
                <w:numId w:val="0"/>
              </w:numPr>
              <w:suppressAutoHyphens/>
              <w:autoSpaceDN w:val="0"/>
              <w:adjustRightInd/>
              <w:cnfStyle w:val="000000100000" w:firstRow="0" w:lastRow="0" w:firstColumn="0" w:lastColumn="0" w:oddVBand="0" w:evenVBand="0" w:oddHBand="1" w:evenHBand="0" w:firstRowFirstColumn="0" w:firstRowLastColumn="0" w:lastRowFirstColumn="0" w:lastRowLastColumn="0"/>
              <w:rPr>
                <w:rFonts w:ascii="Calibri" w:hAnsi="Calibri" w:cs="Calibri"/>
                <w:kern w:val="0"/>
                <w:szCs w:val="20"/>
              </w:rPr>
            </w:pPr>
            <w:r w:rsidRPr="0057757E">
              <w:rPr>
                <w:rFonts w:ascii="Calibri" w:hAnsi="Calibri" w:cs="Calibri"/>
                <w:kern w:val="0"/>
                <w:szCs w:val="20"/>
              </w:rPr>
              <w:t xml:space="preserve">3) het uitvoeren van Contractbeheer bij de huidige leveranciers van Technisch producten van EDSN. </w:t>
            </w:r>
          </w:p>
          <w:p w:rsidRPr="00B352F7" w:rsidR="00670D2F" w:rsidP="000569EE" w:rsidRDefault="00670D2F" w14:paraId="2A466F5D" w14:textId="77777777">
            <w:pPr>
              <w:pStyle w:val="ListNumber"/>
              <w:numPr>
                <w:ilvl w:val="0"/>
                <w:numId w:val="0"/>
              </w:numPr>
              <w:ind w:left="32"/>
              <w:cnfStyle w:val="000000100000" w:firstRow="0" w:lastRow="0" w:firstColumn="0" w:lastColumn="0" w:oddVBand="0" w:evenVBand="0" w:oddHBand="1" w:evenHBand="0" w:firstRowFirstColumn="0" w:firstRowLastColumn="0" w:lastRowFirstColumn="0" w:lastRowLastColumn="0"/>
              <w:rPr>
                <w:rFonts w:cstheme="minorHAnsi"/>
                <w:b/>
                <w:bCs/>
                <w:sz w:val="22"/>
                <w:szCs w:val="22"/>
                <w:lang w:eastAsia="nl-NL"/>
              </w:rPr>
            </w:pPr>
          </w:p>
        </w:tc>
      </w:tr>
    </w:tbl>
    <w:p w:rsidRPr="00B352F7" w:rsidR="00670D2F" w:rsidP="00670D2F" w:rsidRDefault="00670D2F" w14:paraId="6F82FCF8" w14:textId="77777777">
      <w:pPr>
        <w:spacing w:after="160" w:line="240" w:lineRule="auto"/>
        <w:rPr>
          <w:rFonts w:eastAsia="Calibri" w:cstheme="minorHAnsi"/>
          <w:sz w:val="22"/>
          <w:szCs w:val="22"/>
        </w:rPr>
      </w:pPr>
      <w:r w:rsidRPr="00B352F7">
        <w:rPr>
          <w:rFonts w:eastAsia="Calibri" w:cstheme="minorHAnsi"/>
          <w:sz w:val="22"/>
          <w:szCs w:val="22"/>
        </w:rPr>
        <w:t>U dient per kerncompetentie een referentie in te dienen. In onderstaand formulier staan alle Eisen genoemd die ook in de Aanbestedingsleidraad staan genoemd. Het is aan u om ons duidelijk te maken wat uw referentieopdracht precies inhoudt en waar deze voldoet aan het gevraagde. Dit doet u door per aspect een toelichting te geven. De referentie dient te voldoen aan de eisen die zijn opgenomen in de Aanbestedingsleidraad.</w:t>
      </w:r>
    </w:p>
    <w:p w:rsidRPr="00B352F7" w:rsidR="00670D2F" w:rsidP="00670D2F" w:rsidRDefault="00670D2F" w14:paraId="0F2F9B07" w14:textId="77777777">
      <w:pPr>
        <w:spacing w:after="160" w:line="360" w:lineRule="auto"/>
        <w:rPr>
          <w:rFonts w:eastAsia="Calibri" w:cstheme="minorHAnsi"/>
          <w:b/>
          <w:sz w:val="22"/>
          <w:szCs w:val="22"/>
        </w:rPr>
      </w:pPr>
      <w:r w:rsidRPr="00B352F7">
        <w:rPr>
          <w:rFonts w:eastAsia="Calibri" w:cstheme="minorHAnsi"/>
          <w:b/>
          <w:sz w:val="22"/>
          <w:szCs w:val="22"/>
        </w:rPr>
        <w:t>Referent</w:t>
      </w:r>
    </w:p>
    <w:tbl>
      <w:tblPr>
        <w:tblStyle w:val="ListTable4-Accent3"/>
        <w:tblW w:w="5000" w:type="pct"/>
        <w:tblLook w:val="04A0" w:firstRow="1" w:lastRow="0" w:firstColumn="1" w:lastColumn="0" w:noHBand="0" w:noVBand="1"/>
      </w:tblPr>
      <w:tblGrid>
        <w:gridCol w:w="3609"/>
        <w:gridCol w:w="1729"/>
        <w:gridCol w:w="3609"/>
      </w:tblGrid>
      <w:tr w:rsidRPr="00B352F7" w:rsidR="00670D2F" w:rsidTr="000569EE" w14:paraId="76EF8B2A"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7" w:type="pct"/>
          </w:tcPr>
          <w:p w:rsidRPr="00176AF7" w:rsidR="00670D2F" w:rsidP="000569EE" w:rsidRDefault="00670D2F" w14:paraId="305B026F" w14:textId="77777777">
            <w:pPr>
              <w:spacing w:line="360" w:lineRule="auto"/>
              <w:rPr>
                <w:rFonts w:cstheme="minorHAnsi"/>
                <w:b/>
                <w:bCs w:val="0"/>
                <w:color w:val="FFFFFF" w:themeColor="background1"/>
                <w:sz w:val="22"/>
                <w:szCs w:val="22"/>
              </w:rPr>
            </w:pPr>
            <w:r w:rsidRPr="00176AF7">
              <w:rPr>
                <w:rFonts w:cstheme="minorHAnsi"/>
                <w:b/>
                <w:bCs w:val="0"/>
                <w:color w:val="FFFFFF" w:themeColor="background1"/>
                <w:sz w:val="22"/>
                <w:szCs w:val="22"/>
              </w:rPr>
              <w:t>Bedrijfsnaam referent:</w:t>
            </w:r>
          </w:p>
        </w:tc>
        <w:tc>
          <w:tcPr>
            <w:tcW w:w="2983" w:type="pct"/>
            <w:gridSpan w:val="2"/>
          </w:tcPr>
          <w:p w:rsidRPr="00176AF7" w:rsidR="00670D2F" w:rsidP="000569EE" w:rsidRDefault="00670D2F" w14:paraId="2E791A37" w14:textId="77777777">
            <w:pPr>
              <w:spacing w:line="360" w:lineRule="auto"/>
              <w:cnfStyle w:val="100000000000" w:firstRow="1" w:lastRow="0" w:firstColumn="0" w:lastColumn="0" w:oddVBand="0" w:evenVBand="0" w:oddHBand="0" w:evenHBand="0" w:firstRowFirstColumn="0" w:firstRowLastColumn="0" w:lastRowFirstColumn="0" w:lastRowLastColumn="0"/>
              <w:rPr>
                <w:rFonts w:cstheme="minorHAnsi"/>
                <w:b/>
                <w:bCs w:val="0"/>
                <w:sz w:val="22"/>
                <w:szCs w:val="22"/>
              </w:rPr>
            </w:pPr>
          </w:p>
        </w:tc>
      </w:tr>
      <w:tr w:rsidRPr="00B352F7" w:rsidR="00670D2F" w:rsidTr="000569EE" w14:paraId="77FAA05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7" w:type="pct"/>
          </w:tcPr>
          <w:p w:rsidRPr="00176AF7" w:rsidR="00670D2F" w:rsidP="000569EE" w:rsidRDefault="00670D2F" w14:paraId="5EBACCA2" w14:textId="77777777">
            <w:pPr>
              <w:spacing w:line="360" w:lineRule="auto"/>
              <w:rPr>
                <w:color w:val="000000" w:themeColor="text1"/>
                <w:sz w:val="22"/>
                <w:szCs w:val="22"/>
              </w:rPr>
            </w:pPr>
            <w:r w:rsidRPr="67B420AB">
              <w:rPr>
                <w:color w:val="000000" w:themeColor="text1"/>
                <w:sz w:val="22"/>
                <w:szCs w:val="22"/>
              </w:rPr>
              <w:t>Adres:</w:t>
            </w:r>
          </w:p>
        </w:tc>
        <w:tc>
          <w:tcPr>
            <w:tcW w:w="2983" w:type="pct"/>
            <w:gridSpan w:val="2"/>
          </w:tcPr>
          <w:p w:rsidRPr="00B352F7" w:rsidR="00670D2F" w:rsidP="000569EE" w:rsidRDefault="00670D2F" w14:paraId="3F493ECA" w14:textId="77777777">
            <w:pPr>
              <w:spacing w:line="360" w:lineRule="auto"/>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p>
        </w:tc>
      </w:tr>
      <w:tr w:rsidRPr="00B352F7" w:rsidR="00670D2F" w:rsidTr="000569EE" w14:paraId="477EDC24" w14:textId="77777777">
        <w:tc>
          <w:tcPr>
            <w:cnfStyle w:val="001000000000" w:firstRow="0" w:lastRow="0" w:firstColumn="1" w:lastColumn="0" w:oddVBand="0" w:evenVBand="0" w:oddHBand="0" w:evenHBand="0" w:firstRowFirstColumn="0" w:firstRowLastColumn="0" w:lastRowFirstColumn="0" w:lastRowLastColumn="0"/>
            <w:tcW w:w="2017" w:type="pct"/>
          </w:tcPr>
          <w:p w:rsidRPr="00B352F7" w:rsidR="00670D2F" w:rsidP="000569EE" w:rsidRDefault="00670D2F" w14:paraId="64E675C8" w14:textId="77777777">
            <w:pPr>
              <w:spacing w:line="360" w:lineRule="auto"/>
              <w:rPr>
                <w:rFonts w:cstheme="minorHAnsi"/>
                <w:sz w:val="22"/>
                <w:szCs w:val="22"/>
              </w:rPr>
            </w:pPr>
            <w:r w:rsidRPr="00B352F7">
              <w:rPr>
                <w:rFonts w:cstheme="minorHAnsi"/>
                <w:sz w:val="22"/>
                <w:szCs w:val="22"/>
              </w:rPr>
              <w:t>P</w:t>
            </w:r>
            <w:r>
              <w:rPr>
                <w:rFonts w:cstheme="minorHAnsi"/>
                <w:sz w:val="22"/>
                <w:szCs w:val="22"/>
              </w:rPr>
              <w:t>ostcode</w:t>
            </w:r>
            <w:r w:rsidRPr="00B352F7">
              <w:rPr>
                <w:rFonts w:cstheme="minorHAnsi"/>
                <w:sz w:val="22"/>
                <w:szCs w:val="22"/>
              </w:rPr>
              <w:t>/Plaats</w:t>
            </w:r>
            <w:r>
              <w:rPr>
                <w:rFonts w:cstheme="minorHAnsi"/>
                <w:sz w:val="22"/>
                <w:szCs w:val="22"/>
              </w:rPr>
              <w:t>:</w:t>
            </w:r>
          </w:p>
        </w:tc>
        <w:tc>
          <w:tcPr>
            <w:tcW w:w="966" w:type="pct"/>
          </w:tcPr>
          <w:p w:rsidRPr="00B352F7" w:rsidR="00670D2F" w:rsidP="000569EE" w:rsidRDefault="00670D2F" w14:paraId="784178CE" w14:textId="77777777">
            <w:pPr>
              <w:spacing w:line="360" w:lineRule="auto"/>
              <w:cnfStyle w:val="000000000000" w:firstRow="0" w:lastRow="0" w:firstColumn="0" w:lastColumn="0" w:oddVBand="0" w:evenVBand="0" w:oddHBand="0" w:evenHBand="0" w:firstRowFirstColumn="0" w:firstRowLastColumn="0" w:lastRowFirstColumn="0" w:lastRowLastColumn="0"/>
              <w:rPr>
                <w:rFonts w:cstheme="minorHAnsi"/>
                <w:sz w:val="22"/>
                <w:szCs w:val="22"/>
              </w:rPr>
            </w:pPr>
          </w:p>
        </w:tc>
        <w:tc>
          <w:tcPr>
            <w:tcW w:w="2017" w:type="pct"/>
          </w:tcPr>
          <w:p w:rsidRPr="00B352F7" w:rsidR="00670D2F" w:rsidP="000569EE" w:rsidRDefault="00670D2F" w14:paraId="02C48069" w14:textId="77777777">
            <w:pPr>
              <w:spacing w:line="360" w:lineRule="auto"/>
              <w:cnfStyle w:val="000000000000" w:firstRow="0" w:lastRow="0" w:firstColumn="0" w:lastColumn="0" w:oddVBand="0" w:evenVBand="0" w:oddHBand="0" w:evenHBand="0" w:firstRowFirstColumn="0" w:firstRowLastColumn="0" w:lastRowFirstColumn="0" w:lastRowLastColumn="0"/>
              <w:rPr>
                <w:rFonts w:cstheme="minorHAnsi"/>
                <w:sz w:val="22"/>
                <w:szCs w:val="22"/>
              </w:rPr>
            </w:pPr>
          </w:p>
        </w:tc>
      </w:tr>
      <w:tr w:rsidRPr="00B352F7" w:rsidR="00670D2F" w:rsidTr="000569EE" w14:paraId="3FD5290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7" w:type="pct"/>
          </w:tcPr>
          <w:p w:rsidRPr="00B352F7" w:rsidR="00670D2F" w:rsidP="000569EE" w:rsidRDefault="00670D2F" w14:paraId="68D01A0F" w14:textId="77777777">
            <w:pPr>
              <w:tabs>
                <w:tab w:val="left" w:pos="851"/>
                <w:tab w:val="left" w:pos="1701"/>
              </w:tabs>
              <w:spacing w:line="360" w:lineRule="auto"/>
              <w:rPr>
                <w:rFonts w:cstheme="minorHAnsi"/>
                <w:sz w:val="22"/>
                <w:szCs w:val="22"/>
              </w:rPr>
            </w:pPr>
            <w:r w:rsidRPr="00B352F7">
              <w:rPr>
                <w:rFonts w:cstheme="minorHAnsi"/>
                <w:sz w:val="22"/>
                <w:szCs w:val="22"/>
              </w:rPr>
              <w:t xml:space="preserve">Contactpersoon: </w:t>
            </w:r>
            <w:r w:rsidRPr="00B352F7">
              <w:rPr>
                <w:rFonts w:cstheme="minorHAnsi"/>
                <w:sz w:val="22"/>
                <w:szCs w:val="22"/>
              </w:rPr>
              <w:tab/>
            </w:r>
            <w:r w:rsidRPr="00B352F7">
              <w:rPr>
                <w:rFonts w:cstheme="minorHAnsi"/>
                <w:sz w:val="22"/>
                <w:szCs w:val="22"/>
              </w:rPr>
              <w:t>Naam</w:t>
            </w:r>
            <w:r>
              <w:rPr>
                <w:rFonts w:cstheme="minorHAnsi"/>
                <w:sz w:val="22"/>
                <w:szCs w:val="22"/>
              </w:rPr>
              <w:t>:</w:t>
            </w:r>
          </w:p>
          <w:p w:rsidRPr="00B352F7" w:rsidR="00670D2F" w:rsidP="000569EE" w:rsidRDefault="00670D2F" w14:paraId="12849F26" w14:textId="77777777">
            <w:pPr>
              <w:tabs>
                <w:tab w:val="left" w:pos="1701"/>
              </w:tabs>
              <w:spacing w:line="360" w:lineRule="auto"/>
              <w:rPr>
                <w:rFonts w:cstheme="minorHAnsi"/>
                <w:sz w:val="22"/>
                <w:szCs w:val="22"/>
              </w:rPr>
            </w:pPr>
            <w:r w:rsidRPr="00B352F7">
              <w:rPr>
                <w:rFonts w:cstheme="minorHAnsi"/>
                <w:sz w:val="22"/>
                <w:szCs w:val="22"/>
              </w:rPr>
              <w:tab/>
            </w:r>
            <w:r w:rsidRPr="00B352F7">
              <w:rPr>
                <w:rFonts w:cstheme="minorHAnsi"/>
                <w:sz w:val="22"/>
                <w:szCs w:val="22"/>
              </w:rPr>
              <w:t>Telefoonnr.</w:t>
            </w:r>
            <w:r>
              <w:rPr>
                <w:rFonts w:cstheme="minorHAnsi"/>
                <w:sz w:val="22"/>
                <w:szCs w:val="22"/>
              </w:rPr>
              <w:t>:</w:t>
            </w:r>
          </w:p>
        </w:tc>
        <w:tc>
          <w:tcPr>
            <w:tcW w:w="2983" w:type="pct"/>
            <w:gridSpan w:val="2"/>
          </w:tcPr>
          <w:p w:rsidRPr="00B352F7" w:rsidR="00670D2F" w:rsidP="000569EE" w:rsidRDefault="00670D2F" w14:paraId="04DA254A" w14:textId="77777777">
            <w:pPr>
              <w:spacing w:line="360" w:lineRule="auto"/>
              <w:cnfStyle w:val="000000100000" w:firstRow="0" w:lastRow="0" w:firstColumn="0" w:lastColumn="0" w:oddVBand="0" w:evenVBand="0" w:oddHBand="1" w:evenHBand="0" w:firstRowFirstColumn="0" w:firstRowLastColumn="0" w:lastRowFirstColumn="0" w:lastRowLastColumn="0"/>
              <w:rPr>
                <w:rFonts w:cstheme="minorHAnsi"/>
                <w:sz w:val="22"/>
                <w:szCs w:val="22"/>
              </w:rPr>
            </w:pPr>
          </w:p>
        </w:tc>
      </w:tr>
    </w:tbl>
    <w:p w:rsidRPr="00B352F7" w:rsidR="00670D2F" w:rsidP="00670D2F" w:rsidRDefault="00670D2F" w14:paraId="6F92C9C7" w14:textId="77777777">
      <w:pPr>
        <w:spacing w:after="160" w:line="360" w:lineRule="auto"/>
        <w:rPr>
          <w:rFonts w:eastAsia="Calibri" w:cstheme="minorHAnsi"/>
          <w:b/>
          <w:sz w:val="22"/>
          <w:szCs w:val="22"/>
        </w:rPr>
      </w:pPr>
      <w:r w:rsidRPr="00B352F7">
        <w:rPr>
          <w:rFonts w:eastAsia="Calibri" w:cstheme="minorHAnsi"/>
          <w:b/>
          <w:sz w:val="22"/>
          <w:szCs w:val="22"/>
        </w:rPr>
        <w:t>Referentie</w:t>
      </w:r>
    </w:p>
    <w:tbl>
      <w:tblPr>
        <w:tblStyle w:val="ListTable4-Accent3"/>
        <w:tblW w:w="5000" w:type="pct"/>
        <w:tblLook w:val="04A0" w:firstRow="1" w:lastRow="0" w:firstColumn="1" w:lastColumn="0" w:noHBand="0" w:noVBand="1"/>
      </w:tblPr>
      <w:tblGrid>
        <w:gridCol w:w="2532"/>
        <w:gridCol w:w="6415"/>
      </w:tblGrid>
      <w:tr w:rsidRPr="00B352F7" w:rsidR="00670D2F" w:rsidTr="000569EE" w14:paraId="69DDAB7A"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5" w:type="pct"/>
          </w:tcPr>
          <w:p w:rsidRPr="00176AF7" w:rsidR="00670D2F" w:rsidP="00176AF7" w:rsidRDefault="00670D2F" w14:paraId="6D53BCE5" w14:textId="77777777">
            <w:pPr>
              <w:spacing w:line="276" w:lineRule="auto"/>
              <w:rPr>
                <w:rFonts w:cstheme="minorHAnsi"/>
                <w:b/>
                <w:bCs w:val="0"/>
                <w:color w:val="FFFFFF" w:themeColor="background1"/>
                <w:sz w:val="22"/>
                <w:szCs w:val="22"/>
              </w:rPr>
            </w:pPr>
            <w:r w:rsidRPr="00176AF7">
              <w:rPr>
                <w:rFonts w:cstheme="minorHAnsi"/>
                <w:b/>
                <w:bCs w:val="0"/>
                <w:color w:val="FFFFFF" w:themeColor="background1"/>
                <w:sz w:val="22"/>
                <w:szCs w:val="22"/>
              </w:rPr>
              <w:t>Naam referentieopdracht:</w:t>
            </w:r>
          </w:p>
        </w:tc>
        <w:tc>
          <w:tcPr>
            <w:tcW w:w="3585" w:type="pct"/>
          </w:tcPr>
          <w:p w:rsidRPr="00176AF7" w:rsidR="00670D2F" w:rsidP="000569EE" w:rsidRDefault="00670D2F" w14:paraId="408282B8" w14:textId="77777777">
            <w:pPr>
              <w:spacing w:line="360" w:lineRule="auto"/>
              <w:cnfStyle w:val="100000000000" w:firstRow="1" w:lastRow="0" w:firstColumn="0" w:lastColumn="0" w:oddVBand="0" w:evenVBand="0" w:oddHBand="0" w:evenHBand="0" w:firstRowFirstColumn="0" w:firstRowLastColumn="0" w:lastRowFirstColumn="0" w:lastRowLastColumn="0"/>
              <w:rPr>
                <w:rFonts w:cstheme="minorHAnsi"/>
                <w:b/>
                <w:bCs w:val="0"/>
                <w:color w:val="FFFFFF" w:themeColor="background1"/>
                <w:sz w:val="22"/>
                <w:szCs w:val="22"/>
              </w:rPr>
            </w:pPr>
          </w:p>
        </w:tc>
      </w:tr>
      <w:tr w:rsidRPr="00B352F7" w:rsidR="00670D2F" w:rsidTr="000569EE" w14:paraId="7B0B421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5" w:type="pct"/>
          </w:tcPr>
          <w:p w:rsidRPr="00B352F7" w:rsidR="00670D2F" w:rsidP="00176AF7" w:rsidRDefault="00670D2F" w14:paraId="780850F7" w14:textId="77777777">
            <w:pPr>
              <w:spacing w:line="276" w:lineRule="auto"/>
              <w:rPr>
                <w:rFonts w:cstheme="minorHAnsi"/>
                <w:sz w:val="22"/>
                <w:szCs w:val="22"/>
              </w:rPr>
            </w:pPr>
            <w:r w:rsidRPr="00B352F7">
              <w:rPr>
                <w:rFonts w:cstheme="minorHAnsi"/>
                <w:sz w:val="22"/>
                <w:szCs w:val="22"/>
              </w:rPr>
              <w:t>Waarde opdracht (exclusief omzetbelasting):</w:t>
            </w:r>
          </w:p>
        </w:tc>
        <w:tc>
          <w:tcPr>
            <w:tcW w:w="3585" w:type="pct"/>
          </w:tcPr>
          <w:p w:rsidRPr="00B352F7" w:rsidR="00670D2F" w:rsidP="000569EE" w:rsidRDefault="00670D2F" w14:paraId="72171847" w14:textId="77777777">
            <w:pPr>
              <w:spacing w:line="360" w:lineRule="auto"/>
              <w:cnfStyle w:val="000000100000" w:firstRow="0" w:lastRow="0" w:firstColumn="0" w:lastColumn="0" w:oddVBand="0" w:evenVBand="0" w:oddHBand="1" w:evenHBand="0" w:firstRowFirstColumn="0" w:firstRowLastColumn="0" w:lastRowFirstColumn="0" w:lastRowLastColumn="0"/>
              <w:rPr>
                <w:rFonts w:cstheme="minorHAnsi"/>
                <w:sz w:val="22"/>
                <w:szCs w:val="22"/>
              </w:rPr>
            </w:pPr>
          </w:p>
        </w:tc>
      </w:tr>
      <w:tr w:rsidRPr="00B352F7" w:rsidR="00670D2F" w:rsidTr="000569EE" w14:paraId="5D972342" w14:textId="77777777">
        <w:tc>
          <w:tcPr>
            <w:cnfStyle w:val="001000000000" w:firstRow="0" w:lastRow="0" w:firstColumn="1" w:lastColumn="0" w:oddVBand="0" w:evenVBand="0" w:oddHBand="0" w:evenHBand="0" w:firstRowFirstColumn="0" w:firstRowLastColumn="0" w:lastRowFirstColumn="0" w:lastRowLastColumn="0"/>
            <w:tcW w:w="1415" w:type="pct"/>
          </w:tcPr>
          <w:p w:rsidRPr="00B352F7" w:rsidR="00670D2F" w:rsidP="00176AF7" w:rsidRDefault="00670D2F" w14:paraId="79F28421" w14:textId="77777777">
            <w:pPr>
              <w:spacing w:line="276" w:lineRule="auto"/>
              <w:rPr>
                <w:rFonts w:cstheme="minorHAnsi"/>
                <w:sz w:val="22"/>
                <w:szCs w:val="22"/>
              </w:rPr>
            </w:pPr>
            <w:r w:rsidRPr="00B352F7">
              <w:rPr>
                <w:rFonts w:cstheme="minorHAnsi"/>
                <w:sz w:val="22"/>
                <w:szCs w:val="22"/>
              </w:rPr>
              <w:t>Startdatum opdracht:</w:t>
            </w:r>
          </w:p>
        </w:tc>
        <w:tc>
          <w:tcPr>
            <w:tcW w:w="3585" w:type="pct"/>
          </w:tcPr>
          <w:p w:rsidRPr="00B352F7" w:rsidR="00670D2F" w:rsidP="000569EE" w:rsidRDefault="00670D2F" w14:paraId="67C3CCDD" w14:textId="77777777">
            <w:pPr>
              <w:spacing w:line="360" w:lineRule="auto"/>
              <w:cnfStyle w:val="000000000000" w:firstRow="0" w:lastRow="0" w:firstColumn="0" w:lastColumn="0" w:oddVBand="0" w:evenVBand="0" w:oddHBand="0" w:evenHBand="0" w:firstRowFirstColumn="0" w:firstRowLastColumn="0" w:lastRowFirstColumn="0" w:lastRowLastColumn="0"/>
              <w:rPr>
                <w:rFonts w:cstheme="minorHAnsi"/>
                <w:sz w:val="22"/>
                <w:szCs w:val="22"/>
              </w:rPr>
            </w:pPr>
          </w:p>
        </w:tc>
      </w:tr>
      <w:tr w:rsidRPr="00B352F7" w:rsidR="00670D2F" w:rsidTr="000569EE" w14:paraId="6270E92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5" w:type="pct"/>
          </w:tcPr>
          <w:p w:rsidRPr="00B352F7" w:rsidR="00670D2F" w:rsidP="00176AF7" w:rsidRDefault="00670D2F" w14:paraId="0A30872D" w14:textId="77777777">
            <w:pPr>
              <w:tabs>
                <w:tab w:val="left" w:pos="1701"/>
              </w:tabs>
              <w:spacing w:line="276" w:lineRule="auto"/>
              <w:rPr>
                <w:rFonts w:cstheme="minorHAnsi"/>
                <w:sz w:val="22"/>
                <w:szCs w:val="22"/>
              </w:rPr>
            </w:pPr>
            <w:r w:rsidRPr="00B352F7">
              <w:rPr>
                <w:rFonts w:cstheme="minorHAnsi"/>
                <w:sz w:val="22"/>
                <w:szCs w:val="22"/>
              </w:rPr>
              <w:t>Einddatum opdracht:</w:t>
            </w:r>
          </w:p>
        </w:tc>
        <w:tc>
          <w:tcPr>
            <w:tcW w:w="3585" w:type="pct"/>
          </w:tcPr>
          <w:p w:rsidRPr="00B352F7" w:rsidR="00670D2F" w:rsidP="000569EE" w:rsidRDefault="00670D2F" w14:paraId="02BE87EB" w14:textId="77777777">
            <w:pPr>
              <w:spacing w:line="360" w:lineRule="auto"/>
              <w:cnfStyle w:val="000000100000" w:firstRow="0" w:lastRow="0" w:firstColumn="0" w:lastColumn="0" w:oddVBand="0" w:evenVBand="0" w:oddHBand="1" w:evenHBand="0" w:firstRowFirstColumn="0" w:firstRowLastColumn="0" w:lastRowFirstColumn="0" w:lastRowLastColumn="0"/>
              <w:rPr>
                <w:rFonts w:cstheme="minorHAnsi"/>
                <w:sz w:val="22"/>
                <w:szCs w:val="22"/>
              </w:rPr>
            </w:pPr>
          </w:p>
        </w:tc>
      </w:tr>
      <w:tr w:rsidRPr="00B352F7" w:rsidR="00670D2F" w:rsidTr="000569EE" w14:paraId="266016DF" w14:textId="77777777">
        <w:tc>
          <w:tcPr>
            <w:cnfStyle w:val="001000000000" w:firstRow="0" w:lastRow="0" w:firstColumn="1" w:lastColumn="0" w:oddVBand="0" w:evenVBand="0" w:oddHBand="0" w:evenHBand="0" w:firstRowFirstColumn="0" w:firstRowLastColumn="0" w:lastRowFirstColumn="0" w:lastRowLastColumn="0"/>
            <w:tcW w:w="1415" w:type="pct"/>
          </w:tcPr>
          <w:p w:rsidRPr="00B352F7" w:rsidR="00670D2F" w:rsidP="00176AF7" w:rsidRDefault="00670D2F" w14:paraId="20AE8D5D" w14:textId="77777777">
            <w:pPr>
              <w:tabs>
                <w:tab w:val="left" w:pos="1701"/>
              </w:tabs>
              <w:spacing w:line="276" w:lineRule="auto"/>
              <w:rPr>
                <w:rFonts w:cstheme="minorHAnsi"/>
                <w:sz w:val="22"/>
                <w:szCs w:val="22"/>
              </w:rPr>
            </w:pPr>
            <w:r w:rsidRPr="00B352F7">
              <w:rPr>
                <w:rFonts w:cstheme="minorHAnsi"/>
                <w:sz w:val="22"/>
                <w:szCs w:val="22"/>
              </w:rPr>
              <w:t>Aantal medewerkers van de organisatie waar de referentieopdracht is uitgevoerd (incl</w:t>
            </w:r>
            <w:r>
              <w:rPr>
                <w:rFonts w:cstheme="minorHAnsi"/>
                <w:sz w:val="22"/>
                <w:szCs w:val="22"/>
              </w:rPr>
              <w:t>.</w:t>
            </w:r>
            <w:r w:rsidRPr="00B352F7">
              <w:rPr>
                <w:rFonts w:cstheme="minorHAnsi"/>
                <w:sz w:val="22"/>
                <w:szCs w:val="22"/>
              </w:rPr>
              <w:t xml:space="preserve"> ingehuurde medewerkers)</w:t>
            </w:r>
          </w:p>
        </w:tc>
        <w:tc>
          <w:tcPr>
            <w:tcW w:w="3585" w:type="pct"/>
          </w:tcPr>
          <w:p w:rsidRPr="00B352F7" w:rsidR="00670D2F" w:rsidP="000569EE" w:rsidRDefault="00670D2F" w14:paraId="6371F8BB" w14:textId="77777777">
            <w:pPr>
              <w:spacing w:line="360" w:lineRule="auto"/>
              <w:cnfStyle w:val="000000000000" w:firstRow="0" w:lastRow="0" w:firstColumn="0" w:lastColumn="0" w:oddVBand="0" w:evenVBand="0" w:oddHBand="0" w:evenHBand="0" w:firstRowFirstColumn="0" w:firstRowLastColumn="0" w:lastRowFirstColumn="0" w:lastRowLastColumn="0"/>
              <w:rPr>
                <w:rFonts w:cstheme="minorHAnsi"/>
                <w:sz w:val="22"/>
                <w:szCs w:val="22"/>
              </w:rPr>
            </w:pPr>
          </w:p>
        </w:tc>
      </w:tr>
      <w:tr w:rsidRPr="00B352F7" w:rsidR="00670D2F" w:rsidTr="000569EE" w14:paraId="6D049AA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5" w:type="pct"/>
          </w:tcPr>
          <w:p w:rsidRPr="00B352F7" w:rsidR="00670D2F" w:rsidP="00176AF7" w:rsidRDefault="00670D2F" w14:paraId="4F5A22EE" w14:textId="77777777">
            <w:pPr>
              <w:tabs>
                <w:tab w:val="left" w:pos="1701"/>
              </w:tabs>
              <w:spacing w:line="276" w:lineRule="auto"/>
              <w:rPr>
                <w:rFonts w:cstheme="minorHAnsi"/>
                <w:sz w:val="22"/>
                <w:szCs w:val="22"/>
              </w:rPr>
            </w:pPr>
            <w:r w:rsidRPr="00B352F7">
              <w:rPr>
                <w:rFonts w:cstheme="minorHAnsi"/>
                <w:sz w:val="22"/>
                <w:szCs w:val="22"/>
              </w:rPr>
              <w:t>Statutaire naam/namen van de onderneming/ ondernemingen die de referentieopdracht heeft/hebben uitgevoerd:</w:t>
            </w:r>
          </w:p>
          <w:p w:rsidRPr="00B352F7" w:rsidR="00670D2F" w:rsidP="00176AF7" w:rsidRDefault="00670D2F" w14:paraId="4FFAEDF6" w14:textId="77777777">
            <w:pPr>
              <w:tabs>
                <w:tab w:val="left" w:pos="1701"/>
              </w:tabs>
              <w:spacing w:line="276" w:lineRule="auto"/>
              <w:rPr>
                <w:rFonts w:cstheme="minorHAnsi"/>
                <w:sz w:val="22"/>
                <w:szCs w:val="22"/>
              </w:rPr>
            </w:pPr>
          </w:p>
          <w:p w:rsidRPr="00B352F7" w:rsidR="00670D2F" w:rsidP="00176AF7" w:rsidRDefault="00670D2F" w14:paraId="6887C69D" w14:textId="77777777">
            <w:pPr>
              <w:tabs>
                <w:tab w:val="left" w:pos="1701"/>
              </w:tabs>
              <w:spacing w:line="276" w:lineRule="auto"/>
              <w:rPr>
                <w:rFonts w:cstheme="minorHAnsi"/>
                <w:sz w:val="22"/>
                <w:szCs w:val="22"/>
              </w:rPr>
            </w:pPr>
            <w:r w:rsidRPr="00B352F7">
              <w:rPr>
                <w:rFonts w:cstheme="minorHAnsi"/>
                <w:sz w:val="22"/>
                <w:szCs w:val="22"/>
              </w:rPr>
              <w:t xml:space="preserve">Toelichting: </w:t>
            </w:r>
          </w:p>
          <w:p w:rsidRPr="00B352F7" w:rsidR="00670D2F" w:rsidP="00176AF7" w:rsidRDefault="00670D2F" w14:paraId="3BDB637B" w14:textId="77777777">
            <w:pPr>
              <w:tabs>
                <w:tab w:val="left" w:pos="1701"/>
              </w:tabs>
              <w:spacing w:line="276" w:lineRule="auto"/>
              <w:rPr>
                <w:rFonts w:cstheme="minorHAnsi"/>
                <w:sz w:val="22"/>
                <w:szCs w:val="22"/>
              </w:rPr>
            </w:pPr>
            <w:r w:rsidRPr="00B352F7">
              <w:rPr>
                <w:rFonts w:cstheme="minorHAnsi"/>
                <w:sz w:val="22"/>
                <w:szCs w:val="22"/>
              </w:rPr>
              <w:t xml:space="preserve">Indien een Inschrijver een beroep doet op een andere natuurlijke of rechtspersoon (derde) om de kerncompetentie en/of selectiecriterium aan te tonen, dan dient hier de naam van de desbetreffende derde te worden ingevuld. Indien de referentieopdracht door een Combinatie is uitgevoerd, dan dienen hier de namen van de </w:t>
            </w:r>
            <w:proofErr w:type="spellStart"/>
            <w:r w:rsidRPr="00B352F7">
              <w:rPr>
                <w:rFonts w:cstheme="minorHAnsi"/>
                <w:sz w:val="22"/>
                <w:szCs w:val="22"/>
              </w:rPr>
              <w:t>Combinanten</w:t>
            </w:r>
            <w:proofErr w:type="spellEnd"/>
            <w:r w:rsidRPr="00B352F7">
              <w:rPr>
                <w:rFonts w:cstheme="minorHAnsi"/>
                <w:sz w:val="22"/>
                <w:szCs w:val="22"/>
              </w:rPr>
              <w:t xml:space="preserve"> te worden ingevuld.</w:t>
            </w:r>
          </w:p>
        </w:tc>
        <w:tc>
          <w:tcPr>
            <w:tcW w:w="3585" w:type="pct"/>
          </w:tcPr>
          <w:p w:rsidRPr="00B352F7" w:rsidR="00670D2F" w:rsidP="000569EE" w:rsidRDefault="00670D2F" w14:paraId="6A84357B" w14:textId="77777777">
            <w:pPr>
              <w:spacing w:line="360" w:lineRule="auto"/>
              <w:cnfStyle w:val="000000100000" w:firstRow="0" w:lastRow="0" w:firstColumn="0" w:lastColumn="0" w:oddVBand="0" w:evenVBand="0" w:oddHBand="1" w:evenHBand="0" w:firstRowFirstColumn="0" w:firstRowLastColumn="0" w:lastRowFirstColumn="0" w:lastRowLastColumn="0"/>
              <w:rPr>
                <w:rFonts w:cstheme="minorHAnsi"/>
                <w:sz w:val="22"/>
                <w:szCs w:val="22"/>
              </w:rPr>
            </w:pPr>
          </w:p>
        </w:tc>
      </w:tr>
      <w:tr w:rsidRPr="00B352F7" w:rsidR="00670D2F" w:rsidTr="000569EE" w14:paraId="582BC1B2" w14:textId="77777777">
        <w:tc>
          <w:tcPr>
            <w:cnfStyle w:val="001000000000" w:firstRow="0" w:lastRow="0" w:firstColumn="1" w:lastColumn="0" w:oddVBand="0" w:evenVBand="0" w:oddHBand="0" w:evenHBand="0" w:firstRowFirstColumn="0" w:firstRowLastColumn="0" w:lastRowFirstColumn="0" w:lastRowLastColumn="0"/>
            <w:tcW w:w="1415" w:type="pct"/>
          </w:tcPr>
          <w:p w:rsidRPr="00B352F7" w:rsidR="00670D2F" w:rsidP="00176AF7" w:rsidRDefault="00670D2F" w14:paraId="64AEEDBC" w14:textId="77777777">
            <w:pPr>
              <w:tabs>
                <w:tab w:val="left" w:pos="1701"/>
              </w:tabs>
              <w:spacing w:line="276" w:lineRule="auto"/>
              <w:rPr>
                <w:rFonts w:cstheme="minorHAnsi"/>
                <w:sz w:val="22"/>
                <w:szCs w:val="22"/>
              </w:rPr>
            </w:pPr>
            <w:r w:rsidRPr="00B352F7">
              <w:rPr>
                <w:rFonts w:cstheme="minorHAnsi"/>
                <w:sz w:val="22"/>
                <w:szCs w:val="22"/>
              </w:rPr>
              <w:t>Omschrijving eigen aandeel:</w:t>
            </w:r>
          </w:p>
          <w:p w:rsidRPr="00B352F7" w:rsidR="00670D2F" w:rsidP="00176AF7" w:rsidRDefault="00670D2F" w14:paraId="25E32E20" w14:textId="77777777">
            <w:pPr>
              <w:tabs>
                <w:tab w:val="left" w:pos="1701"/>
              </w:tabs>
              <w:spacing w:line="276" w:lineRule="auto"/>
              <w:rPr>
                <w:rFonts w:cstheme="minorHAnsi"/>
                <w:sz w:val="22"/>
                <w:szCs w:val="22"/>
              </w:rPr>
            </w:pPr>
          </w:p>
          <w:p w:rsidRPr="00B352F7" w:rsidR="00670D2F" w:rsidP="00176AF7" w:rsidRDefault="00670D2F" w14:paraId="176D3986" w14:textId="77777777">
            <w:pPr>
              <w:tabs>
                <w:tab w:val="left" w:pos="1701"/>
              </w:tabs>
              <w:spacing w:line="276" w:lineRule="auto"/>
              <w:rPr>
                <w:rFonts w:cstheme="minorHAnsi"/>
                <w:sz w:val="22"/>
                <w:szCs w:val="22"/>
              </w:rPr>
            </w:pPr>
            <w:r w:rsidRPr="00B352F7">
              <w:rPr>
                <w:rFonts w:cstheme="minorHAnsi"/>
                <w:sz w:val="22"/>
                <w:szCs w:val="22"/>
              </w:rPr>
              <w:t>Toelichting:</w:t>
            </w:r>
          </w:p>
          <w:p w:rsidRPr="00B352F7" w:rsidR="00670D2F" w:rsidP="00176AF7" w:rsidRDefault="00670D2F" w14:paraId="5444907C" w14:textId="77777777">
            <w:pPr>
              <w:tabs>
                <w:tab w:val="left" w:pos="1701"/>
              </w:tabs>
              <w:spacing w:line="276" w:lineRule="auto"/>
              <w:rPr>
                <w:rFonts w:cstheme="minorHAnsi"/>
                <w:sz w:val="22"/>
                <w:szCs w:val="22"/>
              </w:rPr>
            </w:pPr>
            <w:r w:rsidRPr="00B352F7">
              <w:rPr>
                <w:rFonts w:cstheme="minorHAnsi"/>
                <w:sz w:val="22"/>
                <w:szCs w:val="22"/>
              </w:rPr>
              <w:t xml:space="preserve">Indien de referentieopdracht door een Combinatie is uitgevoerd, dient de Inschrijver hier de werkzaamheden, taken, rollen, verantwoordelijkheden en opgedane ervaring van elk der </w:t>
            </w:r>
            <w:proofErr w:type="spellStart"/>
            <w:r w:rsidRPr="00B352F7">
              <w:rPr>
                <w:rFonts w:cstheme="minorHAnsi"/>
                <w:sz w:val="22"/>
                <w:szCs w:val="22"/>
              </w:rPr>
              <w:t>Combinanten</w:t>
            </w:r>
            <w:proofErr w:type="spellEnd"/>
            <w:r w:rsidRPr="00B352F7">
              <w:rPr>
                <w:rFonts w:cstheme="minorHAnsi"/>
                <w:sz w:val="22"/>
                <w:szCs w:val="22"/>
              </w:rPr>
              <w:t xml:space="preserve"> in de Combinatie te omschrijven.</w:t>
            </w:r>
          </w:p>
        </w:tc>
        <w:tc>
          <w:tcPr>
            <w:tcW w:w="3585" w:type="pct"/>
          </w:tcPr>
          <w:p w:rsidRPr="00A1768D" w:rsidR="00670D2F" w:rsidP="000569EE" w:rsidRDefault="00670D2F" w14:paraId="6567D7D6"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Cs w:val="20"/>
                <w:lang w:eastAsia="nl-NL"/>
              </w:rPr>
            </w:pPr>
            <w:r w:rsidRPr="00A1768D">
              <w:rPr>
                <w:rFonts w:cstheme="minorHAnsi"/>
                <w:szCs w:val="20"/>
              </w:rPr>
              <w:t>&lt;vul dit onderdeel zodanig in dat het beoordelingsteam kan beoordelen dat aan de gevraagde referentie is voldaan&gt;</w:t>
            </w:r>
          </w:p>
          <w:p w:rsidRPr="00B352F7" w:rsidR="00670D2F" w:rsidP="000569EE" w:rsidRDefault="00670D2F" w14:paraId="5BD01112" w14:textId="77777777">
            <w:pPr>
              <w:spacing w:line="360" w:lineRule="auto"/>
              <w:cnfStyle w:val="000000000000" w:firstRow="0" w:lastRow="0" w:firstColumn="0" w:lastColumn="0" w:oddVBand="0" w:evenVBand="0" w:oddHBand="0" w:evenHBand="0" w:firstRowFirstColumn="0" w:firstRowLastColumn="0" w:lastRowFirstColumn="0" w:lastRowLastColumn="0"/>
              <w:rPr>
                <w:rFonts w:cstheme="minorHAnsi"/>
                <w:sz w:val="22"/>
                <w:szCs w:val="22"/>
              </w:rPr>
            </w:pPr>
          </w:p>
        </w:tc>
      </w:tr>
    </w:tbl>
    <w:p w:rsidRPr="00B352F7" w:rsidR="00670D2F" w:rsidP="00670D2F" w:rsidRDefault="00670D2F" w14:paraId="21B2A18F" w14:textId="77777777">
      <w:pPr>
        <w:pStyle w:val="broodtekst"/>
        <w:rPr>
          <w:rFonts w:asciiTheme="minorHAnsi" w:hAnsiTheme="minorHAnsi" w:cstheme="minorHAnsi"/>
          <w:sz w:val="22"/>
          <w:szCs w:val="22"/>
        </w:rPr>
      </w:pPr>
    </w:p>
    <w:p w:rsidRPr="00B352F7" w:rsidR="00670D2F" w:rsidP="00670D2F" w:rsidRDefault="00670D2F" w14:paraId="5CECA0E5" w14:textId="77777777">
      <w:pPr>
        <w:pStyle w:val="broodtekst"/>
        <w:rPr>
          <w:rFonts w:asciiTheme="minorHAnsi" w:hAnsiTheme="minorHAnsi" w:cstheme="minorHAnsi"/>
          <w:bCs/>
          <w:sz w:val="22"/>
          <w:szCs w:val="22"/>
        </w:rPr>
      </w:pPr>
      <w:r w:rsidRPr="00B352F7">
        <w:rPr>
          <w:rFonts w:asciiTheme="minorHAnsi" w:hAnsiTheme="minorHAnsi" w:cstheme="minorHAnsi"/>
          <w:bCs/>
          <w:sz w:val="22"/>
          <w:szCs w:val="22"/>
        </w:rPr>
        <w:t>Geef een toelichting waardoor het Aanbestedingsteam een goed beeld krijgt van de door u uitgevoerde werkzaamheden. U kunt meer ruimte gebruiken dan op dit moment in onderstaande tabel aanwezig is.</w:t>
      </w:r>
    </w:p>
    <w:p w:rsidRPr="00B352F7" w:rsidR="00670D2F" w:rsidP="00670D2F" w:rsidRDefault="00670D2F" w14:paraId="7CE56900" w14:textId="77777777">
      <w:pPr>
        <w:pStyle w:val="broodtekst"/>
        <w:rPr>
          <w:rFonts w:asciiTheme="minorHAnsi" w:hAnsiTheme="minorHAnsi" w:cstheme="minorHAnsi"/>
          <w:bCs/>
          <w:sz w:val="22"/>
          <w:szCs w:val="22"/>
        </w:rPr>
      </w:pPr>
    </w:p>
    <w:tbl>
      <w:tblPr>
        <w:tblStyle w:val="ListTable4-Accent3"/>
        <w:tblW w:w="5000" w:type="pct"/>
        <w:tblLook w:val="04A0" w:firstRow="1" w:lastRow="0" w:firstColumn="1" w:lastColumn="0" w:noHBand="0" w:noVBand="1"/>
      </w:tblPr>
      <w:tblGrid>
        <w:gridCol w:w="1099"/>
        <w:gridCol w:w="6694"/>
        <w:gridCol w:w="1154"/>
      </w:tblGrid>
      <w:tr w:rsidRPr="00B352F7" w:rsidR="00670D2F" w:rsidTr="000569EE" w14:paraId="35941F9C"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55" w:type="pct"/>
            <w:gridSpan w:val="2"/>
            <w:hideMark/>
          </w:tcPr>
          <w:p w:rsidRPr="00176AF7" w:rsidR="00670D2F" w:rsidP="000569EE" w:rsidRDefault="00670D2F" w14:paraId="07FA0FDA" w14:textId="6D0DEA2E">
            <w:pPr>
              <w:spacing w:line="240" w:lineRule="auto"/>
              <w:rPr>
                <w:rFonts w:cstheme="minorHAnsi"/>
                <w:b/>
                <w:bCs w:val="0"/>
                <w:color w:val="FFFFFF" w:themeColor="background1"/>
                <w:sz w:val="22"/>
                <w:szCs w:val="22"/>
                <w:lang w:eastAsia="nl-NL"/>
              </w:rPr>
            </w:pPr>
            <w:r w:rsidRPr="00176AF7">
              <w:rPr>
                <w:rFonts w:cstheme="minorHAnsi"/>
                <w:b/>
                <w:bCs w:val="0"/>
                <w:color w:val="FFFFFF" w:themeColor="background1"/>
                <w:sz w:val="22"/>
                <w:szCs w:val="22"/>
              </w:rPr>
              <w:t xml:space="preserve">Selectiecriteria </w:t>
            </w:r>
            <w:r w:rsidRPr="00176AF7" w:rsidR="00E75546">
              <w:rPr>
                <w:rFonts w:cstheme="minorHAnsi"/>
                <w:b/>
                <w:bCs w:val="0"/>
                <w:color w:val="FFFFFF" w:themeColor="background1"/>
                <w:sz w:val="22"/>
                <w:szCs w:val="22"/>
              </w:rPr>
              <w:t>B</w:t>
            </w:r>
          </w:p>
          <w:p w:rsidRPr="00176AF7" w:rsidR="00670D2F" w:rsidP="000569EE" w:rsidRDefault="00670D2F" w14:paraId="1F3ED293" w14:textId="77777777">
            <w:pPr>
              <w:spacing w:line="240" w:lineRule="auto"/>
              <w:rPr>
                <w:rFonts w:cstheme="minorHAnsi"/>
                <w:b/>
                <w:bCs w:val="0"/>
                <w:color w:val="FFFFFF" w:themeColor="background1"/>
                <w:sz w:val="22"/>
                <w:szCs w:val="22"/>
                <w:lang w:eastAsia="nl-NL"/>
              </w:rPr>
            </w:pPr>
          </w:p>
        </w:tc>
        <w:tc>
          <w:tcPr>
            <w:tcW w:w="645" w:type="pct"/>
          </w:tcPr>
          <w:p w:rsidRPr="00176AF7" w:rsidR="00670D2F" w:rsidP="000569EE" w:rsidRDefault="00670D2F" w14:paraId="4821039B" w14:textId="77777777">
            <w:pPr>
              <w:spacing w:line="240" w:lineRule="auto"/>
              <w:jc w:val="center"/>
              <w:cnfStyle w:val="100000000000" w:firstRow="1" w:lastRow="0" w:firstColumn="0" w:lastColumn="0" w:oddVBand="0" w:evenVBand="0" w:oddHBand="0" w:evenHBand="0" w:firstRowFirstColumn="0" w:firstRowLastColumn="0" w:lastRowFirstColumn="0" w:lastRowLastColumn="0"/>
              <w:rPr>
                <w:rFonts w:cstheme="minorHAnsi"/>
                <w:b/>
                <w:color w:val="FFFFFF" w:themeColor="background1"/>
                <w:sz w:val="22"/>
                <w:szCs w:val="22"/>
                <w:lang w:eastAsia="nl-NL"/>
              </w:rPr>
            </w:pPr>
            <w:r w:rsidRPr="00176AF7">
              <w:rPr>
                <w:rFonts w:cstheme="minorHAnsi"/>
                <w:b/>
                <w:color w:val="FFFFFF" w:themeColor="background1"/>
                <w:sz w:val="22"/>
                <w:szCs w:val="22"/>
                <w:lang w:eastAsia="nl-NL"/>
              </w:rPr>
              <w:t>Punten</w:t>
            </w:r>
          </w:p>
        </w:tc>
      </w:tr>
      <w:tr w:rsidRPr="00B352F7" w:rsidR="00670D2F" w:rsidTr="000569EE" w14:paraId="6F5A9E01" w14:textId="77777777">
        <w:trPr>
          <w:cnfStyle w:val="000000100000" w:firstRow="0" w:lastRow="0" w:firstColumn="0" w:lastColumn="0" w:oddVBand="0" w:evenVBand="0" w:oddHBand="1" w:evenHBand="0" w:firstRowFirstColumn="0" w:firstRowLastColumn="0" w:lastRowFirstColumn="0" w:lastRowLastColumn="0"/>
          <w:trHeight w:val="516"/>
        </w:trPr>
        <w:tc>
          <w:tcPr>
            <w:cnfStyle w:val="001000000000" w:firstRow="0" w:lastRow="0" w:firstColumn="1" w:lastColumn="0" w:oddVBand="0" w:evenVBand="0" w:oddHBand="0" w:evenHBand="0" w:firstRowFirstColumn="0" w:firstRowLastColumn="0" w:lastRowFirstColumn="0" w:lastRowLastColumn="0"/>
            <w:tcW w:w="614" w:type="pct"/>
          </w:tcPr>
          <w:p w:rsidRPr="00B352F7" w:rsidR="00670D2F" w:rsidP="000569EE" w:rsidRDefault="00670D2F" w14:paraId="0E8D7665" w14:textId="1256C48E">
            <w:pPr>
              <w:spacing w:line="240" w:lineRule="auto"/>
              <w:rPr>
                <w:sz w:val="22"/>
                <w:szCs w:val="22"/>
              </w:rPr>
            </w:pPr>
          </w:p>
        </w:tc>
        <w:tc>
          <w:tcPr>
            <w:tcW w:w="3741" w:type="pct"/>
          </w:tcPr>
          <w:p w:rsidR="00670D2F" w:rsidP="000569EE" w:rsidRDefault="00670D2F" w14:paraId="6403C88C" w14:textId="77777777">
            <w:pPr>
              <w:pStyle w:val="ListNumber"/>
              <w:numPr>
                <w:ilvl w:val="0"/>
                <w:numId w:val="0"/>
              </w:numPr>
              <w:suppressAutoHyphens/>
              <w:autoSpaceDN w:val="0"/>
              <w:adjustRightInd/>
              <w:cnfStyle w:val="000000100000" w:firstRow="0" w:lastRow="0" w:firstColumn="0" w:lastColumn="0" w:oddVBand="0" w:evenVBand="0" w:oddHBand="1" w:evenHBand="0" w:firstRowFirstColumn="0" w:firstRowLastColumn="0" w:lastRowFirstColumn="0" w:lastRowLastColumn="0"/>
              <w:rPr>
                <w:rFonts w:ascii="Calibri" w:hAnsi="Calibri" w:cs="Calibri"/>
                <w:kern w:val="0"/>
                <w:szCs w:val="20"/>
              </w:rPr>
            </w:pPr>
            <w:r w:rsidRPr="0057757E">
              <w:rPr>
                <w:rFonts w:ascii="Calibri" w:hAnsi="Calibri" w:cs="Calibri"/>
                <w:kern w:val="0"/>
                <w:szCs w:val="20"/>
              </w:rPr>
              <w:t xml:space="preserve">Gegadigde heeft ervaring met </w:t>
            </w:r>
          </w:p>
          <w:p w:rsidR="00670D2F" w:rsidP="000569EE" w:rsidRDefault="00670D2F" w14:paraId="0031841F" w14:textId="77777777">
            <w:pPr>
              <w:pStyle w:val="ListNumber"/>
              <w:numPr>
                <w:ilvl w:val="0"/>
                <w:numId w:val="0"/>
              </w:numPr>
              <w:suppressAutoHyphens/>
              <w:autoSpaceDN w:val="0"/>
              <w:adjustRightInd/>
              <w:cnfStyle w:val="000000100000" w:firstRow="0" w:lastRow="0" w:firstColumn="0" w:lastColumn="0" w:oddVBand="0" w:evenVBand="0" w:oddHBand="1" w:evenHBand="0" w:firstRowFirstColumn="0" w:firstRowLastColumn="0" w:lastRowFirstColumn="0" w:lastRowLastColumn="0"/>
              <w:rPr>
                <w:rFonts w:ascii="Calibri" w:hAnsi="Calibri" w:cs="Calibri"/>
                <w:kern w:val="0"/>
                <w:szCs w:val="20"/>
              </w:rPr>
            </w:pPr>
            <w:r w:rsidRPr="0057757E">
              <w:rPr>
                <w:rFonts w:ascii="Calibri" w:hAnsi="Calibri" w:cs="Calibri"/>
                <w:kern w:val="0"/>
                <w:szCs w:val="20"/>
              </w:rPr>
              <w:t xml:space="preserve">1) het onderhandelen op prijs en voorwaarden, </w:t>
            </w:r>
          </w:p>
          <w:p w:rsidR="00670D2F" w:rsidP="000569EE" w:rsidRDefault="00670D2F" w14:paraId="06A643E6" w14:textId="77777777">
            <w:pPr>
              <w:pStyle w:val="ListNumber"/>
              <w:numPr>
                <w:ilvl w:val="0"/>
                <w:numId w:val="0"/>
              </w:numPr>
              <w:suppressAutoHyphens/>
              <w:autoSpaceDN w:val="0"/>
              <w:adjustRightInd/>
              <w:cnfStyle w:val="000000100000" w:firstRow="0" w:lastRow="0" w:firstColumn="0" w:lastColumn="0" w:oddVBand="0" w:evenVBand="0" w:oddHBand="1" w:evenHBand="0" w:firstRowFirstColumn="0" w:firstRowLastColumn="0" w:lastRowFirstColumn="0" w:lastRowLastColumn="0"/>
              <w:rPr>
                <w:rFonts w:ascii="Calibri" w:hAnsi="Calibri" w:cs="Calibri"/>
                <w:kern w:val="0"/>
                <w:szCs w:val="20"/>
              </w:rPr>
            </w:pPr>
            <w:r w:rsidRPr="0057757E">
              <w:rPr>
                <w:rFonts w:ascii="Calibri" w:hAnsi="Calibri" w:cs="Calibri"/>
                <w:kern w:val="0"/>
                <w:szCs w:val="20"/>
              </w:rPr>
              <w:t xml:space="preserve">2) het doorleveren van Technische producten en </w:t>
            </w:r>
          </w:p>
          <w:p w:rsidRPr="0057757E" w:rsidR="00670D2F" w:rsidP="000569EE" w:rsidRDefault="00670D2F" w14:paraId="33878F98" w14:textId="77777777">
            <w:pPr>
              <w:pStyle w:val="ListNumber"/>
              <w:numPr>
                <w:ilvl w:val="0"/>
                <w:numId w:val="0"/>
              </w:numPr>
              <w:suppressAutoHyphens/>
              <w:autoSpaceDN w:val="0"/>
              <w:adjustRightInd/>
              <w:cnfStyle w:val="000000100000" w:firstRow="0" w:lastRow="0" w:firstColumn="0" w:lastColumn="0" w:oddVBand="0" w:evenVBand="0" w:oddHBand="1" w:evenHBand="0" w:firstRowFirstColumn="0" w:firstRowLastColumn="0" w:lastRowFirstColumn="0" w:lastRowLastColumn="0"/>
              <w:rPr>
                <w:rFonts w:ascii="Calibri" w:hAnsi="Calibri" w:cs="Calibri"/>
                <w:kern w:val="0"/>
                <w:szCs w:val="20"/>
              </w:rPr>
            </w:pPr>
            <w:r w:rsidRPr="0057757E">
              <w:rPr>
                <w:rFonts w:ascii="Calibri" w:hAnsi="Calibri" w:cs="Calibri"/>
                <w:kern w:val="0"/>
                <w:szCs w:val="20"/>
              </w:rPr>
              <w:t xml:space="preserve">3) het uitvoeren van Contractbeheer bij de huidige leveranciers van Technisch producten van EDSN. </w:t>
            </w:r>
          </w:p>
          <w:p w:rsidR="00670D2F" w:rsidP="000569EE" w:rsidRDefault="00670D2F" w14:paraId="729C958A" w14:textId="77777777">
            <w:pPr>
              <w:pStyle w:val="ListNumber"/>
              <w:numPr>
                <w:ilvl w:val="0"/>
                <w:numId w:val="0"/>
              </w:numPr>
              <w:suppressAutoHyphens/>
              <w:autoSpaceDN w:val="0"/>
              <w:adjustRightInd/>
              <w:cnfStyle w:val="000000100000" w:firstRow="0" w:lastRow="0" w:firstColumn="0" w:lastColumn="0" w:oddVBand="0" w:evenVBand="0" w:oddHBand="1" w:evenHBand="0" w:firstRowFirstColumn="0" w:firstRowLastColumn="0" w:lastRowFirstColumn="0" w:lastRowLastColumn="0"/>
              <w:rPr>
                <w:rFonts w:ascii="Calibri" w:hAnsi="Calibri" w:cs="Calibri"/>
                <w:kern w:val="0"/>
                <w:szCs w:val="20"/>
              </w:rPr>
            </w:pPr>
          </w:p>
          <w:p w:rsidRPr="00C00790" w:rsidR="00670D2F" w:rsidP="000569EE" w:rsidRDefault="00670D2F" w14:paraId="7C21C88D" w14:textId="5B08D7B5">
            <w:pPr>
              <w:pStyle w:val="ListNumber"/>
              <w:numPr>
                <w:ilvl w:val="0"/>
                <w:numId w:val="0"/>
              </w:numPr>
              <w:suppressAutoHyphens/>
              <w:autoSpaceDN w:val="0"/>
              <w:adjustRightInd/>
              <w:cnfStyle w:val="000000100000" w:firstRow="0" w:lastRow="0" w:firstColumn="0" w:lastColumn="0" w:oddVBand="0" w:evenVBand="0" w:oddHBand="1" w:evenHBand="0" w:firstRowFirstColumn="0" w:firstRowLastColumn="0" w:lastRowFirstColumn="0" w:lastRowLastColumn="0"/>
              <w:rPr>
                <w:rFonts w:eastAsia="Calibri"/>
                <w:szCs w:val="20"/>
              </w:rPr>
            </w:pPr>
            <w:r w:rsidRPr="00C00790">
              <w:rPr>
                <w:rFonts w:eastAsia="Calibri"/>
                <w:szCs w:val="20"/>
              </w:rPr>
              <w:t>Voor dit onderdeel (B) kunnen maximaal 2</w:t>
            </w:r>
            <w:r w:rsidR="004B4684">
              <w:rPr>
                <w:rFonts w:eastAsia="Calibri"/>
                <w:szCs w:val="20"/>
              </w:rPr>
              <w:t>1</w:t>
            </w:r>
            <w:r w:rsidRPr="00C00790">
              <w:rPr>
                <w:rFonts w:eastAsia="Calibri"/>
                <w:szCs w:val="20"/>
              </w:rPr>
              <w:t xml:space="preserve"> punten worden behaald. De puntentoekenning vindt als volgt plaats: </w:t>
            </w:r>
          </w:p>
          <w:p w:rsidRPr="00D10CDE" w:rsidR="00670D2F" w:rsidP="004D344D" w:rsidRDefault="00D10CDE" w14:paraId="3717C3BB" w14:textId="547E1808">
            <w:pPr>
              <w:pStyle w:val="ListNumber"/>
              <w:numPr>
                <w:ilvl w:val="0"/>
                <w:numId w:val="8"/>
              </w:numPr>
              <w:suppressAutoHyphens/>
              <w:autoSpaceDN w:val="0"/>
              <w:adjustRightInd/>
              <w:cnfStyle w:val="000000100000" w:firstRow="0" w:lastRow="0" w:firstColumn="0" w:lastColumn="0" w:oddVBand="0" w:evenVBand="0" w:oddHBand="1" w:evenHBand="0" w:firstRowFirstColumn="0" w:firstRowLastColumn="0" w:lastRowFirstColumn="0" w:lastRowLastColumn="0"/>
              <w:rPr>
                <w:rFonts w:eastAsia="Calibri"/>
                <w:szCs w:val="20"/>
                <w:lang w:val="en-US"/>
              </w:rPr>
            </w:pPr>
            <w:r w:rsidRPr="00D10CDE">
              <w:rPr>
                <w:rFonts w:eastAsia="Calibri"/>
                <w:szCs w:val="20"/>
                <w:lang w:val="en-US"/>
              </w:rPr>
              <w:t xml:space="preserve">B1 </w:t>
            </w:r>
            <w:r w:rsidRPr="00D10CDE" w:rsidR="00670D2F">
              <w:rPr>
                <w:rFonts w:eastAsia="Calibri"/>
                <w:szCs w:val="20"/>
                <w:lang w:val="en-US"/>
              </w:rPr>
              <w:t xml:space="preserve">Amazon Web Services: </w:t>
            </w:r>
            <w:r w:rsidR="004B4684">
              <w:rPr>
                <w:rFonts w:eastAsia="Calibri"/>
                <w:szCs w:val="20"/>
                <w:lang w:val="en-US"/>
              </w:rPr>
              <w:t>8</w:t>
            </w:r>
            <w:r w:rsidRPr="00D10CDE" w:rsidR="00670D2F">
              <w:rPr>
                <w:rFonts w:eastAsia="Calibri"/>
                <w:szCs w:val="20"/>
                <w:lang w:val="en-US"/>
              </w:rPr>
              <w:t xml:space="preserve"> </w:t>
            </w:r>
            <w:proofErr w:type="spellStart"/>
            <w:r w:rsidRPr="00D10CDE" w:rsidR="00670D2F">
              <w:rPr>
                <w:rFonts w:eastAsia="Calibri"/>
                <w:szCs w:val="20"/>
                <w:lang w:val="en-US"/>
              </w:rPr>
              <w:t>punten</w:t>
            </w:r>
            <w:proofErr w:type="spellEnd"/>
          </w:p>
          <w:p w:rsidRPr="00C00790" w:rsidR="00670D2F" w:rsidP="004D344D" w:rsidRDefault="00D10CDE" w14:paraId="25BCB62D" w14:textId="56D720EF">
            <w:pPr>
              <w:pStyle w:val="ListNumber"/>
              <w:numPr>
                <w:ilvl w:val="0"/>
                <w:numId w:val="8"/>
              </w:numPr>
              <w:suppressAutoHyphens/>
              <w:autoSpaceDN w:val="0"/>
              <w:adjustRightInd/>
              <w:cnfStyle w:val="000000100000" w:firstRow="0" w:lastRow="0" w:firstColumn="0" w:lastColumn="0" w:oddVBand="0" w:evenVBand="0" w:oddHBand="1" w:evenHBand="0" w:firstRowFirstColumn="0" w:firstRowLastColumn="0" w:lastRowFirstColumn="0" w:lastRowLastColumn="0"/>
              <w:rPr>
                <w:rFonts w:eastAsia="Calibri"/>
                <w:szCs w:val="20"/>
              </w:rPr>
            </w:pPr>
            <w:r>
              <w:rPr>
                <w:rFonts w:eastAsia="Calibri"/>
                <w:szCs w:val="20"/>
                <w:lang w:val="en-US"/>
              </w:rPr>
              <w:t xml:space="preserve">B2 </w:t>
            </w:r>
            <w:r w:rsidRPr="00C00790" w:rsidR="00670D2F">
              <w:rPr>
                <w:rFonts w:eastAsia="Calibri"/>
                <w:szCs w:val="20"/>
              </w:rPr>
              <w:t xml:space="preserve">Red Hat </w:t>
            </w:r>
            <w:proofErr w:type="spellStart"/>
            <w:r w:rsidRPr="00C00790" w:rsidR="00670D2F">
              <w:rPr>
                <w:rFonts w:eastAsia="Calibri"/>
                <w:szCs w:val="20"/>
              </w:rPr>
              <w:t>OpenShift</w:t>
            </w:r>
            <w:proofErr w:type="spellEnd"/>
            <w:r w:rsidRPr="00C00790" w:rsidR="00670D2F">
              <w:rPr>
                <w:rFonts w:eastAsia="Calibri"/>
                <w:szCs w:val="20"/>
              </w:rPr>
              <w:t xml:space="preserve"> 5 punten</w:t>
            </w:r>
          </w:p>
          <w:p w:rsidRPr="00C00790" w:rsidR="00670D2F" w:rsidP="004D344D" w:rsidRDefault="00D10CDE" w14:paraId="53A59CA3" w14:textId="417B63DB">
            <w:pPr>
              <w:pStyle w:val="ListNumber"/>
              <w:numPr>
                <w:ilvl w:val="0"/>
                <w:numId w:val="8"/>
              </w:numPr>
              <w:suppressAutoHyphens/>
              <w:autoSpaceDN w:val="0"/>
              <w:adjustRightInd/>
              <w:cnfStyle w:val="000000100000" w:firstRow="0" w:lastRow="0" w:firstColumn="0" w:lastColumn="0" w:oddVBand="0" w:evenVBand="0" w:oddHBand="1" w:evenHBand="0" w:firstRowFirstColumn="0" w:firstRowLastColumn="0" w:lastRowFirstColumn="0" w:lastRowLastColumn="0"/>
              <w:rPr>
                <w:rFonts w:eastAsia="Calibri"/>
                <w:szCs w:val="20"/>
              </w:rPr>
            </w:pPr>
            <w:r>
              <w:rPr>
                <w:rFonts w:eastAsia="Calibri"/>
                <w:szCs w:val="20"/>
              </w:rPr>
              <w:t xml:space="preserve">B3 </w:t>
            </w:r>
            <w:proofErr w:type="spellStart"/>
            <w:r w:rsidRPr="00C00790" w:rsidR="00670D2F">
              <w:rPr>
                <w:rFonts w:eastAsia="Calibri"/>
                <w:szCs w:val="20"/>
              </w:rPr>
              <w:t>Snowflake</w:t>
            </w:r>
            <w:proofErr w:type="spellEnd"/>
            <w:r w:rsidRPr="00C00790" w:rsidR="00670D2F">
              <w:rPr>
                <w:rFonts w:eastAsia="Calibri"/>
                <w:szCs w:val="20"/>
              </w:rPr>
              <w:t>: 4 punten</w:t>
            </w:r>
          </w:p>
          <w:p w:rsidR="00670D2F" w:rsidP="004D344D" w:rsidRDefault="00D10CDE" w14:paraId="1376ED36" w14:textId="61B62E70">
            <w:pPr>
              <w:pStyle w:val="ListNumber"/>
              <w:numPr>
                <w:ilvl w:val="0"/>
                <w:numId w:val="8"/>
              </w:numPr>
              <w:suppressAutoHyphens/>
              <w:autoSpaceDN w:val="0"/>
              <w:adjustRightInd/>
              <w:cnfStyle w:val="000000100000" w:firstRow="0" w:lastRow="0" w:firstColumn="0" w:lastColumn="0" w:oddVBand="0" w:evenVBand="0" w:oddHBand="1" w:evenHBand="0" w:firstRowFirstColumn="0" w:firstRowLastColumn="0" w:lastRowFirstColumn="0" w:lastRowLastColumn="0"/>
              <w:rPr>
                <w:rFonts w:eastAsia="Calibri"/>
                <w:szCs w:val="20"/>
              </w:rPr>
            </w:pPr>
            <w:r>
              <w:rPr>
                <w:rFonts w:eastAsia="Calibri"/>
                <w:szCs w:val="20"/>
              </w:rPr>
              <w:t xml:space="preserve">B4 </w:t>
            </w:r>
            <w:r w:rsidR="00954AE2">
              <w:rPr>
                <w:rFonts w:eastAsia="Calibri"/>
                <w:szCs w:val="20"/>
              </w:rPr>
              <w:t xml:space="preserve">Amazon </w:t>
            </w:r>
            <w:proofErr w:type="spellStart"/>
            <w:r w:rsidR="00954AE2">
              <w:rPr>
                <w:rFonts w:eastAsia="Calibri"/>
                <w:szCs w:val="20"/>
              </w:rPr>
              <w:t>Managed</w:t>
            </w:r>
            <w:proofErr w:type="spellEnd"/>
            <w:r w:rsidR="00954AE2">
              <w:rPr>
                <w:rFonts w:eastAsia="Calibri"/>
                <w:szCs w:val="20"/>
              </w:rPr>
              <w:t xml:space="preserve"> Streaming voor Apache </w:t>
            </w:r>
            <w:proofErr w:type="spellStart"/>
            <w:r w:rsidR="00954AE2">
              <w:rPr>
                <w:rFonts w:eastAsia="Calibri"/>
                <w:szCs w:val="20"/>
              </w:rPr>
              <w:t>Kafka</w:t>
            </w:r>
            <w:proofErr w:type="spellEnd"/>
            <w:r w:rsidR="00954AE2">
              <w:rPr>
                <w:rFonts w:eastAsia="Calibri"/>
                <w:szCs w:val="20"/>
              </w:rPr>
              <w:t xml:space="preserve"> (MSK)</w:t>
            </w:r>
            <w:r w:rsidRPr="00C00790" w:rsidR="00670D2F">
              <w:rPr>
                <w:rFonts w:eastAsia="Calibri"/>
                <w:szCs w:val="20"/>
              </w:rPr>
              <w:t>: 2 punten</w:t>
            </w:r>
          </w:p>
          <w:p w:rsidRPr="00C00790" w:rsidR="00670D2F" w:rsidP="004D344D" w:rsidRDefault="00D10CDE" w14:paraId="5476FBD8" w14:textId="198DF95C">
            <w:pPr>
              <w:pStyle w:val="ListNumber"/>
              <w:numPr>
                <w:ilvl w:val="0"/>
                <w:numId w:val="8"/>
              </w:numPr>
              <w:suppressAutoHyphens/>
              <w:autoSpaceDN w:val="0"/>
              <w:adjustRightInd/>
              <w:cnfStyle w:val="000000100000" w:firstRow="0" w:lastRow="0" w:firstColumn="0" w:lastColumn="0" w:oddVBand="0" w:evenVBand="0" w:oddHBand="1" w:evenHBand="0" w:firstRowFirstColumn="0" w:firstRowLastColumn="0" w:lastRowFirstColumn="0" w:lastRowLastColumn="0"/>
              <w:rPr>
                <w:rFonts w:eastAsia="Calibri"/>
                <w:szCs w:val="20"/>
              </w:rPr>
            </w:pPr>
            <w:r>
              <w:rPr>
                <w:rFonts w:eastAsia="Calibri"/>
                <w:szCs w:val="20"/>
              </w:rPr>
              <w:t xml:space="preserve">B5 </w:t>
            </w:r>
            <w:r w:rsidRPr="00C00790" w:rsidR="00670D2F">
              <w:rPr>
                <w:rFonts w:eastAsia="Calibri"/>
                <w:szCs w:val="20"/>
              </w:rPr>
              <w:t>Kong: 2 punten</w:t>
            </w:r>
          </w:p>
          <w:p w:rsidRPr="00336667" w:rsidR="00670D2F" w:rsidP="000569EE" w:rsidRDefault="00670D2F" w14:paraId="73A87564" w14:textId="77777777">
            <w:pPr>
              <w:pStyle w:val="ListNumber"/>
              <w:numPr>
                <w:ilvl w:val="0"/>
                <w:numId w:val="0"/>
              </w:numPr>
              <w:suppressAutoHyphens/>
              <w:autoSpaceDN w:val="0"/>
              <w:adjustRightInd/>
              <w:cnfStyle w:val="000000100000" w:firstRow="0" w:lastRow="0" w:firstColumn="0" w:lastColumn="0" w:oddVBand="0" w:evenVBand="0" w:oddHBand="1" w:evenHBand="0" w:firstRowFirstColumn="0" w:firstRowLastColumn="0" w:lastRowFirstColumn="0" w:lastRowLastColumn="0"/>
              <w:rPr>
                <w:rFonts w:ascii="Calibri" w:hAnsi="Calibri" w:cs="Calibri"/>
                <w:kern w:val="0"/>
                <w:szCs w:val="20"/>
              </w:rPr>
            </w:pPr>
          </w:p>
          <w:p w:rsidRPr="00B352F7" w:rsidR="00670D2F" w:rsidP="000569EE" w:rsidRDefault="00670D2F" w14:paraId="20AC7B0F" w14:textId="77777777">
            <w:pPr>
              <w:pStyle w:val="ListNumber"/>
              <w:numPr>
                <w:ilvl w:val="0"/>
                <w:numId w:val="0"/>
              </w:numPr>
              <w:ind w:left="6" w:hanging="6"/>
              <w:cnfStyle w:val="000000100000" w:firstRow="0" w:lastRow="0" w:firstColumn="0" w:lastColumn="0" w:oddVBand="0" w:evenVBand="0" w:oddHBand="1" w:evenHBand="0" w:firstRowFirstColumn="0" w:firstRowLastColumn="0" w:lastRowFirstColumn="0" w:lastRowLastColumn="0"/>
              <w:rPr>
                <w:rFonts w:cstheme="minorHAnsi"/>
                <w:sz w:val="22"/>
                <w:szCs w:val="22"/>
                <w:lang w:eastAsia="nl-NL"/>
              </w:rPr>
            </w:pPr>
          </w:p>
        </w:tc>
        <w:tc>
          <w:tcPr>
            <w:tcW w:w="645" w:type="pct"/>
          </w:tcPr>
          <w:p w:rsidRPr="00284FF5" w:rsidR="00670D2F" w:rsidP="000569EE" w:rsidRDefault="00670D2F" w14:paraId="13F9C080" w14:textId="030E391B">
            <w:pPr>
              <w:spacing w:line="240" w:lineRule="auto"/>
              <w:jc w:val="center"/>
              <w:cnfStyle w:val="000000100000" w:firstRow="0" w:lastRow="0" w:firstColumn="0" w:lastColumn="0" w:oddVBand="0" w:evenVBand="0" w:oddHBand="1" w:evenHBand="0" w:firstRowFirstColumn="0" w:firstRowLastColumn="0" w:lastRowFirstColumn="0" w:lastRowLastColumn="0"/>
              <w:rPr>
                <w:rFonts w:cstheme="minorHAnsi"/>
                <w:szCs w:val="20"/>
                <w:lang w:eastAsia="nl-NL"/>
              </w:rPr>
            </w:pPr>
            <w:r w:rsidRPr="00284FF5">
              <w:rPr>
                <w:rFonts w:cstheme="minorHAnsi"/>
                <w:szCs w:val="20"/>
                <w:lang w:eastAsia="nl-NL"/>
              </w:rPr>
              <w:t>Maximaal 2</w:t>
            </w:r>
            <w:r w:rsidR="004B4684">
              <w:rPr>
                <w:rFonts w:cstheme="minorHAnsi"/>
                <w:szCs w:val="20"/>
                <w:lang w:eastAsia="nl-NL"/>
              </w:rPr>
              <w:t>1</w:t>
            </w:r>
          </w:p>
        </w:tc>
      </w:tr>
      <w:tr w:rsidRPr="00B352F7" w:rsidR="00670D2F" w:rsidTr="000569EE" w14:paraId="51174089" w14:textId="77777777">
        <w:trPr>
          <w:trHeight w:val="765"/>
        </w:trPr>
        <w:tc>
          <w:tcPr>
            <w:cnfStyle w:val="001000000000" w:firstRow="0" w:lastRow="0" w:firstColumn="1" w:lastColumn="0" w:oddVBand="0" w:evenVBand="0" w:oddHBand="0" w:evenHBand="0" w:firstRowFirstColumn="0" w:firstRowLastColumn="0" w:lastRowFirstColumn="0" w:lastRowLastColumn="0"/>
            <w:tcW w:w="614" w:type="pct"/>
          </w:tcPr>
          <w:p w:rsidRPr="00A6343B" w:rsidR="00670D2F" w:rsidP="000569EE" w:rsidRDefault="00670D2F" w14:paraId="026C6C5A" w14:textId="77777777">
            <w:pPr>
              <w:spacing w:line="240" w:lineRule="auto"/>
              <w:rPr>
                <w:rFonts w:cstheme="minorHAnsi"/>
                <w:szCs w:val="20"/>
              </w:rPr>
            </w:pPr>
            <w:proofErr w:type="spellStart"/>
            <w:r w:rsidRPr="00A6343B">
              <w:rPr>
                <w:rFonts w:cstheme="minorHAnsi"/>
                <w:szCs w:val="20"/>
              </w:rPr>
              <w:t>Toe</w:t>
            </w:r>
            <w:r>
              <w:rPr>
                <w:rFonts w:cstheme="minorHAnsi"/>
                <w:szCs w:val="20"/>
              </w:rPr>
              <w:t>-</w:t>
            </w:r>
            <w:r w:rsidRPr="00A6343B">
              <w:rPr>
                <w:rFonts w:cstheme="minorHAnsi"/>
                <w:szCs w:val="20"/>
              </w:rPr>
              <w:t>lichting</w:t>
            </w:r>
            <w:proofErr w:type="spellEnd"/>
          </w:p>
        </w:tc>
        <w:tc>
          <w:tcPr>
            <w:tcW w:w="3741" w:type="pct"/>
          </w:tcPr>
          <w:p w:rsidRPr="00A1768D" w:rsidR="00670D2F" w:rsidP="000569EE" w:rsidRDefault="00670D2F" w14:paraId="14856009"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Cs w:val="20"/>
                <w:lang w:eastAsia="nl-NL"/>
              </w:rPr>
            </w:pPr>
            <w:r w:rsidRPr="00A1768D">
              <w:rPr>
                <w:rFonts w:cstheme="minorHAnsi"/>
                <w:szCs w:val="20"/>
              </w:rPr>
              <w:t>&lt;vul dit onderdeel zodanig in dat het beoordelingsteam kan beoordelen dat aan de gevraagde referentie is voldaan&gt;</w:t>
            </w:r>
          </w:p>
          <w:p w:rsidRPr="00B352F7" w:rsidR="00670D2F" w:rsidP="000569EE" w:rsidRDefault="00670D2F" w14:paraId="5BC1FA9C"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p w:rsidRPr="00B352F7" w:rsidR="00670D2F" w:rsidP="000569EE" w:rsidRDefault="00670D2F" w14:paraId="3BB80C23"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p w:rsidRPr="00B352F7" w:rsidR="00670D2F" w:rsidP="000569EE" w:rsidRDefault="00670D2F" w14:paraId="1EB66FE9"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p w:rsidRPr="00B352F7" w:rsidR="00670D2F" w:rsidP="000569EE" w:rsidRDefault="00670D2F" w14:paraId="57F00546"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p w:rsidRPr="00B352F7" w:rsidR="00670D2F" w:rsidP="000569EE" w:rsidRDefault="00670D2F" w14:paraId="2E074125"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p w:rsidRPr="00B352F7" w:rsidR="00670D2F" w:rsidP="000569EE" w:rsidRDefault="00670D2F" w14:paraId="675B05CD"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p w:rsidRPr="00B352F7" w:rsidR="00670D2F" w:rsidP="000569EE" w:rsidRDefault="00670D2F" w14:paraId="29FA6FC0"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tc>
        <w:tc>
          <w:tcPr>
            <w:tcW w:w="645" w:type="pct"/>
          </w:tcPr>
          <w:p w:rsidRPr="00B352F7" w:rsidR="00670D2F" w:rsidP="000569EE" w:rsidRDefault="00670D2F" w14:paraId="079DF045" w14:textId="77777777">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tc>
      </w:tr>
    </w:tbl>
    <w:p w:rsidRPr="00462A93" w:rsidR="00670D2F" w:rsidP="00670D2F" w:rsidRDefault="00670D2F" w14:paraId="6EAE1B26" w14:textId="77777777">
      <w:pPr>
        <w:spacing w:after="200" w:line="276" w:lineRule="auto"/>
        <w:rPr>
          <w:u w:val="single"/>
        </w:rPr>
        <w:sectPr w:rsidRPr="00462A93" w:rsidR="00670D2F" w:rsidSect="0002619D">
          <w:headerReference w:type="first" r:id="rId19"/>
          <w:footerReference w:type="first" r:id="rId20"/>
          <w:pgSz w:w="11906" w:h="16838" w:orient="portrait"/>
          <w:pgMar w:top="1843" w:right="964" w:bottom="1712" w:left="1985" w:header="709" w:footer="510" w:gutter="0"/>
          <w:cols w:space="708"/>
          <w:docGrid w:linePitch="360"/>
        </w:sectPr>
      </w:pPr>
    </w:p>
    <w:tbl>
      <w:tblPr>
        <w:tblStyle w:val="ListTable4-Accent3"/>
        <w:tblW w:w="5000" w:type="pct"/>
        <w:tblLook w:val="04A0" w:firstRow="1" w:lastRow="0" w:firstColumn="1" w:lastColumn="0" w:noHBand="0" w:noVBand="1"/>
      </w:tblPr>
      <w:tblGrid>
        <w:gridCol w:w="3609"/>
        <w:gridCol w:w="5338"/>
      </w:tblGrid>
      <w:tr w:rsidRPr="00B352F7" w:rsidR="00E75546" w:rsidTr="59EAA7C3" w14:paraId="5BE33DEF"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7" w:type="pct"/>
          </w:tcPr>
          <w:p w:rsidRPr="00176AF7" w:rsidR="00E75546" w:rsidP="000569EE" w:rsidRDefault="00E75546" w14:paraId="235A8B0A" w14:textId="77777777">
            <w:pPr>
              <w:spacing w:line="360" w:lineRule="auto"/>
              <w:rPr>
                <w:rFonts w:cstheme="minorHAnsi"/>
                <w:b/>
                <w:bCs w:val="0"/>
                <w:color w:val="FFFFFF" w:themeColor="background1"/>
                <w:sz w:val="22"/>
                <w:szCs w:val="22"/>
              </w:rPr>
            </w:pPr>
            <w:r w:rsidRPr="00176AF7">
              <w:rPr>
                <w:rFonts w:cstheme="minorHAnsi"/>
                <w:b/>
                <w:bCs w:val="0"/>
                <w:color w:val="FFFFFF" w:themeColor="background1"/>
                <w:sz w:val="22"/>
                <w:szCs w:val="22"/>
              </w:rPr>
              <w:br w:type="page"/>
            </w:r>
            <w:r w:rsidRPr="00176AF7">
              <w:rPr>
                <w:rFonts w:cstheme="minorHAnsi"/>
                <w:b/>
                <w:bCs w:val="0"/>
                <w:color w:val="FFFFFF" w:themeColor="background1"/>
                <w:sz w:val="22"/>
                <w:szCs w:val="22"/>
              </w:rPr>
              <w:t>Naam Inschrijver</w:t>
            </w:r>
          </w:p>
        </w:tc>
        <w:tc>
          <w:tcPr>
            <w:tcW w:w="2983" w:type="pct"/>
          </w:tcPr>
          <w:p w:rsidRPr="00176AF7" w:rsidR="00E75546" w:rsidP="000569EE" w:rsidRDefault="00E75546" w14:paraId="6394BB53" w14:textId="77777777">
            <w:pPr>
              <w:spacing w:line="360" w:lineRule="auto"/>
              <w:cnfStyle w:val="100000000000" w:firstRow="1" w:lastRow="0" w:firstColumn="0" w:lastColumn="0" w:oddVBand="0" w:evenVBand="0" w:oddHBand="0" w:evenHBand="0" w:firstRowFirstColumn="0" w:firstRowLastColumn="0" w:lastRowFirstColumn="0" w:lastRowLastColumn="0"/>
              <w:rPr>
                <w:rFonts w:cstheme="minorHAnsi"/>
                <w:b/>
                <w:bCs w:val="0"/>
                <w:color w:val="FFFFFF" w:themeColor="background1"/>
                <w:sz w:val="22"/>
                <w:szCs w:val="22"/>
              </w:rPr>
            </w:pPr>
          </w:p>
        </w:tc>
      </w:tr>
      <w:tr w:rsidRPr="00B352F7" w:rsidR="00E75546" w:rsidTr="59EAA7C3" w14:paraId="0934D12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7" w:type="pct"/>
          </w:tcPr>
          <w:p w:rsidRPr="00B352F7" w:rsidR="00E75546" w:rsidP="000569EE" w:rsidRDefault="00E75546" w14:paraId="37CBF169" w14:textId="5E1EF124">
            <w:pPr>
              <w:spacing w:line="360" w:lineRule="auto"/>
              <w:rPr>
                <w:rFonts w:cstheme="minorHAnsi"/>
                <w:b w:val="0"/>
                <w:bCs w:val="0"/>
                <w:sz w:val="22"/>
                <w:szCs w:val="22"/>
              </w:rPr>
            </w:pPr>
            <w:r>
              <w:rPr>
                <w:rFonts w:cstheme="minorHAnsi"/>
                <w:sz w:val="22"/>
                <w:szCs w:val="22"/>
              </w:rPr>
              <w:t>Selectiecriteria C</w:t>
            </w:r>
          </w:p>
        </w:tc>
        <w:tc>
          <w:tcPr>
            <w:tcW w:w="2983" w:type="pct"/>
          </w:tcPr>
          <w:p w:rsidRPr="00607F9E" w:rsidR="00CF4971" w:rsidP="59EAA7C3" w:rsidRDefault="4E1DA31B" w14:paraId="52529945" w14:textId="1B6A956E">
            <w:pPr>
              <w:pStyle w:val="ListNumber"/>
              <w:numPr>
                <w:ilvl w:val="0"/>
                <w:numId w:val="0"/>
              </w:numPr>
              <w:suppressAutoHyphens/>
              <w:autoSpaceDN w:val="0"/>
              <w:adjustRightInd/>
              <w:cnfStyle w:val="000000100000" w:firstRow="0" w:lastRow="0" w:firstColumn="0" w:lastColumn="0" w:oddVBand="0" w:evenVBand="0" w:oddHBand="1" w:evenHBand="0" w:firstRowFirstColumn="0" w:firstRowLastColumn="0" w:lastRowFirstColumn="0" w:lastRowLastColumn="0"/>
              <w:rPr>
                <w:rFonts w:ascii="Calibri" w:hAnsi="Calibri" w:cs="Calibri"/>
                <w:kern w:val="0"/>
              </w:rPr>
            </w:pPr>
            <w:r w:rsidRPr="59EAA7C3">
              <w:rPr>
                <w:rFonts w:ascii="Calibri" w:hAnsi="Calibri" w:cs="Calibri"/>
                <w:kern w:val="0"/>
              </w:rPr>
              <w:t xml:space="preserve">Gegadigde heeft ervaring met het ter beschikking stellen of de inzet van Specialisten via eigen medewerkers en/of van derden, die onder leiding en toezicht van opdrachtgever hebben gewerkt met een minimale inzettermijn van 3 maanden per </w:t>
            </w:r>
            <w:r w:rsidRPr="59EAA7C3">
              <w:rPr>
                <w:rFonts w:ascii="Calibri" w:hAnsi="Calibri" w:cs="Calibri"/>
              </w:rPr>
              <w:t>S</w:t>
            </w:r>
            <w:r w:rsidRPr="59EAA7C3">
              <w:rPr>
                <w:rFonts w:ascii="Calibri" w:hAnsi="Calibri" w:cs="Calibri"/>
                <w:kern w:val="0"/>
              </w:rPr>
              <w:t>pecialist.</w:t>
            </w:r>
          </w:p>
          <w:p w:rsidRPr="00B352F7" w:rsidR="00E75546" w:rsidP="000569EE" w:rsidRDefault="00E75546" w14:paraId="02A18340" w14:textId="77777777">
            <w:pPr>
              <w:pStyle w:val="ListNumber"/>
              <w:numPr>
                <w:ilvl w:val="0"/>
                <w:numId w:val="0"/>
              </w:numPr>
              <w:ind w:left="32"/>
              <w:cnfStyle w:val="000000100000" w:firstRow="0" w:lastRow="0" w:firstColumn="0" w:lastColumn="0" w:oddVBand="0" w:evenVBand="0" w:oddHBand="1" w:evenHBand="0" w:firstRowFirstColumn="0" w:firstRowLastColumn="0" w:lastRowFirstColumn="0" w:lastRowLastColumn="0"/>
              <w:rPr>
                <w:rFonts w:cstheme="minorHAnsi"/>
                <w:b/>
                <w:bCs/>
                <w:sz w:val="22"/>
                <w:szCs w:val="22"/>
                <w:lang w:eastAsia="nl-NL"/>
              </w:rPr>
            </w:pPr>
          </w:p>
        </w:tc>
      </w:tr>
    </w:tbl>
    <w:p w:rsidRPr="00B352F7" w:rsidR="00E75546" w:rsidP="00E75546" w:rsidRDefault="00E75546" w14:paraId="4A492AD3" w14:textId="77777777">
      <w:pPr>
        <w:spacing w:after="160" w:line="240" w:lineRule="auto"/>
        <w:rPr>
          <w:rFonts w:eastAsia="Calibri" w:cstheme="minorHAnsi"/>
          <w:sz w:val="22"/>
          <w:szCs w:val="22"/>
        </w:rPr>
      </w:pPr>
      <w:r w:rsidRPr="00B352F7">
        <w:rPr>
          <w:rFonts w:eastAsia="Calibri" w:cstheme="minorHAnsi"/>
          <w:sz w:val="22"/>
          <w:szCs w:val="22"/>
        </w:rPr>
        <w:t>U dient per kerncompetentie een referentie in te dienen. In onderstaand formulier staan alle Eisen genoemd die ook in de Aanbestedingsleidraad staan genoemd. Het is aan u om ons duidelijk te maken wat uw referentieopdracht precies inhoudt en waar deze voldoet aan het gevraagde. Dit doet u door per aspect een toelichting te geven. De referentie dient te voldoen aan de eisen die zijn opgenomen in de Aanbestedingsleidraad.</w:t>
      </w:r>
    </w:p>
    <w:p w:rsidRPr="00B352F7" w:rsidR="00E75546" w:rsidP="00E75546" w:rsidRDefault="00E75546" w14:paraId="73FCC711" w14:textId="77777777">
      <w:pPr>
        <w:spacing w:after="160" w:line="360" w:lineRule="auto"/>
        <w:rPr>
          <w:rFonts w:eastAsia="Calibri" w:cstheme="minorHAnsi"/>
          <w:b/>
          <w:sz w:val="22"/>
          <w:szCs w:val="22"/>
        </w:rPr>
      </w:pPr>
      <w:r w:rsidRPr="00B352F7">
        <w:rPr>
          <w:rFonts w:eastAsia="Calibri" w:cstheme="minorHAnsi"/>
          <w:b/>
          <w:sz w:val="22"/>
          <w:szCs w:val="22"/>
        </w:rPr>
        <w:t>Referent</w:t>
      </w:r>
    </w:p>
    <w:tbl>
      <w:tblPr>
        <w:tblStyle w:val="ListTable4-Accent3"/>
        <w:tblW w:w="5000" w:type="pct"/>
        <w:tblLook w:val="04A0" w:firstRow="1" w:lastRow="0" w:firstColumn="1" w:lastColumn="0" w:noHBand="0" w:noVBand="1"/>
      </w:tblPr>
      <w:tblGrid>
        <w:gridCol w:w="3609"/>
        <w:gridCol w:w="1729"/>
        <w:gridCol w:w="3609"/>
      </w:tblGrid>
      <w:tr w:rsidRPr="00B352F7" w:rsidR="00E75546" w:rsidTr="000569EE" w14:paraId="59FFC022"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7" w:type="pct"/>
          </w:tcPr>
          <w:p w:rsidRPr="00176AF7" w:rsidR="00E75546" w:rsidP="000569EE" w:rsidRDefault="00E75546" w14:paraId="436DD3B5" w14:textId="77777777">
            <w:pPr>
              <w:spacing w:line="360" w:lineRule="auto"/>
              <w:rPr>
                <w:rFonts w:cstheme="minorHAnsi"/>
                <w:b/>
                <w:bCs w:val="0"/>
                <w:color w:val="FFFFFF" w:themeColor="background1"/>
                <w:sz w:val="22"/>
                <w:szCs w:val="22"/>
              </w:rPr>
            </w:pPr>
            <w:r w:rsidRPr="00176AF7">
              <w:rPr>
                <w:rFonts w:cstheme="minorHAnsi"/>
                <w:b/>
                <w:bCs w:val="0"/>
                <w:color w:val="FFFFFF" w:themeColor="background1"/>
                <w:sz w:val="22"/>
                <w:szCs w:val="22"/>
              </w:rPr>
              <w:t>Bedrijfsnaam referent:</w:t>
            </w:r>
          </w:p>
        </w:tc>
        <w:tc>
          <w:tcPr>
            <w:tcW w:w="2983" w:type="pct"/>
            <w:gridSpan w:val="2"/>
          </w:tcPr>
          <w:p w:rsidRPr="00176AF7" w:rsidR="00E75546" w:rsidP="000569EE" w:rsidRDefault="00E75546" w14:paraId="675F9C65" w14:textId="77777777">
            <w:pPr>
              <w:spacing w:line="360" w:lineRule="auto"/>
              <w:cnfStyle w:val="100000000000" w:firstRow="1" w:lastRow="0" w:firstColumn="0" w:lastColumn="0" w:oddVBand="0" w:evenVBand="0" w:oddHBand="0" w:evenHBand="0" w:firstRowFirstColumn="0" w:firstRowLastColumn="0" w:lastRowFirstColumn="0" w:lastRowLastColumn="0"/>
              <w:rPr>
                <w:rFonts w:cstheme="minorHAnsi"/>
                <w:b/>
                <w:bCs w:val="0"/>
                <w:color w:val="FFFFFF" w:themeColor="background1"/>
                <w:sz w:val="22"/>
                <w:szCs w:val="22"/>
              </w:rPr>
            </w:pPr>
          </w:p>
        </w:tc>
      </w:tr>
      <w:tr w:rsidRPr="00B352F7" w:rsidR="00E75546" w:rsidTr="000569EE" w14:paraId="2AD4762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7" w:type="pct"/>
          </w:tcPr>
          <w:p w:rsidRPr="00B352F7" w:rsidR="00E75546" w:rsidP="000569EE" w:rsidRDefault="00E75546" w14:paraId="437AB257" w14:textId="77777777">
            <w:pPr>
              <w:spacing w:line="360" w:lineRule="auto"/>
              <w:rPr>
                <w:rFonts w:cstheme="minorHAnsi"/>
                <w:sz w:val="22"/>
                <w:szCs w:val="22"/>
              </w:rPr>
            </w:pPr>
            <w:r w:rsidRPr="00B352F7">
              <w:rPr>
                <w:rFonts w:cstheme="minorHAnsi"/>
                <w:sz w:val="22"/>
                <w:szCs w:val="22"/>
              </w:rPr>
              <w:t>Adres</w:t>
            </w:r>
            <w:r>
              <w:rPr>
                <w:rFonts w:cstheme="minorHAnsi"/>
                <w:sz w:val="22"/>
                <w:szCs w:val="22"/>
              </w:rPr>
              <w:t>:</w:t>
            </w:r>
          </w:p>
        </w:tc>
        <w:tc>
          <w:tcPr>
            <w:tcW w:w="2983" w:type="pct"/>
            <w:gridSpan w:val="2"/>
          </w:tcPr>
          <w:p w:rsidRPr="00B352F7" w:rsidR="00E75546" w:rsidP="000569EE" w:rsidRDefault="00E75546" w14:paraId="55189337" w14:textId="77777777">
            <w:pPr>
              <w:spacing w:line="360" w:lineRule="auto"/>
              <w:cnfStyle w:val="000000100000" w:firstRow="0" w:lastRow="0" w:firstColumn="0" w:lastColumn="0" w:oddVBand="0" w:evenVBand="0" w:oddHBand="1" w:evenHBand="0" w:firstRowFirstColumn="0" w:firstRowLastColumn="0" w:lastRowFirstColumn="0" w:lastRowLastColumn="0"/>
              <w:rPr>
                <w:rFonts w:cstheme="minorHAnsi"/>
                <w:sz w:val="22"/>
                <w:szCs w:val="22"/>
              </w:rPr>
            </w:pPr>
          </w:p>
        </w:tc>
      </w:tr>
      <w:tr w:rsidRPr="00B352F7" w:rsidR="00E75546" w:rsidTr="000569EE" w14:paraId="0934BF58" w14:textId="77777777">
        <w:tc>
          <w:tcPr>
            <w:cnfStyle w:val="001000000000" w:firstRow="0" w:lastRow="0" w:firstColumn="1" w:lastColumn="0" w:oddVBand="0" w:evenVBand="0" w:oddHBand="0" w:evenHBand="0" w:firstRowFirstColumn="0" w:firstRowLastColumn="0" w:lastRowFirstColumn="0" w:lastRowLastColumn="0"/>
            <w:tcW w:w="2017" w:type="pct"/>
          </w:tcPr>
          <w:p w:rsidRPr="00B352F7" w:rsidR="00E75546" w:rsidP="000569EE" w:rsidRDefault="00E75546" w14:paraId="33C49EF7" w14:textId="77777777">
            <w:pPr>
              <w:spacing w:line="360" w:lineRule="auto"/>
              <w:rPr>
                <w:rFonts w:cstheme="minorHAnsi"/>
                <w:sz w:val="22"/>
                <w:szCs w:val="22"/>
              </w:rPr>
            </w:pPr>
            <w:r w:rsidRPr="00B352F7">
              <w:rPr>
                <w:rFonts w:cstheme="minorHAnsi"/>
                <w:sz w:val="22"/>
                <w:szCs w:val="22"/>
              </w:rPr>
              <w:t>P</w:t>
            </w:r>
            <w:r>
              <w:rPr>
                <w:rFonts w:cstheme="minorHAnsi"/>
                <w:sz w:val="22"/>
                <w:szCs w:val="22"/>
              </w:rPr>
              <w:t>ostcode</w:t>
            </w:r>
            <w:r w:rsidRPr="00B352F7">
              <w:rPr>
                <w:rFonts w:cstheme="minorHAnsi"/>
                <w:sz w:val="22"/>
                <w:szCs w:val="22"/>
              </w:rPr>
              <w:t>/Plaats</w:t>
            </w:r>
            <w:r>
              <w:rPr>
                <w:rFonts w:cstheme="minorHAnsi"/>
                <w:sz w:val="22"/>
                <w:szCs w:val="22"/>
              </w:rPr>
              <w:t>:</w:t>
            </w:r>
          </w:p>
        </w:tc>
        <w:tc>
          <w:tcPr>
            <w:tcW w:w="966" w:type="pct"/>
          </w:tcPr>
          <w:p w:rsidRPr="00B352F7" w:rsidR="00E75546" w:rsidP="000569EE" w:rsidRDefault="00E75546" w14:paraId="19132E71" w14:textId="77777777">
            <w:pPr>
              <w:spacing w:line="360" w:lineRule="auto"/>
              <w:cnfStyle w:val="000000000000" w:firstRow="0" w:lastRow="0" w:firstColumn="0" w:lastColumn="0" w:oddVBand="0" w:evenVBand="0" w:oddHBand="0" w:evenHBand="0" w:firstRowFirstColumn="0" w:firstRowLastColumn="0" w:lastRowFirstColumn="0" w:lastRowLastColumn="0"/>
              <w:rPr>
                <w:rFonts w:cstheme="minorHAnsi"/>
                <w:sz w:val="22"/>
                <w:szCs w:val="22"/>
              </w:rPr>
            </w:pPr>
          </w:p>
        </w:tc>
        <w:tc>
          <w:tcPr>
            <w:tcW w:w="2017" w:type="pct"/>
          </w:tcPr>
          <w:p w:rsidRPr="00B352F7" w:rsidR="00E75546" w:rsidP="000569EE" w:rsidRDefault="00E75546" w14:paraId="0FE96E2F" w14:textId="77777777">
            <w:pPr>
              <w:spacing w:line="360" w:lineRule="auto"/>
              <w:cnfStyle w:val="000000000000" w:firstRow="0" w:lastRow="0" w:firstColumn="0" w:lastColumn="0" w:oddVBand="0" w:evenVBand="0" w:oddHBand="0" w:evenHBand="0" w:firstRowFirstColumn="0" w:firstRowLastColumn="0" w:lastRowFirstColumn="0" w:lastRowLastColumn="0"/>
              <w:rPr>
                <w:rFonts w:cstheme="minorHAnsi"/>
                <w:sz w:val="22"/>
                <w:szCs w:val="22"/>
              </w:rPr>
            </w:pPr>
          </w:p>
        </w:tc>
      </w:tr>
      <w:tr w:rsidRPr="00B352F7" w:rsidR="00E75546" w:rsidTr="000569EE" w14:paraId="239995F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7" w:type="pct"/>
          </w:tcPr>
          <w:p w:rsidRPr="00B352F7" w:rsidR="00E75546" w:rsidP="000569EE" w:rsidRDefault="00E75546" w14:paraId="479D4445" w14:textId="77777777">
            <w:pPr>
              <w:tabs>
                <w:tab w:val="left" w:pos="851"/>
                <w:tab w:val="left" w:pos="1701"/>
              </w:tabs>
              <w:spacing w:line="360" w:lineRule="auto"/>
              <w:rPr>
                <w:rFonts w:cstheme="minorHAnsi"/>
                <w:sz w:val="22"/>
                <w:szCs w:val="22"/>
              </w:rPr>
            </w:pPr>
            <w:r w:rsidRPr="00B352F7">
              <w:rPr>
                <w:rFonts w:cstheme="minorHAnsi"/>
                <w:sz w:val="22"/>
                <w:szCs w:val="22"/>
              </w:rPr>
              <w:t xml:space="preserve">Contactpersoon: </w:t>
            </w:r>
            <w:r w:rsidRPr="00B352F7">
              <w:rPr>
                <w:rFonts w:cstheme="minorHAnsi"/>
                <w:sz w:val="22"/>
                <w:szCs w:val="22"/>
              </w:rPr>
              <w:tab/>
            </w:r>
            <w:r w:rsidRPr="00B352F7">
              <w:rPr>
                <w:rFonts w:cstheme="minorHAnsi"/>
                <w:sz w:val="22"/>
                <w:szCs w:val="22"/>
              </w:rPr>
              <w:t>Naam</w:t>
            </w:r>
            <w:r>
              <w:rPr>
                <w:rFonts w:cstheme="minorHAnsi"/>
                <w:sz w:val="22"/>
                <w:szCs w:val="22"/>
              </w:rPr>
              <w:t>:</w:t>
            </w:r>
          </w:p>
          <w:p w:rsidRPr="00B352F7" w:rsidR="00E75546" w:rsidP="000569EE" w:rsidRDefault="00E75546" w14:paraId="7750F8D5" w14:textId="77777777">
            <w:pPr>
              <w:tabs>
                <w:tab w:val="left" w:pos="1701"/>
              </w:tabs>
              <w:spacing w:line="360" w:lineRule="auto"/>
              <w:rPr>
                <w:rFonts w:cstheme="minorHAnsi"/>
                <w:sz w:val="22"/>
                <w:szCs w:val="22"/>
              </w:rPr>
            </w:pPr>
            <w:r w:rsidRPr="00B352F7">
              <w:rPr>
                <w:rFonts w:cstheme="minorHAnsi"/>
                <w:sz w:val="22"/>
                <w:szCs w:val="22"/>
              </w:rPr>
              <w:tab/>
            </w:r>
            <w:r w:rsidRPr="00B352F7">
              <w:rPr>
                <w:rFonts w:cstheme="minorHAnsi"/>
                <w:sz w:val="22"/>
                <w:szCs w:val="22"/>
              </w:rPr>
              <w:t>Telefoonnr.</w:t>
            </w:r>
            <w:r>
              <w:rPr>
                <w:rFonts w:cstheme="minorHAnsi"/>
                <w:sz w:val="22"/>
                <w:szCs w:val="22"/>
              </w:rPr>
              <w:t>:</w:t>
            </w:r>
          </w:p>
        </w:tc>
        <w:tc>
          <w:tcPr>
            <w:tcW w:w="2983" w:type="pct"/>
            <w:gridSpan w:val="2"/>
          </w:tcPr>
          <w:p w:rsidRPr="00B352F7" w:rsidR="00E75546" w:rsidP="000569EE" w:rsidRDefault="00E75546" w14:paraId="7867078D" w14:textId="77777777">
            <w:pPr>
              <w:spacing w:line="360" w:lineRule="auto"/>
              <w:cnfStyle w:val="000000100000" w:firstRow="0" w:lastRow="0" w:firstColumn="0" w:lastColumn="0" w:oddVBand="0" w:evenVBand="0" w:oddHBand="1" w:evenHBand="0" w:firstRowFirstColumn="0" w:firstRowLastColumn="0" w:lastRowFirstColumn="0" w:lastRowLastColumn="0"/>
              <w:rPr>
                <w:rFonts w:cstheme="minorHAnsi"/>
                <w:sz w:val="22"/>
                <w:szCs w:val="22"/>
              </w:rPr>
            </w:pPr>
          </w:p>
        </w:tc>
      </w:tr>
    </w:tbl>
    <w:p w:rsidRPr="00B352F7" w:rsidR="00E75546" w:rsidP="00E75546" w:rsidRDefault="00E75546" w14:paraId="561A4A24" w14:textId="77777777">
      <w:pPr>
        <w:spacing w:after="160" w:line="360" w:lineRule="auto"/>
        <w:rPr>
          <w:rFonts w:eastAsia="Calibri" w:cstheme="minorHAnsi"/>
          <w:b/>
          <w:sz w:val="22"/>
          <w:szCs w:val="22"/>
        </w:rPr>
      </w:pPr>
      <w:r w:rsidRPr="00B352F7">
        <w:rPr>
          <w:rFonts w:eastAsia="Calibri" w:cstheme="minorHAnsi"/>
          <w:b/>
          <w:sz w:val="22"/>
          <w:szCs w:val="22"/>
        </w:rPr>
        <w:t>Referentie</w:t>
      </w:r>
    </w:p>
    <w:tbl>
      <w:tblPr>
        <w:tblStyle w:val="ListTable4-Accent3"/>
        <w:tblW w:w="5000" w:type="pct"/>
        <w:tblLook w:val="04A0" w:firstRow="1" w:lastRow="0" w:firstColumn="1" w:lastColumn="0" w:noHBand="0" w:noVBand="1"/>
      </w:tblPr>
      <w:tblGrid>
        <w:gridCol w:w="2532"/>
        <w:gridCol w:w="6415"/>
      </w:tblGrid>
      <w:tr w:rsidRPr="00B352F7" w:rsidR="00E75546" w:rsidTr="000569EE" w14:paraId="4019DC31"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5" w:type="pct"/>
          </w:tcPr>
          <w:p w:rsidRPr="00176AF7" w:rsidR="00E75546" w:rsidP="00176AF7" w:rsidRDefault="00E75546" w14:paraId="499B3021" w14:textId="77777777">
            <w:pPr>
              <w:spacing w:line="276" w:lineRule="auto"/>
              <w:rPr>
                <w:rFonts w:cstheme="minorHAnsi"/>
                <w:b/>
                <w:bCs w:val="0"/>
                <w:color w:val="FFFFFF" w:themeColor="background1"/>
                <w:sz w:val="22"/>
                <w:szCs w:val="22"/>
              </w:rPr>
            </w:pPr>
            <w:r w:rsidRPr="00176AF7">
              <w:rPr>
                <w:rFonts w:cstheme="minorHAnsi"/>
                <w:b/>
                <w:bCs w:val="0"/>
                <w:color w:val="FFFFFF" w:themeColor="background1"/>
                <w:sz w:val="22"/>
                <w:szCs w:val="22"/>
              </w:rPr>
              <w:t>Naam referentieopdracht:</w:t>
            </w:r>
          </w:p>
        </w:tc>
        <w:tc>
          <w:tcPr>
            <w:tcW w:w="3585" w:type="pct"/>
          </w:tcPr>
          <w:p w:rsidRPr="00176AF7" w:rsidR="00E75546" w:rsidP="000569EE" w:rsidRDefault="00E75546" w14:paraId="61922ECA" w14:textId="77777777">
            <w:pPr>
              <w:spacing w:line="360" w:lineRule="auto"/>
              <w:cnfStyle w:val="100000000000" w:firstRow="1" w:lastRow="0" w:firstColumn="0" w:lastColumn="0" w:oddVBand="0" w:evenVBand="0" w:oddHBand="0" w:evenHBand="0" w:firstRowFirstColumn="0" w:firstRowLastColumn="0" w:lastRowFirstColumn="0" w:lastRowLastColumn="0"/>
              <w:rPr>
                <w:rFonts w:cstheme="minorHAnsi"/>
                <w:b/>
                <w:bCs w:val="0"/>
                <w:color w:val="FFFFFF" w:themeColor="background1"/>
                <w:sz w:val="22"/>
                <w:szCs w:val="22"/>
              </w:rPr>
            </w:pPr>
          </w:p>
        </w:tc>
      </w:tr>
      <w:tr w:rsidRPr="00B352F7" w:rsidR="00E75546" w:rsidTr="000569EE" w14:paraId="61F7109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5" w:type="pct"/>
          </w:tcPr>
          <w:p w:rsidRPr="00B352F7" w:rsidR="00E75546" w:rsidP="00176AF7" w:rsidRDefault="00E75546" w14:paraId="3B21115A" w14:textId="77777777">
            <w:pPr>
              <w:spacing w:line="276" w:lineRule="auto"/>
              <w:rPr>
                <w:rFonts w:cstheme="minorHAnsi"/>
                <w:sz w:val="22"/>
                <w:szCs w:val="22"/>
              </w:rPr>
            </w:pPr>
            <w:r w:rsidRPr="00B352F7">
              <w:rPr>
                <w:rFonts w:cstheme="minorHAnsi"/>
                <w:sz w:val="22"/>
                <w:szCs w:val="22"/>
              </w:rPr>
              <w:t>Waarde opdracht (exclusief omzetbelasting):</w:t>
            </w:r>
          </w:p>
        </w:tc>
        <w:tc>
          <w:tcPr>
            <w:tcW w:w="3585" w:type="pct"/>
          </w:tcPr>
          <w:p w:rsidRPr="00B352F7" w:rsidR="00E75546" w:rsidP="000569EE" w:rsidRDefault="00E75546" w14:paraId="7EA38375" w14:textId="77777777">
            <w:pPr>
              <w:spacing w:line="360" w:lineRule="auto"/>
              <w:cnfStyle w:val="000000100000" w:firstRow="0" w:lastRow="0" w:firstColumn="0" w:lastColumn="0" w:oddVBand="0" w:evenVBand="0" w:oddHBand="1" w:evenHBand="0" w:firstRowFirstColumn="0" w:firstRowLastColumn="0" w:lastRowFirstColumn="0" w:lastRowLastColumn="0"/>
              <w:rPr>
                <w:rFonts w:cstheme="minorHAnsi"/>
                <w:sz w:val="22"/>
                <w:szCs w:val="22"/>
              </w:rPr>
            </w:pPr>
          </w:p>
        </w:tc>
      </w:tr>
      <w:tr w:rsidRPr="00B352F7" w:rsidR="00E75546" w:rsidTr="000569EE" w14:paraId="43046311" w14:textId="77777777">
        <w:tc>
          <w:tcPr>
            <w:cnfStyle w:val="001000000000" w:firstRow="0" w:lastRow="0" w:firstColumn="1" w:lastColumn="0" w:oddVBand="0" w:evenVBand="0" w:oddHBand="0" w:evenHBand="0" w:firstRowFirstColumn="0" w:firstRowLastColumn="0" w:lastRowFirstColumn="0" w:lastRowLastColumn="0"/>
            <w:tcW w:w="1415" w:type="pct"/>
          </w:tcPr>
          <w:p w:rsidRPr="00B352F7" w:rsidR="00E75546" w:rsidP="00176AF7" w:rsidRDefault="00E75546" w14:paraId="5E438E9F" w14:textId="77777777">
            <w:pPr>
              <w:spacing w:line="276" w:lineRule="auto"/>
              <w:rPr>
                <w:rFonts w:cstheme="minorHAnsi"/>
                <w:sz w:val="22"/>
                <w:szCs w:val="22"/>
              </w:rPr>
            </w:pPr>
            <w:r w:rsidRPr="00B352F7">
              <w:rPr>
                <w:rFonts w:cstheme="minorHAnsi"/>
                <w:sz w:val="22"/>
                <w:szCs w:val="22"/>
              </w:rPr>
              <w:t>Startdatum opdracht:</w:t>
            </w:r>
          </w:p>
        </w:tc>
        <w:tc>
          <w:tcPr>
            <w:tcW w:w="3585" w:type="pct"/>
          </w:tcPr>
          <w:p w:rsidRPr="00B352F7" w:rsidR="00E75546" w:rsidP="000569EE" w:rsidRDefault="00E75546" w14:paraId="60C364F1" w14:textId="77777777">
            <w:pPr>
              <w:spacing w:line="360" w:lineRule="auto"/>
              <w:cnfStyle w:val="000000000000" w:firstRow="0" w:lastRow="0" w:firstColumn="0" w:lastColumn="0" w:oddVBand="0" w:evenVBand="0" w:oddHBand="0" w:evenHBand="0" w:firstRowFirstColumn="0" w:firstRowLastColumn="0" w:lastRowFirstColumn="0" w:lastRowLastColumn="0"/>
              <w:rPr>
                <w:rFonts w:cstheme="minorHAnsi"/>
                <w:sz w:val="22"/>
                <w:szCs w:val="22"/>
              </w:rPr>
            </w:pPr>
          </w:p>
        </w:tc>
      </w:tr>
      <w:tr w:rsidRPr="00B352F7" w:rsidR="00E75546" w:rsidTr="000569EE" w14:paraId="65C7D4A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5" w:type="pct"/>
          </w:tcPr>
          <w:p w:rsidRPr="00B352F7" w:rsidR="00E75546" w:rsidP="00176AF7" w:rsidRDefault="00E75546" w14:paraId="1A596423" w14:textId="77777777">
            <w:pPr>
              <w:tabs>
                <w:tab w:val="left" w:pos="1701"/>
              </w:tabs>
              <w:spacing w:line="276" w:lineRule="auto"/>
              <w:rPr>
                <w:rFonts w:cstheme="minorHAnsi"/>
                <w:sz w:val="22"/>
                <w:szCs w:val="22"/>
              </w:rPr>
            </w:pPr>
            <w:r w:rsidRPr="00B352F7">
              <w:rPr>
                <w:rFonts w:cstheme="minorHAnsi"/>
                <w:sz w:val="22"/>
                <w:szCs w:val="22"/>
              </w:rPr>
              <w:t>Einddatum opdracht:</w:t>
            </w:r>
          </w:p>
        </w:tc>
        <w:tc>
          <w:tcPr>
            <w:tcW w:w="3585" w:type="pct"/>
          </w:tcPr>
          <w:p w:rsidRPr="00B352F7" w:rsidR="00E75546" w:rsidP="000569EE" w:rsidRDefault="00E75546" w14:paraId="726347D6" w14:textId="77777777">
            <w:pPr>
              <w:spacing w:line="360" w:lineRule="auto"/>
              <w:cnfStyle w:val="000000100000" w:firstRow="0" w:lastRow="0" w:firstColumn="0" w:lastColumn="0" w:oddVBand="0" w:evenVBand="0" w:oddHBand="1" w:evenHBand="0" w:firstRowFirstColumn="0" w:firstRowLastColumn="0" w:lastRowFirstColumn="0" w:lastRowLastColumn="0"/>
              <w:rPr>
                <w:rFonts w:cstheme="minorHAnsi"/>
                <w:sz w:val="22"/>
                <w:szCs w:val="22"/>
              </w:rPr>
            </w:pPr>
          </w:p>
        </w:tc>
      </w:tr>
      <w:tr w:rsidRPr="00B352F7" w:rsidR="00E75546" w:rsidTr="000569EE" w14:paraId="7D10D5D1" w14:textId="77777777">
        <w:tc>
          <w:tcPr>
            <w:cnfStyle w:val="001000000000" w:firstRow="0" w:lastRow="0" w:firstColumn="1" w:lastColumn="0" w:oddVBand="0" w:evenVBand="0" w:oddHBand="0" w:evenHBand="0" w:firstRowFirstColumn="0" w:firstRowLastColumn="0" w:lastRowFirstColumn="0" w:lastRowLastColumn="0"/>
            <w:tcW w:w="1415" w:type="pct"/>
          </w:tcPr>
          <w:p w:rsidRPr="00B352F7" w:rsidR="00E75546" w:rsidP="00176AF7" w:rsidRDefault="00E75546" w14:paraId="3E34EFF1" w14:textId="77777777">
            <w:pPr>
              <w:tabs>
                <w:tab w:val="left" w:pos="1701"/>
              </w:tabs>
              <w:spacing w:line="276" w:lineRule="auto"/>
              <w:rPr>
                <w:rFonts w:cstheme="minorHAnsi"/>
                <w:sz w:val="22"/>
                <w:szCs w:val="22"/>
              </w:rPr>
            </w:pPr>
            <w:r w:rsidRPr="00B352F7">
              <w:rPr>
                <w:rFonts w:cstheme="minorHAnsi"/>
                <w:sz w:val="22"/>
                <w:szCs w:val="22"/>
              </w:rPr>
              <w:t>Aantal medewerkers van de organisatie waar de referentieopdracht is uitgevoerd (incl</w:t>
            </w:r>
            <w:r>
              <w:rPr>
                <w:rFonts w:cstheme="minorHAnsi"/>
                <w:sz w:val="22"/>
                <w:szCs w:val="22"/>
              </w:rPr>
              <w:t>.</w:t>
            </w:r>
            <w:r w:rsidRPr="00B352F7">
              <w:rPr>
                <w:rFonts w:cstheme="minorHAnsi"/>
                <w:sz w:val="22"/>
                <w:szCs w:val="22"/>
              </w:rPr>
              <w:t xml:space="preserve"> ingehuurde medewerkers)</w:t>
            </w:r>
          </w:p>
        </w:tc>
        <w:tc>
          <w:tcPr>
            <w:tcW w:w="3585" w:type="pct"/>
          </w:tcPr>
          <w:p w:rsidRPr="00B352F7" w:rsidR="00E75546" w:rsidP="000569EE" w:rsidRDefault="00E75546" w14:paraId="0FE5C705" w14:textId="77777777">
            <w:pPr>
              <w:spacing w:line="360" w:lineRule="auto"/>
              <w:cnfStyle w:val="000000000000" w:firstRow="0" w:lastRow="0" w:firstColumn="0" w:lastColumn="0" w:oddVBand="0" w:evenVBand="0" w:oddHBand="0" w:evenHBand="0" w:firstRowFirstColumn="0" w:firstRowLastColumn="0" w:lastRowFirstColumn="0" w:lastRowLastColumn="0"/>
              <w:rPr>
                <w:rFonts w:cstheme="minorHAnsi"/>
                <w:sz w:val="22"/>
                <w:szCs w:val="22"/>
              </w:rPr>
            </w:pPr>
          </w:p>
        </w:tc>
      </w:tr>
      <w:tr w:rsidRPr="00B352F7" w:rsidR="00E75546" w:rsidTr="000569EE" w14:paraId="157D3E1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5" w:type="pct"/>
          </w:tcPr>
          <w:p w:rsidRPr="00B352F7" w:rsidR="00E75546" w:rsidP="00176AF7" w:rsidRDefault="00E75546" w14:paraId="09E7AC50" w14:textId="77777777">
            <w:pPr>
              <w:tabs>
                <w:tab w:val="left" w:pos="1701"/>
              </w:tabs>
              <w:spacing w:line="276" w:lineRule="auto"/>
              <w:rPr>
                <w:rFonts w:cstheme="minorHAnsi"/>
                <w:sz w:val="22"/>
                <w:szCs w:val="22"/>
              </w:rPr>
            </w:pPr>
            <w:r w:rsidRPr="00B352F7">
              <w:rPr>
                <w:rFonts w:cstheme="minorHAnsi"/>
                <w:sz w:val="22"/>
                <w:szCs w:val="22"/>
              </w:rPr>
              <w:t>Statutaire naam/namen van de onderneming/ ondernemingen die de referentieopdracht heeft/hebben uitgevoerd:</w:t>
            </w:r>
          </w:p>
          <w:p w:rsidRPr="00B352F7" w:rsidR="00E75546" w:rsidP="00176AF7" w:rsidRDefault="00E75546" w14:paraId="17CA366E" w14:textId="77777777">
            <w:pPr>
              <w:tabs>
                <w:tab w:val="left" w:pos="1701"/>
              </w:tabs>
              <w:spacing w:line="276" w:lineRule="auto"/>
              <w:rPr>
                <w:rFonts w:cstheme="minorHAnsi"/>
                <w:sz w:val="22"/>
                <w:szCs w:val="22"/>
              </w:rPr>
            </w:pPr>
          </w:p>
          <w:p w:rsidRPr="00B352F7" w:rsidR="00E75546" w:rsidP="00176AF7" w:rsidRDefault="00E75546" w14:paraId="4396EABC" w14:textId="77777777">
            <w:pPr>
              <w:tabs>
                <w:tab w:val="left" w:pos="1701"/>
              </w:tabs>
              <w:spacing w:line="276" w:lineRule="auto"/>
              <w:rPr>
                <w:rFonts w:cstheme="minorHAnsi"/>
                <w:sz w:val="22"/>
                <w:szCs w:val="22"/>
              </w:rPr>
            </w:pPr>
            <w:r w:rsidRPr="00B352F7">
              <w:rPr>
                <w:rFonts w:cstheme="minorHAnsi"/>
                <w:sz w:val="22"/>
                <w:szCs w:val="22"/>
              </w:rPr>
              <w:t xml:space="preserve">Toelichting: </w:t>
            </w:r>
          </w:p>
          <w:p w:rsidRPr="00B352F7" w:rsidR="00E75546" w:rsidP="00176AF7" w:rsidRDefault="00E75546" w14:paraId="0FB800CC" w14:textId="77777777">
            <w:pPr>
              <w:tabs>
                <w:tab w:val="left" w:pos="1701"/>
              </w:tabs>
              <w:spacing w:line="276" w:lineRule="auto"/>
              <w:rPr>
                <w:rFonts w:cstheme="minorHAnsi"/>
                <w:sz w:val="22"/>
                <w:szCs w:val="22"/>
              </w:rPr>
            </w:pPr>
            <w:r w:rsidRPr="00B352F7">
              <w:rPr>
                <w:rFonts w:cstheme="minorHAnsi"/>
                <w:sz w:val="22"/>
                <w:szCs w:val="22"/>
              </w:rPr>
              <w:t xml:space="preserve">Indien een Inschrijver een beroep doet op een andere natuurlijke of rechtspersoon (derde) om de kerncompetentie en/of selectiecriterium aan te tonen, dan dient hier de naam van de desbetreffende derde te worden ingevuld. Indien de referentieopdracht door een Combinatie is uitgevoerd, dan dienen hier de namen van de </w:t>
            </w:r>
            <w:proofErr w:type="spellStart"/>
            <w:r w:rsidRPr="00B352F7">
              <w:rPr>
                <w:rFonts w:cstheme="minorHAnsi"/>
                <w:sz w:val="22"/>
                <w:szCs w:val="22"/>
              </w:rPr>
              <w:t>Combinanten</w:t>
            </w:r>
            <w:proofErr w:type="spellEnd"/>
            <w:r w:rsidRPr="00B352F7">
              <w:rPr>
                <w:rFonts w:cstheme="minorHAnsi"/>
                <w:sz w:val="22"/>
                <w:szCs w:val="22"/>
              </w:rPr>
              <w:t xml:space="preserve"> te worden ingevuld.</w:t>
            </w:r>
          </w:p>
        </w:tc>
        <w:tc>
          <w:tcPr>
            <w:tcW w:w="3585" w:type="pct"/>
          </w:tcPr>
          <w:p w:rsidRPr="00B352F7" w:rsidR="00E75546" w:rsidP="000569EE" w:rsidRDefault="00E75546" w14:paraId="21034510" w14:textId="77777777">
            <w:pPr>
              <w:spacing w:line="360" w:lineRule="auto"/>
              <w:cnfStyle w:val="000000100000" w:firstRow="0" w:lastRow="0" w:firstColumn="0" w:lastColumn="0" w:oddVBand="0" w:evenVBand="0" w:oddHBand="1" w:evenHBand="0" w:firstRowFirstColumn="0" w:firstRowLastColumn="0" w:lastRowFirstColumn="0" w:lastRowLastColumn="0"/>
              <w:rPr>
                <w:rFonts w:cstheme="minorHAnsi"/>
                <w:sz w:val="22"/>
                <w:szCs w:val="22"/>
              </w:rPr>
            </w:pPr>
          </w:p>
        </w:tc>
      </w:tr>
      <w:tr w:rsidRPr="00B352F7" w:rsidR="00E75546" w:rsidTr="000569EE" w14:paraId="1D07BE33" w14:textId="77777777">
        <w:tc>
          <w:tcPr>
            <w:cnfStyle w:val="001000000000" w:firstRow="0" w:lastRow="0" w:firstColumn="1" w:lastColumn="0" w:oddVBand="0" w:evenVBand="0" w:oddHBand="0" w:evenHBand="0" w:firstRowFirstColumn="0" w:firstRowLastColumn="0" w:lastRowFirstColumn="0" w:lastRowLastColumn="0"/>
            <w:tcW w:w="1415" w:type="pct"/>
          </w:tcPr>
          <w:p w:rsidRPr="00B352F7" w:rsidR="00E75546" w:rsidP="00176AF7" w:rsidRDefault="00E75546" w14:paraId="00C3086B" w14:textId="77777777">
            <w:pPr>
              <w:tabs>
                <w:tab w:val="left" w:pos="1701"/>
              </w:tabs>
              <w:spacing w:line="276" w:lineRule="auto"/>
              <w:rPr>
                <w:rFonts w:cstheme="minorHAnsi"/>
                <w:sz w:val="22"/>
                <w:szCs w:val="22"/>
              </w:rPr>
            </w:pPr>
            <w:r w:rsidRPr="00B352F7">
              <w:rPr>
                <w:rFonts w:cstheme="minorHAnsi"/>
                <w:sz w:val="22"/>
                <w:szCs w:val="22"/>
              </w:rPr>
              <w:t>Omschrijving eigen aandeel:</w:t>
            </w:r>
          </w:p>
          <w:p w:rsidRPr="00B352F7" w:rsidR="00E75546" w:rsidP="00176AF7" w:rsidRDefault="00E75546" w14:paraId="5526961C" w14:textId="77777777">
            <w:pPr>
              <w:tabs>
                <w:tab w:val="left" w:pos="1701"/>
              </w:tabs>
              <w:spacing w:line="276" w:lineRule="auto"/>
              <w:rPr>
                <w:rFonts w:cstheme="minorHAnsi"/>
                <w:sz w:val="22"/>
                <w:szCs w:val="22"/>
              </w:rPr>
            </w:pPr>
          </w:p>
          <w:p w:rsidRPr="00B352F7" w:rsidR="00E75546" w:rsidP="00176AF7" w:rsidRDefault="00E75546" w14:paraId="44599494" w14:textId="77777777">
            <w:pPr>
              <w:tabs>
                <w:tab w:val="left" w:pos="1701"/>
              </w:tabs>
              <w:spacing w:line="276" w:lineRule="auto"/>
              <w:rPr>
                <w:rFonts w:cstheme="minorHAnsi"/>
                <w:sz w:val="22"/>
                <w:szCs w:val="22"/>
              </w:rPr>
            </w:pPr>
            <w:r w:rsidRPr="00B352F7">
              <w:rPr>
                <w:rFonts w:cstheme="minorHAnsi"/>
                <w:sz w:val="22"/>
                <w:szCs w:val="22"/>
              </w:rPr>
              <w:t>Toelichting:</w:t>
            </w:r>
          </w:p>
          <w:p w:rsidRPr="00B352F7" w:rsidR="00E75546" w:rsidP="00176AF7" w:rsidRDefault="00E75546" w14:paraId="3BA5BFFE" w14:textId="77777777">
            <w:pPr>
              <w:tabs>
                <w:tab w:val="left" w:pos="1701"/>
              </w:tabs>
              <w:spacing w:line="276" w:lineRule="auto"/>
              <w:rPr>
                <w:rFonts w:cstheme="minorHAnsi"/>
                <w:sz w:val="22"/>
                <w:szCs w:val="22"/>
              </w:rPr>
            </w:pPr>
            <w:r w:rsidRPr="00B352F7">
              <w:rPr>
                <w:rFonts w:cstheme="minorHAnsi"/>
                <w:sz w:val="22"/>
                <w:szCs w:val="22"/>
              </w:rPr>
              <w:t xml:space="preserve">Indien de referentieopdracht door een Combinatie is uitgevoerd, dient de Inschrijver hier de werkzaamheden, taken, rollen, verantwoordelijkheden en opgedane ervaring van elk der </w:t>
            </w:r>
            <w:proofErr w:type="spellStart"/>
            <w:r w:rsidRPr="00B352F7">
              <w:rPr>
                <w:rFonts w:cstheme="minorHAnsi"/>
                <w:sz w:val="22"/>
                <w:szCs w:val="22"/>
              </w:rPr>
              <w:t>Combinanten</w:t>
            </w:r>
            <w:proofErr w:type="spellEnd"/>
            <w:r w:rsidRPr="00B352F7">
              <w:rPr>
                <w:rFonts w:cstheme="minorHAnsi"/>
                <w:sz w:val="22"/>
                <w:szCs w:val="22"/>
              </w:rPr>
              <w:t xml:space="preserve"> in de Combinatie te omschrijven.</w:t>
            </w:r>
          </w:p>
        </w:tc>
        <w:tc>
          <w:tcPr>
            <w:tcW w:w="3585" w:type="pct"/>
          </w:tcPr>
          <w:p w:rsidRPr="00A1768D" w:rsidR="00E75546" w:rsidP="000569EE" w:rsidRDefault="00E75546" w14:paraId="60C33F06"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Cs w:val="20"/>
                <w:lang w:eastAsia="nl-NL"/>
              </w:rPr>
            </w:pPr>
            <w:r w:rsidRPr="00A1768D">
              <w:rPr>
                <w:rFonts w:cstheme="minorHAnsi"/>
                <w:szCs w:val="20"/>
              </w:rPr>
              <w:t>&lt;vul dit onderdeel zodanig in dat het beoordelingsteam kan beoordelen dat aan de gevraagde referentie is voldaan&gt;</w:t>
            </w:r>
          </w:p>
          <w:p w:rsidRPr="00B352F7" w:rsidR="00E75546" w:rsidP="000569EE" w:rsidRDefault="00E75546" w14:paraId="3D55BB85" w14:textId="77777777">
            <w:pPr>
              <w:spacing w:line="360" w:lineRule="auto"/>
              <w:cnfStyle w:val="000000000000" w:firstRow="0" w:lastRow="0" w:firstColumn="0" w:lastColumn="0" w:oddVBand="0" w:evenVBand="0" w:oddHBand="0" w:evenHBand="0" w:firstRowFirstColumn="0" w:firstRowLastColumn="0" w:lastRowFirstColumn="0" w:lastRowLastColumn="0"/>
              <w:rPr>
                <w:rFonts w:cstheme="minorHAnsi"/>
                <w:sz w:val="22"/>
                <w:szCs w:val="22"/>
              </w:rPr>
            </w:pPr>
          </w:p>
        </w:tc>
      </w:tr>
    </w:tbl>
    <w:p w:rsidRPr="00B352F7" w:rsidR="00E75546" w:rsidP="00E75546" w:rsidRDefault="00E75546" w14:paraId="4D187F0C" w14:textId="77777777">
      <w:pPr>
        <w:pStyle w:val="broodtekst"/>
        <w:rPr>
          <w:rFonts w:asciiTheme="minorHAnsi" w:hAnsiTheme="minorHAnsi" w:cstheme="minorHAnsi"/>
          <w:sz w:val="22"/>
          <w:szCs w:val="22"/>
        </w:rPr>
      </w:pPr>
    </w:p>
    <w:p w:rsidR="00E75546" w:rsidP="00E75546" w:rsidRDefault="00E75546" w14:paraId="3FCEC501" w14:textId="77777777">
      <w:pPr>
        <w:pStyle w:val="broodtekst"/>
        <w:rPr>
          <w:rFonts w:asciiTheme="minorHAnsi" w:hAnsiTheme="minorHAnsi" w:cstheme="minorHAnsi"/>
          <w:bCs/>
          <w:sz w:val="22"/>
          <w:szCs w:val="22"/>
        </w:rPr>
      </w:pPr>
      <w:r w:rsidRPr="00B352F7">
        <w:rPr>
          <w:rFonts w:asciiTheme="minorHAnsi" w:hAnsiTheme="minorHAnsi" w:cstheme="minorHAnsi"/>
          <w:bCs/>
          <w:sz w:val="22"/>
          <w:szCs w:val="22"/>
        </w:rPr>
        <w:t>Geef een toelichting waardoor het Aanbestedingsteam een goed beeld krijgt van de door u uitgevoerde werkzaamheden. U kunt meer ruimte gebruiken dan op dit moment in onderstaande tabel aanwezig is.</w:t>
      </w:r>
    </w:p>
    <w:p w:rsidRPr="00B352F7" w:rsidR="00607F9E" w:rsidP="00E75546" w:rsidRDefault="00607F9E" w14:paraId="62093AA7" w14:textId="2BD3E5FE">
      <w:pPr>
        <w:pStyle w:val="broodtekst"/>
        <w:rPr>
          <w:rFonts w:asciiTheme="minorHAnsi" w:hAnsiTheme="minorHAnsi" w:cstheme="minorHAnsi"/>
          <w:bCs/>
          <w:sz w:val="22"/>
          <w:szCs w:val="22"/>
        </w:rPr>
      </w:pPr>
      <w:r>
        <w:rPr>
          <w:rFonts w:asciiTheme="minorHAnsi" w:hAnsiTheme="minorHAnsi" w:cstheme="minorHAnsi"/>
          <w:bCs/>
          <w:sz w:val="22"/>
          <w:szCs w:val="22"/>
        </w:rPr>
        <w:t>Maximaal te behalen punten: 14</w:t>
      </w:r>
    </w:p>
    <w:p w:rsidRPr="00B352F7" w:rsidR="00E75546" w:rsidP="00E75546" w:rsidRDefault="00E75546" w14:paraId="7A688270" w14:textId="77777777">
      <w:pPr>
        <w:pStyle w:val="broodtekst"/>
        <w:rPr>
          <w:rFonts w:asciiTheme="minorHAnsi" w:hAnsiTheme="minorHAnsi" w:cstheme="minorHAnsi"/>
          <w:bCs/>
          <w:sz w:val="22"/>
          <w:szCs w:val="22"/>
        </w:rPr>
      </w:pPr>
    </w:p>
    <w:tbl>
      <w:tblPr>
        <w:tblStyle w:val="ListTable4-Accent3"/>
        <w:tblW w:w="5000" w:type="pct"/>
        <w:tblLook w:val="04A0" w:firstRow="1" w:lastRow="0" w:firstColumn="1" w:lastColumn="0" w:noHBand="0" w:noVBand="1"/>
      </w:tblPr>
      <w:tblGrid>
        <w:gridCol w:w="1099"/>
        <w:gridCol w:w="6694"/>
        <w:gridCol w:w="1154"/>
      </w:tblGrid>
      <w:tr w:rsidRPr="00B352F7" w:rsidR="00E75546" w:rsidTr="59EAA7C3" w14:paraId="171F745A"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55" w:type="pct"/>
            <w:gridSpan w:val="2"/>
            <w:hideMark/>
          </w:tcPr>
          <w:p w:rsidRPr="00176AF7" w:rsidR="00E75546" w:rsidP="000569EE" w:rsidRDefault="00E75546" w14:paraId="1661030B" w14:textId="78F2D01E">
            <w:pPr>
              <w:spacing w:line="240" w:lineRule="auto"/>
              <w:rPr>
                <w:rFonts w:cstheme="minorHAnsi"/>
                <w:b/>
                <w:bCs w:val="0"/>
                <w:color w:val="FFFFFF" w:themeColor="background1"/>
                <w:sz w:val="22"/>
                <w:szCs w:val="22"/>
                <w:lang w:eastAsia="nl-NL"/>
              </w:rPr>
            </w:pPr>
            <w:r w:rsidRPr="00176AF7">
              <w:rPr>
                <w:rFonts w:cstheme="minorHAnsi"/>
                <w:b/>
                <w:bCs w:val="0"/>
                <w:color w:val="FFFFFF" w:themeColor="background1"/>
                <w:sz w:val="22"/>
                <w:szCs w:val="22"/>
              </w:rPr>
              <w:t>Selectiecriteria C</w:t>
            </w:r>
          </w:p>
          <w:p w:rsidRPr="00176AF7" w:rsidR="00E75546" w:rsidP="000569EE" w:rsidRDefault="00E75546" w14:paraId="22BE7651" w14:textId="77777777">
            <w:pPr>
              <w:spacing w:line="240" w:lineRule="auto"/>
              <w:rPr>
                <w:rFonts w:cstheme="minorHAnsi"/>
                <w:b/>
                <w:bCs w:val="0"/>
                <w:color w:val="FFFFFF" w:themeColor="background1"/>
                <w:sz w:val="22"/>
                <w:szCs w:val="22"/>
                <w:lang w:eastAsia="nl-NL"/>
              </w:rPr>
            </w:pPr>
          </w:p>
        </w:tc>
        <w:tc>
          <w:tcPr>
            <w:tcW w:w="645" w:type="pct"/>
          </w:tcPr>
          <w:p w:rsidRPr="00176AF7" w:rsidR="00E75546" w:rsidP="000569EE" w:rsidRDefault="00E75546" w14:paraId="7FCDD98A" w14:textId="77777777">
            <w:pPr>
              <w:spacing w:line="240" w:lineRule="auto"/>
              <w:jc w:val="center"/>
              <w:cnfStyle w:val="100000000000" w:firstRow="1" w:lastRow="0" w:firstColumn="0" w:lastColumn="0" w:oddVBand="0" w:evenVBand="0" w:oddHBand="0" w:evenHBand="0" w:firstRowFirstColumn="0" w:firstRowLastColumn="0" w:lastRowFirstColumn="0" w:lastRowLastColumn="0"/>
              <w:rPr>
                <w:rFonts w:cstheme="minorHAnsi"/>
                <w:b/>
                <w:color w:val="FFFFFF" w:themeColor="background1"/>
                <w:sz w:val="22"/>
                <w:szCs w:val="22"/>
                <w:lang w:eastAsia="nl-NL"/>
              </w:rPr>
            </w:pPr>
            <w:r w:rsidRPr="00176AF7">
              <w:rPr>
                <w:rFonts w:cstheme="minorHAnsi"/>
                <w:b/>
                <w:color w:val="FFFFFF" w:themeColor="background1"/>
                <w:sz w:val="22"/>
                <w:szCs w:val="22"/>
                <w:lang w:eastAsia="nl-NL"/>
              </w:rPr>
              <w:t>Punten</w:t>
            </w:r>
          </w:p>
        </w:tc>
      </w:tr>
      <w:tr w:rsidRPr="00B352F7" w:rsidR="00E75546" w:rsidTr="59EAA7C3" w14:paraId="713BDE34" w14:textId="77777777">
        <w:trPr>
          <w:cnfStyle w:val="000000100000" w:firstRow="0" w:lastRow="0" w:firstColumn="0" w:lastColumn="0" w:oddVBand="0" w:evenVBand="0" w:oddHBand="1" w:evenHBand="0" w:firstRowFirstColumn="0" w:firstRowLastColumn="0" w:lastRowFirstColumn="0" w:lastRowLastColumn="0"/>
          <w:trHeight w:val="516"/>
        </w:trPr>
        <w:tc>
          <w:tcPr>
            <w:cnfStyle w:val="001000000000" w:firstRow="0" w:lastRow="0" w:firstColumn="1" w:lastColumn="0" w:oddVBand="0" w:evenVBand="0" w:oddHBand="0" w:evenHBand="0" w:firstRowFirstColumn="0" w:firstRowLastColumn="0" w:lastRowFirstColumn="0" w:lastRowLastColumn="0"/>
            <w:tcW w:w="614" w:type="pct"/>
          </w:tcPr>
          <w:p w:rsidRPr="00B352F7" w:rsidR="00E75546" w:rsidP="000569EE" w:rsidRDefault="00095BBA" w14:paraId="2CBF65DB" w14:textId="15CF9DED">
            <w:pPr>
              <w:spacing w:line="240" w:lineRule="auto"/>
              <w:rPr>
                <w:sz w:val="22"/>
                <w:szCs w:val="22"/>
              </w:rPr>
            </w:pPr>
            <w:r>
              <w:rPr>
                <w:sz w:val="22"/>
                <w:szCs w:val="22"/>
              </w:rPr>
              <w:t>C1</w:t>
            </w:r>
          </w:p>
        </w:tc>
        <w:tc>
          <w:tcPr>
            <w:tcW w:w="3741" w:type="pct"/>
          </w:tcPr>
          <w:p w:rsidRPr="00607F9E" w:rsidR="00607F9E" w:rsidP="59EAA7C3" w:rsidRDefault="122D8018" w14:paraId="0C62F13F" w14:textId="7B802717">
            <w:pPr>
              <w:pStyle w:val="ListNumber"/>
              <w:numPr>
                <w:ilvl w:val="0"/>
                <w:numId w:val="0"/>
              </w:numPr>
              <w:suppressAutoHyphens/>
              <w:autoSpaceDN w:val="0"/>
              <w:adjustRightInd/>
              <w:cnfStyle w:val="000000100000" w:firstRow="0" w:lastRow="0" w:firstColumn="0" w:lastColumn="0" w:oddVBand="0" w:evenVBand="0" w:oddHBand="1" w:evenHBand="0" w:firstRowFirstColumn="0" w:firstRowLastColumn="0" w:lastRowFirstColumn="0" w:lastRowLastColumn="0"/>
              <w:rPr>
                <w:rFonts w:ascii="Calibri" w:hAnsi="Calibri" w:cs="Calibri"/>
                <w:kern w:val="0"/>
              </w:rPr>
            </w:pPr>
            <w:r w:rsidRPr="59EAA7C3">
              <w:rPr>
                <w:rFonts w:ascii="Calibri" w:hAnsi="Calibri" w:cs="Calibri"/>
                <w:kern w:val="0"/>
              </w:rPr>
              <w:t xml:space="preserve">Gegadigde heeft ervaring met het ter beschikking stellen of de inzet van Specialisten via eigen medewerkers en/of van derden, die onder leiding en toezicht van opdrachtgever hebben gewerkt met een minimale inzettermijn van 3 maanden per </w:t>
            </w:r>
            <w:r w:rsidRPr="59EAA7C3">
              <w:rPr>
                <w:rFonts w:ascii="Calibri" w:hAnsi="Calibri" w:cs="Calibri"/>
              </w:rPr>
              <w:t>S</w:t>
            </w:r>
            <w:r w:rsidRPr="59EAA7C3">
              <w:rPr>
                <w:rFonts w:ascii="Calibri" w:hAnsi="Calibri" w:cs="Calibri"/>
                <w:kern w:val="0"/>
              </w:rPr>
              <w:t>pecialist.</w:t>
            </w:r>
          </w:p>
          <w:p w:rsidR="00E75546" w:rsidP="000569EE" w:rsidRDefault="00E75546" w14:paraId="6C7ADFA8" w14:textId="77777777">
            <w:pPr>
              <w:pStyle w:val="ListNumber"/>
              <w:numPr>
                <w:ilvl w:val="0"/>
                <w:numId w:val="0"/>
              </w:numPr>
              <w:suppressAutoHyphens/>
              <w:autoSpaceDN w:val="0"/>
              <w:adjustRightInd/>
              <w:cnfStyle w:val="000000100000" w:firstRow="0" w:lastRow="0" w:firstColumn="0" w:lastColumn="0" w:oddVBand="0" w:evenVBand="0" w:oddHBand="1" w:evenHBand="0" w:firstRowFirstColumn="0" w:firstRowLastColumn="0" w:lastRowFirstColumn="0" w:lastRowLastColumn="0"/>
              <w:rPr>
                <w:rFonts w:ascii="Calibri" w:hAnsi="Calibri" w:cs="Calibri"/>
                <w:kern w:val="0"/>
                <w:szCs w:val="20"/>
              </w:rPr>
            </w:pPr>
          </w:p>
          <w:p w:rsidRPr="00B013B2" w:rsidR="00B013B2" w:rsidP="00B013B2" w:rsidRDefault="00B013B2" w14:paraId="0FDC1629" w14:textId="2E6CECBD">
            <w:pPr>
              <w:pStyle w:val="ListNumber"/>
              <w:numPr>
                <w:ilvl w:val="0"/>
                <w:numId w:val="0"/>
              </w:numPr>
              <w:suppressAutoHyphens/>
              <w:autoSpaceDN w:val="0"/>
              <w:adjustRightInd/>
              <w:cnfStyle w:val="000000100000" w:firstRow="0" w:lastRow="0" w:firstColumn="0" w:lastColumn="0" w:oddVBand="0" w:evenVBand="0" w:oddHBand="1" w:evenHBand="0" w:firstRowFirstColumn="0" w:firstRowLastColumn="0" w:lastRowFirstColumn="0" w:lastRowLastColumn="0"/>
              <w:rPr>
                <w:rFonts w:ascii="Calibri" w:hAnsi="Calibri" w:cs="Calibri"/>
                <w:kern w:val="0"/>
                <w:szCs w:val="20"/>
              </w:rPr>
            </w:pPr>
            <w:r w:rsidRPr="00B013B2">
              <w:rPr>
                <w:rFonts w:ascii="Calibri" w:hAnsi="Calibri" w:cs="Calibri"/>
                <w:kern w:val="0"/>
                <w:szCs w:val="20"/>
              </w:rPr>
              <w:t>Indien Gegadigde Processpecialisten heeft ingezet voor het uitvoeren van offerteprocessen met betrekking tot Technische producten</w:t>
            </w:r>
            <w:r w:rsidR="00FA7F49">
              <w:rPr>
                <w:rFonts w:ascii="Calibri" w:hAnsi="Calibri" w:cs="Calibri"/>
                <w:kern w:val="0"/>
                <w:szCs w:val="20"/>
              </w:rPr>
              <w:t>.</w:t>
            </w:r>
          </w:p>
          <w:p w:rsidRPr="00336667" w:rsidR="00E75546" w:rsidP="000569EE" w:rsidRDefault="00E75546" w14:paraId="070D140C" w14:textId="77777777">
            <w:pPr>
              <w:pStyle w:val="ListNumber"/>
              <w:numPr>
                <w:ilvl w:val="0"/>
                <w:numId w:val="0"/>
              </w:numPr>
              <w:suppressAutoHyphens/>
              <w:autoSpaceDN w:val="0"/>
              <w:adjustRightInd/>
              <w:cnfStyle w:val="000000100000" w:firstRow="0" w:lastRow="0" w:firstColumn="0" w:lastColumn="0" w:oddVBand="0" w:evenVBand="0" w:oddHBand="1" w:evenHBand="0" w:firstRowFirstColumn="0" w:firstRowLastColumn="0" w:lastRowFirstColumn="0" w:lastRowLastColumn="0"/>
              <w:rPr>
                <w:rFonts w:ascii="Calibri" w:hAnsi="Calibri" w:cs="Calibri"/>
                <w:kern w:val="0"/>
                <w:szCs w:val="20"/>
              </w:rPr>
            </w:pPr>
          </w:p>
          <w:p w:rsidRPr="00B352F7" w:rsidR="00E75546" w:rsidP="000569EE" w:rsidRDefault="00E75546" w14:paraId="1BC6BE25" w14:textId="77777777">
            <w:pPr>
              <w:pStyle w:val="ListNumber"/>
              <w:numPr>
                <w:ilvl w:val="0"/>
                <w:numId w:val="0"/>
              </w:numPr>
              <w:ind w:left="6" w:hanging="6"/>
              <w:cnfStyle w:val="000000100000" w:firstRow="0" w:lastRow="0" w:firstColumn="0" w:lastColumn="0" w:oddVBand="0" w:evenVBand="0" w:oddHBand="1" w:evenHBand="0" w:firstRowFirstColumn="0" w:firstRowLastColumn="0" w:lastRowFirstColumn="0" w:lastRowLastColumn="0"/>
              <w:rPr>
                <w:rFonts w:cstheme="minorHAnsi"/>
                <w:sz w:val="22"/>
                <w:szCs w:val="22"/>
                <w:lang w:eastAsia="nl-NL"/>
              </w:rPr>
            </w:pPr>
          </w:p>
        </w:tc>
        <w:tc>
          <w:tcPr>
            <w:tcW w:w="645" w:type="pct"/>
          </w:tcPr>
          <w:p w:rsidRPr="00284FF5" w:rsidR="00E75546" w:rsidP="00B013B2" w:rsidRDefault="00B013B2" w14:paraId="3279443E" w14:textId="4BC77BC1">
            <w:pPr>
              <w:spacing w:line="240" w:lineRule="auto"/>
              <w:jc w:val="center"/>
              <w:cnfStyle w:val="000000100000" w:firstRow="0" w:lastRow="0" w:firstColumn="0" w:lastColumn="0" w:oddVBand="0" w:evenVBand="0" w:oddHBand="1" w:evenHBand="0" w:firstRowFirstColumn="0" w:firstRowLastColumn="0" w:lastRowFirstColumn="0" w:lastRowLastColumn="0"/>
              <w:rPr>
                <w:rFonts w:cstheme="minorHAnsi"/>
                <w:szCs w:val="20"/>
                <w:lang w:eastAsia="nl-NL"/>
              </w:rPr>
            </w:pPr>
            <w:r>
              <w:rPr>
                <w:rFonts w:cstheme="minorHAnsi"/>
                <w:szCs w:val="20"/>
                <w:lang w:eastAsia="nl-NL"/>
              </w:rPr>
              <w:t>5</w:t>
            </w:r>
          </w:p>
        </w:tc>
      </w:tr>
      <w:tr w:rsidRPr="00B352F7" w:rsidR="00E75546" w:rsidTr="59EAA7C3" w14:paraId="32780A7A" w14:textId="77777777">
        <w:trPr>
          <w:trHeight w:val="765"/>
        </w:trPr>
        <w:tc>
          <w:tcPr>
            <w:cnfStyle w:val="001000000000" w:firstRow="0" w:lastRow="0" w:firstColumn="1" w:lastColumn="0" w:oddVBand="0" w:evenVBand="0" w:oddHBand="0" w:evenHBand="0" w:firstRowFirstColumn="0" w:firstRowLastColumn="0" w:lastRowFirstColumn="0" w:lastRowLastColumn="0"/>
            <w:tcW w:w="614" w:type="pct"/>
          </w:tcPr>
          <w:p w:rsidRPr="00A6343B" w:rsidR="00E75546" w:rsidP="000569EE" w:rsidRDefault="00E75546" w14:paraId="20C86F5F" w14:textId="77777777">
            <w:pPr>
              <w:spacing w:line="240" w:lineRule="auto"/>
              <w:rPr>
                <w:rFonts w:cstheme="minorHAnsi"/>
                <w:szCs w:val="20"/>
              </w:rPr>
            </w:pPr>
            <w:proofErr w:type="spellStart"/>
            <w:r w:rsidRPr="00A6343B">
              <w:rPr>
                <w:rFonts w:cstheme="minorHAnsi"/>
                <w:szCs w:val="20"/>
              </w:rPr>
              <w:t>Toe</w:t>
            </w:r>
            <w:r>
              <w:rPr>
                <w:rFonts w:cstheme="minorHAnsi"/>
                <w:szCs w:val="20"/>
              </w:rPr>
              <w:t>-</w:t>
            </w:r>
            <w:r w:rsidRPr="00A6343B">
              <w:rPr>
                <w:rFonts w:cstheme="minorHAnsi"/>
                <w:szCs w:val="20"/>
              </w:rPr>
              <w:t>lichting</w:t>
            </w:r>
            <w:proofErr w:type="spellEnd"/>
          </w:p>
        </w:tc>
        <w:tc>
          <w:tcPr>
            <w:tcW w:w="3741" w:type="pct"/>
          </w:tcPr>
          <w:p w:rsidRPr="00A1768D" w:rsidR="00E75546" w:rsidP="000569EE" w:rsidRDefault="00E75546" w14:paraId="44655A5D"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Cs w:val="20"/>
                <w:lang w:eastAsia="nl-NL"/>
              </w:rPr>
            </w:pPr>
            <w:r w:rsidRPr="00A1768D">
              <w:rPr>
                <w:rFonts w:cstheme="minorHAnsi"/>
                <w:szCs w:val="20"/>
              </w:rPr>
              <w:t>&lt;vul dit onderdeel zodanig in dat het beoordelingsteam kan beoordelen dat aan de gevraagde referentie is voldaan&gt;</w:t>
            </w:r>
          </w:p>
          <w:p w:rsidRPr="00B352F7" w:rsidR="00E75546" w:rsidP="000569EE" w:rsidRDefault="00E75546" w14:paraId="7F488D3B"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p w:rsidRPr="00B352F7" w:rsidR="00E75546" w:rsidP="000569EE" w:rsidRDefault="00E75546" w14:paraId="1D5EFC68"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p w:rsidRPr="00B352F7" w:rsidR="00E75546" w:rsidP="000569EE" w:rsidRDefault="00E75546" w14:paraId="6005F1E1"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p w:rsidRPr="00B352F7" w:rsidR="00E75546" w:rsidP="000569EE" w:rsidRDefault="00E75546" w14:paraId="5F1D253F"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p w:rsidRPr="00B352F7" w:rsidR="00E75546" w:rsidP="000569EE" w:rsidRDefault="00E75546" w14:paraId="7C2AB9ED"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p w:rsidRPr="00B352F7" w:rsidR="00E75546" w:rsidP="000569EE" w:rsidRDefault="00E75546" w14:paraId="0E2BA359"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p w:rsidRPr="00B352F7" w:rsidR="00E75546" w:rsidP="000569EE" w:rsidRDefault="00E75546" w14:paraId="3B2656B0"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tc>
        <w:tc>
          <w:tcPr>
            <w:tcW w:w="645" w:type="pct"/>
          </w:tcPr>
          <w:p w:rsidRPr="00B352F7" w:rsidR="00E75546" w:rsidP="000569EE" w:rsidRDefault="00E75546" w14:paraId="48D8711C" w14:textId="77777777">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tc>
      </w:tr>
      <w:tr w:rsidRPr="00B352F7" w:rsidR="00E75546" w:rsidTr="59EAA7C3" w14:paraId="4AB54B93" w14:textId="77777777">
        <w:trPr>
          <w:cnfStyle w:val="000000100000" w:firstRow="0" w:lastRow="0" w:firstColumn="0" w:lastColumn="0" w:oddVBand="0" w:evenVBand="0" w:oddHBand="1" w:evenHBand="0" w:firstRowFirstColumn="0" w:firstRowLastColumn="0" w:lastRowFirstColumn="0" w:lastRowLastColumn="0"/>
          <w:trHeight w:val="765"/>
        </w:trPr>
        <w:tc>
          <w:tcPr>
            <w:cnfStyle w:val="001000000000" w:firstRow="0" w:lastRow="0" w:firstColumn="1" w:lastColumn="0" w:oddVBand="0" w:evenVBand="0" w:oddHBand="0" w:evenHBand="0" w:firstRowFirstColumn="0" w:firstRowLastColumn="0" w:lastRowFirstColumn="0" w:lastRowLastColumn="0"/>
            <w:tcW w:w="614" w:type="pct"/>
          </w:tcPr>
          <w:p w:rsidRPr="00A6343B" w:rsidR="00E75546" w:rsidP="000569EE" w:rsidRDefault="00B013B2" w14:paraId="4236B2DA" w14:textId="2A6225F4">
            <w:pPr>
              <w:spacing w:line="240" w:lineRule="auto"/>
              <w:rPr>
                <w:rFonts w:cstheme="minorHAnsi"/>
                <w:szCs w:val="20"/>
              </w:rPr>
            </w:pPr>
            <w:r>
              <w:rPr>
                <w:rFonts w:cstheme="minorHAnsi"/>
                <w:szCs w:val="20"/>
              </w:rPr>
              <w:t>C2</w:t>
            </w:r>
          </w:p>
        </w:tc>
        <w:tc>
          <w:tcPr>
            <w:tcW w:w="3741" w:type="pct"/>
          </w:tcPr>
          <w:p w:rsidRPr="00607F9E" w:rsidR="00B013B2" w:rsidP="00B013B2" w:rsidRDefault="00B013B2" w14:paraId="1299DACA" w14:textId="77777777">
            <w:pPr>
              <w:pStyle w:val="ListNumber"/>
              <w:numPr>
                <w:ilvl w:val="0"/>
                <w:numId w:val="0"/>
              </w:numPr>
              <w:suppressAutoHyphens/>
              <w:autoSpaceDN w:val="0"/>
              <w:adjustRightInd/>
              <w:cnfStyle w:val="000000100000" w:firstRow="0" w:lastRow="0" w:firstColumn="0" w:lastColumn="0" w:oddVBand="0" w:evenVBand="0" w:oddHBand="1" w:evenHBand="0" w:firstRowFirstColumn="0" w:firstRowLastColumn="0" w:lastRowFirstColumn="0" w:lastRowLastColumn="0"/>
              <w:rPr>
                <w:rFonts w:ascii="Calibri" w:hAnsi="Calibri" w:cs="Calibri"/>
                <w:kern w:val="0"/>
                <w:szCs w:val="20"/>
              </w:rPr>
            </w:pPr>
            <w:r w:rsidRPr="00607F9E">
              <w:rPr>
                <w:rFonts w:ascii="Calibri" w:hAnsi="Calibri" w:cs="Calibri"/>
                <w:kern w:val="0"/>
                <w:szCs w:val="20"/>
              </w:rPr>
              <w:t xml:space="preserve">Gegadigde heeft ervaring met het  ter beschikking stellen of de inzet van Specialisten via eigen medewerkers en/of van derden, die onder leiding en toezicht van opdrachtgever hebben gewerkt met een minimale inzettermijn van 3 maanden per </w:t>
            </w:r>
            <w:r w:rsidRPr="00607F9E">
              <w:rPr>
                <w:rFonts w:ascii="Calibri" w:hAnsi="Calibri" w:cs="Calibri"/>
                <w:szCs w:val="20"/>
              </w:rPr>
              <w:t>S</w:t>
            </w:r>
            <w:r w:rsidRPr="00607F9E">
              <w:rPr>
                <w:rFonts w:ascii="Calibri" w:hAnsi="Calibri" w:cs="Calibri"/>
                <w:kern w:val="0"/>
                <w:szCs w:val="20"/>
              </w:rPr>
              <w:t>pecialist.</w:t>
            </w:r>
          </w:p>
          <w:p w:rsidR="00B013B2" w:rsidP="00B013B2" w:rsidRDefault="00B013B2" w14:paraId="336B3FEA" w14:textId="77777777">
            <w:pPr>
              <w:pStyle w:val="ListNumber"/>
              <w:numPr>
                <w:ilvl w:val="0"/>
                <w:numId w:val="0"/>
              </w:numPr>
              <w:suppressAutoHyphens/>
              <w:autoSpaceDN w:val="0"/>
              <w:adjustRightInd/>
              <w:cnfStyle w:val="000000100000" w:firstRow="0" w:lastRow="0" w:firstColumn="0" w:lastColumn="0" w:oddVBand="0" w:evenVBand="0" w:oddHBand="1" w:evenHBand="0" w:firstRowFirstColumn="0" w:firstRowLastColumn="0" w:lastRowFirstColumn="0" w:lastRowLastColumn="0"/>
              <w:rPr>
                <w:rFonts w:ascii="Calibri" w:hAnsi="Calibri" w:cs="Calibri"/>
                <w:kern w:val="0"/>
                <w:szCs w:val="20"/>
              </w:rPr>
            </w:pPr>
          </w:p>
          <w:p w:rsidRPr="00B013B2" w:rsidR="00B013B2" w:rsidP="00B013B2" w:rsidRDefault="00B013B2" w14:paraId="347FD59F" w14:textId="00EA0FCD">
            <w:pPr>
              <w:pStyle w:val="ListNumber"/>
              <w:numPr>
                <w:ilvl w:val="0"/>
                <w:numId w:val="0"/>
              </w:numPr>
              <w:suppressAutoHyphens/>
              <w:autoSpaceDN w:val="0"/>
              <w:adjustRightInd/>
              <w:cnfStyle w:val="000000100000" w:firstRow="0" w:lastRow="0" w:firstColumn="0" w:lastColumn="0" w:oddVBand="0" w:evenVBand="0" w:oddHBand="1" w:evenHBand="0" w:firstRowFirstColumn="0" w:firstRowLastColumn="0" w:lastRowFirstColumn="0" w:lastRowLastColumn="0"/>
              <w:rPr>
                <w:rFonts w:ascii="Calibri" w:hAnsi="Calibri" w:cs="Calibri"/>
                <w:kern w:val="0"/>
                <w:szCs w:val="20"/>
              </w:rPr>
            </w:pPr>
            <w:r w:rsidRPr="00B013B2">
              <w:rPr>
                <w:rFonts w:ascii="Calibri" w:hAnsi="Calibri" w:cs="Calibri"/>
                <w:kern w:val="0"/>
                <w:szCs w:val="20"/>
              </w:rPr>
              <w:t xml:space="preserve">Indien </w:t>
            </w:r>
            <w:r w:rsidRPr="00D82AB0" w:rsidR="00D82AB0">
              <w:rPr>
                <w:rFonts w:ascii="Calibri" w:hAnsi="Calibri" w:cs="Calibri"/>
                <w:kern w:val="0"/>
                <w:szCs w:val="20"/>
              </w:rPr>
              <w:t xml:space="preserve">Gegadigde Producttype specialisten heeft ingezet </w:t>
            </w:r>
            <w:r w:rsidRPr="00D82AB0" w:rsidR="00D82AB0">
              <w:rPr>
                <w:rFonts w:ascii="Calibri" w:hAnsi="Calibri" w:cs="Calibri"/>
                <w:szCs w:val="20"/>
              </w:rPr>
              <w:t xml:space="preserve">die onder leiding en toezicht van een </w:t>
            </w:r>
            <w:proofErr w:type="spellStart"/>
            <w:r w:rsidRPr="00D82AB0" w:rsidR="00D82AB0">
              <w:rPr>
                <w:rFonts w:ascii="Calibri" w:hAnsi="Calibri" w:cs="Calibri"/>
                <w:szCs w:val="20"/>
              </w:rPr>
              <w:t>DevOps</w:t>
            </w:r>
            <w:proofErr w:type="spellEnd"/>
            <w:r w:rsidRPr="00D82AB0" w:rsidR="00D82AB0">
              <w:rPr>
                <w:rFonts w:ascii="Calibri" w:hAnsi="Calibri" w:cs="Calibri"/>
                <w:szCs w:val="20"/>
              </w:rPr>
              <w:t xml:space="preserve"> team hebben gewerkt</w:t>
            </w:r>
            <w:r w:rsidR="00FA7F49">
              <w:rPr>
                <w:rFonts w:ascii="Calibri" w:hAnsi="Calibri" w:cs="Calibri"/>
                <w:szCs w:val="20"/>
              </w:rPr>
              <w:t>.</w:t>
            </w:r>
          </w:p>
          <w:p w:rsidRPr="00EF78FD" w:rsidR="00E75546" w:rsidP="000569EE" w:rsidRDefault="00E75546" w14:paraId="0A6DB991" w14:textId="0059DDAD">
            <w:pPr>
              <w:spacing w:line="240" w:lineRule="auto"/>
              <w:cnfStyle w:val="000000100000" w:firstRow="0" w:lastRow="0" w:firstColumn="0" w:lastColumn="0" w:oddVBand="0" w:evenVBand="0" w:oddHBand="1" w:evenHBand="0" w:firstRowFirstColumn="0" w:firstRowLastColumn="0" w:lastRowFirstColumn="0" w:lastRowLastColumn="0"/>
              <w:rPr>
                <w:rFonts w:cstheme="minorHAnsi"/>
                <w:szCs w:val="20"/>
              </w:rPr>
            </w:pPr>
          </w:p>
        </w:tc>
        <w:tc>
          <w:tcPr>
            <w:tcW w:w="645" w:type="pct"/>
          </w:tcPr>
          <w:p w:rsidRPr="00B352F7" w:rsidR="00E75546" w:rsidP="000569EE" w:rsidRDefault="00D82AB0" w14:paraId="2E749CEF" w14:textId="1000764E">
            <w:pPr>
              <w:spacing w:line="240" w:lineRule="auto"/>
              <w:jc w:val="center"/>
              <w:cnfStyle w:val="000000100000" w:firstRow="0" w:lastRow="0" w:firstColumn="0" w:lastColumn="0" w:oddVBand="0" w:evenVBand="0" w:oddHBand="1" w:evenHBand="0" w:firstRowFirstColumn="0" w:firstRowLastColumn="0" w:lastRowFirstColumn="0" w:lastRowLastColumn="0"/>
              <w:rPr>
                <w:rFonts w:cstheme="minorHAnsi"/>
                <w:sz w:val="22"/>
                <w:szCs w:val="22"/>
                <w:lang w:eastAsia="nl-NL"/>
              </w:rPr>
            </w:pPr>
            <w:r>
              <w:rPr>
                <w:rFonts w:cstheme="minorHAnsi"/>
                <w:sz w:val="22"/>
                <w:szCs w:val="22"/>
                <w:lang w:eastAsia="nl-NL"/>
              </w:rPr>
              <w:t>5</w:t>
            </w:r>
          </w:p>
        </w:tc>
      </w:tr>
      <w:tr w:rsidRPr="00B352F7" w:rsidR="00E75546" w:rsidTr="59EAA7C3" w14:paraId="536812B0" w14:textId="77777777">
        <w:trPr>
          <w:trHeight w:val="765"/>
        </w:trPr>
        <w:tc>
          <w:tcPr>
            <w:cnfStyle w:val="001000000000" w:firstRow="0" w:lastRow="0" w:firstColumn="1" w:lastColumn="0" w:oddVBand="0" w:evenVBand="0" w:oddHBand="0" w:evenHBand="0" w:firstRowFirstColumn="0" w:firstRowLastColumn="0" w:lastRowFirstColumn="0" w:lastRowLastColumn="0"/>
            <w:tcW w:w="614" w:type="pct"/>
          </w:tcPr>
          <w:p w:rsidR="00E75546" w:rsidP="000569EE" w:rsidRDefault="00E75546" w14:paraId="28211C92" w14:textId="77777777">
            <w:pPr>
              <w:spacing w:line="240" w:lineRule="auto"/>
              <w:rPr>
                <w:rFonts w:cstheme="minorHAnsi"/>
                <w:szCs w:val="20"/>
              </w:rPr>
            </w:pPr>
            <w:proofErr w:type="spellStart"/>
            <w:r>
              <w:rPr>
                <w:rFonts w:cstheme="minorHAnsi"/>
                <w:szCs w:val="20"/>
              </w:rPr>
              <w:t>Toe-lichting</w:t>
            </w:r>
            <w:proofErr w:type="spellEnd"/>
          </w:p>
        </w:tc>
        <w:tc>
          <w:tcPr>
            <w:tcW w:w="3741" w:type="pct"/>
          </w:tcPr>
          <w:p w:rsidRPr="00A1768D" w:rsidR="00E75546" w:rsidP="000569EE" w:rsidRDefault="00E75546" w14:paraId="1951E289"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Cs w:val="20"/>
                <w:lang w:eastAsia="nl-NL"/>
              </w:rPr>
            </w:pPr>
            <w:r w:rsidRPr="00A1768D">
              <w:rPr>
                <w:rFonts w:cstheme="minorHAnsi"/>
                <w:szCs w:val="20"/>
              </w:rPr>
              <w:t>&lt;vul dit onderdeel zodanig in dat het beoordelingsteam kan beoordelen dat aan de gevraagde referentie is voldaan&gt;</w:t>
            </w:r>
          </w:p>
          <w:p w:rsidR="00E75546" w:rsidP="000569EE" w:rsidRDefault="00E75546" w14:paraId="756C5EE8" w14:textId="77777777">
            <w:pPr>
              <w:pStyle w:val="ListNumber"/>
              <w:numPr>
                <w:ilvl w:val="0"/>
                <w:numId w:val="0"/>
              </w:numPr>
              <w:suppressAutoHyphens/>
              <w:autoSpaceDN w:val="0"/>
              <w:adjustRightInd/>
              <w:cnfStyle w:val="000000000000" w:firstRow="0" w:lastRow="0" w:firstColumn="0" w:lastColumn="0" w:oddVBand="0" w:evenVBand="0" w:oddHBand="0" w:evenHBand="0" w:firstRowFirstColumn="0" w:firstRowLastColumn="0" w:lastRowFirstColumn="0" w:lastRowLastColumn="0"/>
              <w:rPr>
                <w:rFonts w:ascii="Calibri" w:hAnsi="Calibri" w:cs="Calibri"/>
                <w:kern w:val="0"/>
                <w:szCs w:val="20"/>
              </w:rPr>
            </w:pPr>
          </w:p>
          <w:p w:rsidR="00E75546" w:rsidP="000569EE" w:rsidRDefault="00E75546" w14:paraId="5981F2E0" w14:textId="77777777">
            <w:pPr>
              <w:pStyle w:val="ListNumber"/>
              <w:numPr>
                <w:ilvl w:val="0"/>
                <w:numId w:val="0"/>
              </w:numPr>
              <w:suppressAutoHyphens/>
              <w:autoSpaceDN w:val="0"/>
              <w:adjustRightInd/>
              <w:cnfStyle w:val="000000000000" w:firstRow="0" w:lastRow="0" w:firstColumn="0" w:lastColumn="0" w:oddVBand="0" w:evenVBand="0" w:oddHBand="0" w:evenHBand="0" w:firstRowFirstColumn="0" w:firstRowLastColumn="0" w:lastRowFirstColumn="0" w:lastRowLastColumn="0"/>
              <w:rPr>
                <w:rFonts w:ascii="Calibri" w:hAnsi="Calibri" w:cs="Calibri"/>
                <w:kern w:val="0"/>
                <w:szCs w:val="20"/>
              </w:rPr>
            </w:pPr>
          </w:p>
          <w:p w:rsidR="00E75546" w:rsidP="000569EE" w:rsidRDefault="00E75546" w14:paraId="694F5A4F" w14:textId="77777777">
            <w:pPr>
              <w:pStyle w:val="ListNumber"/>
              <w:numPr>
                <w:ilvl w:val="0"/>
                <w:numId w:val="0"/>
              </w:numPr>
              <w:suppressAutoHyphens/>
              <w:autoSpaceDN w:val="0"/>
              <w:adjustRightInd/>
              <w:cnfStyle w:val="000000000000" w:firstRow="0" w:lastRow="0" w:firstColumn="0" w:lastColumn="0" w:oddVBand="0" w:evenVBand="0" w:oddHBand="0" w:evenHBand="0" w:firstRowFirstColumn="0" w:firstRowLastColumn="0" w:lastRowFirstColumn="0" w:lastRowLastColumn="0"/>
              <w:rPr>
                <w:rFonts w:ascii="Calibri" w:hAnsi="Calibri" w:cs="Calibri"/>
                <w:kern w:val="0"/>
                <w:szCs w:val="20"/>
              </w:rPr>
            </w:pPr>
          </w:p>
          <w:p w:rsidR="00E75546" w:rsidP="000569EE" w:rsidRDefault="00E75546" w14:paraId="244867DC" w14:textId="77777777">
            <w:pPr>
              <w:pStyle w:val="ListNumber"/>
              <w:numPr>
                <w:ilvl w:val="0"/>
                <w:numId w:val="0"/>
              </w:numPr>
              <w:suppressAutoHyphens/>
              <w:autoSpaceDN w:val="0"/>
              <w:adjustRightInd/>
              <w:cnfStyle w:val="000000000000" w:firstRow="0" w:lastRow="0" w:firstColumn="0" w:lastColumn="0" w:oddVBand="0" w:evenVBand="0" w:oddHBand="0" w:evenHBand="0" w:firstRowFirstColumn="0" w:firstRowLastColumn="0" w:lastRowFirstColumn="0" w:lastRowLastColumn="0"/>
              <w:rPr>
                <w:rFonts w:ascii="Calibri" w:hAnsi="Calibri" w:cs="Calibri"/>
                <w:kern w:val="0"/>
                <w:szCs w:val="20"/>
              </w:rPr>
            </w:pPr>
          </w:p>
          <w:p w:rsidR="00E75546" w:rsidP="000569EE" w:rsidRDefault="00E75546" w14:paraId="08C530A0" w14:textId="77777777">
            <w:pPr>
              <w:pStyle w:val="ListNumber"/>
              <w:numPr>
                <w:ilvl w:val="0"/>
                <w:numId w:val="0"/>
              </w:numPr>
              <w:suppressAutoHyphens/>
              <w:autoSpaceDN w:val="0"/>
              <w:adjustRightInd/>
              <w:cnfStyle w:val="000000000000" w:firstRow="0" w:lastRow="0" w:firstColumn="0" w:lastColumn="0" w:oddVBand="0" w:evenVBand="0" w:oddHBand="0" w:evenHBand="0" w:firstRowFirstColumn="0" w:firstRowLastColumn="0" w:lastRowFirstColumn="0" w:lastRowLastColumn="0"/>
              <w:rPr>
                <w:rFonts w:ascii="Calibri" w:hAnsi="Calibri" w:cs="Calibri"/>
                <w:kern w:val="0"/>
                <w:szCs w:val="20"/>
              </w:rPr>
            </w:pPr>
          </w:p>
          <w:p w:rsidR="00E75546" w:rsidP="000569EE" w:rsidRDefault="00E75546" w14:paraId="0FE72B77" w14:textId="77777777">
            <w:pPr>
              <w:pStyle w:val="ListNumber"/>
              <w:numPr>
                <w:ilvl w:val="0"/>
                <w:numId w:val="0"/>
              </w:numPr>
              <w:suppressAutoHyphens/>
              <w:autoSpaceDN w:val="0"/>
              <w:adjustRightInd/>
              <w:cnfStyle w:val="000000000000" w:firstRow="0" w:lastRow="0" w:firstColumn="0" w:lastColumn="0" w:oddVBand="0" w:evenVBand="0" w:oddHBand="0" w:evenHBand="0" w:firstRowFirstColumn="0" w:firstRowLastColumn="0" w:lastRowFirstColumn="0" w:lastRowLastColumn="0"/>
              <w:rPr>
                <w:rFonts w:ascii="Calibri" w:hAnsi="Calibri" w:cs="Calibri"/>
                <w:kern w:val="0"/>
                <w:szCs w:val="20"/>
              </w:rPr>
            </w:pPr>
          </w:p>
          <w:p w:rsidR="00E75546" w:rsidP="000569EE" w:rsidRDefault="00E75546" w14:paraId="327B36B1" w14:textId="77777777">
            <w:pPr>
              <w:pStyle w:val="ListNumber"/>
              <w:numPr>
                <w:ilvl w:val="0"/>
                <w:numId w:val="0"/>
              </w:numPr>
              <w:suppressAutoHyphens/>
              <w:autoSpaceDN w:val="0"/>
              <w:adjustRightInd/>
              <w:cnfStyle w:val="000000000000" w:firstRow="0" w:lastRow="0" w:firstColumn="0" w:lastColumn="0" w:oddVBand="0" w:evenVBand="0" w:oddHBand="0" w:evenHBand="0" w:firstRowFirstColumn="0" w:firstRowLastColumn="0" w:lastRowFirstColumn="0" w:lastRowLastColumn="0"/>
              <w:rPr>
                <w:rFonts w:ascii="Calibri" w:hAnsi="Calibri" w:cs="Calibri"/>
                <w:kern w:val="0"/>
                <w:szCs w:val="20"/>
              </w:rPr>
            </w:pPr>
          </w:p>
          <w:p w:rsidRPr="00336667" w:rsidR="00E75546" w:rsidP="000569EE" w:rsidRDefault="00E75546" w14:paraId="3BEE0290" w14:textId="77777777">
            <w:pPr>
              <w:pStyle w:val="ListNumber"/>
              <w:numPr>
                <w:ilvl w:val="0"/>
                <w:numId w:val="0"/>
              </w:numPr>
              <w:suppressAutoHyphens/>
              <w:autoSpaceDN w:val="0"/>
              <w:adjustRightInd/>
              <w:cnfStyle w:val="000000000000" w:firstRow="0" w:lastRow="0" w:firstColumn="0" w:lastColumn="0" w:oddVBand="0" w:evenVBand="0" w:oddHBand="0" w:evenHBand="0" w:firstRowFirstColumn="0" w:firstRowLastColumn="0" w:lastRowFirstColumn="0" w:lastRowLastColumn="0"/>
              <w:rPr>
                <w:rFonts w:ascii="Calibri" w:hAnsi="Calibri" w:cs="Calibri"/>
                <w:kern w:val="0"/>
                <w:szCs w:val="20"/>
              </w:rPr>
            </w:pPr>
          </w:p>
        </w:tc>
        <w:tc>
          <w:tcPr>
            <w:tcW w:w="645" w:type="pct"/>
          </w:tcPr>
          <w:p w:rsidR="00E75546" w:rsidP="000569EE" w:rsidRDefault="00E75546" w14:paraId="34E5151F" w14:textId="77777777">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tc>
      </w:tr>
      <w:tr w:rsidRPr="00B352F7" w:rsidR="00D82AB0" w:rsidTr="59EAA7C3" w14:paraId="5DFC5793" w14:textId="77777777">
        <w:trPr>
          <w:cnfStyle w:val="000000100000" w:firstRow="0" w:lastRow="0" w:firstColumn="0" w:lastColumn="0" w:oddVBand="0" w:evenVBand="0" w:oddHBand="1" w:evenHBand="0" w:firstRowFirstColumn="0" w:firstRowLastColumn="0" w:lastRowFirstColumn="0" w:lastRowLastColumn="0"/>
          <w:trHeight w:val="765"/>
        </w:trPr>
        <w:tc>
          <w:tcPr>
            <w:cnfStyle w:val="001000000000" w:firstRow="0" w:lastRow="0" w:firstColumn="1" w:lastColumn="0" w:oddVBand="0" w:evenVBand="0" w:oddHBand="0" w:evenHBand="0" w:firstRowFirstColumn="0" w:firstRowLastColumn="0" w:lastRowFirstColumn="0" w:lastRowLastColumn="0"/>
            <w:tcW w:w="614" w:type="pct"/>
          </w:tcPr>
          <w:p w:rsidR="00D82AB0" w:rsidP="000569EE" w:rsidRDefault="00D82AB0" w14:paraId="36E9C7B9" w14:textId="26D62D6D">
            <w:pPr>
              <w:spacing w:line="240" w:lineRule="auto"/>
              <w:rPr>
                <w:rFonts w:cstheme="minorHAnsi"/>
                <w:szCs w:val="20"/>
              </w:rPr>
            </w:pPr>
            <w:r>
              <w:rPr>
                <w:rFonts w:cstheme="minorHAnsi"/>
                <w:szCs w:val="20"/>
              </w:rPr>
              <w:t>C3</w:t>
            </w:r>
          </w:p>
        </w:tc>
        <w:tc>
          <w:tcPr>
            <w:tcW w:w="3741" w:type="pct"/>
          </w:tcPr>
          <w:p w:rsidRPr="00607F9E" w:rsidR="00D82AB0" w:rsidP="00D82AB0" w:rsidRDefault="00D82AB0" w14:paraId="443CE73B" w14:textId="77777777">
            <w:pPr>
              <w:pStyle w:val="ListNumber"/>
              <w:numPr>
                <w:ilvl w:val="0"/>
                <w:numId w:val="0"/>
              </w:numPr>
              <w:suppressAutoHyphens/>
              <w:autoSpaceDN w:val="0"/>
              <w:adjustRightInd/>
              <w:cnfStyle w:val="000000100000" w:firstRow="0" w:lastRow="0" w:firstColumn="0" w:lastColumn="0" w:oddVBand="0" w:evenVBand="0" w:oddHBand="1" w:evenHBand="0" w:firstRowFirstColumn="0" w:firstRowLastColumn="0" w:lastRowFirstColumn="0" w:lastRowLastColumn="0"/>
              <w:rPr>
                <w:rFonts w:ascii="Calibri" w:hAnsi="Calibri" w:cs="Calibri"/>
                <w:kern w:val="0"/>
                <w:szCs w:val="20"/>
              </w:rPr>
            </w:pPr>
            <w:r w:rsidRPr="00607F9E">
              <w:rPr>
                <w:rFonts w:ascii="Calibri" w:hAnsi="Calibri" w:cs="Calibri"/>
                <w:kern w:val="0"/>
                <w:szCs w:val="20"/>
              </w:rPr>
              <w:t xml:space="preserve">Gegadigde heeft ervaring met het  ter beschikking stellen of de inzet van Specialisten via eigen medewerkers en/of van derden, die onder leiding en toezicht van opdrachtgever hebben gewerkt met een minimale inzettermijn van 3 maanden per </w:t>
            </w:r>
            <w:r w:rsidRPr="00607F9E">
              <w:rPr>
                <w:rFonts w:ascii="Calibri" w:hAnsi="Calibri" w:cs="Calibri"/>
                <w:szCs w:val="20"/>
              </w:rPr>
              <w:t>S</w:t>
            </w:r>
            <w:r w:rsidRPr="00607F9E">
              <w:rPr>
                <w:rFonts w:ascii="Calibri" w:hAnsi="Calibri" w:cs="Calibri"/>
                <w:kern w:val="0"/>
                <w:szCs w:val="20"/>
              </w:rPr>
              <w:t>pecialist.</w:t>
            </w:r>
          </w:p>
          <w:p w:rsidR="00D82AB0" w:rsidP="00D82AB0" w:rsidRDefault="00D82AB0" w14:paraId="6F7FA689" w14:textId="77777777">
            <w:pPr>
              <w:pStyle w:val="ListNumber"/>
              <w:numPr>
                <w:ilvl w:val="0"/>
                <w:numId w:val="0"/>
              </w:numPr>
              <w:suppressAutoHyphens/>
              <w:autoSpaceDN w:val="0"/>
              <w:adjustRightInd/>
              <w:cnfStyle w:val="000000100000" w:firstRow="0" w:lastRow="0" w:firstColumn="0" w:lastColumn="0" w:oddVBand="0" w:evenVBand="0" w:oddHBand="1" w:evenHBand="0" w:firstRowFirstColumn="0" w:firstRowLastColumn="0" w:lastRowFirstColumn="0" w:lastRowLastColumn="0"/>
              <w:rPr>
                <w:rFonts w:ascii="Calibri" w:hAnsi="Calibri" w:cs="Calibri"/>
                <w:kern w:val="0"/>
                <w:szCs w:val="20"/>
              </w:rPr>
            </w:pPr>
          </w:p>
          <w:p w:rsidRPr="00B013B2" w:rsidR="00D82AB0" w:rsidP="00D82AB0" w:rsidRDefault="00D82AB0" w14:paraId="0F24C963" w14:textId="33DBE57E">
            <w:pPr>
              <w:pStyle w:val="ListNumber"/>
              <w:numPr>
                <w:ilvl w:val="0"/>
                <w:numId w:val="0"/>
              </w:numPr>
              <w:suppressAutoHyphens/>
              <w:autoSpaceDN w:val="0"/>
              <w:adjustRightInd/>
              <w:cnfStyle w:val="000000100000" w:firstRow="0" w:lastRow="0" w:firstColumn="0" w:lastColumn="0" w:oddVBand="0" w:evenVBand="0" w:oddHBand="1" w:evenHBand="0" w:firstRowFirstColumn="0" w:firstRowLastColumn="0" w:lastRowFirstColumn="0" w:lastRowLastColumn="0"/>
              <w:rPr>
                <w:rFonts w:ascii="Calibri" w:hAnsi="Calibri" w:cs="Calibri"/>
                <w:kern w:val="0"/>
                <w:szCs w:val="20"/>
              </w:rPr>
            </w:pPr>
            <w:r w:rsidRPr="00B013B2">
              <w:rPr>
                <w:rFonts w:ascii="Calibri" w:hAnsi="Calibri" w:cs="Calibri"/>
                <w:kern w:val="0"/>
                <w:szCs w:val="20"/>
              </w:rPr>
              <w:t xml:space="preserve">Indien </w:t>
            </w:r>
            <w:r w:rsidRPr="00FA7F49" w:rsidR="00FA7F49">
              <w:rPr>
                <w:rFonts w:ascii="Calibri" w:hAnsi="Calibri" w:cs="Calibri"/>
                <w:kern w:val="0"/>
                <w:szCs w:val="20"/>
              </w:rPr>
              <w:t xml:space="preserve">Gegadigde Productspecialisten heeft ingezet </w:t>
            </w:r>
            <w:r w:rsidRPr="00FA7F49" w:rsidR="00FA7F49">
              <w:rPr>
                <w:rFonts w:ascii="Calibri" w:hAnsi="Calibri" w:cs="Calibri"/>
                <w:szCs w:val="20"/>
              </w:rPr>
              <w:t xml:space="preserve">die onder leiding en toezicht van een </w:t>
            </w:r>
            <w:proofErr w:type="spellStart"/>
            <w:r w:rsidRPr="00FA7F49" w:rsidR="00FA7F49">
              <w:rPr>
                <w:rFonts w:ascii="Calibri" w:hAnsi="Calibri" w:cs="Calibri"/>
                <w:szCs w:val="20"/>
              </w:rPr>
              <w:t>DevOps</w:t>
            </w:r>
            <w:proofErr w:type="spellEnd"/>
            <w:r w:rsidRPr="00FA7F49" w:rsidR="00FA7F49">
              <w:rPr>
                <w:rFonts w:ascii="Calibri" w:hAnsi="Calibri" w:cs="Calibri"/>
                <w:szCs w:val="20"/>
              </w:rPr>
              <w:t xml:space="preserve"> team hebben gewerkt.</w:t>
            </w:r>
          </w:p>
          <w:p w:rsidRPr="00A1768D" w:rsidR="00D82AB0" w:rsidP="000569EE" w:rsidRDefault="00D82AB0" w14:paraId="419FDBCC" w14:textId="77777777">
            <w:pPr>
              <w:spacing w:line="240" w:lineRule="auto"/>
              <w:cnfStyle w:val="000000100000" w:firstRow="0" w:lastRow="0" w:firstColumn="0" w:lastColumn="0" w:oddVBand="0" w:evenVBand="0" w:oddHBand="1" w:evenHBand="0" w:firstRowFirstColumn="0" w:firstRowLastColumn="0" w:lastRowFirstColumn="0" w:lastRowLastColumn="0"/>
              <w:rPr>
                <w:rFonts w:cstheme="minorHAnsi"/>
                <w:szCs w:val="20"/>
              </w:rPr>
            </w:pPr>
          </w:p>
        </w:tc>
        <w:tc>
          <w:tcPr>
            <w:tcW w:w="645" w:type="pct"/>
          </w:tcPr>
          <w:p w:rsidR="00D82AB0" w:rsidP="000569EE" w:rsidRDefault="00FA7F49" w14:paraId="2CC007EA" w14:textId="23C2CA28">
            <w:pPr>
              <w:spacing w:line="240" w:lineRule="auto"/>
              <w:jc w:val="center"/>
              <w:cnfStyle w:val="000000100000" w:firstRow="0" w:lastRow="0" w:firstColumn="0" w:lastColumn="0" w:oddVBand="0" w:evenVBand="0" w:oddHBand="1" w:evenHBand="0" w:firstRowFirstColumn="0" w:firstRowLastColumn="0" w:lastRowFirstColumn="0" w:lastRowLastColumn="0"/>
              <w:rPr>
                <w:rFonts w:cstheme="minorHAnsi"/>
                <w:sz w:val="22"/>
                <w:szCs w:val="22"/>
                <w:lang w:eastAsia="nl-NL"/>
              </w:rPr>
            </w:pPr>
            <w:r>
              <w:rPr>
                <w:rFonts w:cstheme="minorHAnsi"/>
                <w:sz w:val="22"/>
                <w:szCs w:val="22"/>
                <w:lang w:eastAsia="nl-NL"/>
              </w:rPr>
              <w:t>2</w:t>
            </w:r>
          </w:p>
        </w:tc>
      </w:tr>
      <w:tr w:rsidRPr="00B352F7" w:rsidR="00FA7F49" w:rsidTr="59EAA7C3" w14:paraId="6EAF6BE7" w14:textId="77777777">
        <w:trPr>
          <w:trHeight w:val="765"/>
        </w:trPr>
        <w:tc>
          <w:tcPr>
            <w:cnfStyle w:val="001000000000" w:firstRow="0" w:lastRow="0" w:firstColumn="1" w:lastColumn="0" w:oddVBand="0" w:evenVBand="0" w:oddHBand="0" w:evenHBand="0" w:firstRowFirstColumn="0" w:firstRowLastColumn="0" w:lastRowFirstColumn="0" w:lastRowLastColumn="0"/>
            <w:tcW w:w="614" w:type="pct"/>
          </w:tcPr>
          <w:p w:rsidR="00FA7F49" w:rsidP="00FA7F49" w:rsidRDefault="00FA7F49" w14:paraId="4BCD14D8" w14:textId="746882D3">
            <w:pPr>
              <w:spacing w:line="240" w:lineRule="auto"/>
              <w:rPr>
                <w:rFonts w:cstheme="minorHAnsi"/>
                <w:szCs w:val="20"/>
              </w:rPr>
            </w:pPr>
            <w:proofErr w:type="spellStart"/>
            <w:r>
              <w:rPr>
                <w:rFonts w:cstheme="minorHAnsi"/>
                <w:szCs w:val="20"/>
              </w:rPr>
              <w:t>Toe-lichting</w:t>
            </w:r>
            <w:proofErr w:type="spellEnd"/>
          </w:p>
        </w:tc>
        <w:tc>
          <w:tcPr>
            <w:tcW w:w="3741" w:type="pct"/>
          </w:tcPr>
          <w:p w:rsidRPr="00A1768D" w:rsidR="00FA7F49" w:rsidP="00FA7F49" w:rsidRDefault="00FA7F49" w14:paraId="686FD375"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Cs w:val="20"/>
                <w:lang w:eastAsia="nl-NL"/>
              </w:rPr>
            </w:pPr>
            <w:r w:rsidRPr="00A1768D">
              <w:rPr>
                <w:rFonts w:cstheme="minorHAnsi"/>
                <w:szCs w:val="20"/>
              </w:rPr>
              <w:t>&lt;vul dit onderdeel zodanig in dat het beoordelingsteam kan beoordelen dat aan de gevraagde referentie is voldaan&gt;</w:t>
            </w:r>
          </w:p>
          <w:p w:rsidR="00FA7F49" w:rsidP="00FA7F49" w:rsidRDefault="00FA7F49" w14:paraId="2510249E" w14:textId="77777777">
            <w:pPr>
              <w:pStyle w:val="ListNumber"/>
              <w:numPr>
                <w:ilvl w:val="0"/>
                <w:numId w:val="0"/>
              </w:numPr>
              <w:suppressAutoHyphens/>
              <w:autoSpaceDN w:val="0"/>
              <w:adjustRightInd/>
              <w:cnfStyle w:val="000000000000" w:firstRow="0" w:lastRow="0" w:firstColumn="0" w:lastColumn="0" w:oddVBand="0" w:evenVBand="0" w:oddHBand="0" w:evenHBand="0" w:firstRowFirstColumn="0" w:firstRowLastColumn="0" w:lastRowFirstColumn="0" w:lastRowLastColumn="0"/>
              <w:rPr>
                <w:rFonts w:ascii="Calibri" w:hAnsi="Calibri" w:cs="Calibri"/>
                <w:kern w:val="0"/>
                <w:szCs w:val="20"/>
              </w:rPr>
            </w:pPr>
          </w:p>
          <w:p w:rsidR="00FA7F49" w:rsidP="00FA7F49" w:rsidRDefault="00FA7F49" w14:paraId="77599790" w14:textId="77777777">
            <w:pPr>
              <w:pStyle w:val="ListNumber"/>
              <w:numPr>
                <w:ilvl w:val="0"/>
                <w:numId w:val="0"/>
              </w:numPr>
              <w:suppressAutoHyphens/>
              <w:autoSpaceDN w:val="0"/>
              <w:adjustRightInd/>
              <w:cnfStyle w:val="000000000000" w:firstRow="0" w:lastRow="0" w:firstColumn="0" w:lastColumn="0" w:oddVBand="0" w:evenVBand="0" w:oddHBand="0" w:evenHBand="0" w:firstRowFirstColumn="0" w:firstRowLastColumn="0" w:lastRowFirstColumn="0" w:lastRowLastColumn="0"/>
              <w:rPr>
                <w:rFonts w:ascii="Calibri" w:hAnsi="Calibri" w:cs="Calibri"/>
                <w:kern w:val="0"/>
                <w:szCs w:val="20"/>
              </w:rPr>
            </w:pPr>
          </w:p>
          <w:p w:rsidR="00FA7F49" w:rsidP="00FA7F49" w:rsidRDefault="00FA7F49" w14:paraId="43186B2B" w14:textId="77777777">
            <w:pPr>
              <w:pStyle w:val="ListNumber"/>
              <w:numPr>
                <w:ilvl w:val="0"/>
                <w:numId w:val="0"/>
              </w:numPr>
              <w:suppressAutoHyphens/>
              <w:autoSpaceDN w:val="0"/>
              <w:adjustRightInd/>
              <w:cnfStyle w:val="000000000000" w:firstRow="0" w:lastRow="0" w:firstColumn="0" w:lastColumn="0" w:oddVBand="0" w:evenVBand="0" w:oddHBand="0" w:evenHBand="0" w:firstRowFirstColumn="0" w:firstRowLastColumn="0" w:lastRowFirstColumn="0" w:lastRowLastColumn="0"/>
              <w:rPr>
                <w:rFonts w:ascii="Calibri" w:hAnsi="Calibri" w:cs="Calibri"/>
                <w:kern w:val="0"/>
                <w:szCs w:val="20"/>
              </w:rPr>
            </w:pPr>
          </w:p>
          <w:p w:rsidR="00FA7F49" w:rsidP="00FA7F49" w:rsidRDefault="00FA7F49" w14:paraId="1AD43434" w14:textId="77777777">
            <w:pPr>
              <w:pStyle w:val="ListNumber"/>
              <w:numPr>
                <w:ilvl w:val="0"/>
                <w:numId w:val="0"/>
              </w:numPr>
              <w:suppressAutoHyphens/>
              <w:autoSpaceDN w:val="0"/>
              <w:adjustRightInd/>
              <w:cnfStyle w:val="000000000000" w:firstRow="0" w:lastRow="0" w:firstColumn="0" w:lastColumn="0" w:oddVBand="0" w:evenVBand="0" w:oddHBand="0" w:evenHBand="0" w:firstRowFirstColumn="0" w:firstRowLastColumn="0" w:lastRowFirstColumn="0" w:lastRowLastColumn="0"/>
              <w:rPr>
                <w:rFonts w:ascii="Calibri" w:hAnsi="Calibri" w:cs="Calibri"/>
                <w:kern w:val="0"/>
                <w:szCs w:val="20"/>
              </w:rPr>
            </w:pPr>
          </w:p>
          <w:p w:rsidR="00FA7F49" w:rsidP="00FA7F49" w:rsidRDefault="00FA7F49" w14:paraId="59E371BA" w14:textId="77777777">
            <w:pPr>
              <w:pStyle w:val="ListNumber"/>
              <w:numPr>
                <w:ilvl w:val="0"/>
                <w:numId w:val="0"/>
              </w:numPr>
              <w:suppressAutoHyphens/>
              <w:autoSpaceDN w:val="0"/>
              <w:adjustRightInd/>
              <w:cnfStyle w:val="000000000000" w:firstRow="0" w:lastRow="0" w:firstColumn="0" w:lastColumn="0" w:oddVBand="0" w:evenVBand="0" w:oddHBand="0" w:evenHBand="0" w:firstRowFirstColumn="0" w:firstRowLastColumn="0" w:lastRowFirstColumn="0" w:lastRowLastColumn="0"/>
              <w:rPr>
                <w:rFonts w:ascii="Calibri" w:hAnsi="Calibri" w:cs="Calibri"/>
                <w:kern w:val="0"/>
                <w:szCs w:val="20"/>
              </w:rPr>
            </w:pPr>
          </w:p>
          <w:p w:rsidR="00FA7F49" w:rsidP="00FA7F49" w:rsidRDefault="00FA7F49" w14:paraId="058EC750" w14:textId="77777777">
            <w:pPr>
              <w:pStyle w:val="ListNumber"/>
              <w:numPr>
                <w:ilvl w:val="0"/>
                <w:numId w:val="0"/>
              </w:numPr>
              <w:suppressAutoHyphens/>
              <w:autoSpaceDN w:val="0"/>
              <w:adjustRightInd/>
              <w:cnfStyle w:val="000000000000" w:firstRow="0" w:lastRow="0" w:firstColumn="0" w:lastColumn="0" w:oddVBand="0" w:evenVBand="0" w:oddHBand="0" w:evenHBand="0" w:firstRowFirstColumn="0" w:firstRowLastColumn="0" w:lastRowFirstColumn="0" w:lastRowLastColumn="0"/>
              <w:rPr>
                <w:rFonts w:ascii="Calibri" w:hAnsi="Calibri" w:cs="Calibri"/>
                <w:kern w:val="0"/>
                <w:szCs w:val="20"/>
              </w:rPr>
            </w:pPr>
          </w:p>
          <w:p w:rsidR="00FA7F49" w:rsidP="00FA7F49" w:rsidRDefault="00FA7F49" w14:paraId="5180FA44" w14:textId="77777777">
            <w:pPr>
              <w:pStyle w:val="ListNumber"/>
              <w:numPr>
                <w:ilvl w:val="0"/>
                <w:numId w:val="0"/>
              </w:numPr>
              <w:suppressAutoHyphens/>
              <w:autoSpaceDN w:val="0"/>
              <w:adjustRightInd/>
              <w:cnfStyle w:val="000000000000" w:firstRow="0" w:lastRow="0" w:firstColumn="0" w:lastColumn="0" w:oddVBand="0" w:evenVBand="0" w:oddHBand="0" w:evenHBand="0" w:firstRowFirstColumn="0" w:firstRowLastColumn="0" w:lastRowFirstColumn="0" w:lastRowLastColumn="0"/>
              <w:rPr>
                <w:rFonts w:ascii="Calibri" w:hAnsi="Calibri" w:cs="Calibri"/>
                <w:kern w:val="0"/>
                <w:szCs w:val="20"/>
              </w:rPr>
            </w:pPr>
          </w:p>
          <w:p w:rsidRPr="00607F9E" w:rsidR="00FA7F49" w:rsidP="00FA7F49" w:rsidRDefault="00FA7F49" w14:paraId="15A585E7" w14:textId="77777777">
            <w:pPr>
              <w:pStyle w:val="ListNumber"/>
              <w:numPr>
                <w:ilvl w:val="0"/>
                <w:numId w:val="0"/>
              </w:numPr>
              <w:suppressAutoHyphens/>
              <w:autoSpaceDN w:val="0"/>
              <w:adjustRightInd/>
              <w:cnfStyle w:val="000000000000" w:firstRow="0" w:lastRow="0" w:firstColumn="0" w:lastColumn="0" w:oddVBand="0" w:evenVBand="0" w:oddHBand="0" w:evenHBand="0" w:firstRowFirstColumn="0" w:firstRowLastColumn="0" w:lastRowFirstColumn="0" w:lastRowLastColumn="0"/>
              <w:rPr>
                <w:rFonts w:ascii="Calibri" w:hAnsi="Calibri" w:cs="Calibri"/>
                <w:kern w:val="0"/>
                <w:szCs w:val="20"/>
              </w:rPr>
            </w:pPr>
          </w:p>
        </w:tc>
        <w:tc>
          <w:tcPr>
            <w:tcW w:w="645" w:type="pct"/>
          </w:tcPr>
          <w:p w:rsidR="00FA7F49" w:rsidP="00FA7F49" w:rsidRDefault="00FA7F49" w14:paraId="0A0EA3D2" w14:textId="77777777">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tc>
      </w:tr>
      <w:tr w:rsidRPr="00B352F7" w:rsidR="00FA7F49" w:rsidTr="59EAA7C3" w14:paraId="6570E5F9" w14:textId="77777777">
        <w:trPr>
          <w:cnfStyle w:val="000000100000" w:firstRow="0" w:lastRow="0" w:firstColumn="0" w:lastColumn="0" w:oddVBand="0" w:evenVBand="0" w:oddHBand="1" w:evenHBand="0" w:firstRowFirstColumn="0" w:firstRowLastColumn="0" w:lastRowFirstColumn="0" w:lastRowLastColumn="0"/>
          <w:trHeight w:val="765"/>
        </w:trPr>
        <w:tc>
          <w:tcPr>
            <w:cnfStyle w:val="001000000000" w:firstRow="0" w:lastRow="0" w:firstColumn="1" w:lastColumn="0" w:oddVBand="0" w:evenVBand="0" w:oddHBand="0" w:evenHBand="0" w:firstRowFirstColumn="0" w:firstRowLastColumn="0" w:lastRowFirstColumn="0" w:lastRowLastColumn="0"/>
            <w:tcW w:w="614" w:type="pct"/>
          </w:tcPr>
          <w:p w:rsidR="00FA7F49" w:rsidP="00FA7F49" w:rsidRDefault="00FA7F49" w14:paraId="7891F6FC" w14:textId="4933B96B">
            <w:pPr>
              <w:spacing w:line="240" w:lineRule="auto"/>
              <w:rPr>
                <w:rFonts w:cstheme="minorHAnsi"/>
                <w:szCs w:val="20"/>
              </w:rPr>
            </w:pPr>
            <w:r>
              <w:rPr>
                <w:rFonts w:cstheme="minorHAnsi"/>
                <w:szCs w:val="20"/>
              </w:rPr>
              <w:t>C4</w:t>
            </w:r>
          </w:p>
        </w:tc>
        <w:tc>
          <w:tcPr>
            <w:tcW w:w="3741" w:type="pct"/>
          </w:tcPr>
          <w:p w:rsidRPr="00607F9E" w:rsidR="00FA7F49" w:rsidP="00FA7F49" w:rsidRDefault="00FA7F49" w14:paraId="57CB767D" w14:textId="77777777">
            <w:pPr>
              <w:pStyle w:val="ListNumber"/>
              <w:numPr>
                <w:ilvl w:val="0"/>
                <w:numId w:val="0"/>
              </w:numPr>
              <w:suppressAutoHyphens/>
              <w:autoSpaceDN w:val="0"/>
              <w:adjustRightInd/>
              <w:cnfStyle w:val="000000100000" w:firstRow="0" w:lastRow="0" w:firstColumn="0" w:lastColumn="0" w:oddVBand="0" w:evenVBand="0" w:oddHBand="1" w:evenHBand="0" w:firstRowFirstColumn="0" w:firstRowLastColumn="0" w:lastRowFirstColumn="0" w:lastRowLastColumn="0"/>
              <w:rPr>
                <w:rFonts w:ascii="Calibri" w:hAnsi="Calibri" w:cs="Calibri"/>
                <w:kern w:val="0"/>
                <w:szCs w:val="20"/>
              </w:rPr>
            </w:pPr>
            <w:r w:rsidRPr="00607F9E">
              <w:rPr>
                <w:rFonts w:ascii="Calibri" w:hAnsi="Calibri" w:cs="Calibri"/>
                <w:kern w:val="0"/>
                <w:szCs w:val="20"/>
              </w:rPr>
              <w:t xml:space="preserve">Gegadigde heeft ervaring met het  ter beschikking stellen of de inzet van Specialisten via eigen medewerkers en/of van derden, die onder leiding en toezicht van opdrachtgever hebben gewerkt met een minimale inzettermijn van 3 maanden per </w:t>
            </w:r>
            <w:r w:rsidRPr="00607F9E">
              <w:rPr>
                <w:rFonts w:ascii="Calibri" w:hAnsi="Calibri" w:cs="Calibri"/>
                <w:szCs w:val="20"/>
              </w:rPr>
              <w:t>S</w:t>
            </w:r>
            <w:r w:rsidRPr="00607F9E">
              <w:rPr>
                <w:rFonts w:ascii="Calibri" w:hAnsi="Calibri" w:cs="Calibri"/>
                <w:kern w:val="0"/>
                <w:szCs w:val="20"/>
              </w:rPr>
              <w:t>pecialist.</w:t>
            </w:r>
          </w:p>
          <w:p w:rsidR="00FA7F49" w:rsidP="00FA7F49" w:rsidRDefault="00FA7F49" w14:paraId="338D8C34" w14:textId="77777777">
            <w:pPr>
              <w:pStyle w:val="ListNumber"/>
              <w:numPr>
                <w:ilvl w:val="0"/>
                <w:numId w:val="0"/>
              </w:numPr>
              <w:suppressAutoHyphens/>
              <w:autoSpaceDN w:val="0"/>
              <w:adjustRightInd/>
              <w:cnfStyle w:val="000000100000" w:firstRow="0" w:lastRow="0" w:firstColumn="0" w:lastColumn="0" w:oddVBand="0" w:evenVBand="0" w:oddHBand="1" w:evenHBand="0" w:firstRowFirstColumn="0" w:firstRowLastColumn="0" w:lastRowFirstColumn="0" w:lastRowLastColumn="0"/>
              <w:rPr>
                <w:rFonts w:ascii="Calibri" w:hAnsi="Calibri" w:cs="Calibri"/>
                <w:kern w:val="0"/>
                <w:szCs w:val="20"/>
              </w:rPr>
            </w:pPr>
          </w:p>
          <w:p w:rsidRPr="00B013B2" w:rsidR="00FA7F49" w:rsidP="00FA7F49" w:rsidRDefault="00FA7F49" w14:paraId="584864DB" w14:textId="5875EBF9">
            <w:pPr>
              <w:pStyle w:val="ListNumber"/>
              <w:numPr>
                <w:ilvl w:val="0"/>
                <w:numId w:val="0"/>
              </w:numPr>
              <w:suppressAutoHyphens/>
              <w:autoSpaceDN w:val="0"/>
              <w:adjustRightInd/>
              <w:cnfStyle w:val="000000100000" w:firstRow="0" w:lastRow="0" w:firstColumn="0" w:lastColumn="0" w:oddVBand="0" w:evenVBand="0" w:oddHBand="1" w:evenHBand="0" w:firstRowFirstColumn="0" w:firstRowLastColumn="0" w:lastRowFirstColumn="0" w:lastRowLastColumn="0"/>
              <w:rPr>
                <w:rFonts w:ascii="Calibri" w:hAnsi="Calibri" w:cs="Calibri"/>
                <w:kern w:val="0"/>
                <w:szCs w:val="20"/>
              </w:rPr>
            </w:pPr>
            <w:r w:rsidRPr="00B013B2">
              <w:rPr>
                <w:rFonts w:ascii="Calibri" w:hAnsi="Calibri" w:cs="Calibri"/>
                <w:kern w:val="0"/>
                <w:szCs w:val="20"/>
              </w:rPr>
              <w:t xml:space="preserve">Indien </w:t>
            </w:r>
            <w:r w:rsidRPr="007B149B" w:rsidR="007B149B">
              <w:rPr>
                <w:rFonts w:ascii="Calibri" w:hAnsi="Calibri" w:cs="Calibri"/>
                <w:kern w:val="0"/>
                <w:szCs w:val="20"/>
              </w:rPr>
              <w:t xml:space="preserve">Gegadigde Integratiespecialisten heeft ingezet </w:t>
            </w:r>
            <w:r w:rsidRPr="007B149B" w:rsidR="007B149B">
              <w:rPr>
                <w:rFonts w:ascii="Calibri" w:hAnsi="Calibri" w:cs="Calibri"/>
                <w:szCs w:val="20"/>
              </w:rPr>
              <w:t xml:space="preserve">die onder leiding en toezicht van een </w:t>
            </w:r>
            <w:proofErr w:type="spellStart"/>
            <w:r w:rsidRPr="007B149B" w:rsidR="007B149B">
              <w:rPr>
                <w:rFonts w:ascii="Calibri" w:hAnsi="Calibri" w:cs="Calibri"/>
                <w:szCs w:val="20"/>
              </w:rPr>
              <w:t>DevOps</w:t>
            </w:r>
            <w:proofErr w:type="spellEnd"/>
            <w:r w:rsidRPr="007B149B" w:rsidR="007B149B">
              <w:rPr>
                <w:rFonts w:ascii="Calibri" w:hAnsi="Calibri" w:cs="Calibri"/>
                <w:szCs w:val="20"/>
              </w:rPr>
              <w:t xml:space="preserve"> team hebben gewerkt</w:t>
            </w:r>
            <w:r w:rsidRPr="007B149B">
              <w:rPr>
                <w:rFonts w:ascii="Calibri" w:hAnsi="Calibri" w:cs="Calibri"/>
                <w:szCs w:val="20"/>
              </w:rPr>
              <w:t>.</w:t>
            </w:r>
          </w:p>
          <w:p w:rsidRPr="00A1768D" w:rsidR="00FA7F49" w:rsidP="00FA7F49" w:rsidRDefault="00FA7F49" w14:paraId="12BD1F48" w14:textId="77777777">
            <w:pPr>
              <w:spacing w:line="240" w:lineRule="auto"/>
              <w:cnfStyle w:val="000000100000" w:firstRow="0" w:lastRow="0" w:firstColumn="0" w:lastColumn="0" w:oddVBand="0" w:evenVBand="0" w:oddHBand="1" w:evenHBand="0" w:firstRowFirstColumn="0" w:firstRowLastColumn="0" w:lastRowFirstColumn="0" w:lastRowLastColumn="0"/>
              <w:rPr>
                <w:rFonts w:cstheme="minorHAnsi"/>
                <w:szCs w:val="20"/>
              </w:rPr>
            </w:pPr>
          </w:p>
        </w:tc>
        <w:tc>
          <w:tcPr>
            <w:tcW w:w="645" w:type="pct"/>
          </w:tcPr>
          <w:p w:rsidR="00FA7F49" w:rsidP="00FA7F49" w:rsidRDefault="007B149B" w14:paraId="7C65B8D6" w14:textId="2D87B83D">
            <w:pPr>
              <w:spacing w:line="240" w:lineRule="auto"/>
              <w:jc w:val="center"/>
              <w:cnfStyle w:val="000000100000" w:firstRow="0" w:lastRow="0" w:firstColumn="0" w:lastColumn="0" w:oddVBand="0" w:evenVBand="0" w:oddHBand="1" w:evenHBand="0" w:firstRowFirstColumn="0" w:firstRowLastColumn="0" w:lastRowFirstColumn="0" w:lastRowLastColumn="0"/>
              <w:rPr>
                <w:rFonts w:cstheme="minorHAnsi"/>
                <w:sz w:val="22"/>
                <w:szCs w:val="22"/>
                <w:lang w:eastAsia="nl-NL"/>
              </w:rPr>
            </w:pPr>
            <w:r>
              <w:rPr>
                <w:rFonts w:cstheme="minorHAnsi"/>
                <w:sz w:val="22"/>
                <w:szCs w:val="22"/>
                <w:lang w:eastAsia="nl-NL"/>
              </w:rPr>
              <w:t>2</w:t>
            </w:r>
          </w:p>
        </w:tc>
      </w:tr>
    </w:tbl>
    <w:p w:rsidRPr="00462A93" w:rsidR="00E75546" w:rsidP="00E75546" w:rsidRDefault="00E75546" w14:paraId="5AA1CE44" w14:textId="77777777">
      <w:pPr>
        <w:spacing w:after="200" w:line="276" w:lineRule="auto"/>
        <w:rPr>
          <w:u w:val="single"/>
        </w:rPr>
        <w:sectPr w:rsidRPr="00462A93" w:rsidR="00E75546" w:rsidSect="0002619D">
          <w:headerReference w:type="first" r:id="rId21"/>
          <w:footerReference w:type="first" r:id="rId22"/>
          <w:pgSz w:w="11906" w:h="16838" w:orient="portrait"/>
          <w:pgMar w:top="1843" w:right="964" w:bottom="1712" w:left="1985" w:header="709" w:footer="510" w:gutter="0"/>
          <w:cols w:space="708"/>
          <w:docGrid w:linePitch="360"/>
        </w:sectPr>
      </w:pPr>
    </w:p>
    <w:tbl>
      <w:tblPr>
        <w:tblStyle w:val="ListTable4-Accent3"/>
        <w:tblW w:w="5000" w:type="pct"/>
        <w:tblLook w:val="04A0" w:firstRow="1" w:lastRow="0" w:firstColumn="1" w:lastColumn="0" w:noHBand="0" w:noVBand="1"/>
      </w:tblPr>
      <w:tblGrid>
        <w:gridCol w:w="3609"/>
        <w:gridCol w:w="5338"/>
      </w:tblGrid>
      <w:tr w:rsidRPr="00B352F7" w:rsidR="00E75546" w:rsidTr="000569EE" w14:paraId="22BE01DF"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7" w:type="pct"/>
          </w:tcPr>
          <w:p w:rsidRPr="00176AF7" w:rsidR="00E75546" w:rsidP="000569EE" w:rsidRDefault="00E75546" w14:paraId="437DAD9A" w14:textId="77777777">
            <w:pPr>
              <w:spacing w:line="360" w:lineRule="auto"/>
              <w:rPr>
                <w:rFonts w:cstheme="minorHAnsi"/>
                <w:b/>
                <w:bCs w:val="0"/>
                <w:color w:val="FFFFFF" w:themeColor="background1"/>
                <w:sz w:val="22"/>
                <w:szCs w:val="22"/>
              </w:rPr>
            </w:pPr>
            <w:r w:rsidRPr="00176AF7">
              <w:rPr>
                <w:rFonts w:cstheme="minorHAnsi"/>
                <w:b/>
                <w:bCs w:val="0"/>
                <w:color w:val="FFFFFF" w:themeColor="background1"/>
                <w:sz w:val="22"/>
                <w:szCs w:val="22"/>
              </w:rPr>
              <w:br w:type="page"/>
            </w:r>
            <w:r w:rsidRPr="00176AF7">
              <w:rPr>
                <w:rFonts w:cstheme="minorHAnsi"/>
                <w:b/>
                <w:bCs w:val="0"/>
                <w:color w:val="FFFFFF" w:themeColor="background1"/>
                <w:sz w:val="22"/>
                <w:szCs w:val="22"/>
              </w:rPr>
              <w:t>Naam Inschrijver</w:t>
            </w:r>
          </w:p>
        </w:tc>
        <w:tc>
          <w:tcPr>
            <w:tcW w:w="2983" w:type="pct"/>
          </w:tcPr>
          <w:p w:rsidRPr="00176AF7" w:rsidR="00E75546" w:rsidP="000569EE" w:rsidRDefault="00E75546" w14:paraId="4779B267" w14:textId="77777777">
            <w:pPr>
              <w:spacing w:line="360" w:lineRule="auto"/>
              <w:cnfStyle w:val="100000000000" w:firstRow="1" w:lastRow="0" w:firstColumn="0" w:lastColumn="0" w:oddVBand="0" w:evenVBand="0" w:oddHBand="0" w:evenHBand="0" w:firstRowFirstColumn="0" w:firstRowLastColumn="0" w:lastRowFirstColumn="0" w:lastRowLastColumn="0"/>
              <w:rPr>
                <w:rFonts w:cstheme="minorHAnsi"/>
                <w:b/>
                <w:bCs w:val="0"/>
                <w:color w:val="FFFFFF" w:themeColor="background1"/>
                <w:sz w:val="22"/>
                <w:szCs w:val="22"/>
              </w:rPr>
            </w:pPr>
          </w:p>
        </w:tc>
      </w:tr>
      <w:tr w:rsidRPr="00B352F7" w:rsidR="00E75546" w:rsidTr="000569EE" w14:paraId="318737D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7" w:type="pct"/>
          </w:tcPr>
          <w:p w:rsidRPr="00B352F7" w:rsidR="00E75546" w:rsidP="000569EE" w:rsidRDefault="00E75546" w14:paraId="6E5A836D" w14:textId="70564E67">
            <w:pPr>
              <w:spacing w:line="360" w:lineRule="auto"/>
              <w:rPr>
                <w:rFonts w:cstheme="minorHAnsi"/>
                <w:b w:val="0"/>
                <w:bCs w:val="0"/>
                <w:sz w:val="22"/>
                <w:szCs w:val="22"/>
              </w:rPr>
            </w:pPr>
            <w:r>
              <w:rPr>
                <w:rFonts w:cstheme="minorHAnsi"/>
                <w:sz w:val="22"/>
                <w:szCs w:val="22"/>
              </w:rPr>
              <w:t>Selectiecriteria D</w:t>
            </w:r>
          </w:p>
        </w:tc>
        <w:tc>
          <w:tcPr>
            <w:tcW w:w="2983" w:type="pct"/>
          </w:tcPr>
          <w:p w:rsidRPr="00B82D16" w:rsidR="00B82D16" w:rsidP="00B82D16" w:rsidRDefault="00B82D16" w14:paraId="03A66194" w14:textId="77777777">
            <w:pPr>
              <w:pStyle w:val="ListNumber"/>
              <w:numPr>
                <w:ilvl w:val="0"/>
                <w:numId w:val="0"/>
              </w:numPr>
              <w:suppressAutoHyphens/>
              <w:autoSpaceDN w:val="0"/>
              <w:adjustRightInd/>
              <w:cnfStyle w:val="000000100000" w:firstRow="0" w:lastRow="0" w:firstColumn="0" w:lastColumn="0" w:oddVBand="0" w:evenVBand="0" w:oddHBand="1" w:evenHBand="0" w:firstRowFirstColumn="0" w:firstRowLastColumn="0" w:lastRowFirstColumn="0" w:lastRowLastColumn="0"/>
              <w:rPr>
                <w:rFonts w:ascii="Calibri" w:hAnsi="Calibri" w:cs="Calibri"/>
                <w:kern w:val="0"/>
                <w:szCs w:val="20"/>
              </w:rPr>
            </w:pPr>
            <w:r w:rsidRPr="00B82D16">
              <w:rPr>
                <w:rFonts w:ascii="Calibri" w:hAnsi="Calibri" w:cs="Calibri"/>
                <w:kern w:val="0"/>
                <w:szCs w:val="20"/>
              </w:rPr>
              <w:t xml:space="preserve">Gegadigde heeft ervaring met het inzetten van minimaal 2 Specialisten voor een periode van ten minste 6 maanden in een </w:t>
            </w:r>
            <w:proofErr w:type="spellStart"/>
            <w:r w:rsidRPr="00B82D16">
              <w:rPr>
                <w:rFonts w:ascii="Calibri" w:hAnsi="Calibri" w:cs="Calibri"/>
                <w:kern w:val="0"/>
                <w:szCs w:val="20"/>
              </w:rPr>
              <w:t>DevOps</w:t>
            </w:r>
            <w:proofErr w:type="spellEnd"/>
            <w:r w:rsidRPr="00B82D16">
              <w:rPr>
                <w:rFonts w:ascii="Calibri" w:hAnsi="Calibri" w:cs="Calibri"/>
                <w:kern w:val="0"/>
                <w:szCs w:val="20"/>
              </w:rPr>
              <w:t xml:space="preserve"> team van opdrachtgever, waarbij kennis is overgedragen aan opdrachtgever zodanig dat de ingezette Specialisten zijn </w:t>
            </w:r>
            <w:proofErr w:type="spellStart"/>
            <w:r w:rsidRPr="00B82D16">
              <w:rPr>
                <w:rFonts w:ascii="Calibri" w:hAnsi="Calibri" w:cs="Calibri"/>
                <w:kern w:val="0"/>
                <w:szCs w:val="20"/>
              </w:rPr>
              <w:t>uitgefaseerd</w:t>
            </w:r>
            <w:proofErr w:type="spellEnd"/>
            <w:r w:rsidRPr="00B82D16">
              <w:rPr>
                <w:rFonts w:ascii="Calibri" w:hAnsi="Calibri" w:cs="Calibri"/>
                <w:kern w:val="0"/>
                <w:szCs w:val="20"/>
              </w:rPr>
              <w:t xml:space="preserve"> </w:t>
            </w:r>
            <w:r w:rsidRPr="00B82D16">
              <w:rPr>
                <w:rFonts w:ascii="Calibri" w:hAnsi="Calibri" w:cs="Calibri"/>
                <w:szCs w:val="20"/>
              </w:rPr>
              <w:t>binnen 3 maanden na eerste in productie nam</w:t>
            </w:r>
            <w:r w:rsidRPr="00B82D16">
              <w:rPr>
                <w:rFonts w:eastAsia="Times New Roman" w:cs="Calibri"/>
                <w:szCs w:val="20"/>
              </w:rPr>
              <w:t>e</w:t>
            </w:r>
            <w:r w:rsidRPr="00B82D16">
              <w:rPr>
                <w:rFonts w:ascii="Calibri" w:hAnsi="Calibri" w:cs="Calibri"/>
                <w:szCs w:val="20"/>
              </w:rPr>
              <w:t xml:space="preserve"> van een Technisch product </w:t>
            </w:r>
            <w:r w:rsidRPr="00B82D16">
              <w:rPr>
                <w:rFonts w:ascii="Calibri" w:hAnsi="Calibri" w:cs="Calibri"/>
                <w:kern w:val="0"/>
                <w:szCs w:val="20"/>
              </w:rPr>
              <w:t xml:space="preserve">en het </w:t>
            </w:r>
            <w:proofErr w:type="spellStart"/>
            <w:r w:rsidRPr="00B82D16">
              <w:rPr>
                <w:rFonts w:ascii="Calibri" w:hAnsi="Calibri" w:cs="Calibri"/>
                <w:kern w:val="0"/>
                <w:szCs w:val="20"/>
              </w:rPr>
              <w:t>DevOps</w:t>
            </w:r>
            <w:proofErr w:type="spellEnd"/>
            <w:r w:rsidRPr="00B82D16">
              <w:rPr>
                <w:rFonts w:ascii="Calibri" w:hAnsi="Calibri" w:cs="Calibri"/>
                <w:kern w:val="0"/>
                <w:szCs w:val="20"/>
              </w:rPr>
              <w:t xml:space="preserve"> team van de opdrachtgever daarna zelfstandig het Technische product beheerde en ondersteunde. </w:t>
            </w:r>
          </w:p>
          <w:p w:rsidRPr="00B352F7" w:rsidR="00E75546" w:rsidP="000569EE" w:rsidRDefault="00E75546" w14:paraId="201DC7D0" w14:textId="77777777">
            <w:pPr>
              <w:pStyle w:val="ListNumber"/>
              <w:numPr>
                <w:ilvl w:val="0"/>
                <w:numId w:val="0"/>
              </w:numPr>
              <w:ind w:left="32"/>
              <w:cnfStyle w:val="000000100000" w:firstRow="0" w:lastRow="0" w:firstColumn="0" w:lastColumn="0" w:oddVBand="0" w:evenVBand="0" w:oddHBand="1" w:evenHBand="0" w:firstRowFirstColumn="0" w:firstRowLastColumn="0" w:lastRowFirstColumn="0" w:lastRowLastColumn="0"/>
              <w:rPr>
                <w:rFonts w:cstheme="minorHAnsi"/>
                <w:b/>
                <w:bCs/>
                <w:sz w:val="22"/>
                <w:szCs w:val="22"/>
                <w:lang w:eastAsia="nl-NL"/>
              </w:rPr>
            </w:pPr>
          </w:p>
        </w:tc>
      </w:tr>
    </w:tbl>
    <w:p w:rsidRPr="00B352F7" w:rsidR="00E75546" w:rsidP="00E75546" w:rsidRDefault="00E75546" w14:paraId="2B757B83" w14:textId="77777777">
      <w:pPr>
        <w:spacing w:after="160" w:line="240" w:lineRule="auto"/>
        <w:rPr>
          <w:rFonts w:eastAsia="Calibri" w:cstheme="minorHAnsi"/>
          <w:sz w:val="22"/>
          <w:szCs w:val="22"/>
        </w:rPr>
      </w:pPr>
      <w:r w:rsidRPr="00B352F7">
        <w:rPr>
          <w:rFonts w:eastAsia="Calibri" w:cstheme="minorHAnsi"/>
          <w:sz w:val="22"/>
          <w:szCs w:val="22"/>
        </w:rPr>
        <w:t>U dient per kerncompetentie een referentie in te dienen. In onderstaand formulier staan alle Eisen genoemd die ook in de Aanbestedingsleidraad staan genoemd. Het is aan u om ons duidelijk te maken wat uw referentieopdracht precies inhoudt en waar deze voldoet aan het gevraagde. Dit doet u door per aspect een toelichting te geven. De referentie dient te voldoen aan de eisen die zijn opgenomen in de Aanbestedingsleidraad.</w:t>
      </w:r>
    </w:p>
    <w:p w:rsidRPr="00B352F7" w:rsidR="00E75546" w:rsidP="00E75546" w:rsidRDefault="00E75546" w14:paraId="55100C9B" w14:textId="77777777">
      <w:pPr>
        <w:spacing w:after="160" w:line="360" w:lineRule="auto"/>
        <w:rPr>
          <w:rFonts w:eastAsia="Calibri" w:cstheme="minorHAnsi"/>
          <w:b/>
          <w:sz w:val="22"/>
          <w:szCs w:val="22"/>
        </w:rPr>
      </w:pPr>
      <w:r w:rsidRPr="00B352F7">
        <w:rPr>
          <w:rFonts w:eastAsia="Calibri" w:cstheme="minorHAnsi"/>
          <w:b/>
          <w:sz w:val="22"/>
          <w:szCs w:val="22"/>
        </w:rPr>
        <w:t>Referent</w:t>
      </w:r>
    </w:p>
    <w:tbl>
      <w:tblPr>
        <w:tblStyle w:val="ListTable4-Accent3"/>
        <w:tblW w:w="5000" w:type="pct"/>
        <w:tblLook w:val="04A0" w:firstRow="1" w:lastRow="0" w:firstColumn="1" w:lastColumn="0" w:noHBand="0" w:noVBand="1"/>
      </w:tblPr>
      <w:tblGrid>
        <w:gridCol w:w="3609"/>
        <w:gridCol w:w="1729"/>
        <w:gridCol w:w="3609"/>
      </w:tblGrid>
      <w:tr w:rsidRPr="00B352F7" w:rsidR="00E75546" w:rsidTr="000569EE" w14:paraId="20A94F0D"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7" w:type="pct"/>
          </w:tcPr>
          <w:p w:rsidRPr="00176AF7" w:rsidR="00E75546" w:rsidP="000569EE" w:rsidRDefault="00E75546" w14:paraId="63C0831A" w14:textId="77777777">
            <w:pPr>
              <w:spacing w:line="360" w:lineRule="auto"/>
              <w:rPr>
                <w:rFonts w:cstheme="minorHAnsi"/>
                <w:b/>
                <w:bCs w:val="0"/>
                <w:color w:val="FFFFFF" w:themeColor="background1"/>
                <w:sz w:val="22"/>
                <w:szCs w:val="22"/>
              </w:rPr>
            </w:pPr>
            <w:r w:rsidRPr="00176AF7">
              <w:rPr>
                <w:rFonts w:cstheme="minorHAnsi"/>
                <w:b/>
                <w:bCs w:val="0"/>
                <w:color w:val="FFFFFF" w:themeColor="background1"/>
                <w:sz w:val="22"/>
                <w:szCs w:val="22"/>
              </w:rPr>
              <w:t>Bedrijfsnaam referent:</w:t>
            </w:r>
          </w:p>
        </w:tc>
        <w:tc>
          <w:tcPr>
            <w:tcW w:w="2983" w:type="pct"/>
            <w:gridSpan w:val="2"/>
          </w:tcPr>
          <w:p w:rsidRPr="00176AF7" w:rsidR="00E75546" w:rsidP="000569EE" w:rsidRDefault="00E75546" w14:paraId="6B7272C1" w14:textId="77777777">
            <w:pPr>
              <w:spacing w:line="360" w:lineRule="auto"/>
              <w:cnfStyle w:val="100000000000" w:firstRow="1" w:lastRow="0" w:firstColumn="0" w:lastColumn="0" w:oddVBand="0" w:evenVBand="0" w:oddHBand="0" w:evenHBand="0" w:firstRowFirstColumn="0" w:firstRowLastColumn="0" w:lastRowFirstColumn="0" w:lastRowLastColumn="0"/>
              <w:rPr>
                <w:rFonts w:cstheme="minorHAnsi"/>
                <w:b/>
                <w:bCs w:val="0"/>
                <w:color w:val="FFFFFF" w:themeColor="background1"/>
                <w:sz w:val="22"/>
                <w:szCs w:val="22"/>
              </w:rPr>
            </w:pPr>
          </w:p>
        </w:tc>
      </w:tr>
      <w:tr w:rsidRPr="00B352F7" w:rsidR="00E75546" w:rsidTr="000569EE" w14:paraId="5250A34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7" w:type="pct"/>
          </w:tcPr>
          <w:p w:rsidRPr="00B352F7" w:rsidR="00E75546" w:rsidP="000569EE" w:rsidRDefault="00E75546" w14:paraId="1A4A5FCB" w14:textId="77777777">
            <w:pPr>
              <w:spacing w:line="360" w:lineRule="auto"/>
              <w:rPr>
                <w:rFonts w:cstheme="minorHAnsi"/>
                <w:sz w:val="22"/>
                <w:szCs w:val="22"/>
              </w:rPr>
            </w:pPr>
            <w:r w:rsidRPr="00B352F7">
              <w:rPr>
                <w:rFonts w:cstheme="minorHAnsi"/>
                <w:sz w:val="22"/>
                <w:szCs w:val="22"/>
              </w:rPr>
              <w:t>Adres</w:t>
            </w:r>
            <w:r>
              <w:rPr>
                <w:rFonts w:cstheme="minorHAnsi"/>
                <w:sz w:val="22"/>
                <w:szCs w:val="22"/>
              </w:rPr>
              <w:t>:</w:t>
            </w:r>
          </w:p>
        </w:tc>
        <w:tc>
          <w:tcPr>
            <w:tcW w:w="2983" w:type="pct"/>
            <w:gridSpan w:val="2"/>
          </w:tcPr>
          <w:p w:rsidRPr="00B352F7" w:rsidR="00E75546" w:rsidP="000569EE" w:rsidRDefault="00E75546" w14:paraId="3249BFD2" w14:textId="77777777">
            <w:pPr>
              <w:spacing w:line="360" w:lineRule="auto"/>
              <w:cnfStyle w:val="000000100000" w:firstRow="0" w:lastRow="0" w:firstColumn="0" w:lastColumn="0" w:oddVBand="0" w:evenVBand="0" w:oddHBand="1" w:evenHBand="0" w:firstRowFirstColumn="0" w:firstRowLastColumn="0" w:lastRowFirstColumn="0" w:lastRowLastColumn="0"/>
              <w:rPr>
                <w:rFonts w:cstheme="minorHAnsi"/>
                <w:sz w:val="22"/>
                <w:szCs w:val="22"/>
              </w:rPr>
            </w:pPr>
          </w:p>
        </w:tc>
      </w:tr>
      <w:tr w:rsidRPr="00B352F7" w:rsidR="00E75546" w:rsidTr="000569EE" w14:paraId="70331BB0" w14:textId="77777777">
        <w:tc>
          <w:tcPr>
            <w:cnfStyle w:val="001000000000" w:firstRow="0" w:lastRow="0" w:firstColumn="1" w:lastColumn="0" w:oddVBand="0" w:evenVBand="0" w:oddHBand="0" w:evenHBand="0" w:firstRowFirstColumn="0" w:firstRowLastColumn="0" w:lastRowFirstColumn="0" w:lastRowLastColumn="0"/>
            <w:tcW w:w="2017" w:type="pct"/>
          </w:tcPr>
          <w:p w:rsidRPr="00B352F7" w:rsidR="00E75546" w:rsidP="000569EE" w:rsidRDefault="00E75546" w14:paraId="7A956370" w14:textId="77777777">
            <w:pPr>
              <w:spacing w:line="360" w:lineRule="auto"/>
              <w:rPr>
                <w:rFonts w:cstheme="minorHAnsi"/>
                <w:sz w:val="22"/>
                <w:szCs w:val="22"/>
              </w:rPr>
            </w:pPr>
            <w:r w:rsidRPr="00B352F7">
              <w:rPr>
                <w:rFonts w:cstheme="minorHAnsi"/>
                <w:sz w:val="22"/>
                <w:szCs w:val="22"/>
              </w:rPr>
              <w:t>P</w:t>
            </w:r>
            <w:r>
              <w:rPr>
                <w:rFonts w:cstheme="minorHAnsi"/>
                <w:sz w:val="22"/>
                <w:szCs w:val="22"/>
              </w:rPr>
              <w:t>ostcode</w:t>
            </w:r>
            <w:r w:rsidRPr="00B352F7">
              <w:rPr>
                <w:rFonts w:cstheme="minorHAnsi"/>
                <w:sz w:val="22"/>
                <w:szCs w:val="22"/>
              </w:rPr>
              <w:t>/Plaats</w:t>
            </w:r>
            <w:r>
              <w:rPr>
                <w:rFonts w:cstheme="minorHAnsi"/>
                <w:sz w:val="22"/>
                <w:szCs w:val="22"/>
              </w:rPr>
              <w:t>:</w:t>
            </w:r>
          </w:p>
        </w:tc>
        <w:tc>
          <w:tcPr>
            <w:tcW w:w="966" w:type="pct"/>
          </w:tcPr>
          <w:p w:rsidRPr="00B352F7" w:rsidR="00E75546" w:rsidP="000569EE" w:rsidRDefault="00E75546" w14:paraId="5014AECE" w14:textId="77777777">
            <w:pPr>
              <w:spacing w:line="360" w:lineRule="auto"/>
              <w:cnfStyle w:val="000000000000" w:firstRow="0" w:lastRow="0" w:firstColumn="0" w:lastColumn="0" w:oddVBand="0" w:evenVBand="0" w:oddHBand="0" w:evenHBand="0" w:firstRowFirstColumn="0" w:firstRowLastColumn="0" w:lastRowFirstColumn="0" w:lastRowLastColumn="0"/>
              <w:rPr>
                <w:rFonts w:cstheme="minorHAnsi"/>
                <w:sz w:val="22"/>
                <w:szCs w:val="22"/>
              </w:rPr>
            </w:pPr>
          </w:p>
        </w:tc>
        <w:tc>
          <w:tcPr>
            <w:tcW w:w="2017" w:type="pct"/>
          </w:tcPr>
          <w:p w:rsidRPr="00B352F7" w:rsidR="00E75546" w:rsidP="000569EE" w:rsidRDefault="00E75546" w14:paraId="4482FD10" w14:textId="77777777">
            <w:pPr>
              <w:spacing w:line="360" w:lineRule="auto"/>
              <w:cnfStyle w:val="000000000000" w:firstRow="0" w:lastRow="0" w:firstColumn="0" w:lastColumn="0" w:oddVBand="0" w:evenVBand="0" w:oddHBand="0" w:evenHBand="0" w:firstRowFirstColumn="0" w:firstRowLastColumn="0" w:lastRowFirstColumn="0" w:lastRowLastColumn="0"/>
              <w:rPr>
                <w:rFonts w:cstheme="minorHAnsi"/>
                <w:sz w:val="22"/>
                <w:szCs w:val="22"/>
              </w:rPr>
            </w:pPr>
          </w:p>
        </w:tc>
      </w:tr>
      <w:tr w:rsidRPr="00B352F7" w:rsidR="00E75546" w:rsidTr="000569EE" w14:paraId="536B6EF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7" w:type="pct"/>
          </w:tcPr>
          <w:p w:rsidRPr="00B352F7" w:rsidR="00E75546" w:rsidP="000569EE" w:rsidRDefault="00E75546" w14:paraId="73BA16B6" w14:textId="77777777">
            <w:pPr>
              <w:tabs>
                <w:tab w:val="left" w:pos="851"/>
                <w:tab w:val="left" w:pos="1701"/>
              </w:tabs>
              <w:spacing w:line="360" w:lineRule="auto"/>
              <w:rPr>
                <w:rFonts w:cstheme="minorHAnsi"/>
                <w:sz w:val="22"/>
                <w:szCs w:val="22"/>
              </w:rPr>
            </w:pPr>
            <w:r w:rsidRPr="00B352F7">
              <w:rPr>
                <w:rFonts w:cstheme="minorHAnsi"/>
                <w:sz w:val="22"/>
                <w:szCs w:val="22"/>
              </w:rPr>
              <w:t xml:space="preserve">Contactpersoon: </w:t>
            </w:r>
            <w:r w:rsidRPr="00B352F7">
              <w:rPr>
                <w:rFonts w:cstheme="minorHAnsi"/>
                <w:sz w:val="22"/>
                <w:szCs w:val="22"/>
              </w:rPr>
              <w:tab/>
            </w:r>
            <w:r w:rsidRPr="00B352F7">
              <w:rPr>
                <w:rFonts w:cstheme="minorHAnsi"/>
                <w:sz w:val="22"/>
                <w:szCs w:val="22"/>
              </w:rPr>
              <w:t>Naam</w:t>
            </w:r>
            <w:r>
              <w:rPr>
                <w:rFonts w:cstheme="minorHAnsi"/>
                <w:sz w:val="22"/>
                <w:szCs w:val="22"/>
              </w:rPr>
              <w:t>:</w:t>
            </w:r>
          </w:p>
          <w:p w:rsidRPr="00B352F7" w:rsidR="00E75546" w:rsidP="000569EE" w:rsidRDefault="00E75546" w14:paraId="450633FC" w14:textId="77777777">
            <w:pPr>
              <w:tabs>
                <w:tab w:val="left" w:pos="1701"/>
              </w:tabs>
              <w:spacing w:line="360" w:lineRule="auto"/>
              <w:rPr>
                <w:rFonts w:cstheme="minorHAnsi"/>
                <w:sz w:val="22"/>
                <w:szCs w:val="22"/>
              </w:rPr>
            </w:pPr>
            <w:r w:rsidRPr="00B352F7">
              <w:rPr>
                <w:rFonts w:cstheme="minorHAnsi"/>
                <w:sz w:val="22"/>
                <w:szCs w:val="22"/>
              </w:rPr>
              <w:tab/>
            </w:r>
            <w:r w:rsidRPr="00B352F7">
              <w:rPr>
                <w:rFonts w:cstheme="minorHAnsi"/>
                <w:sz w:val="22"/>
                <w:szCs w:val="22"/>
              </w:rPr>
              <w:t>Telefoonnr.</w:t>
            </w:r>
            <w:r>
              <w:rPr>
                <w:rFonts w:cstheme="minorHAnsi"/>
                <w:sz w:val="22"/>
                <w:szCs w:val="22"/>
              </w:rPr>
              <w:t>:</w:t>
            </w:r>
          </w:p>
        </w:tc>
        <w:tc>
          <w:tcPr>
            <w:tcW w:w="2983" w:type="pct"/>
            <w:gridSpan w:val="2"/>
          </w:tcPr>
          <w:p w:rsidRPr="00B352F7" w:rsidR="00E75546" w:rsidP="000569EE" w:rsidRDefault="00E75546" w14:paraId="1A052BBB" w14:textId="77777777">
            <w:pPr>
              <w:spacing w:line="360" w:lineRule="auto"/>
              <w:cnfStyle w:val="000000100000" w:firstRow="0" w:lastRow="0" w:firstColumn="0" w:lastColumn="0" w:oddVBand="0" w:evenVBand="0" w:oddHBand="1" w:evenHBand="0" w:firstRowFirstColumn="0" w:firstRowLastColumn="0" w:lastRowFirstColumn="0" w:lastRowLastColumn="0"/>
              <w:rPr>
                <w:rFonts w:cstheme="minorHAnsi"/>
                <w:sz w:val="22"/>
                <w:szCs w:val="22"/>
              </w:rPr>
            </w:pPr>
          </w:p>
        </w:tc>
      </w:tr>
    </w:tbl>
    <w:p w:rsidRPr="00B352F7" w:rsidR="00E75546" w:rsidP="00E75546" w:rsidRDefault="00E75546" w14:paraId="5B8CBEE3" w14:textId="77777777">
      <w:pPr>
        <w:spacing w:after="160" w:line="360" w:lineRule="auto"/>
        <w:rPr>
          <w:rFonts w:eastAsia="Calibri" w:cstheme="minorHAnsi"/>
          <w:b/>
          <w:sz w:val="22"/>
          <w:szCs w:val="22"/>
        </w:rPr>
      </w:pPr>
      <w:r w:rsidRPr="00B352F7">
        <w:rPr>
          <w:rFonts w:eastAsia="Calibri" w:cstheme="minorHAnsi"/>
          <w:b/>
          <w:sz w:val="22"/>
          <w:szCs w:val="22"/>
        </w:rPr>
        <w:t>Referentie</w:t>
      </w:r>
    </w:p>
    <w:tbl>
      <w:tblPr>
        <w:tblStyle w:val="ListTable4-Accent3"/>
        <w:tblW w:w="5000" w:type="pct"/>
        <w:tblLook w:val="04A0" w:firstRow="1" w:lastRow="0" w:firstColumn="1" w:lastColumn="0" w:noHBand="0" w:noVBand="1"/>
      </w:tblPr>
      <w:tblGrid>
        <w:gridCol w:w="2532"/>
        <w:gridCol w:w="6415"/>
      </w:tblGrid>
      <w:tr w:rsidRPr="00B352F7" w:rsidR="00E75546" w:rsidTr="000569EE" w14:paraId="5046F57D"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5" w:type="pct"/>
          </w:tcPr>
          <w:p w:rsidRPr="00176AF7" w:rsidR="00E75546" w:rsidP="00176AF7" w:rsidRDefault="00E75546" w14:paraId="4183FD68" w14:textId="77777777">
            <w:pPr>
              <w:spacing w:line="276" w:lineRule="auto"/>
              <w:rPr>
                <w:rFonts w:cstheme="minorHAnsi"/>
                <w:b/>
                <w:bCs w:val="0"/>
                <w:color w:val="FFFFFF" w:themeColor="background1"/>
                <w:sz w:val="22"/>
                <w:szCs w:val="22"/>
              </w:rPr>
            </w:pPr>
            <w:r w:rsidRPr="00176AF7">
              <w:rPr>
                <w:rFonts w:cstheme="minorHAnsi"/>
                <w:b/>
                <w:bCs w:val="0"/>
                <w:color w:val="FFFFFF" w:themeColor="background1"/>
                <w:sz w:val="22"/>
                <w:szCs w:val="22"/>
              </w:rPr>
              <w:t>Naam referentieopdracht:</w:t>
            </w:r>
          </w:p>
        </w:tc>
        <w:tc>
          <w:tcPr>
            <w:tcW w:w="3585" w:type="pct"/>
          </w:tcPr>
          <w:p w:rsidRPr="00176AF7" w:rsidR="00E75546" w:rsidP="000569EE" w:rsidRDefault="00E75546" w14:paraId="7F9D4AAE" w14:textId="77777777">
            <w:pPr>
              <w:spacing w:line="360" w:lineRule="auto"/>
              <w:cnfStyle w:val="100000000000" w:firstRow="1" w:lastRow="0" w:firstColumn="0" w:lastColumn="0" w:oddVBand="0" w:evenVBand="0" w:oddHBand="0" w:evenHBand="0" w:firstRowFirstColumn="0" w:firstRowLastColumn="0" w:lastRowFirstColumn="0" w:lastRowLastColumn="0"/>
              <w:rPr>
                <w:rFonts w:cstheme="minorHAnsi"/>
                <w:b/>
                <w:bCs w:val="0"/>
                <w:color w:val="FFFFFF" w:themeColor="background1"/>
                <w:sz w:val="22"/>
                <w:szCs w:val="22"/>
              </w:rPr>
            </w:pPr>
          </w:p>
        </w:tc>
      </w:tr>
      <w:tr w:rsidRPr="00B352F7" w:rsidR="00E75546" w:rsidTr="000569EE" w14:paraId="18F526E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5" w:type="pct"/>
          </w:tcPr>
          <w:p w:rsidRPr="00B352F7" w:rsidR="00E75546" w:rsidP="00176AF7" w:rsidRDefault="00E75546" w14:paraId="4D44950D" w14:textId="77777777">
            <w:pPr>
              <w:spacing w:line="276" w:lineRule="auto"/>
              <w:rPr>
                <w:rFonts w:cstheme="minorHAnsi"/>
                <w:sz w:val="22"/>
                <w:szCs w:val="22"/>
              </w:rPr>
            </w:pPr>
            <w:r w:rsidRPr="00B352F7">
              <w:rPr>
                <w:rFonts w:cstheme="minorHAnsi"/>
                <w:sz w:val="22"/>
                <w:szCs w:val="22"/>
              </w:rPr>
              <w:t>Waarde opdracht (exclusief omzetbelasting):</w:t>
            </w:r>
          </w:p>
        </w:tc>
        <w:tc>
          <w:tcPr>
            <w:tcW w:w="3585" w:type="pct"/>
          </w:tcPr>
          <w:p w:rsidRPr="00B352F7" w:rsidR="00E75546" w:rsidP="000569EE" w:rsidRDefault="00E75546" w14:paraId="5B16E8FD" w14:textId="77777777">
            <w:pPr>
              <w:spacing w:line="360" w:lineRule="auto"/>
              <w:cnfStyle w:val="000000100000" w:firstRow="0" w:lastRow="0" w:firstColumn="0" w:lastColumn="0" w:oddVBand="0" w:evenVBand="0" w:oddHBand="1" w:evenHBand="0" w:firstRowFirstColumn="0" w:firstRowLastColumn="0" w:lastRowFirstColumn="0" w:lastRowLastColumn="0"/>
              <w:rPr>
                <w:rFonts w:cstheme="minorHAnsi"/>
                <w:sz w:val="22"/>
                <w:szCs w:val="22"/>
              </w:rPr>
            </w:pPr>
          </w:p>
        </w:tc>
      </w:tr>
      <w:tr w:rsidRPr="00B352F7" w:rsidR="00E75546" w:rsidTr="000569EE" w14:paraId="1D4DDFC1" w14:textId="77777777">
        <w:tc>
          <w:tcPr>
            <w:cnfStyle w:val="001000000000" w:firstRow="0" w:lastRow="0" w:firstColumn="1" w:lastColumn="0" w:oddVBand="0" w:evenVBand="0" w:oddHBand="0" w:evenHBand="0" w:firstRowFirstColumn="0" w:firstRowLastColumn="0" w:lastRowFirstColumn="0" w:lastRowLastColumn="0"/>
            <w:tcW w:w="1415" w:type="pct"/>
          </w:tcPr>
          <w:p w:rsidRPr="00B352F7" w:rsidR="00E75546" w:rsidP="00176AF7" w:rsidRDefault="00E75546" w14:paraId="0FE1279C" w14:textId="77777777">
            <w:pPr>
              <w:spacing w:line="276" w:lineRule="auto"/>
              <w:rPr>
                <w:rFonts w:cstheme="minorHAnsi"/>
                <w:sz w:val="22"/>
                <w:szCs w:val="22"/>
              </w:rPr>
            </w:pPr>
            <w:r w:rsidRPr="00B352F7">
              <w:rPr>
                <w:rFonts w:cstheme="minorHAnsi"/>
                <w:sz w:val="22"/>
                <w:szCs w:val="22"/>
              </w:rPr>
              <w:t>Startdatum opdracht:</w:t>
            </w:r>
          </w:p>
        </w:tc>
        <w:tc>
          <w:tcPr>
            <w:tcW w:w="3585" w:type="pct"/>
          </w:tcPr>
          <w:p w:rsidRPr="00B352F7" w:rsidR="00E75546" w:rsidP="000569EE" w:rsidRDefault="00E75546" w14:paraId="4BB9430B" w14:textId="77777777">
            <w:pPr>
              <w:spacing w:line="360" w:lineRule="auto"/>
              <w:cnfStyle w:val="000000000000" w:firstRow="0" w:lastRow="0" w:firstColumn="0" w:lastColumn="0" w:oddVBand="0" w:evenVBand="0" w:oddHBand="0" w:evenHBand="0" w:firstRowFirstColumn="0" w:firstRowLastColumn="0" w:lastRowFirstColumn="0" w:lastRowLastColumn="0"/>
              <w:rPr>
                <w:rFonts w:cstheme="minorHAnsi"/>
                <w:sz w:val="22"/>
                <w:szCs w:val="22"/>
              </w:rPr>
            </w:pPr>
          </w:p>
        </w:tc>
      </w:tr>
      <w:tr w:rsidRPr="00B352F7" w:rsidR="00E75546" w:rsidTr="000569EE" w14:paraId="5B64E5E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5" w:type="pct"/>
          </w:tcPr>
          <w:p w:rsidRPr="00B352F7" w:rsidR="00E75546" w:rsidP="00176AF7" w:rsidRDefault="00E75546" w14:paraId="4F8DB206" w14:textId="77777777">
            <w:pPr>
              <w:tabs>
                <w:tab w:val="left" w:pos="1701"/>
              </w:tabs>
              <w:spacing w:line="276" w:lineRule="auto"/>
              <w:rPr>
                <w:rFonts w:cstheme="minorHAnsi"/>
                <w:sz w:val="22"/>
                <w:szCs w:val="22"/>
              </w:rPr>
            </w:pPr>
            <w:r w:rsidRPr="00B352F7">
              <w:rPr>
                <w:rFonts w:cstheme="minorHAnsi"/>
                <w:sz w:val="22"/>
                <w:szCs w:val="22"/>
              </w:rPr>
              <w:t>Einddatum opdracht:</w:t>
            </w:r>
          </w:p>
        </w:tc>
        <w:tc>
          <w:tcPr>
            <w:tcW w:w="3585" w:type="pct"/>
          </w:tcPr>
          <w:p w:rsidRPr="00B352F7" w:rsidR="00E75546" w:rsidP="000569EE" w:rsidRDefault="00E75546" w14:paraId="09F371E4" w14:textId="77777777">
            <w:pPr>
              <w:spacing w:line="360" w:lineRule="auto"/>
              <w:cnfStyle w:val="000000100000" w:firstRow="0" w:lastRow="0" w:firstColumn="0" w:lastColumn="0" w:oddVBand="0" w:evenVBand="0" w:oddHBand="1" w:evenHBand="0" w:firstRowFirstColumn="0" w:firstRowLastColumn="0" w:lastRowFirstColumn="0" w:lastRowLastColumn="0"/>
              <w:rPr>
                <w:rFonts w:cstheme="minorHAnsi"/>
                <w:sz w:val="22"/>
                <w:szCs w:val="22"/>
              </w:rPr>
            </w:pPr>
          </w:p>
        </w:tc>
      </w:tr>
      <w:tr w:rsidRPr="00B352F7" w:rsidR="00E75546" w:rsidTr="000569EE" w14:paraId="22CE3587" w14:textId="77777777">
        <w:tc>
          <w:tcPr>
            <w:cnfStyle w:val="001000000000" w:firstRow="0" w:lastRow="0" w:firstColumn="1" w:lastColumn="0" w:oddVBand="0" w:evenVBand="0" w:oddHBand="0" w:evenHBand="0" w:firstRowFirstColumn="0" w:firstRowLastColumn="0" w:lastRowFirstColumn="0" w:lastRowLastColumn="0"/>
            <w:tcW w:w="1415" w:type="pct"/>
          </w:tcPr>
          <w:p w:rsidRPr="00B352F7" w:rsidR="00E75546" w:rsidP="00176AF7" w:rsidRDefault="00E75546" w14:paraId="48D4EA52" w14:textId="77777777">
            <w:pPr>
              <w:tabs>
                <w:tab w:val="left" w:pos="1701"/>
              </w:tabs>
              <w:spacing w:line="276" w:lineRule="auto"/>
              <w:rPr>
                <w:rFonts w:cstheme="minorHAnsi"/>
                <w:sz w:val="22"/>
                <w:szCs w:val="22"/>
              </w:rPr>
            </w:pPr>
            <w:r w:rsidRPr="00B352F7">
              <w:rPr>
                <w:rFonts w:cstheme="minorHAnsi"/>
                <w:sz w:val="22"/>
                <w:szCs w:val="22"/>
              </w:rPr>
              <w:t>Aantal medewerkers van de organisatie waar de referentieopdracht is uitgevoerd (incl</w:t>
            </w:r>
            <w:r>
              <w:rPr>
                <w:rFonts w:cstheme="minorHAnsi"/>
                <w:sz w:val="22"/>
                <w:szCs w:val="22"/>
              </w:rPr>
              <w:t>.</w:t>
            </w:r>
            <w:r w:rsidRPr="00B352F7">
              <w:rPr>
                <w:rFonts w:cstheme="minorHAnsi"/>
                <w:sz w:val="22"/>
                <w:szCs w:val="22"/>
              </w:rPr>
              <w:t xml:space="preserve"> ingehuurde medewerkers)</w:t>
            </w:r>
          </w:p>
        </w:tc>
        <w:tc>
          <w:tcPr>
            <w:tcW w:w="3585" w:type="pct"/>
          </w:tcPr>
          <w:p w:rsidRPr="00B352F7" w:rsidR="00E75546" w:rsidP="000569EE" w:rsidRDefault="00E75546" w14:paraId="2B2E1AFD" w14:textId="77777777">
            <w:pPr>
              <w:spacing w:line="360" w:lineRule="auto"/>
              <w:cnfStyle w:val="000000000000" w:firstRow="0" w:lastRow="0" w:firstColumn="0" w:lastColumn="0" w:oddVBand="0" w:evenVBand="0" w:oddHBand="0" w:evenHBand="0" w:firstRowFirstColumn="0" w:firstRowLastColumn="0" w:lastRowFirstColumn="0" w:lastRowLastColumn="0"/>
              <w:rPr>
                <w:rFonts w:cstheme="minorHAnsi"/>
                <w:sz w:val="22"/>
                <w:szCs w:val="22"/>
              </w:rPr>
            </w:pPr>
          </w:p>
        </w:tc>
      </w:tr>
      <w:tr w:rsidRPr="00B352F7" w:rsidR="00E75546" w:rsidTr="000569EE" w14:paraId="076A716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5" w:type="pct"/>
          </w:tcPr>
          <w:p w:rsidRPr="00B352F7" w:rsidR="00E75546" w:rsidP="00176AF7" w:rsidRDefault="00E75546" w14:paraId="5BE838CF" w14:textId="77777777">
            <w:pPr>
              <w:tabs>
                <w:tab w:val="left" w:pos="1701"/>
              </w:tabs>
              <w:spacing w:line="276" w:lineRule="auto"/>
              <w:rPr>
                <w:rFonts w:cstheme="minorHAnsi"/>
                <w:sz w:val="22"/>
                <w:szCs w:val="22"/>
              </w:rPr>
            </w:pPr>
            <w:r w:rsidRPr="00B352F7">
              <w:rPr>
                <w:rFonts w:cstheme="minorHAnsi"/>
                <w:sz w:val="22"/>
                <w:szCs w:val="22"/>
              </w:rPr>
              <w:t>Statutaire naam/namen van de onderneming/ ondernemingen die de referentieopdracht heeft/hebben uitgevoerd:</w:t>
            </w:r>
          </w:p>
          <w:p w:rsidRPr="00B352F7" w:rsidR="00E75546" w:rsidP="00176AF7" w:rsidRDefault="00E75546" w14:paraId="76D842F3" w14:textId="77777777">
            <w:pPr>
              <w:tabs>
                <w:tab w:val="left" w:pos="1701"/>
              </w:tabs>
              <w:spacing w:line="276" w:lineRule="auto"/>
              <w:rPr>
                <w:rFonts w:cstheme="minorHAnsi"/>
                <w:sz w:val="22"/>
                <w:szCs w:val="22"/>
              </w:rPr>
            </w:pPr>
          </w:p>
          <w:p w:rsidRPr="00B352F7" w:rsidR="00E75546" w:rsidP="00176AF7" w:rsidRDefault="00E75546" w14:paraId="618D57BD" w14:textId="77777777">
            <w:pPr>
              <w:tabs>
                <w:tab w:val="left" w:pos="1701"/>
              </w:tabs>
              <w:spacing w:line="276" w:lineRule="auto"/>
              <w:rPr>
                <w:rFonts w:cstheme="minorHAnsi"/>
                <w:sz w:val="22"/>
                <w:szCs w:val="22"/>
              </w:rPr>
            </w:pPr>
            <w:r w:rsidRPr="00B352F7">
              <w:rPr>
                <w:rFonts w:cstheme="minorHAnsi"/>
                <w:sz w:val="22"/>
                <w:szCs w:val="22"/>
              </w:rPr>
              <w:t xml:space="preserve">Toelichting: </w:t>
            </w:r>
          </w:p>
          <w:p w:rsidRPr="00B352F7" w:rsidR="00E75546" w:rsidP="00176AF7" w:rsidRDefault="00E75546" w14:paraId="066BEA6B" w14:textId="77777777">
            <w:pPr>
              <w:tabs>
                <w:tab w:val="left" w:pos="1701"/>
              </w:tabs>
              <w:spacing w:line="276" w:lineRule="auto"/>
              <w:rPr>
                <w:rFonts w:cstheme="minorHAnsi"/>
                <w:sz w:val="22"/>
                <w:szCs w:val="22"/>
              </w:rPr>
            </w:pPr>
            <w:r w:rsidRPr="00B352F7">
              <w:rPr>
                <w:rFonts w:cstheme="minorHAnsi"/>
                <w:sz w:val="22"/>
                <w:szCs w:val="22"/>
              </w:rPr>
              <w:t xml:space="preserve">Indien een Inschrijver een beroep doet op een andere natuurlijke of rechtspersoon (derde) om de kerncompetentie en/of selectiecriterium aan te tonen, dan dient hier de naam van de desbetreffende derde te worden ingevuld. Indien de referentieopdracht door een Combinatie is uitgevoerd, dan dienen hier de namen van de </w:t>
            </w:r>
            <w:proofErr w:type="spellStart"/>
            <w:r w:rsidRPr="00B352F7">
              <w:rPr>
                <w:rFonts w:cstheme="minorHAnsi"/>
                <w:sz w:val="22"/>
                <w:szCs w:val="22"/>
              </w:rPr>
              <w:t>Combinanten</w:t>
            </w:r>
            <w:proofErr w:type="spellEnd"/>
            <w:r w:rsidRPr="00B352F7">
              <w:rPr>
                <w:rFonts w:cstheme="minorHAnsi"/>
                <w:sz w:val="22"/>
                <w:szCs w:val="22"/>
              </w:rPr>
              <w:t xml:space="preserve"> te worden ingevuld.</w:t>
            </w:r>
          </w:p>
        </w:tc>
        <w:tc>
          <w:tcPr>
            <w:tcW w:w="3585" w:type="pct"/>
          </w:tcPr>
          <w:p w:rsidRPr="00B352F7" w:rsidR="00E75546" w:rsidP="000569EE" w:rsidRDefault="00E75546" w14:paraId="750CCEE7" w14:textId="77777777">
            <w:pPr>
              <w:spacing w:line="360" w:lineRule="auto"/>
              <w:cnfStyle w:val="000000100000" w:firstRow="0" w:lastRow="0" w:firstColumn="0" w:lastColumn="0" w:oddVBand="0" w:evenVBand="0" w:oddHBand="1" w:evenHBand="0" w:firstRowFirstColumn="0" w:firstRowLastColumn="0" w:lastRowFirstColumn="0" w:lastRowLastColumn="0"/>
              <w:rPr>
                <w:rFonts w:cstheme="minorHAnsi"/>
                <w:sz w:val="22"/>
                <w:szCs w:val="22"/>
              </w:rPr>
            </w:pPr>
          </w:p>
        </w:tc>
      </w:tr>
      <w:tr w:rsidRPr="00B352F7" w:rsidR="00E75546" w:rsidTr="000569EE" w14:paraId="462E0413" w14:textId="77777777">
        <w:tc>
          <w:tcPr>
            <w:cnfStyle w:val="001000000000" w:firstRow="0" w:lastRow="0" w:firstColumn="1" w:lastColumn="0" w:oddVBand="0" w:evenVBand="0" w:oddHBand="0" w:evenHBand="0" w:firstRowFirstColumn="0" w:firstRowLastColumn="0" w:lastRowFirstColumn="0" w:lastRowLastColumn="0"/>
            <w:tcW w:w="1415" w:type="pct"/>
          </w:tcPr>
          <w:p w:rsidRPr="00B352F7" w:rsidR="00E75546" w:rsidP="00176AF7" w:rsidRDefault="00E75546" w14:paraId="198E1FAB" w14:textId="77777777">
            <w:pPr>
              <w:tabs>
                <w:tab w:val="left" w:pos="1701"/>
              </w:tabs>
              <w:spacing w:line="276" w:lineRule="auto"/>
              <w:rPr>
                <w:rFonts w:cstheme="minorHAnsi"/>
                <w:sz w:val="22"/>
                <w:szCs w:val="22"/>
              </w:rPr>
            </w:pPr>
            <w:r w:rsidRPr="00B352F7">
              <w:rPr>
                <w:rFonts w:cstheme="minorHAnsi"/>
                <w:sz w:val="22"/>
                <w:szCs w:val="22"/>
              </w:rPr>
              <w:t>Omschrijving eigen aandeel:</w:t>
            </w:r>
          </w:p>
          <w:p w:rsidRPr="00B352F7" w:rsidR="00E75546" w:rsidP="00176AF7" w:rsidRDefault="00E75546" w14:paraId="7C619804" w14:textId="77777777">
            <w:pPr>
              <w:tabs>
                <w:tab w:val="left" w:pos="1701"/>
              </w:tabs>
              <w:spacing w:line="276" w:lineRule="auto"/>
              <w:rPr>
                <w:rFonts w:cstheme="minorHAnsi"/>
                <w:sz w:val="22"/>
                <w:szCs w:val="22"/>
              </w:rPr>
            </w:pPr>
          </w:p>
          <w:p w:rsidRPr="00B352F7" w:rsidR="00E75546" w:rsidP="00176AF7" w:rsidRDefault="00E75546" w14:paraId="4711DACC" w14:textId="77777777">
            <w:pPr>
              <w:tabs>
                <w:tab w:val="left" w:pos="1701"/>
              </w:tabs>
              <w:spacing w:line="276" w:lineRule="auto"/>
              <w:rPr>
                <w:rFonts w:cstheme="minorHAnsi"/>
                <w:sz w:val="22"/>
                <w:szCs w:val="22"/>
              </w:rPr>
            </w:pPr>
            <w:r w:rsidRPr="00B352F7">
              <w:rPr>
                <w:rFonts w:cstheme="minorHAnsi"/>
                <w:sz w:val="22"/>
                <w:szCs w:val="22"/>
              </w:rPr>
              <w:t>Toelichting:</w:t>
            </w:r>
          </w:p>
          <w:p w:rsidRPr="00B352F7" w:rsidR="00E75546" w:rsidP="00176AF7" w:rsidRDefault="00E75546" w14:paraId="13039C01" w14:textId="77777777">
            <w:pPr>
              <w:tabs>
                <w:tab w:val="left" w:pos="1701"/>
              </w:tabs>
              <w:spacing w:line="276" w:lineRule="auto"/>
              <w:rPr>
                <w:rFonts w:cstheme="minorHAnsi"/>
                <w:sz w:val="22"/>
                <w:szCs w:val="22"/>
              </w:rPr>
            </w:pPr>
            <w:r w:rsidRPr="00B352F7">
              <w:rPr>
                <w:rFonts w:cstheme="minorHAnsi"/>
                <w:sz w:val="22"/>
                <w:szCs w:val="22"/>
              </w:rPr>
              <w:t xml:space="preserve">Indien de referentieopdracht door een Combinatie is uitgevoerd, dient de Inschrijver hier de werkzaamheden, taken, rollen, verantwoordelijkheden en opgedane ervaring van elk der </w:t>
            </w:r>
            <w:proofErr w:type="spellStart"/>
            <w:r w:rsidRPr="00B352F7">
              <w:rPr>
                <w:rFonts w:cstheme="minorHAnsi"/>
                <w:sz w:val="22"/>
                <w:szCs w:val="22"/>
              </w:rPr>
              <w:t>Combinanten</w:t>
            </w:r>
            <w:proofErr w:type="spellEnd"/>
            <w:r w:rsidRPr="00B352F7">
              <w:rPr>
                <w:rFonts w:cstheme="minorHAnsi"/>
                <w:sz w:val="22"/>
                <w:szCs w:val="22"/>
              </w:rPr>
              <w:t xml:space="preserve"> in de Combinatie te omschrijven.</w:t>
            </w:r>
          </w:p>
        </w:tc>
        <w:tc>
          <w:tcPr>
            <w:tcW w:w="3585" w:type="pct"/>
          </w:tcPr>
          <w:p w:rsidRPr="00A1768D" w:rsidR="00E75546" w:rsidP="000569EE" w:rsidRDefault="00E75546" w14:paraId="0C848851"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Cs w:val="20"/>
                <w:lang w:eastAsia="nl-NL"/>
              </w:rPr>
            </w:pPr>
            <w:r w:rsidRPr="00A1768D">
              <w:rPr>
                <w:rFonts w:cstheme="minorHAnsi"/>
                <w:szCs w:val="20"/>
              </w:rPr>
              <w:t>&lt;vul dit onderdeel zodanig in dat het beoordelingsteam kan beoordelen dat aan de gevraagde referentie is voldaan&gt;</w:t>
            </w:r>
          </w:p>
          <w:p w:rsidRPr="00B352F7" w:rsidR="00E75546" w:rsidP="000569EE" w:rsidRDefault="00E75546" w14:paraId="536E3682" w14:textId="77777777">
            <w:pPr>
              <w:spacing w:line="360" w:lineRule="auto"/>
              <w:cnfStyle w:val="000000000000" w:firstRow="0" w:lastRow="0" w:firstColumn="0" w:lastColumn="0" w:oddVBand="0" w:evenVBand="0" w:oddHBand="0" w:evenHBand="0" w:firstRowFirstColumn="0" w:firstRowLastColumn="0" w:lastRowFirstColumn="0" w:lastRowLastColumn="0"/>
              <w:rPr>
                <w:rFonts w:cstheme="minorHAnsi"/>
                <w:sz w:val="22"/>
                <w:szCs w:val="22"/>
              </w:rPr>
            </w:pPr>
          </w:p>
        </w:tc>
      </w:tr>
    </w:tbl>
    <w:p w:rsidR="00E75546" w:rsidP="00E75546" w:rsidRDefault="00E75546" w14:paraId="6E5F277D" w14:textId="77777777">
      <w:pPr>
        <w:pStyle w:val="broodtekst"/>
        <w:rPr>
          <w:rFonts w:asciiTheme="minorHAnsi" w:hAnsiTheme="minorHAnsi" w:cstheme="minorHAnsi"/>
          <w:sz w:val="22"/>
          <w:szCs w:val="22"/>
        </w:rPr>
      </w:pPr>
    </w:p>
    <w:p w:rsidRPr="00B352F7" w:rsidR="00E75546" w:rsidP="00E75546" w:rsidRDefault="00E75546" w14:paraId="537AD767" w14:textId="77777777">
      <w:pPr>
        <w:pStyle w:val="broodtekst"/>
        <w:rPr>
          <w:rFonts w:asciiTheme="minorHAnsi" w:hAnsiTheme="minorHAnsi" w:cstheme="minorHAnsi"/>
          <w:bCs/>
          <w:sz w:val="22"/>
          <w:szCs w:val="22"/>
        </w:rPr>
      </w:pPr>
      <w:r w:rsidRPr="00B352F7">
        <w:rPr>
          <w:rFonts w:asciiTheme="minorHAnsi" w:hAnsiTheme="minorHAnsi" w:cstheme="minorHAnsi"/>
          <w:bCs/>
          <w:sz w:val="22"/>
          <w:szCs w:val="22"/>
        </w:rPr>
        <w:t>Geef een toelichting waardoor het Aanbestedingsteam een goed beeld krijgt van de door u uitgevoerde werkzaamheden. U kunt meer ruimte gebruiken dan op dit moment in onderstaande tabel aanwezig is.</w:t>
      </w:r>
    </w:p>
    <w:p w:rsidRPr="00B352F7" w:rsidR="00E75546" w:rsidP="00E75546" w:rsidRDefault="00E75546" w14:paraId="2AA660F6" w14:textId="77777777">
      <w:pPr>
        <w:pStyle w:val="broodtekst"/>
        <w:rPr>
          <w:rFonts w:asciiTheme="minorHAnsi" w:hAnsiTheme="minorHAnsi" w:cstheme="minorHAnsi"/>
          <w:bCs/>
          <w:sz w:val="22"/>
          <w:szCs w:val="22"/>
        </w:rPr>
      </w:pPr>
    </w:p>
    <w:tbl>
      <w:tblPr>
        <w:tblStyle w:val="ListTable4-Accent3"/>
        <w:tblW w:w="5000" w:type="pct"/>
        <w:tblLook w:val="04A0" w:firstRow="1" w:lastRow="0" w:firstColumn="1" w:lastColumn="0" w:noHBand="0" w:noVBand="1"/>
      </w:tblPr>
      <w:tblGrid>
        <w:gridCol w:w="1099"/>
        <w:gridCol w:w="6694"/>
        <w:gridCol w:w="1154"/>
      </w:tblGrid>
      <w:tr w:rsidRPr="00B352F7" w:rsidR="00E75546" w:rsidTr="000569EE" w14:paraId="1A1DB259"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55" w:type="pct"/>
            <w:gridSpan w:val="2"/>
            <w:hideMark/>
          </w:tcPr>
          <w:p w:rsidRPr="00176AF7" w:rsidR="00E75546" w:rsidP="000569EE" w:rsidRDefault="00E75546" w14:paraId="4BE28F57" w14:textId="10F1998E">
            <w:pPr>
              <w:spacing w:line="240" w:lineRule="auto"/>
              <w:rPr>
                <w:rFonts w:cstheme="minorHAnsi"/>
                <w:b/>
                <w:bCs w:val="0"/>
                <w:color w:val="FFFFFF" w:themeColor="background1"/>
                <w:sz w:val="22"/>
                <w:szCs w:val="22"/>
                <w:lang w:eastAsia="nl-NL"/>
              </w:rPr>
            </w:pPr>
            <w:r w:rsidRPr="00176AF7">
              <w:rPr>
                <w:rFonts w:cstheme="minorHAnsi"/>
                <w:b/>
                <w:bCs w:val="0"/>
                <w:color w:val="FFFFFF" w:themeColor="background1"/>
                <w:sz w:val="22"/>
                <w:szCs w:val="22"/>
              </w:rPr>
              <w:t>Selectiecriteria D</w:t>
            </w:r>
          </w:p>
          <w:p w:rsidRPr="00176AF7" w:rsidR="00E75546" w:rsidP="000569EE" w:rsidRDefault="00E75546" w14:paraId="4DA1CB81" w14:textId="77777777">
            <w:pPr>
              <w:spacing w:line="240" w:lineRule="auto"/>
              <w:rPr>
                <w:rFonts w:cstheme="minorHAnsi"/>
                <w:b/>
                <w:bCs w:val="0"/>
                <w:color w:val="FFFFFF" w:themeColor="background1"/>
                <w:sz w:val="22"/>
                <w:szCs w:val="22"/>
                <w:lang w:eastAsia="nl-NL"/>
              </w:rPr>
            </w:pPr>
          </w:p>
        </w:tc>
        <w:tc>
          <w:tcPr>
            <w:tcW w:w="645" w:type="pct"/>
          </w:tcPr>
          <w:p w:rsidRPr="00176AF7" w:rsidR="00E75546" w:rsidP="000569EE" w:rsidRDefault="00E75546" w14:paraId="5308F7F7" w14:textId="77777777">
            <w:pPr>
              <w:spacing w:line="240" w:lineRule="auto"/>
              <w:jc w:val="center"/>
              <w:cnfStyle w:val="100000000000" w:firstRow="1" w:lastRow="0" w:firstColumn="0" w:lastColumn="0" w:oddVBand="0" w:evenVBand="0" w:oddHBand="0" w:evenHBand="0" w:firstRowFirstColumn="0" w:firstRowLastColumn="0" w:lastRowFirstColumn="0" w:lastRowLastColumn="0"/>
              <w:rPr>
                <w:rFonts w:cstheme="minorHAnsi"/>
                <w:b/>
                <w:color w:val="FFFFFF" w:themeColor="background1"/>
                <w:sz w:val="22"/>
                <w:szCs w:val="22"/>
                <w:lang w:eastAsia="nl-NL"/>
              </w:rPr>
            </w:pPr>
            <w:r w:rsidRPr="00176AF7">
              <w:rPr>
                <w:rFonts w:cstheme="minorHAnsi"/>
                <w:b/>
                <w:color w:val="FFFFFF" w:themeColor="background1"/>
                <w:sz w:val="22"/>
                <w:szCs w:val="22"/>
                <w:lang w:eastAsia="nl-NL"/>
              </w:rPr>
              <w:t>Punten</w:t>
            </w:r>
          </w:p>
        </w:tc>
      </w:tr>
      <w:tr w:rsidRPr="00B352F7" w:rsidR="00E75546" w:rsidTr="000569EE" w14:paraId="24512FA0" w14:textId="77777777">
        <w:trPr>
          <w:cnfStyle w:val="000000100000" w:firstRow="0" w:lastRow="0" w:firstColumn="0" w:lastColumn="0" w:oddVBand="0" w:evenVBand="0" w:oddHBand="1" w:evenHBand="0" w:firstRowFirstColumn="0" w:firstRowLastColumn="0" w:lastRowFirstColumn="0" w:lastRowLastColumn="0"/>
          <w:trHeight w:val="516"/>
        </w:trPr>
        <w:tc>
          <w:tcPr>
            <w:cnfStyle w:val="001000000000" w:firstRow="0" w:lastRow="0" w:firstColumn="1" w:lastColumn="0" w:oddVBand="0" w:evenVBand="0" w:oddHBand="0" w:evenHBand="0" w:firstRowFirstColumn="0" w:firstRowLastColumn="0" w:lastRowFirstColumn="0" w:lastRowLastColumn="0"/>
            <w:tcW w:w="614" w:type="pct"/>
          </w:tcPr>
          <w:p w:rsidRPr="00B352F7" w:rsidR="00E75546" w:rsidP="000569EE" w:rsidRDefault="0063060B" w14:paraId="004FBE3A" w14:textId="0A38568D">
            <w:pPr>
              <w:spacing w:line="240" w:lineRule="auto"/>
              <w:rPr>
                <w:sz w:val="22"/>
                <w:szCs w:val="22"/>
              </w:rPr>
            </w:pPr>
            <w:r>
              <w:rPr>
                <w:sz w:val="22"/>
                <w:szCs w:val="22"/>
              </w:rPr>
              <w:t>D1</w:t>
            </w:r>
          </w:p>
        </w:tc>
        <w:tc>
          <w:tcPr>
            <w:tcW w:w="3741" w:type="pct"/>
          </w:tcPr>
          <w:p w:rsidRPr="003749C5" w:rsidR="00B82D16" w:rsidP="00B82D16" w:rsidRDefault="00B82D16" w14:paraId="189C649D" w14:textId="77777777">
            <w:pPr>
              <w:pStyle w:val="ListNumber"/>
              <w:numPr>
                <w:ilvl w:val="0"/>
                <w:numId w:val="0"/>
              </w:numPr>
              <w:suppressAutoHyphens/>
              <w:autoSpaceDN w:val="0"/>
              <w:adjustRightInd/>
              <w:cnfStyle w:val="000000100000" w:firstRow="0" w:lastRow="0" w:firstColumn="0" w:lastColumn="0" w:oddVBand="0" w:evenVBand="0" w:oddHBand="1" w:evenHBand="0" w:firstRowFirstColumn="0" w:firstRowLastColumn="0" w:lastRowFirstColumn="0" w:lastRowLastColumn="0"/>
              <w:rPr>
                <w:rFonts w:ascii="Calibri" w:hAnsi="Calibri" w:cs="Calibri"/>
                <w:kern w:val="0"/>
                <w:szCs w:val="20"/>
              </w:rPr>
            </w:pPr>
            <w:r w:rsidRPr="003749C5">
              <w:rPr>
                <w:rFonts w:ascii="Calibri" w:hAnsi="Calibri" w:cs="Calibri"/>
                <w:kern w:val="0"/>
                <w:szCs w:val="20"/>
              </w:rPr>
              <w:t xml:space="preserve">Gegadigde heeft ervaring met het inzetten van minimaal 2 Specialisten voor een periode van ten minste 6 maanden in een </w:t>
            </w:r>
            <w:proofErr w:type="spellStart"/>
            <w:r w:rsidRPr="003749C5">
              <w:rPr>
                <w:rFonts w:ascii="Calibri" w:hAnsi="Calibri" w:cs="Calibri"/>
                <w:kern w:val="0"/>
                <w:szCs w:val="20"/>
              </w:rPr>
              <w:t>DevOps</w:t>
            </w:r>
            <w:proofErr w:type="spellEnd"/>
            <w:r w:rsidRPr="003749C5">
              <w:rPr>
                <w:rFonts w:ascii="Calibri" w:hAnsi="Calibri" w:cs="Calibri"/>
                <w:kern w:val="0"/>
                <w:szCs w:val="20"/>
              </w:rPr>
              <w:t xml:space="preserve"> team van opdrachtgever, waarbij kennis is overgedragen aan opdrachtgever zodanig dat de ingezette Specialisten zijn </w:t>
            </w:r>
            <w:proofErr w:type="spellStart"/>
            <w:r w:rsidRPr="003749C5">
              <w:rPr>
                <w:rFonts w:ascii="Calibri" w:hAnsi="Calibri" w:cs="Calibri"/>
                <w:kern w:val="0"/>
                <w:szCs w:val="20"/>
              </w:rPr>
              <w:t>uitgefaseerd</w:t>
            </w:r>
            <w:proofErr w:type="spellEnd"/>
            <w:r w:rsidRPr="003749C5">
              <w:rPr>
                <w:rFonts w:ascii="Calibri" w:hAnsi="Calibri" w:cs="Calibri"/>
                <w:kern w:val="0"/>
                <w:szCs w:val="20"/>
              </w:rPr>
              <w:t xml:space="preserve"> </w:t>
            </w:r>
            <w:r w:rsidRPr="003749C5">
              <w:rPr>
                <w:rFonts w:ascii="Calibri" w:hAnsi="Calibri" w:cs="Calibri"/>
                <w:szCs w:val="20"/>
              </w:rPr>
              <w:t>binnen 3 maanden na eerste in productie nam</w:t>
            </w:r>
            <w:r w:rsidRPr="003749C5">
              <w:rPr>
                <w:rFonts w:eastAsia="Times New Roman" w:cs="Calibri"/>
                <w:szCs w:val="20"/>
              </w:rPr>
              <w:t>e</w:t>
            </w:r>
            <w:r w:rsidRPr="003749C5">
              <w:rPr>
                <w:rFonts w:ascii="Calibri" w:hAnsi="Calibri" w:cs="Calibri"/>
                <w:szCs w:val="20"/>
              </w:rPr>
              <w:t xml:space="preserve"> van een Technisch product </w:t>
            </w:r>
            <w:r w:rsidRPr="003749C5">
              <w:rPr>
                <w:rFonts w:ascii="Calibri" w:hAnsi="Calibri" w:cs="Calibri"/>
                <w:kern w:val="0"/>
                <w:szCs w:val="20"/>
              </w:rPr>
              <w:t xml:space="preserve">en het </w:t>
            </w:r>
            <w:proofErr w:type="spellStart"/>
            <w:r w:rsidRPr="003749C5">
              <w:rPr>
                <w:rFonts w:ascii="Calibri" w:hAnsi="Calibri" w:cs="Calibri"/>
                <w:kern w:val="0"/>
                <w:szCs w:val="20"/>
              </w:rPr>
              <w:t>DevOps</w:t>
            </w:r>
            <w:proofErr w:type="spellEnd"/>
            <w:r w:rsidRPr="003749C5">
              <w:rPr>
                <w:rFonts w:ascii="Calibri" w:hAnsi="Calibri" w:cs="Calibri"/>
                <w:kern w:val="0"/>
                <w:szCs w:val="20"/>
              </w:rPr>
              <w:t xml:space="preserve"> team van de opdrachtgever daarna zelfstandig het Technische product beheerde en ondersteunde. </w:t>
            </w:r>
          </w:p>
          <w:p w:rsidRPr="003749C5" w:rsidR="00E75546" w:rsidP="000569EE" w:rsidRDefault="00E75546" w14:paraId="5DA84C23" w14:textId="77777777">
            <w:pPr>
              <w:pStyle w:val="ListNumber"/>
              <w:numPr>
                <w:ilvl w:val="0"/>
                <w:numId w:val="0"/>
              </w:numPr>
              <w:suppressAutoHyphens/>
              <w:autoSpaceDN w:val="0"/>
              <w:adjustRightInd/>
              <w:cnfStyle w:val="000000100000" w:firstRow="0" w:lastRow="0" w:firstColumn="0" w:lastColumn="0" w:oddVBand="0" w:evenVBand="0" w:oddHBand="1" w:evenHBand="0" w:firstRowFirstColumn="0" w:firstRowLastColumn="0" w:lastRowFirstColumn="0" w:lastRowLastColumn="0"/>
              <w:rPr>
                <w:rFonts w:ascii="Calibri" w:hAnsi="Calibri" w:cs="Calibri"/>
                <w:kern w:val="0"/>
                <w:szCs w:val="20"/>
              </w:rPr>
            </w:pPr>
          </w:p>
          <w:p w:rsidRPr="003749C5" w:rsidR="00E75546" w:rsidP="000569EE" w:rsidRDefault="003749C5" w14:paraId="7A14B6E7" w14:textId="799C6DDE">
            <w:pPr>
              <w:pStyle w:val="ListNumber"/>
              <w:numPr>
                <w:ilvl w:val="0"/>
                <w:numId w:val="0"/>
              </w:numPr>
              <w:suppressAutoHyphens/>
              <w:autoSpaceDN w:val="0"/>
              <w:adjustRightInd/>
              <w:cnfStyle w:val="000000100000" w:firstRow="0" w:lastRow="0" w:firstColumn="0" w:lastColumn="0" w:oddVBand="0" w:evenVBand="0" w:oddHBand="1" w:evenHBand="0" w:firstRowFirstColumn="0" w:firstRowLastColumn="0" w:lastRowFirstColumn="0" w:lastRowLastColumn="0"/>
              <w:rPr>
                <w:rFonts w:ascii="Calibri" w:hAnsi="Calibri" w:cs="Calibri"/>
                <w:kern w:val="0"/>
                <w:szCs w:val="20"/>
              </w:rPr>
            </w:pPr>
            <w:r w:rsidRPr="003749C5">
              <w:rPr>
                <w:rFonts w:eastAsia="Calibri"/>
                <w:szCs w:val="20"/>
              </w:rPr>
              <w:t>Indien</w:t>
            </w:r>
            <w:r w:rsidRPr="003749C5" w:rsidR="00E75546">
              <w:rPr>
                <w:rFonts w:eastAsia="Calibri"/>
                <w:szCs w:val="20"/>
              </w:rPr>
              <w:t xml:space="preserve"> </w:t>
            </w:r>
            <w:r w:rsidRPr="003749C5">
              <w:rPr>
                <w:kern w:val="0"/>
                <w:szCs w:val="20"/>
              </w:rPr>
              <w:t>Gegadigde dit succesvol heeft uitgevoerd.</w:t>
            </w:r>
          </w:p>
          <w:p w:rsidRPr="003749C5" w:rsidR="00E75546" w:rsidP="000569EE" w:rsidRDefault="00E75546" w14:paraId="07B9B2C2" w14:textId="77777777">
            <w:pPr>
              <w:pStyle w:val="ListNumber"/>
              <w:numPr>
                <w:ilvl w:val="0"/>
                <w:numId w:val="0"/>
              </w:numPr>
              <w:ind w:left="6" w:hanging="6"/>
              <w:cnfStyle w:val="000000100000" w:firstRow="0" w:lastRow="0" w:firstColumn="0" w:lastColumn="0" w:oddVBand="0" w:evenVBand="0" w:oddHBand="1" w:evenHBand="0" w:firstRowFirstColumn="0" w:firstRowLastColumn="0" w:lastRowFirstColumn="0" w:lastRowLastColumn="0"/>
              <w:rPr>
                <w:rFonts w:cstheme="minorHAnsi"/>
                <w:szCs w:val="20"/>
                <w:lang w:eastAsia="nl-NL"/>
              </w:rPr>
            </w:pPr>
          </w:p>
        </w:tc>
        <w:tc>
          <w:tcPr>
            <w:tcW w:w="645" w:type="pct"/>
          </w:tcPr>
          <w:p w:rsidRPr="00284FF5" w:rsidR="00E75546" w:rsidP="000569EE" w:rsidRDefault="00B82D16" w14:paraId="7A0B733F" w14:textId="0D22A9EC">
            <w:pPr>
              <w:spacing w:line="240" w:lineRule="auto"/>
              <w:jc w:val="center"/>
              <w:cnfStyle w:val="000000100000" w:firstRow="0" w:lastRow="0" w:firstColumn="0" w:lastColumn="0" w:oddVBand="0" w:evenVBand="0" w:oddHBand="1" w:evenHBand="0" w:firstRowFirstColumn="0" w:firstRowLastColumn="0" w:lastRowFirstColumn="0" w:lastRowLastColumn="0"/>
              <w:rPr>
                <w:rFonts w:cstheme="minorHAnsi"/>
                <w:szCs w:val="20"/>
                <w:lang w:eastAsia="nl-NL"/>
              </w:rPr>
            </w:pPr>
            <w:r>
              <w:rPr>
                <w:rFonts w:cstheme="minorHAnsi"/>
                <w:szCs w:val="20"/>
                <w:lang w:eastAsia="nl-NL"/>
              </w:rPr>
              <w:t>15</w:t>
            </w:r>
          </w:p>
        </w:tc>
      </w:tr>
      <w:tr w:rsidRPr="00B352F7" w:rsidR="00E75546" w:rsidTr="000569EE" w14:paraId="66D0B785" w14:textId="77777777">
        <w:trPr>
          <w:trHeight w:val="765"/>
        </w:trPr>
        <w:tc>
          <w:tcPr>
            <w:cnfStyle w:val="001000000000" w:firstRow="0" w:lastRow="0" w:firstColumn="1" w:lastColumn="0" w:oddVBand="0" w:evenVBand="0" w:oddHBand="0" w:evenHBand="0" w:firstRowFirstColumn="0" w:firstRowLastColumn="0" w:lastRowFirstColumn="0" w:lastRowLastColumn="0"/>
            <w:tcW w:w="614" w:type="pct"/>
          </w:tcPr>
          <w:p w:rsidRPr="00A6343B" w:rsidR="00E75546" w:rsidP="000569EE" w:rsidRDefault="00E75546" w14:paraId="599CCACA" w14:textId="77777777">
            <w:pPr>
              <w:spacing w:line="240" w:lineRule="auto"/>
              <w:rPr>
                <w:rFonts w:cstheme="minorHAnsi"/>
                <w:szCs w:val="20"/>
              </w:rPr>
            </w:pPr>
            <w:proofErr w:type="spellStart"/>
            <w:r w:rsidRPr="00A6343B">
              <w:rPr>
                <w:rFonts w:cstheme="minorHAnsi"/>
                <w:szCs w:val="20"/>
              </w:rPr>
              <w:t>Toe</w:t>
            </w:r>
            <w:r>
              <w:rPr>
                <w:rFonts w:cstheme="minorHAnsi"/>
                <w:szCs w:val="20"/>
              </w:rPr>
              <w:t>-</w:t>
            </w:r>
            <w:r w:rsidRPr="00A6343B">
              <w:rPr>
                <w:rFonts w:cstheme="minorHAnsi"/>
                <w:szCs w:val="20"/>
              </w:rPr>
              <w:t>lichting</w:t>
            </w:r>
            <w:proofErr w:type="spellEnd"/>
          </w:p>
        </w:tc>
        <w:tc>
          <w:tcPr>
            <w:tcW w:w="3741" w:type="pct"/>
          </w:tcPr>
          <w:p w:rsidRPr="00A1768D" w:rsidR="00E75546" w:rsidP="000569EE" w:rsidRDefault="00E75546" w14:paraId="6F1C9407"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Cs w:val="20"/>
                <w:lang w:eastAsia="nl-NL"/>
              </w:rPr>
            </w:pPr>
            <w:r w:rsidRPr="00A1768D">
              <w:rPr>
                <w:rFonts w:cstheme="minorHAnsi"/>
                <w:szCs w:val="20"/>
              </w:rPr>
              <w:t>&lt;vul dit onderdeel zodanig in dat het beoordelingsteam kan beoordelen dat aan de gevraagde referentie is voldaan&gt;</w:t>
            </w:r>
          </w:p>
          <w:p w:rsidRPr="00B352F7" w:rsidR="00E75546" w:rsidP="000569EE" w:rsidRDefault="00E75546" w14:paraId="3667B8EB"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p w:rsidRPr="00B352F7" w:rsidR="00E75546" w:rsidP="000569EE" w:rsidRDefault="00E75546" w14:paraId="442DEA42"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p w:rsidRPr="00B352F7" w:rsidR="00E75546" w:rsidP="000569EE" w:rsidRDefault="00E75546" w14:paraId="3080CC7B"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p w:rsidRPr="00B352F7" w:rsidR="00E75546" w:rsidP="000569EE" w:rsidRDefault="00E75546" w14:paraId="583150BE"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p w:rsidRPr="00B352F7" w:rsidR="00E75546" w:rsidP="000569EE" w:rsidRDefault="00E75546" w14:paraId="76F35C7E"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p w:rsidRPr="00B352F7" w:rsidR="00E75546" w:rsidP="000569EE" w:rsidRDefault="00E75546" w14:paraId="713034F2"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p w:rsidRPr="00B352F7" w:rsidR="00E75546" w:rsidP="000569EE" w:rsidRDefault="00E75546" w14:paraId="616C2CC3"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tc>
        <w:tc>
          <w:tcPr>
            <w:tcW w:w="645" w:type="pct"/>
          </w:tcPr>
          <w:p w:rsidRPr="00B352F7" w:rsidR="00E75546" w:rsidP="000569EE" w:rsidRDefault="00E75546" w14:paraId="0DFE10A1" w14:textId="77777777">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tc>
      </w:tr>
    </w:tbl>
    <w:p w:rsidRPr="00462A93" w:rsidR="00E75546" w:rsidP="00E75546" w:rsidRDefault="00E75546" w14:paraId="613C91AA" w14:textId="77777777">
      <w:pPr>
        <w:spacing w:after="200" w:line="276" w:lineRule="auto"/>
        <w:rPr>
          <w:u w:val="single"/>
        </w:rPr>
        <w:sectPr w:rsidRPr="00462A93" w:rsidR="00E75546" w:rsidSect="0002619D">
          <w:headerReference w:type="first" r:id="rId23"/>
          <w:footerReference w:type="first" r:id="rId24"/>
          <w:pgSz w:w="11906" w:h="16838" w:orient="portrait"/>
          <w:pgMar w:top="1843" w:right="964" w:bottom="1712" w:left="1985" w:header="709" w:footer="510" w:gutter="0"/>
          <w:cols w:space="708"/>
          <w:docGrid w:linePitch="360"/>
        </w:sectPr>
      </w:pPr>
    </w:p>
    <w:tbl>
      <w:tblPr>
        <w:tblStyle w:val="ListTable4-Accent3"/>
        <w:tblW w:w="5000" w:type="pct"/>
        <w:tblLook w:val="04A0" w:firstRow="1" w:lastRow="0" w:firstColumn="1" w:lastColumn="0" w:noHBand="0" w:noVBand="1"/>
      </w:tblPr>
      <w:tblGrid>
        <w:gridCol w:w="3609"/>
        <w:gridCol w:w="5338"/>
      </w:tblGrid>
      <w:tr w:rsidRPr="00B352F7" w:rsidR="00E75546" w:rsidTr="10DCB95D" w14:paraId="1DA2753A"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7" w:type="pct"/>
            <w:tcMar/>
          </w:tcPr>
          <w:p w:rsidRPr="00DD01E3" w:rsidR="00E75546" w:rsidP="000569EE" w:rsidRDefault="00E75546" w14:paraId="77ABC24E" w14:textId="77777777">
            <w:pPr>
              <w:spacing w:line="360" w:lineRule="auto"/>
              <w:rPr>
                <w:rFonts w:cstheme="minorHAnsi"/>
                <w:b/>
                <w:bCs w:val="0"/>
                <w:color w:val="FFFFFF" w:themeColor="background1"/>
                <w:sz w:val="22"/>
                <w:szCs w:val="22"/>
              </w:rPr>
            </w:pPr>
            <w:r w:rsidRPr="00DD01E3">
              <w:rPr>
                <w:rFonts w:cstheme="minorHAnsi"/>
                <w:b/>
                <w:bCs w:val="0"/>
                <w:color w:val="FFFFFF" w:themeColor="background1"/>
                <w:sz w:val="22"/>
                <w:szCs w:val="22"/>
              </w:rPr>
              <w:br w:type="page"/>
            </w:r>
            <w:r w:rsidRPr="00DD01E3">
              <w:rPr>
                <w:rFonts w:cstheme="minorHAnsi"/>
                <w:b/>
                <w:bCs w:val="0"/>
                <w:color w:val="FFFFFF" w:themeColor="background1"/>
                <w:sz w:val="22"/>
                <w:szCs w:val="22"/>
              </w:rPr>
              <w:t>Naam Inschrijver</w:t>
            </w:r>
          </w:p>
        </w:tc>
        <w:tc>
          <w:tcPr>
            <w:cnfStyle w:val="000000000000" w:firstRow="0" w:lastRow="0" w:firstColumn="0" w:lastColumn="0" w:oddVBand="0" w:evenVBand="0" w:oddHBand="0" w:evenHBand="0" w:firstRowFirstColumn="0" w:firstRowLastColumn="0" w:lastRowFirstColumn="0" w:lastRowLastColumn="0"/>
            <w:tcW w:w="2983" w:type="pct"/>
            <w:tcMar/>
          </w:tcPr>
          <w:p w:rsidRPr="00DD01E3" w:rsidR="00E75546" w:rsidP="000569EE" w:rsidRDefault="00E75546" w14:paraId="134A1F61" w14:textId="77777777">
            <w:pPr>
              <w:spacing w:line="360" w:lineRule="auto"/>
              <w:cnfStyle w:val="100000000000" w:firstRow="1" w:lastRow="0" w:firstColumn="0" w:lastColumn="0" w:oddVBand="0" w:evenVBand="0" w:oddHBand="0" w:evenHBand="0" w:firstRowFirstColumn="0" w:firstRowLastColumn="0" w:lastRowFirstColumn="0" w:lastRowLastColumn="0"/>
              <w:rPr>
                <w:rFonts w:cstheme="minorHAnsi"/>
                <w:b/>
                <w:bCs w:val="0"/>
                <w:color w:val="FFFFFF" w:themeColor="background1"/>
                <w:sz w:val="22"/>
                <w:szCs w:val="22"/>
              </w:rPr>
            </w:pPr>
          </w:p>
        </w:tc>
      </w:tr>
      <w:tr w:rsidRPr="00B352F7" w:rsidR="00E75546" w:rsidTr="10DCB95D" w14:paraId="123C668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7" w:type="pct"/>
            <w:tcMar/>
          </w:tcPr>
          <w:p w:rsidRPr="00B352F7" w:rsidR="00E75546" w:rsidP="000569EE" w:rsidRDefault="00E75546" w14:paraId="7C77F341" w14:textId="52B759D9">
            <w:pPr>
              <w:spacing w:line="360" w:lineRule="auto"/>
              <w:rPr>
                <w:rFonts w:cstheme="minorHAnsi"/>
                <w:b w:val="0"/>
                <w:bCs w:val="0"/>
                <w:sz w:val="22"/>
                <w:szCs w:val="22"/>
              </w:rPr>
            </w:pPr>
            <w:r>
              <w:rPr>
                <w:rFonts w:cstheme="minorHAnsi"/>
                <w:sz w:val="22"/>
                <w:szCs w:val="22"/>
              </w:rPr>
              <w:t>Selectiecriteria E</w:t>
            </w:r>
          </w:p>
        </w:tc>
        <w:tc>
          <w:tcPr>
            <w:cnfStyle w:val="000000000000" w:firstRow="0" w:lastRow="0" w:firstColumn="0" w:lastColumn="0" w:oddVBand="0" w:evenVBand="0" w:oddHBand="0" w:evenHBand="0" w:firstRowFirstColumn="0" w:firstRowLastColumn="0" w:lastRowFirstColumn="0" w:lastRowLastColumn="0"/>
            <w:tcW w:w="2983" w:type="pct"/>
            <w:tcMar/>
          </w:tcPr>
          <w:p w:rsidRPr="001432F4" w:rsidR="001432F4" w:rsidP="10DCB95D" w:rsidRDefault="001432F4" w14:paraId="010F7EB8" w14:textId="0EFB2AB8">
            <w:pPr>
              <w:pStyle w:val="ListNumber"/>
              <w:numPr>
                <w:numId w:val="0"/>
              </w:numPr>
              <w:suppressAutoHyphens/>
              <w:autoSpaceDN w:val="0"/>
              <w:adjustRightInd/>
              <w:cnfStyle w:val="000000100000" w:firstRow="0" w:lastRow="0" w:firstColumn="0" w:lastColumn="0" w:oddVBand="0" w:evenVBand="0" w:oddHBand="1" w:evenHBand="0" w:firstRowFirstColumn="0" w:firstRowLastColumn="0" w:lastRowFirstColumn="0" w:lastRowLastColumn="0"/>
              <w:rPr>
                <w:rFonts w:ascii="Calibri" w:hAnsi="Calibri" w:cs="Calibri"/>
                <w:kern w:val="0"/>
              </w:rPr>
            </w:pPr>
            <w:r w:rsidRPr="10DCB95D" w:rsidR="001432F4">
              <w:rPr>
                <w:rFonts w:ascii="Calibri" w:hAnsi="Calibri" w:cs="Calibri"/>
                <w:kern w:val="0"/>
              </w:rPr>
              <w:t xml:space="preserve">Gegadigde heeft ervaring met het uitvoeren van Contractmanagement van Technische producten voor </w:t>
            </w:r>
            <w:r w:rsidRPr="10DCB95D" w:rsidR="001432F4">
              <w:rPr>
                <w:rFonts w:ascii="Calibri" w:hAnsi="Calibri" w:cs="Calibri"/>
                <w:kern w:val="0"/>
              </w:rPr>
              <w:t xml:space="preserve">een opdrachtgever</w:t>
            </w:r>
            <w:r w:rsidRPr="10DCB95D" w:rsidR="001432F4">
              <w:rPr>
                <w:rFonts w:ascii="Calibri" w:hAnsi="Calibri" w:cs="Calibri"/>
                <w:kern w:val="0"/>
              </w:rPr>
              <w:t xml:space="preserve">, waarbij de totale contractwaarde</w:t>
            </w:r>
            <w:r w:rsidRPr="10DCB95D" w:rsidR="271B7366">
              <w:rPr>
                <w:rFonts w:ascii="Calibri" w:hAnsi="Calibri" w:cs="Calibri"/>
                <w:kern w:val="0"/>
              </w:rPr>
              <w:t xml:space="preserve"> </w:t>
            </w:r>
            <w:r w:rsidRPr="10DCB95D" w:rsidR="271B7366">
              <w:rPr>
                <w:rFonts w:ascii="Calibri" w:hAnsi="Calibri" w:cs="Calibri"/>
              </w:rPr>
              <w:t>van de betreffende Technische producten</w:t>
            </w:r>
            <w:r w:rsidRPr="10DCB95D" w:rsidR="001432F4">
              <w:rPr>
                <w:rFonts w:ascii="Calibri" w:hAnsi="Calibri" w:cs="Calibri"/>
                <w:kern w:val="0"/>
              </w:rPr>
              <w:t xml:space="preserve"> minimaal</w:t>
            </w:r>
            <w:r w:rsidRPr="10DCB95D" w:rsidR="001432F4">
              <w:rPr>
                <w:rFonts w:ascii="Calibri" w:hAnsi="Calibri" w:cs="Calibri"/>
                <w:kern w:val="0"/>
              </w:rPr>
              <w:t xml:space="preserve"> </w:t>
            </w:r>
            <w:r w:rsidRPr="10DCB95D" w:rsidR="001432F4">
              <w:rPr>
                <w:rFonts w:ascii="Calibri" w:hAnsi="Calibri" w:cs="Calibri"/>
                <w:kern w:val="0"/>
              </w:rPr>
              <w:t>€ 500.000 bedraagt.</w:t>
            </w:r>
          </w:p>
          <w:p w:rsidRPr="00B352F7" w:rsidR="00E75546" w:rsidP="000569EE" w:rsidRDefault="00E75546" w14:paraId="7A7C6BB1" w14:textId="4A7D1709">
            <w:pPr>
              <w:pStyle w:val="ListNumber"/>
              <w:numPr>
                <w:ilvl w:val="0"/>
                <w:numId w:val="0"/>
              </w:numPr>
              <w:ind w:left="32"/>
              <w:cnfStyle w:val="000000100000" w:firstRow="0" w:lastRow="0" w:firstColumn="0" w:lastColumn="0" w:oddVBand="0" w:evenVBand="0" w:oddHBand="1" w:evenHBand="0" w:firstRowFirstColumn="0" w:firstRowLastColumn="0" w:lastRowFirstColumn="0" w:lastRowLastColumn="0"/>
              <w:rPr>
                <w:rFonts w:cstheme="minorHAnsi"/>
                <w:b/>
                <w:bCs/>
                <w:sz w:val="22"/>
                <w:szCs w:val="22"/>
                <w:lang w:eastAsia="nl-NL"/>
              </w:rPr>
            </w:pPr>
          </w:p>
        </w:tc>
      </w:tr>
    </w:tbl>
    <w:p w:rsidRPr="00B352F7" w:rsidR="00E75546" w:rsidP="00E75546" w:rsidRDefault="00E75546" w14:paraId="323715CD" w14:textId="77777777">
      <w:pPr>
        <w:spacing w:after="160" w:line="240" w:lineRule="auto"/>
        <w:rPr>
          <w:rFonts w:eastAsia="Calibri" w:cstheme="minorHAnsi"/>
          <w:sz w:val="22"/>
          <w:szCs w:val="22"/>
        </w:rPr>
      </w:pPr>
      <w:r w:rsidRPr="00B352F7">
        <w:rPr>
          <w:rFonts w:eastAsia="Calibri" w:cstheme="minorHAnsi"/>
          <w:sz w:val="22"/>
          <w:szCs w:val="22"/>
        </w:rPr>
        <w:t>U dient per kerncompetentie een referentie in te dienen. In onderstaand formulier staan alle Eisen genoemd die ook in de Aanbestedingsleidraad staan genoemd. Het is aan u om ons duidelijk te maken wat uw referentieopdracht precies inhoudt en waar deze voldoet aan het gevraagde. Dit doet u door per aspect een toelichting te geven. De referentie dient te voldoen aan de eisen die zijn opgenomen in de Aanbestedingsleidraad.</w:t>
      </w:r>
    </w:p>
    <w:p w:rsidRPr="00B352F7" w:rsidR="00E75546" w:rsidP="00E75546" w:rsidRDefault="00E75546" w14:paraId="064C2681" w14:textId="77777777">
      <w:pPr>
        <w:spacing w:after="160" w:line="360" w:lineRule="auto"/>
        <w:rPr>
          <w:rFonts w:eastAsia="Calibri" w:cstheme="minorHAnsi"/>
          <w:b/>
          <w:sz w:val="22"/>
          <w:szCs w:val="22"/>
        </w:rPr>
      </w:pPr>
      <w:r w:rsidRPr="00B352F7">
        <w:rPr>
          <w:rFonts w:eastAsia="Calibri" w:cstheme="minorHAnsi"/>
          <w:b/>
          <w:sz w:val="22"/>
          <w:szCs w:val="22"/>
        </w:rPr>
        <w:t>Referent</w:t>
      </w:r>
    </w:p>
    <w:tbl>
      <w:tblPr>
        <w:tblStyle w:val="ListTable4-Accent3"/>
        <w:tblW w:w="5000" w:type="pct"/>
        <w:tblLook w:val="04A0" w:firstRow="1" w:lastRow="0" w:firstColumn="1" w:lastColumn="0" w:noHBand="0" w:noVBand="1"/>
      </w:tblPr>
      <w:tblGrid>
        <w:gridCol w:w="3609"/>
        <w:gridCol w:w="1729"/>
        <w:gridCol w:w="3609"/>
      </w:tblGrid>
      <w:tr w:rsidRPr="00B352F7" w:rsidR="00E75546" w:rsidTr="000569EE" w14:paraId="54B7297D"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7" w:type="pct"/>
          </w:tcPr>
          <w:p w:rsidRPr="00DD01E3" w:rsidR="00E75546" w:rsidP="000569EE" w:rsidRDefault="00E75546" w14:paraId="326DCBDA" w14:textId="77777777">
            <w:pPr>
              <w:spacing w:line="360" w:lineRule="auto"/>
              <w:rPr>
                <w:rFonts w:cstheme="minorHAnsi"/>
                <w:b/>
                <w:bCs w:val="0"/>
                <w:color w:val="FFFFFF" w:themeColor="background1"/>
                <w:sz w:val="22"/>
                <w:szCs w:val="22"/>
              </w:rPr>
            </w:pPr>
            <w:r w:rsidRPr="00DD01E3">
              <w:rPr>
                <w:rFonts w:cstheme="minorHAnsi"/>
                <w:b/>
                <w:bCs w:val="0"/>
                <w:color w:val="FFFFFF" w:themeColor="background1"/>
                <w:sz w:val="22"/>
                <w:szCs w:val="22"/>
              </w:rPr>
              <w:t>Bedrijfsnaam referent:</w:t>
            </w:r>
          </w:p>
        </w:tc>
        <w:tc>
          <w:tcPr>
            <w:tcW w:w="2983" w:type="pct"/>
            <w:gridSpan w:val="2"/>
          </w:tcPr>
          <w:p w:rsidRPr="00DD01E3" w:rsidR="00E75546" w:rsidP="000569EE" w:rsidRDefault="00E75546" w14:paraId="39322B62" w14:textId="77777777">
            <w:pPr>
              <w:spacing w:line="360" w:lineRule="auto"/>
              <w:cnfStyle w:val="100000000000" w:firstRow="1" w:lastRow="0" w:firstColumn="0" w:lastColumn="0" w:oddVBand="0" w:evenVBand="0" w:oddHBand="0" w:evenHBand="0" w:firstRowFirstColumn="0" w:firstRowLastColumn="0" w:lastRowFirstColumn="0" w:lastRowLastColumn="0"/>
              <w:rPr>
                <w:rFonts w:cstheme="minorHAnsi"/>
                <w:b/>
                <w:bCs w:val="0"/>
                <w:color w:val="FFFFFF" w:themeColor="background1"/>
                <w:sz w:val="22"/>
                <w:szCs w:val="22"/>
              </w:rPr>
            </w:pPr>
          </w:p>
        </w:tc>
      </w:tr>
      <w:tr w:rsidRPr="00B352F7" w:rsidR="00E75546" w:rsidTr="000569EE" w14:paraId="64A8B0A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7" w:type="pct"/>
          </w:tcPr>
          <w:p w:rsidRPr="00B352F7" w:rsidR="00E75546" w:rsidP="000569EE" w:rsidRDefault="00E75546" w14:paraId="11BF86EA" w14:textId="77777777">
            <w:pPr>
              <w:spacing w:line="360" w:lineRule="auto"/>
              <w:rPr>
                <w:rFonts w:cstheme="minorHAnsi"/>
                <w:sz w:val="22"/>
                <w:szCs w:val="22"/>
              </w:rPr>
            </w:pPr>
            <w:r w:rsidRPr="00B352F7">
              <w:rPr>
                <w:rFonts w:cstheme="minorHAnsi"/>
                <w:sz w:val="22"/>
                <w:szCs w:val="22"/>
              </w:rPr>
              <w:t>Adres</w:t>
            </w:r>
            <w:r>
              <w:rPr>
                <w:rFonts w:cstheme="minorHAnsi"/>
                <w:sz w:val="22"/>
                <w:szCs w:val="22"/>
              </w:rPr>
              <w:t>:</w:t>
            </w:r>
          </w:p>
        </w:tc>
        <w:tc>
          <w:tcPr>
            <w:tcW w:w="2983" w:type="pct"/>
            <w:gridSpan w:val="2"/>
          </w:tcPr>
          <w:p w:rsidRPr="00B352F7" w:rsidR="00E75546" w:rsidP="000569EE" w:rsidRDefault="00E75546" w14:paraId="7BA78510" w14:textId="77777777">
            <w:pPr>
              <w:spacing w:line="360" w:lineRule="auto"/>
              <w:cnfStyle w:val="000000100000" w:firstRow="0" w:lastRow="0" w:firstColumn="0" w:lastColumn="0" w:oddVBand="0" w:evenVBand="0" w:oddHBand="1" w:evenHBand="0" w:firstRowFirstColumn="0" w:firstRowLastColumn="0" w:lastRowFirstColumn="0" w:lastRowLastColumn="0"/>
              <w:rPr>
                <w:rFonts w:cstheme="minorHAnsi"/>
                <w:sz w:val="22"/>
                <w:szCs w:val="22"/>
              </w:rPr>
            </w:pPr>
          </w:p>
        </w:tc>
      </w:tr>
      <w:tr w:rsidRPr="00B352F7" w:rsidR="00E75546" w:rsidTr="000569EE" w14:paraId="45657314" w14:textId="77777777">
        <w:tc>
          <w:tcPr>
            <w:cnfStyle w:val="001000000000" w:firstRow="0" w:lastRow="0" w:firstColumn="1" w:lastColumn="0" w:oddVBand="0" w:evenVBand="0" w:oddHBand="0" w:evenHBand="0" w:firstRowFirstColumn="0" w:firstRowLastColumn="0" w:lastRowFirstColumn="0" w:lastRowLastColumn="0"/>
            <w:tcW w:w="2017" w:type="pct"/>
          </w:tcPr>
          <w:p w:rsidRPr="00B352F7" w:rsidR="00E75546" w:rsidP="000569EE" w:rsidRDefault="00E75546" w14:paraId="368D9145" w14:textId="77777777">
            <w:pPr>
              <w:spacing w:line="360" w:lineRule="auto"/>
              <w:rPr>
                <w:rFonts w:cstheme="minorHAnsi"/>
                <w:sz w:val="22"/>
                <w:szCs w:val="22"/>
              </w:rPr>
            </w:pPr>
            <w:r w:rsidRPr="00B352F7">
              <w:rPr>
                <w:rFonts w:cstheme="minorHAnsi"/>
                <w:sz w:val="22"/>
                <w:szCs w:val="22"/>
              </w:rPr>
              <w:t>P</w:t>
            </w:r>
            <w:r>
              <w:rPr>
                <w:rFonts w:cstheme="minorHAnsi"/>
                <w:sz w:val="22"/>
                <w:szCs w:val="22"/>
              </w:rPr>
              <w:t>ostcode</w:t>
            </w:r>
            <w:r w:rsidRPr="00B352F7">
              <w:rPr>
                <w:rFonts w:cstheme="minorHAnsi"/>
                <w:sz w:val="22"/>
                <w:szCs w:val="22"/>
              </w:rPr>
              <w:t>/Plaats</w:t>
            </w:r>
            <w:r>
              <w:rPr>
                <w:rFonts w:cstheme="minorHAnsi"/>
                <w:sz w:val="22"/>
                <w:szCs w:val="22"/>
              </w:rPr>
              <w:t>:</w:t>
            </w:r>
          </w:p>
        </w:tc>
        <w:tc>
          <w:tcPr>
            <w:tcW w:w="966" w:type="pct"/>
          </w:tcPr>
          <w:p w:rsidRPr="00B352F7" w:rsidR="00E75546" w:rsidP="000569EE" w:rsidRDefault="00E75546" w14:paraId="700ACA0C" w14:textId="77777777">
            <w:pPr>
              <w:spacing w:line="360" w:lineRule="auto"/>
              <w:cnfStyle w:val="000000000000" w:firstRow="0" w:lastRow="0" w:firstColumn="0" w:lastColumn="0" w:oddVBand="0" w:evenVBand="0" w:oddHBand="0" w:evenHBand="0" w:firstRowFirstColumn="0" w:firstRowLastColumn="0" w:lastRowFirstColumn="0" w:lastRowLastColumn="0"/>
              <w:rPr>
                <w:rFonts w:cstheme="minorHAnsi"/>
                <w:sz w:val="22"/>
                <w:szCs w:val="22"/>
              </w:rPr>
            </w:pPr>
          </w:p>
        </w:tc>
        <w:tc>
          <w:tcPr>
            <w:tcW w:w="2017" w:type="pct"/>
          </w:tcPr>
          <w:p w:rsidRPr="00B352F7" w:rsidR="00E75546" w:rsidP="000569EE" w:rsidRDefault="00E75546" w14:paraId="68F62139" w14:textId="77777777">
            <w:pPr>
              <w:spacing w:line="360" w:lineRule="auto"/>
              <w:cnfStyle w:val="000000000000" w:firstRow="0" w:lastRow="0" w:firstColumn="0" w:lastColumn="0" w:oddVBand="0" w:evenVBand="0" w:oddHBand="0" w:evenHBand="0" w:firstRowFirstColumn="0" w:firstRowLastColumn="0" w:lastRowFirstColumn="0" w:lastRowLastColumn="0"/>
              <w:rPr>
                <w:rFonts w:cstheme="minorHAnsi"/>
                <w:sz w:val="22"/>
                <w:szCs w:val="22"/>
              </w:rPr>
            </w:pPr>
          </w:p>
        </w:tc>
      </w:tr>
      <w:tr w:rsidRPr="00B352F7" w:rsidR="00E75546" w:rsidTr="000569EE" w14:paraId="38DD227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7" w:type="pct"/>
          </w:tcPr>
          <w:p w:rsidRPr="00B352F7" w:rsidR="00E75546" w:rsidP="000569EE" w:rsidRDefault="00E75546" w14:paraId="5FFCAB44" w14:textId="77777777">
            <w:pPr>
              <w:tabs>
                <w:tab w:val="left" w:pos="851"/>
                <w:tab w:val="left" w:pos="1701"/>
              </w:tabs>
              <w:spacing w:line="360" w:lineRule="auto"/>
              <w:rPr>
                <w:rFonts w:cstheme="minorHAnsi"/>
                <w:sz w:val="22"/>
                <w:szCs w:val="22"/>
              </w:rPr>
            </w:pPr>
            <w:r w:rsidRPr="00B352F7">
              <w:rPr>
                <w:rFonts w:cstheme="minorHAnsi"/>
                <w:sz w:val="22"/>
                <w:szCs w:val="22"/>
              </w:rPr>
              <w:t xml:space="preserve">Contactpersoon: </w:t>
            </w:r>
            <w:r w:rsidRPr="00B352F7">
              <w:rPr>
                <w:rFonts w:cstheme="minorHAnsi"/>
                <w:sz w:val="22"/>
                <w:szCs w:val="22"/>
              </w:rPr>
              <w:tab/>
            </w:r>
            <w:r w:rsidRPr="00B352F7">
              <w:rPr>
                <w:rFonts w:cstheme="minorHAnsi"/>
                <w:sz w:val="22"/>
                <w:szCs w:val="22"/>
              </w:rPr>
              <w:t>Naam</w:t>
            </w:r>
            <w:r>
              <w:rPr>
                <w:rFonts w:cstheme="minorHAnsi"/>
                <w:sz w:val="22"/>
                <w:szCs w:val="22"/>
              </w:rPr>
              <w:t>:</w:t>
            </w:r>
          </w:p>
          <w:p w:rsidRPr="00B352F7" w:rsidR="00E75546" w:rsidP="000569EE" w:rsidRDefault="00E75546" w14:paraId="7B434A35" w14:textId="77777777">
            <w:pPr>
              <w:tabs>
                <w:tab w:val="left" w:pos="1701"/>
              </w:tabs>
              <w:spacing w:line="360" w:lineRule="auto"/>
              <w:rPr>
                <w:rFonts w:cstheme="minorHAnsi"/>
                <w:sz w:val="22"/>
                <w:szCs w:val="22"/>
              </w:rPr>
            </w:pPr>
            <w:r w:rsidRPr="00B352F7">
              <w:rPr>
                <w:rFonts w:cstheme="minorHAnsi"/>
                <w:sz w:val="22"/>
                <w:szCs w:val="22"/>
              </w:rPr>
              <w:tab/>
            </w:r>
            <w:r w:rsidRPr="00B352F7">
              <w:rPr>
                <w:rFonts w:cstheme="minorHAnsi"/>
                <w:sz w:val="22"/>
                <w:szCs w:val="22"/>
              </w:rPr>
              <w:t>Telefoonnr.</w:t>
            </w:r>
            <w:r>
              <w:rPr>
                <w:rFonts w:cstheme="minorHAnsi"/>
                <w:sz w:val="22"/>
                <w:szCs w:val="22"/>
              </w:rPr>
              <w:t>:</w:t>
            </w:r>
          </w:p>
        </w:tc>
        <w:tc>
          <w:tcPr>
            <w:tcW w:w="2983" w:type="pct"/>
            <w:gridSpan w:val="2"/>
          </w:tcPr>
          <w:p w:rsidRPr="00B352F7" w:rsidR="00E75546" w:rsidP="000569EE" w:rsidRDefault="00E75546" w14:paraId="5F82D2C8" w14:textId="77777777">
            <w:pPr>
              <w:spacing w:line="360" w:lineRule="auto"/>
              <w:cnfStyle w:val="000000100000" w:firstRow="0" w:lastRow="0" w:firstColumn="0" w:lastColumn="0" w:oddVBand="0" w:evenVBand="0" w:oddHBand="1" w:evenHBand="0" w:firstRowFirstColumn="0" w:firstRowLastColumn="0" w:lastRowFirstColumn="0" w:lastRowLastColumn="0"/>
              <w:rPr>
                <w:rFonts w:cstheme="minorHAnsi"/>
                <w:sz w:val="22"/>
                <w:szCs w:val="22"/>
              </w:rPr>
            </w:pPr>
          </w:p>
        </w:tc>
      </w:tr>
    </w:tbl>
    <w:p w:rsidRPr="00B352F7" w:rsidR="00E75546" w:rsidP="00E75546" w:rsidRDefault="00E75546" w14:paraId="1680FB77" w14:textId="77777777">
      <w:pPr>
        <w:spacing w:after="160" w:line="360" w:lineRule="auto"/>
        <w:rPr>
          <w:rFonts w:eastAsia="Calibri" w:cstheme="minorHAnsi"/>
          <w:b/>
          <w:sz w:val="22"/>
          <w:szCs w:val="22"/>
        </w:rPr>
      </w:pPr>
      <w:r w:rsidRPr="00B352F7">
        <w:rPr>
          <w:rFonts w:eastAsia="Calibri" w:cstheme="minorHAnsi"/>
          <w:b/>
          <w:sz w:val="22"/>
          <w:szCs w:val="22"/>
        </w:rPr>
        <w:t>Referentie</w:t>
      </w:r>
    </w:p>
    <w:tbl>
      <w:tblPr>
        <w:tblStyle w:val="ListTable4-Accent3"/>
        <w:tblW w:w="5000" w:type="pct"/>
        <w:tblLook w:val="04A0" w:firstRow="1" w:lastRow="0" w:firstColumn="1" w:lastColumn="0" w:noHBand="0" w:noVBand="1"/>
      </w:tblPr>
      <w:tblGrid>
        <w:gridCol w:w="2532"/>
        <w:gridCol w:w="6415"/>
      </w:tblGrid>
      <w:tr w:rsidRPr="00B352F7" w:rsidR="00E75546" w:rsidTr="000569EE" w14:paraId="4CF2F8E7"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5" w:type="pct"/>
          </w:tcPr>
          <w:p w:rsidRPr="00DD01E3" w:rsidR="00E75546" w:rsidP="00DD01E3" w:rsidRDefault="00E75546" w14:paraId="6D3BC6D7" w14:textId="77777777">
            <w:pPr>
              <w:spacing w:line="276" w:lineRule="auto"/>
              <w:rPr>
                <w:rFonts w:cstheme="minorHAnsi"/>
                <w:b/>
                <w:bCs w:val="0"/>
                <w:color w:val="FFFFFF" w:themeColor="background1"/>
                <w:sz w:val="22"/>
                <w:szCs w:val="22"/>
              </w:rPr>
            </w:pPr>
            <w:r w:rsidRPr="00DD01E3">
              <w:rPr>
                <w:rFonts w:cstheme="minorHAnsi"/>
                <w:b/>
                <w:bCs w:val="0"/>
                <w:color w:val="FFFFFF" w:themeColor="background1"/>
                <w:sz w:val="22"/>
                <w:szCs w:val="22"/>
              </w:rPr>
              <w:t>Naam referentieopdracht:</w:t>
            </w:r>
          </w:p>
        </w:tc>
        <w:tc>
          <w:tcPr>
            <w:tcW w:w="3585" w:type="pct"/>
          </w:tcPr>
          <w:p w:rsidRPr="00DD01E3" w:rsidR="00E75546" w:rsidP="000569EE" w:rsidRDefault="00E75546" w14:paraId="2948124E" w14:textId="77777777">
            <w:pPr>
              <w:spacing w:line="360" w:lineRule="auto"/>
              <w:cnfStyle w:val="100000000000" w:firstRow="1" w:lastRow="0" w:firstColumn="0" w:lastColumn="0" w:oddVBand="0" w:evenVBand="0" w:oddHBand="0" w:evenHBand="0" w:firstRowFirstColumn="0" w:firstRowLastColumn="0" w:lastRowFirstColumn="0" w:lastRowLastColumn="0"/>
              <w:rPr>
                <w:rFonts w:cstheme="minorHAnsi"/>
                <w:b/>
                <w:bCs w:val="0"/>
                <w:color w:val="FFFFFF" w:themeColor="background1"/>
                <w:sz w:val="22"/>
                <w:szCs w:val="22"/>
              </w:rPr>
            </w:pPr>
          </w:p>
        </w:tc>
      </w:tr>
      <w:tr w:rsidRPr="00B352F7" w:rsidR="00E75546" w:rsidTr="000569EE" w14:paraId="4B44BEA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5" w:type="pct"/>
          </w:tcPr>
          <w:p w:rsidRPr="00B352F7" w:rsidR="00E75546" w:rsidP="00DD01E3" w:rsidRDefault="00E75546" w14:paraId="20438319" w14:textId="77777777">
            <w:pPr>
              <w:spacing w:line="276" w:lineRule="auto"/>
              <w:rPr>
                <w:rFonts w:cstheme="minorHAnsi"/>
                <w:sz w:val="22"/>
                <w:szCs w:val="22"/>
              </w:rPr>
            </w:pPr>
            <w:r w:rsidRPr="00B352F7">
              <w:rPr>
                <w:rFonts w:cstheme="minorHAnsi"/>
                <w:sz w:val="22"/>
                <w:szCs w:val="22"/>
              </w:rPr>
              <w:t>Waarde opdracht (exclusief omzetbelasting):</w:t>
            </w:r>
          </w:p>
        </w:tc>
        <w:tc>
          <w:tcPr>
            <w:tcW w:w="3585" w:type="pct"/>
          </w:tcPr>
          <w:p w:rsidRPr="00B352F7" w:rsidR="00E75546" w:rsidP="000569EE" w:rsidRDefault="00E75546" w14:paraId="59090D01" w14:textId="77777777">
            <w:pPr>
              <w:spacing w:line="360" w:lineRule="auto"/>
              <w:cnfStyle w:val="000000100000" w:firstRow="0" w:lastRow="0" w:firstColumn="0" w:lastColumn="0" w:oddVBand="0" w:evenVBand="0" w:oddHBand="1" w:evenHBand="0" w:firstRowFirstColumn="0" w:firstRowLastColumn="0" w:lastRowFirstColumn="0" w:lastRowLastColumn="0"/>
              <w:rPr>
                <w:rFonts w:cstheme="minorHAnsi"/>
                <w:sz w:val="22"/>
                <w:szCs w:val="22"/>
              </w:rPr>
            </w:pPr>
          </w:p>
        </w:tc>
      </w:tr>
      <w:tr w:rsidRPr="00B352F7" w:rsidR="00E75546" w:rsidTr="000569EE" w14:paraId="05D4586C" w14:textId="77777777">
        <w:tc>
          <w:tcPr>
            <w:cnfStyle w:val="001000000000" w:firstRow="0" w:lastRow="0" w:firstColumn="1" w:lastColumn="0" w:oddVBand="0" w:evenVBand="0" w:oddHBand="0" w:evenHBand="0" w:firstRowFirstColumn="0" w:firstRowLastColumn="0" w:lastRowFirstColumn="0" w:lastRowLastColumn="0"/>
            <w:tcW w:w="1415" w:type="pct"/>
          </w:tcPr>
          <w:p w:rsidRPr="00B352F7" w:rsidR="00E75546" w:rsidP="00DD01E3" w:rsidRDefault="00E75546" w14:paraId="2753A820" w14:textId="77777777">
            <w:pPr>
              <w:spacing w:line="276" w:lineRule="auto"/>
              <w:rPr>
                <w:rFonts w:cstheme="minorHAnsi"/>
                <w:sz w:val="22"/>
                <w:szCs w:val="22"/>
              </w:rPr>
            </w:pPr>
            <w:r w:rsidRPr="00B352F7">
              <w:rPr>
                <w:rFonts w:cstheme="minorHAnsi"/>
                <w:sz w:val="22"/>
                <w:szCs w:val="22"/>
              </w:rPr>
              <w:t>Startdatum opdracht:</w:t>
            </w:r>
          </w:p>
        </w:tc>
        <w:tc>
          <w:tcPr>
            <w:tcW w:w="3585" w:type="pct"/>
          </w:tcPr>
          <w:p w:rsidRPr="00B352F7" w:rsidR="00E75546" w:rsidP="000569EE" w:rsidRDefault="00E75546" w14:paraId="4F658CB8" w14:textId="77777777">
            <w:pPr>
              <w:spacing w:line="360" w:lineRule="auto"/>
              <w:cnfStyle w:val="000000000000" w:firstRow="0" w:lastRow="0" w:firstColumn="0" w:lastColumn="0" w:oddVBand="0" w:evenVBand="0" w:oddHBand="0" w:evenHBand="0" w:firstRowFirstColumn="0" w:firstRowLastColumn="0" w:lastRowFirstColumn="0" w:lastRowLastColumn="0"/>
              <w:rPr>
                <w:rFonts w:cstheme="minorHAnsi"/>
                <w:sz w:val="22"/>
                <w:szCs w:val="22"/>
              </w:rPr>
            </w:pPr>
          </w:p>
        </w:tc>
      </w:tr>
      <w:tr w:rsidRPr="00B352F7" w:rsidR="00E75546" w:rsidTr="000569EE" w14:paraId="1CF2299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5" w:type="pct"/>
          </w:tcPr>
          <w:p w:rsidRPr="00B352F7" w:rsidR="00E75546" w:rsidP="00DD01E3" w:rsidRDefault="00E75546" w14:paraId="3E50D817" w14:textId="77777777">
            <w:pPr>
              <w:tabs>
                <w:tab w:val="left" w:pos="1701"/>
              </w:tabs>
              <w:spacing w:line="276" w:lineRule="auto"/>
              <w:rPr>
                <w:rFonts w:cstheme="minorHAnsi"/>
                <w:sz w:val="22"/>
                <w:szCs w:val="22"/>
              </w:rPr>
            </w:pPr>
            <w:r w:rsidRPr="00B352F7">
              <w:rPr>
                <w:rFonts w:cstheme="minorHAnsi"/>
                <w:sz w:val="22"/>
                <w:szCs w:val="22"/>
              </w:rPr>
              <w:t>Einddatum opdracht:</w:t>
            </w:r>
          </w:p>
        </w:tc>
        <w:tc>
          <w:tcPr>
            <w:tcW w:w="3585" w:type="pct"/>
          </w:tcPr>
          <w:p w:rsidRPr="00B352F7" w:rsidR="00E75546" w:rsidP="000569EE" w:rsidRDefault="00E75546" w14:paraId="3E7EAE51" w14:textId="77777777">
            <w:pPr>
              <w:spacing w:line="360" w:lineRule="auto"/>
              <w:cnfStyle w:val="000000100000" w:firstRow="0" w:lastRow="0" w:firstColumn="0" w:lastColumn="0" w:oddVBand="0" w:evenVBand="0" w:oddHBand="1" w:evenHBand="0" w:firstRowFirstColumn="0" w:firstRowLastColumn="0" w:lastRowFirstColumn="0" w:lastRowLastColumn="0"/>
              <w:rPr>
                <w:rFonts w:cstheme="minorHAnsi"/>
                <w:sz w:val="22"/>
                <w:szCs w:val="22"/>
              </w:rPr>
            </w:pPr>
          </w:p>
        </w:tc>
      </w:tr>
      <w:tr w:rsidRPr="00B352F7" w:rsidR="00E75546" w:rsidTr="000569EE" w14:paraId="668CF1C5" w14:textId="77777777">
        <w:tc>
          <w:tcPr>
            <w:cnfStyle w:val="001000000000" w:firstRow="0" w:lastRow="0" w:firstColumn="1" w:lastColumn="0" w:oddVBand="0" w:evenVBand="0" w:oddHBand="0" w:evenHBand="0" w:firstRowFirstColumn="0" w:firstRowLastColumn="0" w:lastRowFirstColumn="0" w:lastRowLastColumn="0"/>
            <w:tcW w:w="1415" w:type="pct"/>
          </w:tcPr>
          <w:p w:rsidRPr="00B352F7" w:rsidR="00E75546" w:rsidP="00DD01E3" w:rsidRDefault="00E75546" w14:paraId="1132BA10" w14:textId="77777777">
            <w:pPr>
              <w:tabs>
                <w:tab w:val="left" w:pos="1701"/>
              </w:tabs>
              <w:spacing w:line="276" w:lineRule="auto"/>
              <w:rPr>
                <w:rFonts w:cstheme="minorHAnsi"/>
                <w:sz w:val="22"/>
                <w:szCs w:val="22"/>
              </w:rPr>
            </w:pPr>
            <w:r w:rsidRPr="00B352F7">
              <w:rPr>
                <w:rFonts w:cstheme="minorHAnsi"/>
                <w:sz w:val="22"/>
                <w:szCs w:val="22"/>
              </w:rPr>
              <w:t>Aantal medewerkers van de organisatie waar de referentieopdracht is uitgevoerd (incl</w:t>
            </w:r>
            <w:r>
              <w:rPr>
                <w:rFonts w:cstheme="minorHAnsi"/>
                <w:sz w:val="22"/>
                <w:szCs w:val="22"/>
              </w:rPr>
              <w:t>.</w:t>
            </w:r>
            <w:r w:rsidRPr="00B352F7">
              <w:rPr>
                <w:rFonts w:cstheme="minorHAnsi"/>
                <w:sz w:val="22"/>
                <w:szCs w:val="22"/>
              </w:rPr>
              <w:t xml:space="preserve"> ingehuurde medewerkers)</w:t>
            </w:r>
          </w:p>
        </w:tc>
        <w:tc>
          <w:tcPr>
            <w:tcW w:w="3585" w:type="pct"/>
          </w:tcPr>
          <w:p w:rsidRPr="00B352F7" w:rsidR="00E75546" w:rsidP="000569EE" w:rsidRDefault="00E75546" w14:paraId="6218A55E" w14:textId="77777777">
            <w:pPr>
              <w:spacing w:line="360" w:lineRule="auto"/>
              <w:cnfStyle w:val="000000000000" w:firstRow="0" w:lastRow="0" w:firstColumn="0" w:lastColumn="0" w:oddVBand="0" w:evenVBand="0" w:oddHBand="0" w:evenHBand="0" w:firstRowFirstColumn="0" w:firstRowLastColumn="0" w:lastRowFirstColumn="0" w:lastRowLastColumn="0"/>
              <w:rPr>
                <w:rFonts w:cstheme="minorHAnsi"/>
                <w:sz w:val="22"/>
                <w:szCs w:val="22"/>
              </w:rPr>
            </w:pPr>
          </w:p>
        </w:tc>
      </w:tr>
      <w:tr w:rsidRPr="00B352F7" w:rsidR="00E75546" w:rsidTr="000569EE" w14:paraId="57FBB38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5" w:type="pct"/>
          </w:tcPr>
          <w:p w:rsidRPr="00B352F7" w:rsidR="00E75546" w:rsidP="00DD01E3" w:rsidRDefault="00E75546" w14:paraId="4823FE9D" w14:textId="77777777">
            <w:pPr>
              <w:tabs>
                <w:tab w:val="left" w:pos="1701"/>
              </w:tabs>
              <w:spacing w:line="276" w:lineRule="auto"/>
              <w:rPr>
                <w:rFonts w:cstheme="minorHAnsi"/>
                <w:sz w:val="22"/>
                <w:szCs w:val="22"/>
              </w:rPr>
            </w:pPr>
            <w:r w:rsidRPr="00B352F7">
              <w:rPr>
                <w:rFonts w:cstheme="minorHAnsi"/>
                <w:sz w:val="22"/>
                <w:szCs w:val="22"/>
              </w:rPr>
              <w:t>Statutaire naam/namen van de onderneming/ ondernemingen die de referentieopdracht heeft/hebben uitgevoerd:</w:t>
            </w:r>
          </w:p>
          <w:p w:rsidRPr="00B352F7" w:rsidR="00E75546" w:rsidP="00DD01E3" w:rsidRDefault="00E75546" w14:paraId="27EBA407" w14:textId="77777777">
            <w:pPr>
              <w:tabs>
                <w:tab w:val="left" w:pos="1701"/>
              </w:tabs>
              <w:spacing w:line="276" w:lineRule="auto"/>
              <w:rPr>
                <w:rFonts w:cstheme="minorHAnsi"/>
                <w:sz w:val="22"/>
                <w:szCs w:val="22"/>
              </w:rPr>
            </w:pPr>
          </w:p>
          <w:p w:rsidRPr="00B352F7" w:rsidR="00E75546" w:rsidP="00DD01E3" w:rsidRDefault="00E75546" w14:paraId="160075F7" w14:textId="77777777">
            <w:pPr>
              <w:tabs>
                <w:tab w:val="left" w:pos="1701"/>
              </w:tabs>
              <w:spacing w:line="276" w:lineRule="auto"/>
              <w:rPr>
                <w:rFonts w:cstheme="minorHAnsi"/>
                <w:sz w:val="22"/>
                <w:szCs w:val="22"/>
              </w:rPr>
            </w:pPr>
            <w:r w:rsidRPr="00B352F7">
              <w:rPr>
                <w:rFonts w:cstheme="minorHAnsi"/>
                <w:sz w:val="22"/>
                <w:szCs w:val="22"/>
              </w:rPr>
              <w:t xml:space="preserve">Toelichting: </w:t>
            </w:r>
          </w:p>
          <w:p w:rsidRPr="00B352F7" w:rsidR="00E75546" w:rsidP="00DD01E3" w:rsidRDefault="00E75546" w14:paraId="2ABA3AE8" w14:textId="77777777">
            <w:pPr>
              <w:tabs>
                <w:tab w:val="left" w:pos="1701"/>
              </w:tabs>
              <w:spacing w:line="276" w:lineRule="auto"/>
              <w:rPr>
                <w:rFonts w:cstheme="minorHAnsi"/>
                <w:sz w:val="22"/>
                <w:szCs w:val="22"/>
              </w:rPr>
            </w:pPr>
            <w:r w:rsidRPr="00B352F7">
              <w:rPr>
                <w:rFonts w:cstheme="minorHAnsi"/>
                <w:sz w:val="22"/>
                <w:szCs w:val="22"/>
              </w:rPr>
              <w:t xml:space="preserve">Indien een Inschrijver een beroep doet op een andere natuurlijke of rechtspersoon (derde) om de kerncompetentie en/of selectiecriterium aan te tonen, dan dient hier de naam van de desbetreffende derde te worden ingevuld. Indien de referentieopdracht door een Combinatie is uitgevoerd, dan dienen hier de namen van de </w:t>
            </w:r>
            <w:proofErr w:type="spellStart"/>
            <w:r w:rsidRPr="00B352F7">
              <w:rPr>
                <w:rFonts w:cstheme="minorHAnsi"/>
                <w:sz w:val="22"/>
                <w:szCs w:val="22"/>
              </w:rPr>
              <w:t>Combinanten</w:t>
            </w:r>
            <w:proofErr w:type="spellEnd"/>
            <w:r w:rsidRPr="00B352F7">
              <w:rPr>
                <w:rFonts w:cstheme="minorHAnsi"/>
                <w:sz w:val="22"/>
                <w:szCs w:val="22"/>
              </w:rPr>
              <w:t xml:space="preserve"> te worden ingevuld.</w:t>
            </w:r>
          </w:p>
        </w:tc>
        <w:tc>
          <w:tcPr>
            <w:tcW w:w="3585" w:type="pct"/>
          </w:tcPr>
          <w:p w:rsidRPr="00B352F7" w:rsidR="00E75546" w:rsidP="000569EE" w:rsidRDefault="00E75546" w14:paraId="45729645" w14:textId="77777777">
            <w:pPr>
              <w:spacing w:line="360" w:lineRule="auto"/>
              <w:cnfStyle w:val="000000100000" w:firstRow="0" w:lastRow="0" w:firstColumn="0" w:lastColumn="0" w:oddVBand="0" w:evenVBand="0" w:oddHBand="1" w:evenHBand="0" w:firstRowFirstColumn="0" w:firstRowLastColumn="0" w:lastRowFirstColumn="0" w:lastRowLastColumn="0"/>
              <w:rPr>
                <w:rFonts w:cstheme="minorHAnsi"/>
                <w:sz w:val="22"/>
                <w:szCs w:val="22"/>
              </w:rPr>
            </w:pPr>
          </w:p>
        </w:tc>
      </w:tr>
      <w:tr w:rsidRPr="00B352F7" w:rsidR="00E75546" w:rsidTr="000569EE" w14:paraId="1048273F" w14:textId="77777777">
        <w:tc>
          <w:tcPr>
            <w:cnfStyle w:val="001000000000" w:firstRow="0" w:lastRow="0" w:firstColumn="1" w:lastColumn="0" w:oddVBand="0" w:evenVBand="0" w:oddHBand="0" w:evenHBand="0" w:firstRowFirstColumn="0" w:firstRowLastColumn="0" w:lastRowFirstColumn="0" w:lastRowLastColumn="0"/>
            <w:tcW w:w="1415" w:type="pct"/>
          </w:tcPr>
          <w:p w:rsidRPr="00B352F7" w:rsidR="00E75546" w:rsidP="00DD01E3" w:rsidRDefault="00E75546" w14:paraId="6E2403EF" w14:textId="77777777">
            <w:pPr>
              <w:tabs>
                <w:tab w:val="left" w:pos="1701"/>
              </w:tabs>
              <w:spacing w:line="276" w:lineRule="auto"/>
              <w:rPr>
                <w:rFonts w:cstheme="minorHAnsi"/>
                <w:sz w:val="22"/>
                <w:szCs w:val="22"/>
              </w:rPr>
            </w:pPr>
            <w:r w:rsidRPr="00B352F7">
              <w:rPr>
                <w:rFonts w:cstheme="minorHAnsi"/>
                <w:sz w:val="22"/>
                <w:szCs w:val="22"/>
              </w:rPr>
              <w:t>Omschrijving eigen aandeel:</w:t>
            </w:r>
          </w:p>
          <w:p w:rsidRPr="00B352F7" w:rsidR="00E75546" w:rsidP="00DD01E3" w:rsidRDefault="00E75546" w14:paraId="76B7CE40" w14:textId="77777777">
            <w:pPr>
              <w:tabs>
                <w:tab w:val="left" w:pos="1701"/>
              </w:tabs>
              <w:spacing w:line="276" w:lineRule="auto"/>
              <w:rPr>
                <w:rFonts w:cstheme="minorHAnsi"/>
                <w:sz w:val="22"/>
                <w:szCs w:val="22"/>
              </w:rPr>
            </w:pPr>
          </w:p>
          <w:p w:rsidRPr="00B352F7" w:rsidR="00E75546" w:rsidP="00DD01E3" w:rsidRDefault="00E75546" w14:paraId="047052C8" w14:textId="77777777">
            <w:pPr>
              <w:tabs>
                <w:tab w:val="left" w:pos="1701"/>
              </w:tabs>
              <w:spacing w:line="276" w:lineRule="auto"/>
              <w:rPr>
                <w:rFonts w:cstheme="minorHAnsi"/>
                <w:sz w:val="22"/>
                <w:szCs w:val="22"/>
              </w:rPr>
            </w:pPr>
            <w:r w:rsidRPr="00B352F7">
              <w:rPr>
                <w:rFonts w:cstheme="minorHAnsi"/>
                <w:sz w:val="22"/>
                <w:szCs w:val="22"/>
              </w:rPr>
              <w:t>Toelichting:</w:t>
            </w:r>
          </w:p>
          <w:p w:rsidRPr="00B352F7" w:rsidR="00E75546" w:rsidP="00DD01E3" w:rsidRDefault="00E75546" w14:paraId="64247AED" w14:textId="77777777">
            <w:pPr>
              <w:tabs>
                <w:tab w:val="left" w:pos="1701"/>
              </w:tabs>
              <w:spacing w:line="276" w:lineRule="auto"/>
              <w:rPr>
                <w:rFonts w:cstheme="minorHAnsi"/>
                <w:sz w:val="22"/>
                <w:szCs w:val="22"/>
              </w:rPr>
            </w:pPr>
            <w:r w:rsidRPr="00B352F7">
              <w:rPr>
                <w:rFonts w:cstheme="minorHAnsi"/>
                <w:sz w:val="22"/>
                <w:szCs w:val="22"/>
              </w:rPr>
              <w:t xml:space="preserve">Indien de referentieopdracht door een Combinatie is uitgevoerd, dient de Inschrijver hier de werkzaamheden, taken, rollen, verantwoordelijkheden en opgedane ervaring van elk der </w:t>
            </w:r>
            <w:proofErr w:type="spellStart"/>
            <w:r w:rsidRPr="00B352F7">
              <w:rPr>
                <w:rFonts w:cstheme="minorHAnsi"/>
                <w:sz w:val="22"/>
                <w:szCs w:val="22"/>
              </w:rPr>
              <w:t>Combinanten</w:t>
            </w:r>
            <w:proofErr w:type="spellEnd"/>
            <w:r w:rsidRPr="00B352F7">
              <w:rPr>
                <w:rFonts w:cstheme="minorHAnsi"/>
                <w:sz w:val="22"/>
                <w:szCs w:val="22"/>
              </w:rPr>
              <w:t xml:space="preserve"> in de Combinatie te omschrijven.</w:t>
            </w:r>
          </w:p>
        </w:tc>
        <w:tc>
          <w:tcPr>
            <w:tcW w:w="3585" w:type="pct"/>
          </w:tcPr>
          <w:p w:rsidRPr="00A1768D" w:rsidR="00E75546" w:rsidP="000569EE" w:rsidRDefault="00E75546" w14:paraId="668CBFBF"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Cs w:val="20"/>
                <w:lang w:eastAsia="nl-NL"/>
              </w:rPr>
            </w:pPr>
            <w:r w:rsidRPr="00A1768D">
              <w:rPr>
                <w:rFonts w:cstheme="minorHAnsi"/>
                <w:szCs w:val="20"/>
              </w:rPr>
              <w:t>&lt;vul dit onderdeel zodanig in dat het beoordelingsteam kan beoordelen dat aan de gevraagde referentie is voldaan&gt;</w:t>
            </w:r>
          </w:p>
          <w:p w:rsidRPr="00B352F7" w:rsidR="00E75546" w:rsidP="000569EE" w:rsidRDefault="00E75546" w14:paraId="40A4E092" w14:textId="77777777">
            <w:pPr>
              <w:spacing w:line="360" w:lineRule="auto"/>
              <w:cnfStyle w:val="000000000000" w:firstRow="0" w:lastRow="0" w:firstColumn="0" w:lastColumn="0" w:oddVBand="0" w:evenVBand="0" w:oddHBand="0" w:evenHBand="0" w:firstRowFirstColumn="0" w:firstRowLastColumn="0" w:lastRowFirstColumn="0" w:lastRowLastColumn="0"/>
              <w:rPr>
                <w:rFonts w:cstheme="minorHAnsi"/>
                <w:sz w:val="22"/>
                <w:szCs w:val="22"/>
              </w:rPr>
            </w:pPr>
          </w:p>
        </w:tc>
      </w:tr>
    </w:tbl>
    <w:p w:rsidRPr="00B352F7" w:rsidR="00E75546" w:rsidP="00E75546" w:rsidRDefault="00E75546" w14:paraId="3B164612" w14:textId="77777777">
      <w:pPr>
        <w:pStyle w:val="broodtekst"/>
        <w:rPr>
          <w:rFonts w:asciiTheme="minorHAnsi" w:hAnsiTheme="minorHAnsi" w:cstheme="minorHAnsi"/>
          <w:sz w:val="22"/>
          <w:szCs w:val="22"/>
        </w:rPr>
      </w:pPr>
    </w:p>
    <w:p w:rsidRPr="00B352F7" w:rsidR="00E75546" w:rsidP="00E75546" w:rsidRDefault="00E75546" w14:paraId="608B047E" w14:textId="77777777">
      <w:pPr>
        <w:pStyle w:val="broodtekst"/>
        <w:rPr>
          <w:rFonts w:asciiTheme="minorHAnsi" w:hAnsiTheme="minorHAnsi" w:cstheme="minorHAnsi"/>
          <w:bCs/>
          <w:sz w:val="22"/>
          <w:szCs w:val="22"/>
        </w:rPr>
      </w:pPr>
      <w:r w:rsidRPr="00B352F7">
        <w:rPr>
          <w:rFonts w:asciiTheme="minorHAnsi" w:hAnsiTheme="minorHAnsi" w:cstheme="minorHAnsi"/>
          <w:bCs/>
          <w:sz w:val="22"/>
          <w:szCs w:val="22"/>
        </w:rPr>
        <w:t>Geef een toelichting waardoor het Aanbestedingsteam een goed beeld krijgt van de door u uitgevoerde werkzaamheden. U kunt meer ruimte gebruiken dan op dit moment in onderstaande tabel aanwezig is.</w:t>
      </w:r>
    </w:p>
    <w:p w:rsidR="00E75546" w:rsidP="00E75546" w:rsidRDefault="00E75546" w14:paraId="50383B73" w14:textId="59F26A83">
      <w:pPr>
        <w:pStyle w:val="broodtekst"/>
        <w:rPr>
          <w:rFonts w:asciiTheme="minorHAnsi" w:hAnsiTheme="minorHAnsi" w:cstheme="minorHAnsi"/>
          <w:bCs/>
          <w:sz w:val="22"/>
          <w:szCs w:val="22"/>
        </w:rPr>
      </w:pPr>
    </w:p>
    <w:p w:rsidR="001432F4" w:rsidP="00E75546" w:rsidRDefault="001432F4" w14:paraId="764770AE" w14:textId="164925E4">
      <w:pPr>
        <w:pStyle w:val="broodtekst"/>
        <w:rPr>
          <w:rFonts w:asciiTheme="minorHAnsi" w:hAnsiTheme="minorHAnsi" w:cstheme="minorHAnsi"/>
          <w:bCs/>
          <w:sz w:val="22"/>
          <w:szCs w:val="22"/>
        </w:rPr>
      </w:pPr>
      <w:r>
        <w:rPr>
          <w:rFonts w:asciiTheme="minorHAnsi" w:hAnsiTheme="minorHAnsi" w:cstheme="minorHAnsi"/>
          <w:bCs/>
          <w:sz w:val="22"/>
          <w:szCs w:val="22"/>
        </w:rPr>
        <w:t>Voor onderdeel E zijn maximaal 10 punten te behalen.</w:t>
      </w:r>
    </w:p>
    <w:p w:rsidRPr="00B352F7" w:rsidR="001432F4" w:rsidP="00E75546" w:rsidRDefault="001432F4" w14:paraId="2C3DAA31" w14:textId="77777777">
      <w:pPr>
        <w:pStyle w:val="broodtekst"/>
        <w:rPr>
          <w:rFonts w:asciiTheme="minorHAnsi" w:hAnsiTheme="minorHAnsi" w:cstheme="minorHAnsi"/>
          <w:bCs/>
          <w:sz w:val="22"/>
          <w:szCs w:val="22"/>
        </w:rPr>
      </w:pPr>
    </w:p>
    <w:tbl>
      <w:tblPr>
        <w:tblStyle w:val="ListTable4-Accent3"/>
        <w:tblW w:w="5000" w:type="pct"/>
        <w:tblLook w:val="04A0" w:firstRow="1" w:lastRow="0" w:firstColumn="1" w:lastColumn="0" w:noHBand="0" w:noVBand="1"/>
      </w:tblPr>
      <w:tblGrid>
        <w:gridCol w:w="1099"/>
        <w:gridCol w:w="6694"/>
        <w:gridCol w:w="1154"/>
      </w:tblGrid>
      <w:tr w:rsidRPr="00B352F7" w:rsidR="00E75546" w:rsidTr="10DCB95D" w14:paraId="4AC04553"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55" w:type="pct"/>
            <w:gridSpan w:val="2"/>
            <w:tcMar/>
            <w:hideMark/>
          </w:tcPr>
          <w:p w:rsidRPr="00DD01E3" w:rsidR="00E75546" w:rsidP="000569EE" w:rsidRDefault="00E75546" w14:paraId="184D9747" w14:textId="49FA63BF">
            <w:pPr>
              <w:spacing w:line="240" w:lineRule="auto"/>
              <w:rPr>
                <w:rFonts w:cstheme="minorHAnsi"/>
                <w:b/>
                <w:bCs w:val="0"/>
                <w:color w:val="FFFFFF" w:themeColor="background1"/>
                <w:sz w:val="22"/>
                <w:szCs w:val="22"/>
                <w:lang w:eastAsia="nl-NL"/>
              </w:rPr>
            </w:pPr>
            <w:r w:rsidRPr="00DD01E3">
              <w:rPr>
                <w:rFonts w:cstheme="minorHAnsi"/>
                <w:b/>
                <w:bCs w:val="0"/>
                <w:color w:val="FFFFFF" w:themeColor="background1"/>
                <w:sz w:val="22"/>
                <w:szCs w:val="22"/>
              </w:rPr>
              <w:t>Selectiecriteria E</w:t>
            </w:r>
          </w:p>
          <w:p w:rsidRPr="00DD01E3" w:rsidR="00E75546" w:rsidP="000569EE" w:rsidRDefault="00E75546" w14:paraId="73B132DE" w14:textId="77777777">
            <w:pPr>
              <w:spacing w:line="240" w:lineRule="auto"/>
              <w:rPr>
                <w:rFonts w:cstheme="minorHAnsi"/>
                <w:b/>
                <w:bCs w:val="0"/>
                <w:color w:val="FFFFFF" w:themeColor="background1"/>
                <w:sz w:val="22"/>
                <w:szCs w:val="22"/>
                <w:lang w:eastAsia="nl-NL"/>
              </w:rPr>
            </w:pPr>
          </w:p>
        </w:tc>
        <w:tc>
          <w:tcPr>
            <w:cnfStyle w:val="000000000000" w:firstRow="0" w:lastRow="0" w:firstColumn="0" w:lastColumn="0" w:oddVBand="0" w:evenVBand="0" w:oddHBand="0" w:evenHBand="0" w:firstRowFirstColumn="0" w:firstRowLastColumn="0" w:lastRowFirstColumn="0" w:lastRowLastColumn="0"/>
            <w:tcW w:w="645" w:type="pct"/>
            <w:tcMar/>
          </w:tcPr>
          <w:p w:rsidRPr="00DD01E3" w:rsidR="00E75546" w:rsidP="000569EE" w:rsidRDefault="00E75546" w14:paraId="6FF951B3" w14:textId="77777777">
            <w:pPr>
              <w:spacing w:line="240" w:lineRule="auto"/>
              <w:jc w:val="center"/>
              <w:cnfStyle w:val="100000000000" w:firstRow="1" w:lastRow="0" w:firstColumn="0" w:lastColumn="0" w:oddVBand="0" w:evenVBand="0" w:oddHBand="0" w:evenHBand="0" w:firstRowFirstColumn="0" w:firstRowLastColumn="0" w:lastRowFirstColumn="0" w:lastRowLastColumn="0"/>
              <w:rPr>
                <w:rFonts w:cstheme="minorHAnsi"/>
                <w:b/>
                <w:color w:val="FFFFFF" w:themeColor="background1"/>
                <w:sz w:val="22"/>
                <w:szCs w:val="22"/>
                <w:lang w:eastAsia="nl-NL"/>
              </w:rPr>
            </w:pPr>
            <w:r w:rsidRPr="00DD01E3">
              <w:rPr>
                <w:rFonts w:cstheme="minorHAnsi"/>
                <w:b/>
                <w:color w:val="FFFFFF" w:themeColor="background1"/>
                <w:sz w:val="22"/>
                <w:szCs w:val="22"/>
                <w:lang w:eastAsia="nl-NL"/>
              </w:rPr>
              <w:t>Punten</w:t>
            </w:r>
          </w:p>
        </w:tc>
      </w:tr>
      <w:tr w:rsidRPr="00B352F7" w:rsidR="00E75546" w:rsidTr="10DCB95D" w14:paraId="64AFFD48" w14:textId="77777777">
        <w:trPr>
          <w:cnfStyle w:val="000000100000" w:firstRow="0" w:lastRow="0" w:firstColumn="0" w:lastColumn="0" w:oddVBand="0" w:evenVBand="0" w:oddHBand="1" w:evenHBand="0" w:firstRowFirstColumn="0" w:firstRowLastColumn="0" w:lastRowFirstColumn="0" w:lastRowLastColumn="0"/>
          <w:trHeight w:val="516"/>
        </w:trPr>
        <w:tc>
          <w:tcPr>
            <w:cnfStyle w:val="001000000000" w:firstRow="0" w:lastRow="0" w:firstColumn="1" w:lastColumn="0" w:oddVBand="0" w:evenVBand="0" w:oddHBand="0" w:evenHBand="0" w:firstRowFirstColumn="0" w:firstRowLastColumn="0" w:lastRowFirstColumn="0" w:lastRowLastColumn="0"/>
            <w:tcW w:w="614" w:type="pct"/>
            <w:tcMar/>
          </w:tcPr>
          <w:p w:rsidRPr="00B352F7" w:rsidR="00E75546" w:rsidP="000569EE" w:rsidRDefault="009B3EA9" w14:paraId="4D306063" w14:textId="6034AA65">
            <w:pPr>
              <w:spacing w:line="240" w:lineRule="auto"/>
              <w:rPr>
                <w:sz w:val="22"/>
                <w:szCs w:val="22"/>
              </w:rPr>
            </w:pPr>
            <w:r>
              <w:rPr>
                <w:sz w:val="22"/>
                <w:szCs w:val="22"/>
              </w:rPr>
              <w:t>E1</w:t>
            </w:r>
          </w:p>
        </w:tc>
        <w:tc>
          <w:tcPr>
            <w:cnfStyle w:val="000000000000" w:firstRow="0" w:lastRow="0" w:firstColumn="0" w:lastColumn="0" w:oddVBand="0" w:evenVBand="0" w:oddHBand="0" w:evenHBand="0" w:firstRowFirstColumn="0" w:firstRowLastColumn="0" w:lastRowFirstColumn="0" w:lastRowLastColumn="0"/>
            <w:tcW w:w="3741" w:type="pct"/>
            <w:tcMar/>
          </w:tcPr>
          <w:p w:rsidRPr="001432F4" w:rsidR="001432F4" w:rsidP="10DCB95D" w:rsidRDefault="001432F4" w14:paraId="433C611F" w14:textId="4F2462AF">
            <w:pPr>
              <w:pStyle w:val="ListNumber"/>
              <w:numPr>
                <w:numId w:val="0"/>
              </w:numPr>
              <w:suppressAutoHyphens/>
              <w:autoSpaceDN w:val="0"/>
              <w:adjustRightInd/>
              <w:cnfStyle w:val="000000100000" w:firstRow="0" w:lastRow="0" w:firstColumn="0" w:lastColumn="0" w:oddVBand="0" w:evenVBand="0" w:oddHBand="1" w:evenHBand="0" w:firstRowFirstColumn="0" w:firstRowLastColumn="0" w:lastRowFirstColumn="0" w:lastRowLastColumn="0"/>
              <w:rPr>
                <w:rFonts w:ascii="Calibri" w:hAnsi="Calibri" w:cs="Calibri"/>
                <w:kern w:val="0"/>
              </w:rPr>
            </w:pPr>
            <w:r w:rsidRPr="10DCB95D" w:rsidR="001432F4">
              <w:rPr>
                <w:rFonts w:ascii="Calibri" w:hAnsi="Calibri" w:cs="Calibri"/>
                <w:kern w:val="0"/>
              </w:rPr>
              <w:t xml:space="preserve">Gegadigde heeft ervaring met het uitvoeren van Contractmanagement van Technische producten voor </w:t>
            </w:r>
            <w:r w:rsidRPr="10DCB95D" w:rsidR="001432F4">
              <w:rPr>
                <w:rFonts w:ascii="Calibri" w:hAnsi="Calibri" w:cs="Calibri"/>
                <w:kern w:val="0"/>
              </w:rPr>
              <w:t>een opdrachtgever</w:t>
            </w:r>
            <w:r w:rsidRPr="10DCB95D" w:rsidR="001432F4">
              <w:rPr>
                <w:rFonts w:ascii="Calibri" w:hAnsi="Calibri" w:cs="Calibri"/>
                <w:kern w:val="0"/>
              </w:rPr>
              <w:t xml:space="preserve">, waarbij de totale contractwaarde </w:t>
            </w:r>
            <w:r w:rsidRPr="10DCB95D" w:rsidR="237242FD">
              <w:rPr>
                <w:rFonts w:ascii="Calibri" w:hAnsi="Calibri" w:cs="Calibri"/>
              </w:rPr>
              <w:t xml:space="preserve">van de betreffende Technische producten </w:t>
            </w:r>
            <w:r w:rsidRPr="10DCB95D" w:rsidR="001432F4">
              <w:rPr>
                <w:rFonts w:ascii="Calibri" w:hAnsi="Calibri" w:cs="Calibri"/>
                <w:kern w:val="0"/>
              </w:rPr>
              <w:t>minimaal € 500.000 bedraagt.</w:t>
            </w:r>
          </w:p>
          <w:p w:rsidR="00E75546" w:rsidP="000569EE" w:rsidRDefault="00E75546" w14:paraId="09599709" w14:textId="77777777">
            <w:pPr>
              <w:pStyle w:val="ListNumber"/>
              <w:numPr>
                <w:ilvl w:val="0"/>
                <w:numId w:val="0"/>
              </w:numPr>
              <w:suppressAutoHyphens/>
              <w:autoSpaceDN w:val="0"/>
              <w:adjustRightInd/>
              <w:cnfStyle w:val="000000100000" w:firstRow="0" w:lastRow="0" w:firstColumn="0" w:lastColumn="0" w:oddVBand="0" w:evenVBand="0" w:oddHBand="1" w:evenHBand="0" w:firstRowFirstColumn="0" w:firstRowLastColumn="0" w:lastRowFirstColumn="0" w:lastRowLastColumn="0"/>
              <w:rPr>
                <w:rFonts w:ascii="Calibri" w:hAnsi="Calibri" w:cs="Calibri"/>
                <w:kern w:val="0"/>
                <w:szCs w:val="20"/>
              </w:rPr>
            </w:pPr>
          </w:p>
          <w:p w:rsidRPr="00336667" w:rsidR="00E75546" w:rsidP="000569EE" w:rsidRDefault="009B3EA9" w14:paraId="68A68E50" w14:textId="05F733EC">
            <w:pPr>
              <w:pStyle w:val="ListNumber"/>
              <w:numPr>
                <w:ilvl w:val="0"/>
                <w:numId w:val="0"/>
              </w:numPr>
              <w:suppressAutoHyphens/>
              <w:autoSpaceDN w:val="0"/>
              <w:adjustRightInd/>
              <w:cnfStyle w:val="000000100000" w:firstRow="0" w:lastRow="0" w:firstColumn="0" w:lastColumn="0" w:oddVBand="0" w:evenVBand="0" w:oddHBand="1" w:evenHBand="0" w:firstRowFirstColumn="0" w:firstRowLastColumn="0" w:lastRowFirstColumn="0" w:lastRowLastColumn="0"/>
              <w:rPr>
                <w:rFonts w:ascii="Calibri" w:hAnsi="Calibri" w:cs="Calibri"/>
                <w:kern w:val="0"/>
                <w:szCs w:val="20"/>
              </w:rPr>
            </w:pPr>
            <w:r w:rsidRPr="009B3EA9">
              <w:rPr>
                <w:rFonts w:ascii="Calibri" w:hAnsi="Calibri" w:cs="Calibri"/>
                <w:kern w:val="0"/>
                <w:szCs w:val="20"/>
              </w:rPr>
              <w:t>Indien Gegadigde voor opdrachtgever kostenbesparingen meer dan 3% heeft gerealiseerd op het gebruik van Technisch producten</w:t>
            </w:r>
            <w:r>
              <w:rPr>
                <w:rFonts w:ascii="Calibri" w:hAnsi="Calibri" w:cs="Calibri"/>
                <w:kern w:val="0"/>
                <w:szCs w:val="20"/>
              </w:rPr>
              <w:t>.</w:t>
            </w:r>
          </w:p>
          <w:p w:rsidRPr="00B352F7" w:rsidR="00E75546" w:rsidP="000569EE" w:rsidRDefault="00E75546" w14:paraId="58AE77D7" w14:textId="77777777">
            <w:pPr>
              <w:pStyle w:val="ListNumber"/>
              <w:numPr>
                <w:ilvl w:val="0"/>
                <w:numId w:val="0"/>
              </w:numPr>
              <w:ind w:left="6" w:hanging="6"/>
              <w:cnfStyle w:val="000000100000" w:firstRow="0" w:lastRow="0" w:firstColumn="0" w:lastColumn="0" w:oddVBand="0" w:evenVBand="0" w:oddHBand="1" w:evenHBand="0" w:firstRowFirstColumn="0" w:firstRowLastColumn="0" w:lastRowFirstColumn="0" w:lastRowLastColumn="0"/>
              <w:rPr>
                <w:rFonts w:cstheme="minorHAnsi"/>
                <w:sz w:val="22"/>
                <w:szCs w:val="22"/>
                <w:lang w:eastAsia="nl-NL"/>
              </w:rPr>
            </w:pPr>
          </w:p>
        </w:tc>
        <w:tc>
          <w:tcPr>
            <w:cnfStyle w:val="000000000000" w:firstRow="0" w:lastRow="0" w:firstColumn="0" w:lastColumn="0" w:oddVBand="0" w:evenVBand="0" w:oddHBand="0" w:evenHBand="0" w:firstRowFirstColumn="0" w:firstRowLastColumn="0" w:lastRowFirstColumn="0" w:lastRowLastColumn="0"/>
            <w:tcW w:w="645" w:type="pct"/>
            <w:tcMar/>
          </w:tcPr>
          <w:p w:rsidRPr="00284FF5" w:rsidR="00E75546" w:rsidP="000569EE" w:rsidRDefault="001432F4" w14:paraId="383858B6" w14:textId="0E0E0FC4">
            <w:pPr>
              <w:spacing w:line="240" w:lineRule="auto"/>
              <w:jc w:val="center"/>
              <w:cnfStyle w:val="000000100000" w:firstRow="0" w:lastRow="0" w:firstColumn="0" w:lastColumn="0" w:oddVBand="0" w:evenVBand="0" w:oddHBand="1" w:evenHBand="0" w:firstRowFirstColumn="0" w:firstRowLastColumn="0" w:lastRowFirstColumn="0" w:lastRowLastColumn="0"/>
              <w:rPr>
                <w:rFonts w:cstheme="minorHAnsi"/>
                <w:szCs w:val="20"/>
                <w:lang w:eastAsia="nl-NL"/>
              </w:rPr>
            </w:pPr>
            <w:r>
              <w:rPr>
                <w:rFonts w:cstheme="minorHAnsi"/>
                <w:szCs w:val="20"/>
                <w:lang w:eastAsia="nl-NL"/>
              </w:rPr>
              <w:t>4</w:t>
            </w:r>
          </w:p>
        </w:tc>
      </w:tr>
      <w:tr w:rsidRPr="00B352F7" w:rsidR="00E75546" w:rsidTr="10DCB95D" w14:paraId="3F77D38E" w14:textId="77777777">
        <w:trPr>
          <w:trHeight w:val="765"/>
        </w:trPr>
        <w:tc>
          <w:tcPr>
            <w:cnfStyle w:val="001000000000" w:firstRow="0" w:lastRow="0" w:firstColumn="1" w:lastColumn="0" w:oddVBand="0" w:evenVBand="0" w:oddHBand="0" w:evenHBand="0" w:firstRowFirstColumn="0" w:firstRowLastColumn="0" w:lastRowFirstColumn="0" w:lastRowLastColumn="0"/>
            <w:tcW w:w="614" w:type="pct"/>
            <w:tcMar/>
          </w:tcPr>
          <w:p w:rsidRPr="00A6343B" w:rsidR="00E75546" w:rsidP="000569EE" w:rsidRDefault="00E75546" w14:paraId="4E9491B7" w14:textId="77777777">
            <w:pPr>
              <w:spacing w:line="240" w:lineRule="auto"/>
              <w:rPr>
                <w:rFonts w:cstheme="minorHAnsi"/>
                <w:szCs w:val="20"/>
              </w:rPr>
            </w:pPr>
            <w:proofErr w:type="spellStart"/>
            <w:r w:rsidRPr="00A6343B">
              <w:rPr>
                <w:rFonts w:cstheme="minorHAnsi"/>
                <w:szCs w:val="20"/>
              </w:rPr>
              <w:t>Toe</w:t>
            </w:r>
            <w:r>
              <w:rPr>
                <w:rFonts w:cstheme="minorHAnsi"/>
                <w:szCs w:val="20"/>
              </w:rPr>
              <w:t>-</w:t>
            </w:r>
            <w:r w:rsidRPr="00A6343B">
              <w:rPr>
                <w:rFonts w:cstheme="minorHAnsi"/>
                <w:szCs w:val="20"/>
              </w:rPr>
              <w:t>lichting</w:t>
            </w:r>
            <w:proofErr w:type="spellEnd"/>
          </w:p>
        </w:tc>
        <w:tc>
          <w:tcPr>
            <w:cnfStyle w:val="000000000000" w:firstRow="0" w:lastRow="0" w:firstColumn="0" w:lastColumn="0" w:oddVBand="0" w:evenVBand="0" w:oddHBand="0" w:evenHBand="0" w:firstRowFirstColumn="0" w:firstRowLastColumn="0" w:lastRowFirstColumn="0" w:lastRowLastColumn="0"/>
            <w:tcW w:w="3741" w:type="pct"/>
            <w:tcMar/>
          </w:tcPr>
          <w:p w:rsidRPr="00A1768D" w:rsidR="00E75546" w:rsidP="000569EE" w:rsidRDefault="00E75546" w14:paraId="34A6FC29"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Cs w:val="20"/>
                <w:lang w:eastAsia="nl-NL"/>
              </w:rPr>
            </w:pPr>
            <w:r w:rsidRPr="00A1768D">
              <w:rPr>
                <w:rFonts w:cstheme="minorHAnsi"/>
                <w:szCs w:val="20"/>
              </w:rPr>
              <w:t>&lt;vul dit onderdeel zodanig in dat het beoordelingsteam kan beoordelen dat aan de gevraagde referentie is voldaan&gt;</w:t>
            </w:r>
          </w:p>
          <w:p w:rsidRPr="00B352F7" w:rsidR="00E75546" w:rsidP="000569EE" w:rsidRDefault="00E75546" w14:paraId="05249334"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p w:rsidRPr="00B352F7" w:rsidR="00E75546" w:rsidP="000569EE" w:rsidRDefault="00E75546" w14:paraId="672FF15A"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p w:rsidRPr="00B352F7" w:rsidR="00E75546" w:rsidP="000569EE" w:rsidRDefault="00E75546" w14:paraId="354B0421"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p w:rsidRPr="00B352F7" w:rsidR="00E75546" w:rsidP="000569EE" w:rsidRDefault="00E75546" w14:paraId="19EA3830"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p w:rsidRPr="00B352F7" w:rsidR="00E75546" w:rsidP="000569EE" w:rsidRDefault="00E75546" w14:paraId="497A46E1"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p w:rsidRPr="00B352F7" w:rsidR="00E75546" w:rsidP="000569EE" w:rsidRDefault="00E75546" w14:paraId="72FDFD7A"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p w:rsidRPr="00B352F7" w:rsidR="00E75546" w:rsidP="000569EE" w:rsidRDefault="00E75546" w14:paraId="14F22610"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tc>
        <w:tc>
          <w:tcPr>
            <w:cnfStyle w:val="000000000000" w:firstRow="0" w:lastRow="0" w:firstColumn="0" w:lastColumn="0" w:oddVBand="0" w:evenVBand="0" w:oddHBand="0" w:evenHBand="0" w:firstRowFirstColumn="0" w:firstRowLastColumn="0" w:lastRowFirstColumn="0" w:lastRowLastColumn="0"/>
            <w:tcW w:w="645" w:type="pct"/>
            <w:tcMar/>
          </w:tcPr>
          <w:p w:rsidRPr="00B352F7" w:rsidR="00E75546" w:rsidP="000569EE" w:rsidRDefault="00E75546" w14:paraId="28AAE74A" w14:textId="77777777">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tc>
      </w:tr>
      <w:tr w:rsidRPr="00B352F7" w:rsidR="00E75546" w:rsidTr="10DCB95D" w14:paraId="6C54FC79" w14:textId="77777777">
        <w:trPr>
          <w:cnfStyle w:val="000000100000" w:firstRow="0" w:lastRow="0" w:firstColumn="0" w:lastColumn="0" w:oddVBand="0" w:evenVBand="0" w:oddHBand="1" w:evenHBand="0" w:firstRowFirstColumn="0" w:firstRowLastColumn="0" w:lastRowFirstColumn="0" w:lastRowLastColumn="0"/>
          <w:trHeight w:val="765"/>
        </w:trPr>
        <w:tc>
          <w:tcPr>
            <w:cnfStyle w:val="001000000000" w:firstRow="0" w:lastRow="0" w:firstColumn="1" w:lastColumn="0" w:oddVBand="0" w:evenVBand="0" w:oddHBand="0" w:evenHBand="0" w:firstRowFirstColumn="0" w:firstRowLastColumn="0" w:lastRowFirstColumn="0" w:lastRowLastColumn="0"/>
            <w:tcW w:w="614" w:type="pct"/>
            <w:tcMar/>
          </w:tcPr>
          <w:p w:rsidRPr="00A6343B" w:rsidR="00E75546" w:rsidP="000569EE" w:rsidRDefault="009B3EA9" w14:paraId="72FBC7F9" w14:textId="2E8F6343">
            <w:pPr>
              <w:spacing w:line="240" w:lineRule="auto"/>
              <w:rPr>
                <w:rFonts w:cstheme="minorHAnsi"/>
                <w:szCs w:val="20"/>
              </w:rPr>
            </w:pPr>
            <w:r>
              <w:rPr>
                <w:rFonts w:cstheme="minorHAnsi"/>
                <w:szCs w:val="20"/>
              </w:rPr>
              <w:t>E2</w:t>
            </w:r>
          </w:p>
        </w:tc>
        <w:tc>
          <w:tcPr>
            <w:cnfStyle w:val="000000000000" w:firstRow="0" w:lastRow="0" w:firstColumn="0" w:lastColumn="0" w:oddVBand="0" w:evenVBand="0" w:oddHBand="0" w:evenHBand="0" w:firstRowFirstColumn="0" w:firstRowLastColumn="0" w:lastRowFirstColumn="0" w:lastRowLastColumn="0"/>
            <w:tcW w:w="3741" w:type="pct"/>
            <w:tcMar/>
          </w:tcPr>
          <w:p w:rsidRPr="001432F4" w:rsidR="009B3EA9" w:rsidP="10DCB95D" w:rsidRDefault="009B3EA9" w14:paraId="1F25ECF5" w14:textId="1A525CEB">
            <w:pPr>
              <w:pStyle w:val="ListNumber"/>
              <w:numPr>
                <w:numId w:val="0"/>
              </w:numPr>
              <w:suppressAutoHyphens/>
              <w:autoSpaceDN w:val="0"/>
              <w:adjustRightInd/>
              <w:cnfStyle w:val="000000100000" w:firstRow="0" w:lastRow="0" w:firstColumn="0" w:lastColumn="0" w:oddVBand="0" w:evenVBand="0" w:oddHBand="1" w:evenHBand="0" w:firstRowFirstColumn="0" w:firstRowLastColumn="0" w:lastRowFirstColumn="0" w:lastRowLastColumn="0"/>
              <w:rPr>
                <w:rFonts w:ascii="Calibri" w:hAnsi="Calibri" w:cs="Calibri"/>
                <w:kern w:val="0"/>
              </w:rPr>
            </w:pPr>
            <w:r w:rsidRPr="10DCB95D" w:rsidR="009B3EA9">
              <w:rPr>
                <w:rFonts w:ascii="Calibri" w:hAnsi="Calibri" w:cs="Calibri"/>
                <w:kern w:val="0"/>
              </w:rPr>
              <w:t xml:space="preserve">Gegadigde heeft ervaring met het uitvoeren van Contractmanagement van Technische producten voor </w:t>
            </w:r>
            <w:r w:rsidRPr="10DCB95D" w:rsidR="009B3EA9">
              <w:rPr>
                <w:rFonts w:ascii="Calibri" w:hAnsi="Calibri" w:cs="Calibri"/>
                <w:kern w:val="0"/>
              </w:rPr>
              <w:t>een opdrachtgever</w:t>
            </w:r>
            <w:r w:rsidRPr="10DCB95D" w:rsidR="009B3EA9">
              <w:rPr>
                <w:rFonts w:ascii="Calibri" w:hAnsi="Calibri" w:cs="Calibri"/>
                <w:kern w:val="0"/>
              </w:rPr>
              <w:t>, waarbij de totale contractwaarde</w:t>
            </w:r>
            <w:r w:rsidRPr="10DCB95D" w:rsidR="0E07735E">
              <w:rPr>
                <w:rFonts w:ascii="Calibri" w:hAnsi="Calibri" w:cs="Calibri"/>
                <w:kern w:val="0"/>
              </w:rPr>
              <w:t xml:space="preserve"> </w:t>
            </w:r>
            <w:r w:rsidRPr="10DCB95D" w:rsidR="0E07735E">
              <w:rPr>
                <w:rFonts w:ascii="Calibri" w:hAnsi="Calibri" w:cs="Calibri"/>
              </w:rPr>
              <w:t>van de betreffende Technische producten</w:t>
            </w:r>
            <w:r w:rsidRPr="10DCB95D" w:rsidR="009B3EA9">
              <w:rPr>
                <w:rFonts w:ascii="Calibri" w:hAnsi="Calibri" w:cs="Calibri"/>
                <w:kern w:val="0"/>
              </w:rPr>
              <w:t xml:space="preserve"> minimaal € 500.000 bedraagt.</w:t>
            </w:r>
          </w:p>
          <w:p w:rsidR="009B3EA9" w:rsidP="009B3EA9" w:rsidRDefault="009B3EA9" w14:paraId="0D003DF0" w14:textId="77777777">
            <w:pPr>
              <w:pStyle w:val="ListNumber"/>
              <w:numPr>
                <w:ilvl w:val="0"/>
                <w:numId w:val="0"/>
              </w:numPr>
              <w:suppressAutoHyphens/>
              <w:autoSpaceDN w:val="0"/>
              <w:adjustRightInd/>
              <w:cnfStyle w:val="000000100000" w:firstRow="0" w:lastRow="0" w:firstColumn="0" w:lastColumn="0" w:oddVBand="0" w:evenVBand="0" w:oddHBand="1" w:evenHBand="0" w:firstRowFirstColumn="0" w:firstRowLastColumn="0" w:lastRowFirstColumn="0" w:lastRowLastColumn="0"/>
              <w:rPr>
                <w:rFonts w:ascii="Calibri" w:hAnsi="Calibri" w:cs="Calibri"/>
                <w:kern w:val="0"/>
                <w:szCs w:val="20"/>
              </w:rPr>
            </w:pPr>
          </w:p>
          <w:p w:rsidRPr="00336667" w:rsidR="009B3EA9" w:rsidP="009B3EA9" w:rsidRDefault="009B3EA9" w14:paraId="5D54C5E0" w14:textId="56A622DA">
            <w:pPr>
              <w:pStyle w:val="ListNumber"/>
              <w:numPr>
                <w:ilvl w:val="0"/>
                <w:numId w:val="0"/>
              </w:numPr>
              <w:suppressAutoHyphens/>
              <w:autoSpaceDN w:val="0"/>
              <w:adjustRightInd/>
              <w:cnfStyle w:val="000000100000" w:firstRow="0" w:lastRow="0" w:firstColumn="0" w:lastColumn="0" w:oddVBand="0" w:evenVBand="0" w:oddHBand="1" w:evenHBand="0" w:firstRowFirstColumn="0" w:firstRowLastColumn="0" w:lastRowFirstColumn="0" w:lastRowLastColumn="0"/>
              <w:rPr>
                <w:rFonts w:ascii="Calibri" w:hAnsi="Calibri" w:cs="Calibri"/>
                <w:kern w:val="0"/>
                <w:szCs w:val="20"/>
              </w:rPr>
            </w:pPr>
            <w:r w:rsidRPr="009B3EA9">
              <w:rPr>
                <w:rFonts w:ascii="Calibri" w:hAnsi="Calibri" w:cs="Calibri"/>
                <w:kern w:val="0"/>
                <w:szCs w:val="20"/>
              </w:rPr>
              <w:t xml:space="preserve">Indien </w:t>
            </w:r>
            <w:r w:rsidRPr="00AE27C3" w:rsidR="00AE27C3">
              <w:rPr>
                <w:rFonts w:ascii="Calibri" w:hAnsi="Calibri" w:cs="Calibri"/>
                <w:kern w:val="0"/>
                <w:szCs w:val="20"/>
              </w:rPr>
              <w:t>Gegadigde voor opdrachtgever kostenbesparingen van meer dan 5% heeft gerealiseerd op het gebruik van Technisch producten</w:t>
            </w:r>
          </w:p>
          <w:p w:rsidRPr="00EF78FD" w:rsidR="00E75546" w:rsidP="000569EE" w:rsidRDefault="00E75546" w14:paraId="03BA6C84" w14:textId="3C1F7DB2">
            <w:pPr>
              <w:spacing w:line="240" w:lineRule="auto"/>
              <w:cnfStyle w:val="000000100000" w:firstRow="0" w:lastRow="0" w:firstColumn="0" w:lastColumn="0" w:oddVBand="0" w:evenVBand="0" w:oddHBand="1" w:evenHBand="0" w:firstRowFirstColumn="0" w:firstRowLastColumn="0" w:lastRowFirstColumn="0" w:lastRowLastColumn="0"/>
              <w:rPr>
                <w:rFonts w:cstheme="minorHAnsi"/>
                <w:szCs w:val="20"/>
              </w:rPr>
            </w:pPr>
          </w:p>
        </w:tc>
        <w:tc>
          <w:tcPr>
            <w:cnfStyle w:val="000000000000" w:firstRow="0" w:lastRow="0" w:firstColumn="0" w:lastColumn="0" w:oddVBand="0" w:evenVBand="0" w:oddHBand="0" w:evenHBand="0" w:firstRowFirstColumn="0" w:firstRowLastColumn="0" w:lastRowFirstColumn="0" w:lastRowLastColumn="0"/>
            <w:tcW w:w="645" w:type="pct"/>
            <w:tcMar/>
          </w:tcPr>
          <w:p w:rsidRPr="00B352F7" w:rsidR="00E75546" w:rsidP="000569EE" w:rsidRDefault="00E75546" w14:paraId="21E1BE79" w14:textId="77777777">
            <w:pPr>
              <w:spacing w:line="240" w:lineRule="auto"/>
              <w:jc w:val="center"/>
              <w:cnfStyle w:val="000000100000" w:firstRow="0" w:lastRow="0" w:firstColumn="0" w:lastColumn="0" w:oddVBand="0" w:evenVBand="0" w:oddHBand="1" w:evenHBand="0" w:firstRowFirstColumn="0" w:firstRowLastColumn="0" w:lastRowFirstColumn="0" w:lastRowLastColumn="0"/>
              <w:rPr>
                <w:rFonts w:cstheme="minorHAnsi"/>
                <w:sz w:val="22"/>
                <w:szCs w:val="22"/>
                <w:lang w:eastAsia="nl-NL"/>
              </w:rPr>
            </w:pPr>
            <w:r>
              <w:rPr>
                <w:rFonts w:cstheme="minorHAnsi"/>
                <w:sz w:val="22"/>
                <w:szCs w:val="22"/>
                <w:lang w:eastAsia="nl-NL"/>
              </w:rPr>
              <w:t>6</w:t>
            </w:r>
          </w:p>
        </w:tc>
      </w:tr>
      <w:tr w:rsidRPr="00B352F7" w:rsidR="00E75546" w:rsidTr="10DCB95D" w14:paraId="184256D9" w14:textId="77777777">
        <w:trPr>
          <w:trHeight w:val="765"/>
        </w:trPr>
        <w:tc>
          <w:tcPr>
            <w:cnfStyle w:val="001000000000" w:firstRow="0" w:lastRow="0" w:firstColumn="1" w:lastColumn="0" w:oddVBand="0" w:evenVBand="0" w:oddHBand="0" w:evenHBand="0" w:firstRowFirstColumn="0" w:firstRowLastColumn="0" w:lastRowFirstColumn="0" w:lastRowLastColumn="0"/>
            <w:tcW w:w="614" w:type="pct"/>
            <w:tcMar/>
          </w:tcPr>
          <w:p w:rsidR="00E75546" w:rsidP="000569EE" w:rsidRDefault="00E75546" w14:paraId="1366A9F7" w14:textId="77777777">
            <w:pPr>
              <w:spacing w:line="240" w:lineRule="auto"/>
              <w:rPr>
                <w:rFonts w:cstheme="minorHAnsi"/>
                <w:szCs w:val="20"/>
              </w:rPr>
            </w:pPr>
            <w:proofErr w:type="spellStart"/>
            <w:r>
              <w:rPr>
                <w:rFonts w:cstheme="minorHAnsi"/>
                <w:szCs w:val="20"/>
              </w:rPr>
              <w:t>Toe-lichting</w:t>
            </w:r>
            <w:proofErr w:type="spellEnd"/>
          </w:p>
        </w:tc>
        <w:tc>
          <w:tcPr>
            <w:cnfStyle w:val="000000000000" w:firstRow="0" w:lastRow="0" w:firstColumn="0" w:lastColumn="0" w:oddVBand="0" w:evenVBand="0" w:oddHBand="0" w:evenHBand="0" w:firstRowFirstColumn="0" w:firstRowLastColumn="0" w:lastRowFirstColumn="0" w:lastRowLastColumn="0"/>
            <w:tcW w:w="3741" w:type="pct"/>
            <w:tcMar/>
          </w:tcPr>
          <w:p w:rsidRPr="00A1768D" w:rsidR="00E75546" w:rsidP="000569EE" w:rsidRDefault="00E75546" w14:paraId="649333E2"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Cs w:val="20"/>
                <w:lang w:eastAsia="nl-NL"/>
              </w:rPr>
            </w:pPr>
            <w:r w:rsidRPr="00A1768D">
              <w:rPr>
                <w:rFonts w:cstheme="minorHAnsi"/>
                <w:szCs w:val="20"/>
              </w:rPr>
              <w:t>&lt;vul dit onderdeel zodanig in dat het beoordelingsteam kan beoordelen dat aan de gevraagde referentie is voldaan&gt;</w:t>
            </w:r>
          </w:p>
          <w:p w:rsidR="00E75546" w:rsidP="000569EE" w:rsidRDefault="00E75546" w14:paraId="7E3A460E" w14:textId="77777777">
            <w:pPr>
              <w:pStyle w:val="ListNumber"/>
              <w:numPr>
                <w:ilvl w:val="0"/>
                <w:numId w:val="0"/>
              </w:numPr>
              <w:suppressAutoHyphens/>
              <w:autoSpaceDN w:val="0"/>
              <w:adjustRightInd/>
              <w:cnfStyle w:val="000000000000" w:firstRow="0" w:lastRow="0" w:firstColumn="0" w:lastColumn="0" w:oddVBand="0" w:evenVBand="0" w:oddHBand="0" w:evenHBand="0" w:firstRowFirstColumn="0" w:firstRowLastColumn="0" w:lastRowFirstColumn="0" w:lastRowLastColumn="0"/>
              <w:rPr>
                <w:rFonts w:ascii="Calibri" w:hAnsi="Calibri" w:cs="Calibri"/>
                <w:kern w:val="0"/>
                <w:szCs w:val="20"/>
              </w:rPr>
            </w:pPr>
          </w:p>
          <w:p w:rsidR="00E75546" w:rsidP="000569EE" w:rsidRDefault="00E75546" w14:paraId="1C9E88F0" w14:textId="77777777">
            <w:pPr>
              <w:pStyle w:val="ListNumber"/>
              <w:numPr>
                <w:ilvl w:val="0"/>
                <w:numId w:val="0"/>
              </w:numPr>
              <w:suppressAutoHyphens/>
              <w:autoSpaceDN w:val="0"/>
              <w:adjustRightInd/>
              <w:cnfStyle w:val="000000000000" w:firstRow="0" w:lastRow="0" w:firstColumn="0" w:lastColumn="0" w:oddVBand="0" w:evenVBand="0" w:oddHBand="0" w:evenHBand="0" w:firstRowFirstColumn="0" w:firstRowLastColumn="0" w:lastRowFirstColumn="0" w:lastRowLastColumn="0"/>
              <w:rPr>
                <w:rFonts w:ascii="Calibri" w:hAnsi="Calibri" w:cs="Calibri"/>
                <w:kern w:val="0"/>
                <w:szCs w:val="20"/>
              </w:rPr>
            </w:pPr>
          </w:p>
          <w:p w:rsidR="00E75546" w:rsidP="000569EE" w:rsidRDefault="00E75546" w14:paraId="08F830CA" w14:textId="77777777">
            <w:pPr>
              <w:pStyle w:val="ListNumber"/>
              <w:numPr>
                <w:ilvl w:val="0"/>
                <w:numId w:val="0"/>
              </w:numPr>
              <w:suppressAutoHyphens/>
              <w:autoSpaceDN w:val="0"/>
              <w:adjustRightInd/>
              <w:cnfStyle w:val="000000000000" w:firstRow="0" w:lastRow="0" w:firstColumn="0" w:lastColumn="0" w:oddVBand="0" w:evenVBand="0" w:oddHBand="0" w:evenHBand="0" w:firstRowFirstColumn="0" w:firstRowLastColumn="0" w:lastRowFirstColumn="0" w:lastRowLastColumn="0"/>
              <w:rPr>
                <w:rFonts w:ascii="Calibri" w:hAnsi="Calibri" w:cs="Calibri"/>
                <w:kern w:val="0"/>
                <w:szCs w:val="20"/>
              </w:rPr>
            </w:pPr>
          </w:p>
          <w:p w:rsidR="00E75546" w:rsidP="000569EE" w:rsidRDefault="00E75546" w14:paraId="34746171" w14:textId="77777777">
            <w:pPr>
              <w:pStyle w:val="ListNumber"/>
              <w:numPr>
                <w:ilvl w:val="0"/>
                <w:numId w:val="0"/>
              </w:numPr>
              <w:suppressAutoHyphens/>
              <w:autoSpaceDN w:val="0"/>
              <w:adjustRightInd/>
              <w:cnfStyle w:val="000000000000" w:firstRow="0" w:lastRow="0" w:firstColumn="0" w:lastColumn="0" w:oddVBand="0" w:evenVBand="0" w:oddHBand="0" w:evenHBand="0" w:firstRowFirstColumn="0" w:firstRowLastColumn="0" w:lastRowFirstColumn="0" w:lastRowLastColumn="0"/>
              <w:rPr>
                <w:rFonts w:ascii="Calibri" w:hAnsi="Calibri" w:cs="Calibri"/>
                <w:kern w:val="0"/>
                <w:szCs w:val="20"/>
              </w:rPr>
            </w:pPr>
          </w:p>
          <w:p w:rsidR="00E75546" w:rsidP="000569EE" w:rsidRDefault="00E75546" w14:paraId="6FCAFE65" w14:textId="77777777">
            <w:pPr>
              <w:pStyle w:val="ListNumber"/>
              <w:numPr>
                <w:ilvl w:val="0"/>
                <w:numId w:val="0"/>
              </w:numPr>
              <w:suppressAutoHyphens/>
              <w:autoSpaceDN w:val="0"/>
              <w:adjustRightInd/>
              <w:cnfStyle w:val="000000000000" w:firstRow="0" w:lastRow="0" w:firstColumn="0" w:lastColumn="0" w:oddVBand="0" w:evenVBand="0" w:oddHBand="0" w:evenHBand="0" w:firstRowFirstColumn="0" w:firstRowLastColumn="0" w:lastRowFirstColumn="0" w:lastRowLastColumn="0"/>
              <w:rPr>
                <w:rFonts w:ascii="Calibri" w:hAnsi="Calibri" w:cs="Calibri"/>
                <w:kern w:val="0"/>
                <w:szCs w:val="20"/>
              </w:rPr>
            </w:pPr>
          </w:p>
          <w:p w:rsidR="00E75546" w:rsidP="000569EE" w:rsidRDefault="00E75546" w14:paraId="598E5A6E" w14:textId="77777777">
            <w:pPr>
              <w:pStyle w:val="ListNumber"/>
              <w:numPr>
                <w:ilvl w:val="0"/>
                <w:numId w:val="0"/>
              </w:numPr>
              <w:suppressAutoHyphens/>
              <w:autoSpaceDN w:val="0"/>
              <w:adjustRightInd/>
              <w:cnfStyle w:val="000000000000" w:firstRow="0" w:lastRow="0" w:firstColumn="0" w:lastColumn="0" w:oddVBand="0" w:evenVBand="0" w:oddHBand="0" w:evenHBand="0" w:firstRowFirstColumn="0" w:firstRowLastColumn="0" w:lastRowFirstColumn="0" w:lastRowLastColumn="0"/>
              <w:rPr>
                <w:rFonts w:ascii="Calibri" w:hAnsi="Calibri" w:cs="Calibri"/>
                <w:kern w:val="0"/>
                <w:szCs w:val="20"/>
              </w:rPr>
            </w:pPr>
          </w:p>
          <w:p w:rsidR="00E75546" w:rsidP="000569EE" w:rsidRDefault="00E75546" w14:paraId="453023F9" w14:textId="77777777">
            <w:pPr>
              <w:pStyle w:val="ListNumber"/>
              <w:numPr>
                <w:ilvl w:val="0"/>
                <w:numId w:val="0"/>
              </w:numPr>
              <w:suppressAutoHyphens/>
              <w:autoSpaceDN w:val="0"/>
              <w:adjustRightInd/>
              <w:cnfStyle w:val="000000000000" w:firstRow="0" w:lastRow="0" w:firstColumn="0" w:lastColumn="0" w:oddVBand="0" w:evenVBand="0" w:oddHBand="0" w:evenHBand="0" w:firstRowFirstColumn="0" w:firstRowLastColumn="0" w:lastRowFirstColumn="0" w:lastRowLastColumn="0"/>
              <w:rPr>
                <w:rFonts w:ascii="Calibri" w:hAnsi="Calibri" w:cs="Calibri"/>
                <w:kern w:val="0"/>
                <w:szCs w:val="20"/>
              </w:rPr>
            </w:pPr>
          </w:p>
          <w:p w:rsidRPr="00336667" w:rsidR="00E75546" w:rsidP="000569EE" w:rsidRDefault="00E75546" w14:paraId="62E0E484" w14:textId="77777777">
            <w:pPr>
              <w:pStyle w:val="ListNumber"/>
              <w:numPr>
                <w:ilvl w:val="0"/>
                <w:numId w:val="0"/>
              </w:numPr>
              <w:suppressAutoHyphens/>
              <w:autoSpaceDN w:val="0"/>
              <w:adjustRightInd/>
              <w:cnfStyle w:val="000000000000" w:firstRow="0" w:lastRow="0" w:firstColumn="0" w:lastColumn="0" w:oddVBand="0" w:evenVBand="0" w:oddHBand="0" w:evenHBand="0" w:firstRowFirstColumn="0" w:firstRowLastColumn="0" w:lastRowFirstColumn="0" w:lastRowLastColumn="0"/>
              <w:rPr>
                <w:rFonts w:ascii="Calibri" w:hAnsi="Calibri" w:cs="Calibri"/>
                <w:kern w:val="0"/>
                <w:szCs w:val="20"/>
              </w:rPr>
            </w:pPr>
          </w:p>
        </w:tc>
        <w:tc>
          <w:tcPr>
            <w:cnfStyle w:val="000000000000" w:firstRow="0" w:lastRow="0" w:firstColumn="0" w:lastColumn="0" w:oddVBand="0" w:evenVBand="0" w:oddHBand="0" w:evenHBand="0" w:firstRowFirstColumn="0" w:firstRowLastColumn="0" w:lastRowFirstColumn="0" w:lastRowLastColumn="0"/>
            <w:tcW w:w="645" w:type="pct"/>
            <w:tcMar/>
          </w:tcPr>
          <w:p w:rsidR="00E75546" w:rsidP="000569EE" w:rsidRDefault="00E75546" w14:paraId="68AB8CB8" w14:textId="77777777">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tc>
      </w:tr>
    </w:tbl>
    <w:p w:rsidRPr="00462A93" w:rsidR="00E75546" w:rsidP="00E75546" w:rsidRDefault="00E75546" w14:paraId="440A7ACE" w14:textId="77777777">
      <w:pPr>
        <w:spacing w:after="200" w:line="276" w:lineRule="auto"/>
        <w:rPr>
          <w:u w:val="single"/>
        </w:rPr>
        <w:sectPr w:rsidRPr="00462A93" w:rsidR="00E75546" w:rsidSect="0002619D">
          <w:headerReference w:type="first" r:id="rId25"/>
          <w:footerReference w:type="first" r:id="rId26"/>
          <w:pgSz w:w="11906" w:h="16838" w:orient="portrait"/>
          <w:pgMar w:top="1843" w:right="964" w:bottom="1712" w:left="1985" w:header="709" w:footer="510" w:gutter="0"/>
          <w:cols w:space="708"/>
          <w:docGrid w:linePitch="360"/>
        </w:sectPr>
      </w:pPr>
    </w:p>
    <w:tbl>
      <w:tblPr>
        <w:tblStyle w:val="ListTable4-Accent3"/>
        <w:tblW w:w="5000" w:type="pct"/>
        <w:tblLook w:val="04A0" w:firstRow="1" w:lastRow="0" w:firstColumn="1" w:lastColumn="0" w:noHBand="0" w:noVBand="1"/>
      </w:tblPr>
      <w:tblGrid>
        <w:gridCol w:w="3609"/>
        <w:gridCol w:w="5338"/>
      </w:tblGrid>
      <w:tr w:rsidRPr="00B352F7" w:rsidR="00E75546" w:rsidTr="59EAA7C3" w14:paraId="21E434C7"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7" w:type="pct"/>
          </w:tcPr>
          <w:p w:rsidRPr="00DD01E3" w:rsidR="00E75546" w:rsidP="000569EE" w:rsidRDefault="00E75546" w14:paraId="6FFC8B09" w14:textId="77777777">
            <w:pPr>
              <w:spacing w:line="360" w:lineRule="auto"/>
              <w:rPr>
                <w:rFonts w:cstheme="minorHAnsi"/>
                <w:b/>
                <w:bCs w:val="0"/>
                <w:color w:val="FFFFFF" w:themeColor="background1"/>
                <w:sz w:val="22"/>
                <w:szCs w:val="22"/>
              </w:rPr>
            </w:pPr>
            <w:r w:rsidRPr="00DD01E3">
              <w:rPr>
                <w:rFonts w:cstheme="minorHAnsi"/>
                <w:b/>
                <w:bCs w:val="0"/>
                <w:color w:val="FFFFFF" w:themeColor="background1"/>
                <w:sz w:val="22"/>
                <w:szCs w:val="22"/>
              </w:rPr>
              <w:br w:type="page"/>
            </w:r>
            <w:r w:rsidRPr="00DD01E3">
              <w:rPr>
                <w:rFonts w:cstheme="minorHAnsi"/>
                <w:b/>
                <w:bCs w:val="0"/>
                <w:color w:val="FFFFFF" w:themeColor="background1"/>
                <w:sz w:val="22"/>
                <w:szCs w:val="22"/>
              </w:rPr>
              <w:t>Naam Inschrijver</w:t>
            </w:r>
          </w:p>
        </w:tc>
        <w:tc>
          <w:tcPr>
            <w:tcW w:w="2983" w:type="pct"/>
          </w:tcPr>
          <w:p w:rsidRPr="00DD01E3" w:rsidR="00E75546" w:rsidP="000569EE" w:rsidRDefault="00E75546" w14:paraId="466EC0B8" w14:textId="77777777">
            <w:pPr>
              <w:spacing w:line="360" w:lineRule="auto"/>
              <w:cnfStyle w:val="100000000000" w:firstRow="1" w:lastRow="0" w:firstColumn="0" w:lastColumn="0" w:oddVBand="0" w:evenVBand="0" w:oddHBand="0" w:evenHBand="0" w:firstRowFirstColumn="0" w:firstRowLastColumn="0" w:lastRowFirstColumn="0" w:lastRowLastColumn="0"/>
              <w:rPr>
                <w:rFonts w:cstheme="minorHAnsi"/>
                <w:b/>
                <w:bCs w:val="0"/>
                <w:color w:val="FFFFFF" w:themeColor="background1"/>
                <w:sz w:val="22"/>
                <w:szCs w:val="22"/>
              </w:rPr>
            </w:pPr>
          </w:p>
        </w:tc>
      </w:tr>
      <w:tr w:rsidRPr="00B352F7" w:rsidR="00E75546" w:rsidTr="59EAA7C3" w14:paraId="148ECC7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7" w:type="pct"/>
          </w:tcPr>
          <w:p w:rsidRPr="00B352F7" w:rsidR="00E75546" w:rsidP="000569EE" w:rsidRDefault="00E75546" w14:paraId="4AC97947" w14:textId="01D91934">
            <w:pPr>
              <w:spacing w:line="360" w:lineRule="auto"/>
              <w:rPr>
                <w:rFonts w:cstheme="minorHAnsi"/>
                <w:b w:val="0"/>
                <w:bCs w:val="0"/>
                <w:sz w:val="22"/>
                <w:szCs w:val="22"/>
              </w:rPr>
            </w:pPr>
            <w:r>
              <w:rPr>
                <w:rFonts w:cstheme="minorHAnsi"/>
                <w:sz w:val="22"/>
                <w:szCs w:val="22"/>
              </w:rPr>
              <w:t>Selectiecriteria F</w:t>
            </w:r>
          </w:p>
        </w:tc>
        <w:tc>
          <w:tcPr>
            <w:tcW w:w="2983" w:type="pct"/>
          </w:tcPr>
          <w:p w:rsidRPr="007A602B" w:rsidR="007A602B" w:rsidP="59EAA7C3" w:rsidRDefault="7CEC3DBD" w14:paraId="1AAFAE6D" w14:textId="0194883A">
            <w:pPr>
              <w:pStyle w:val="ListNumber"/>
              <w:numPr>
                <w:ilvl w:val="0"/>
                <w:numId w:val="0"/>
              </w:numPr>
              <w:suppressAutoHyphens/>
              <w:autoSpaceDN w:val="0"/>
              <w:adjustRightInd/>
              <w:cnfStyle w:val="000000100000" w:firstRow="0" w:lastRow="0" w:firstColumn="0" w:lastColumn="0" w:oddVBand="0" w:evenVBand="0" w:oddHBand="1" w:evenHBand="0" w:firstRowFirstColumn="0" w:firstRowLastColumn="0" w:lastRowFirstColumn="0" w:lastRowLastColumn="0"/>
              <w:rPr>
                <w:rFonts w:ascii="Calibri" w:hAnsi="Calibri" w:cs="Calibri"/>
                <w:kern w:val="0"/>
              </w:rPr>
            </w:pPr>
            <w:r w:rsidRPr="59EAA7C3">
              <w:rPr>
                <w:rFonts w:ascii="Calibri" w:hAnsi="Calibri" w:cs="Calibri"/>
                <w:kern w:val="0"/>
              </w:rPr>
              <w:t xml:space="preserve">Gegadigde heeft ervaring </w:t>
            </w:r>
            <w:r w:rsidRPr="59EAA7C3" w:rsidR="2F3DBD84">
              <w:rPr>
                <w:rFonts w:ascii="Calibri" w:hAnsi="Calibri" w:cs="Calibri"/>
                <w:kern w:val="0"/>
              </w:rPr>
              <w:t>met de rol van IT Broker</w:t>
            </w:r>
            <w:r w:rsidRPr="59EAA7C3" w:rsidR="2F3DBD84">
              <w:rPr>
                <w:rFonts w:ascii="Calibri" w:hAnsi="Calibri" w:cs="Calibri"/>
              </w:rPr>
              <w:t xml:space="preserve"> bij een van de netbeheerders in Nederland</w:t>
            </w:r>
            <w:r w:rsidRPr="59EAA7C3" w:rsidR="1E1DFD47">
              <w:rPr>
                <w:rFonts w:ascii="Calibri" w:hAnsi="Calibri" w:cs="Calibri"/>
              </w:rPr>
              <w:t>.</w:t>
            </w:r>
          </w:p>
          <w:p w:rsidRPr="00B352F7" w:rsidR="00E75546" w:rsidP="000569EE" w:rsidRDefault="00E75546" w14:paraId="7715A604" w14:textId="60C33FE5">
            <w:pPr>
              <w:pStyle w:val="ListNumber"/>
              <w:numPr>
                <w:ilvl w:val="0"/>
                <w:numId w:val="0"/>
              </w:numPr>
              <w:ind w:left="32"/>
              <w:cnfStyle w:val="000000100000" w:firstRow="0" w:lastRow="0" w:firstColumn="0" w:lastColumn="0" w:oddVBand="0" w:evenVBand="0" w:oddHBand="1" w:evenHBand="0" w:firstRowFirstColumn="0" w:firstRowLastColumn="0" w:lastRowFirstColumn="0" w:lastRowLastColumn="0"/>
              <w:rPr>
                <w:rFonts w:cstheme="minorHAnsi"/>
                <w:b/>
                <w:bCs/>
                <w:sz w:val="22"/>
                <w:szCs w:val="22"/>
                <w:lang w:eastAsia="nl-NL"/>
              </w:rPr>
            </w:pPr>
          </w:p>
        </w:tc>
      </w:tr>
    </w:tbl>
    <w:p w:rsidRPr="00B352F7" w:rsidR="00E75546" w:rsidP="00E75546" w:rsidRDefault="00E75546" w14:paraId="454678A6" w14:textId="77777777">
      <w:pPr>
        <w:spacing w:after="160" w:line="240" w:lineRule="auto"/>
        <w:rPr>
          <w:rFonts w:eastAsia="Calibri" w:cstheme="minorHAnsi"/>
          <w:sz w:val="22"/>
          <w:szCs w:val="22"/>
        </w:rPr>
      </w:pPr>
      <w:r w:rsidRPr="00B352F7">
        <w:rPr>
          <w:rFonts w:eastAsia="Calibri" w:cstheme="minorHAnsi"/>
          <w:sz w:val="22"/>
          <w:szCs w:val="22"/>
        </w:rPr>
        <w:t>U dient per kerncompetentie een referentie in te dienen. In onderstaand formulier staan alle Eisen genoemd die ook in de Aanbestedingsleidraad staan genoemd. Het is aan u om ons duidelijk te maken wat uw referentieopdracht precies inhoudt en waar deze voldoet aan het gevraagde. Dit doet u door per aspect een toelichting te geven. De referentie dient te voldoen aan de eisen die zijn opgenomen in de Aanbestedingsleidraad.</w:t>
      </w:r>
    </w:p>
    <w:p w:rsidRPr="00B352F7" w:rsidR="00E75546" w:rsidP="00E75546" w:rsidRDefault="00E75546" w14:paraId="3B8F5178" w14:textId="77777777">
      <w:pPr>
        <w:spacing w:after="160" w:line="360" w:lineRule="auto"/>
        <w:rPr>
          <w:rFonts w:eastAsia="Calibri" w:cstheme="minorHAnsi"/>
          <w:b/>
          <w:sz w:val="22"/>
          <w:szCs w:val="22"/>
        </w:rPr>
      </w:pPr>
      <w:r w:rsidRPr="00B352F7">
        <w:rPr>
          <w:rFonts w:eastAsia="Calibri" w:cstheme="minorHAnsi"/>
          <w:b/>
          <w:sz w:val="22"/>
          <w:szCs w:val="22"/>
        </w:rPr>
        <w:t>Referent</w:t>
      </w:r>
    </w:p>
    <w:tbl>
      <w:tblPr>
        <w:tblStyle w:val="ListTable4-Accent3"/>
        <w:tblW w:w="5000" w:type="pct"/>
        <w:tblLook w:val="04A0" w:firstRow="1" w:lastRow="0" w:firstColumn="1" w:lastColumn="0" w:noHBand="0" w:noVBand="1"/>
      </w:tblPr>
      <w:tblGrid>
        <w:gridCol w:w="3609"/>
        <w:gridCol w:w="1729"/>
        <w:gridCol w:w="3609"/>
      </w:tblGrid>
      <w:tr w:rsidRPr="00B352F7" w:rsidR="00E75546" w:rsidTr="000569EE" w14:paraId="4AF6EC7F"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7" w:type="pct"/>
          </w:tcPr>
          <w:p w:rsidRPr="00DD01E3" w:rsidR="00E75546" w:rsidP="000569EE" w:rsidRDefault="00E75546" w14:paraId="04354848" w14:textId="77777777">
            <w:pPr>
              <w:spacing w:line="360" w:lineRule="auto"/>
              <w:rPr>
                <w:rFonts w:cstheme="minorHAnsi"/>
                <w:b/>
                <w:bCs w:val="0"/>
                <w:color w:val="FFFFFF" w:themeColor="background1"/>
                <w:sz w:val="22"/>
                <w:szCs w:val="22"/>
              </w:rPr>
            </w:pPr>
            <w:r w:rsidRPr="00DD01E3">
              <w:rPr>
                <w:rFonts w:cstheme="minorHAnsi"/>
                <w:b/>
                <w:bCs w:val="0"/>
                <w:color w:val="FFFFFF" w:themeColor="background1"/>
                <w:sz w:val="22"/>
                <w:szCs w:val="22"/>
              </w:rPr>
              <w:t>Bedrijfsnaam referent:</w:t>
            </w:r>
          </w:p>
        </w:tc>
        <w:tc>
          <w:tcPr>
            <w:tcW w:w="2983" w:type="pct"/>
            <w:gridSpan w:val="2"/>
          </w:tcPr>
          <w:p w:rsidRPr="00DD01E3" w:rsidR="00E75546" w:rsidP="000569EE" w:rsidRDefault="00E75546" w14:paraId="0B22A3EA" w14:textId="77777777">
            <w:pPr>
              <w:spacing w:line="360" w:lineRule="auto"/>
              <w:cnfStyle w:val="100000000000" w:firstRow="1" w:lastRow="0" w:firstColumn="0" w:lastColumn="0" w:oddVBand="0" w:evenVBand="0" w:oddHBand="0" w:evenHBand="0" w:firstRowFirstColumn="0" w:firstRowLastColumn="0" w:lastRowFirstColumn="0" w:lastRowLastColumn="0"/>
              <w:rPr>
                <w:rFonts w:cstheme="minorHAnsi"/>
                <w:b/>
                <w:bCs w:val="0"/>
                <w:color w:val="FFFFFF" w:themeColor="background1"/>
                <w:sz w:val="22"/>
                <w:szCs w:val="22"/>
              </w:rPr>
            </w:pPr>
          </w:p>
        </w:tc>
      </w:tr>
      <w:tr w:rsidRPr="00B352F7" w:rsidR="00E75546" w:rsidTr="000569EE" w14:paraId="450E5C8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7" w:type="pct"/>
          </w:tcPr>
          <w:p w:rsidRPr="00B352F7" w:rsidR="00E75546" w:rsidP="000569EE" w:rsidRDefault="00E75546" w14:paraId="7DDBAF95" w14:textId="77777777">
            <w:pPr>
              <w:spacing w:line="360" w:lineRule="auto"/>
              <w:rPr>
                <w:rFonts w:cstheme="minorHAnsi"/>
                <w:sz w:val="22"/>
                <w:szCs w:val="22"/>
              </w:rPr>
            </w:pPr>
            <w:r w:rsidRPr="00B352F7">
              <w:rPr>
                <w:rFonts w:cstheme="minorHAnsi"/>
                <w:sz w:val="22"/>
                <w:szCs w:val="22"/>
              </w:rPr>
              <w:t>Adres</w:t>
            </w:r>
            <w:r>
              <w:rPr>
                <w:rFonts w:cstheme="minorHAnsi"/>
                <w:sz w:val="22"/>
                <w:szCs w:val="22"/>
              </w:rPr>
              <w:t>:</w:t>
            </w:r>
          </w:p>
        </w:tc>
        <w:tc>
          <w:tcPr>
            <w:tcW w:w="2983" w:type="pct"/>
            <w:gridSpan w:val="2"/>
          </w:tcPr>
          <w:p w:rsidRPr="00B352F7" w:rsidR="00E75546" w:rsidP="000569EE" w:rsidRDefault="00E75546" w14:paraId="6FEBD319" w14:textId="77777777">
            <w:pPr>
              <w:spacing w:line="360" w:lineRule="auto"/>
              <w:cnfStyle w:val="000000100000" w:firstRow="0" w:lastRow="0" w:firstColumn="0" w:lastColumn="0" w:oddVBand="0" w:evenVBand="0" w:oddHBand="1" w:evenHBand="0" w:firstRowFirstColumn="0" w:firstRowLastColumn="0" w:lastRowFirstColumn="0" w:lastRowLastColumn="0"/>
              <w:rPr>
                <w:rFonts w:cstheme="minorHAnsi"/>
                <w:sz w:val="22"/>
                <w:szCs w:val="22"/>
              </w:rPr>
            </w:pPr>
          </w:p>
        </w:tc>
      </w:tr>
      <w:tr w:rsidRPr="00B352F7" w:rsidR="00E75546" w:rsidTr="000569EE" w14:paraId="377C219B" w14:textId="77777777">
        <w:tc>
          <w:tcPr>
            <w:cnfStyle w:val="001000000000" w:firstRow="0" w:lastRow="0" w:firstColumn="1" w:lastColumn="0" w:oddVBand="0" w:evenVBand="0" w:oddHBand="0" w:evenHBand="0" w:firstRowFirstColumn="0" w:firstRowLastColumn="0" w:lastRowFirstColumn="0" w:lastRowLastColumn="0"/>
            <w:tcW w:w="2017" w:type="pct"/>
          </w:tcPr>
          <w:p w:rsidRPr="00B352F7" w:rsidR="00E75546" w:rsidP="000569EE" w:rsidRDefault="00E75546" w14:paraId="53012114" w14:textId="77777777">
            <w:pPr>
              <w:spacing w:line="360" w:lineRule="auto"/>
              <w:rPr>
                <w:rFonts w:cstheme="minorHAnsi"/>
                <w:sz w:val="22"/>
                <w:szCs w:val="22"/>
              </w:rPr>
            </w:pPr>
            <w:r w:rsidRPr="00B352F7">
              <w:rPr>
                <w:rFonts w:cstheme="minorHAnsi"/>
                <w:sz w:val="22"/>
                <w:szCs w:val="22"/>
              </w:rPr>
              <w:t>P</w:t>
            </w:r>
            <w:r>
              <w:rPr>
                <w:rFonts w:cstheme="minorHAnsi"/>
                <w:sz w:val="22"/>
                <w:szCs w:val="22"/>
              </w:rPr>
              <w:t>ostcode</w:t>
            </w:r>
            <w:r w:rsidRPr="00B352F7">
              <w:rPr>
                <w:rFonts w:cstheme="minorHAnsi"/>
                <w:sz w:val="22"/>
                <w:szCs w:val="22"/>
              </w:rPr>
              <w:t>/Plaats</w:t>
            </w:r>
            <w:r>
              <w:rPr>
                <w:rFonts w:cstheme="minorHAnsi"/>
                <w:sz w:val="22"/>
                <w:szCs w:val="22"/>
              </w:rPr>
              <w:t>:</w:t>
            </w:r>
          </w:p>
        </w:tc>
        <w:tc>
          <w:tcPr>
            <w:tcW w:w="966" w:type="pct"/>
          </w:tcPr>
          <w:p w:rsidRPr="00B352F7" w:rsidR="00E75546" w:rsidP="000569EE" w:rsidRDefault="00E75546" w14:paraId="6D5EDB46" w14:textId="77777777">
            <w:pPr>
              <w:spacing w:line="360" w:lineRule="auto"/>
              <w:cnfStyle w:val="000000000000" w:firstRow="0" w:lastRow="0" w:firstColumn="0" w:lastColumn="0" w:oddVBand="0" w:evenVBand="0" w:oddHBand="0" w:evenHBand="0" w:firstRowFirstColumn="0" w:firstRowLastColumn="0" w:lastRowFirstColumn="0" w:lastRowLastColumn="0"/>
              <w:rPr>
                <w:rFonts w:cstheme="minorHAnsi"/>
                <w:sz w:val="22"/>
                <w:szCs w:val="22"/>
              </w:rPr>
            </w:pPr>
          </w:p>
        </w:tc>
        <w:tc>
          <w:tcPr>
            <w:tcW w:w="2017" w:type="pct"/>
          </w:tcPr>
          <w:p w:rsidRPr="00B352F7" w:rsidR="00E75546" w:rsidP="000569EE" w:rsidRDefault="00E75546" w14:paraId="6B0EF28E" w14:textId="77777777">
            <w:pPr>
              <w:spacing w:line="360" w:lineRule="auto"/>
              <w:cnfStyle w:val="000000000000" w:firstRow="0" w:lastRow="0" w:firstColumn="0" w:lastColumn="0" w:oddVBand="0" w:evenVBand="0" w:oddHBand="0" w:evenHBand="0" w:firstRowFirstColumn="0" w:firstRowLastColumn="0" w:lastRowFirstColumn="0" w:lastRowLastColumn="0"/>
              <w:rPr>
                <w:rFonts w:cstheme="minorHAnsi"/>
                <w:sz w:val="22"/>
                <w:szCs w:val="22"/>
              </w:rPr>
            </w:pPr>
          </w:p>
        </w:tc>
      </w:tr>
      <w:tr w:rsidRPr="00B352F7" w:rsidR="00E75546" w:rsidTr="000569EE" w14:paraId="5E97D31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7" w:type="pct"/>
          </w:tcPr>
          <w:p w:rsidRPr="00B352F7" w:rsidR="00E75546" w:rsidP="000569EE" w:rsidRDefault="00E75546" w14:paraId="30220011" w14:textId="77777777">
            <w:pPr>
              <w:tabs>
                <w:tab w:val="left" w:pos="851"/>
                <w:tab w:val="left" w:pos="1701"/>
              </w:tabs>
              <w:spacing w:line="360" w:lineRule="auto"/>
              <w:rPr>
                <w:rFonts w:cstheme="minorHAnsi"/>
                <w:sz w:val="22"/>
                <w:szCs w:val="22"/>
              </w:rPr>
            </w:pPr>
            <w:r w:rsidRPr="00B352F7">
              <w:rPr>
                <w:rFonts w:cstheme="minorHAnsi"/>
                <w:sz w:val="22"/>
                <w:szCs w:val="22"/>
              </w:rPr>
              <w:t xml:space="preserve">Contactpersoon: </w:t>
            </w:r>
            <w:r w:rsidRPr="00B352F7">
              <w:rPr>
                <w:rFonts w:cstheme="minorHAnsi"/>
                <w:sz w:val="22"/>
                <w:szCs w:val="22"/>
              </w:rPr>
              <w:tab/>
            </w:r>
            <w:r w:rsidRPr="00B352F7">
              <w:rPr>
                <w:rFonts w:cstheme="minorHAnsi"/>
                <w:sz w:val="22"/>
                <w:szCs w:val="22"/>
              </w:rPr>
              <w:t>Naam</w:t>
            </w:r>
            <w:r>
              <w:rPr>
                <w:rFonts w:cstheme="minorHAnsi"/>
                <w:sz w:val="22"/>
                <w:szCs w:val="22"/>
              </w:rPr>
              <w:t>:</w:t>
            </w:r>
          </w:p>
          <w:p w:rsidRPr="00B352F7" w:rsidR="00E75546" w:rsidP="000569EE" w:rsidRDefault="00E75546" w14:paraId="23694DF7" w14:textId="77777777">
            <w:pPr>
              <w:tabs>
                <w:tab w:val="left" w:pos="1701"/>
              </w:tabs>
              <w:spacing w:line="360" w:lineRule="auto"/>
              <w:rPr>
                <w:rFonts w:cstheme="minorHAnsi"/>
                <w:sz w:val="22"/>
                <w:szCs w:val="22"/>
              </w:rPr>
            </w:pPr>
            <w:r w:rsidRPr="00B352F7">
              <w:rPr>
                <w:rFonts w:cstheme="minorHAnsi"/>
                <w:sz w:val="22"/>
                <w:szCs w:val="22"/>
              </w:rPr>
              <w:tab/>
            </w:r>
            <w:r w:rsidRPr="00B352F7">
              <w:rPr>
                <w:rFonts w:cstheme="minorHAnsi"/>
                <w:sz w:val="22"/>
                <w:szCs w:val="22"/>
              </w:rPr>
              <w:t>Telefoonnr.</w:t>
            </w:r>
            <w:r>
              <w:rPr>
                <w:rFonts w:cstheme="minorHAnsi"/>
                <w:sz w:val="22"/>
                <w:szCs w:val="22"/>
              </w:rPr>
              <w:t>:</w:t>
            </w:r>
          </w:p>
        </w:tc>
        <w:tc>
          <w:tcPr>
            <w:tcW w:w="2983" w:type="pct"/>
            <w:gridSpan w:val="2"/>
          </w:tcPr>
          <w:p w:rsidRPr="00B352F7" w:rsidR="00E75546" w:rsidP="000569EE" w:rsidRDefault="00E75546" w14:paraId="19E0C2A4" w14:textId="77777777">
            <w:pPr>
              <w:spacing w:line="360" w:lineRule="auto"/>
              <w:cnfStyle w:val="000000100000" w:firstRow="0" w:lastRow="0" w:firstColumn="0" w:lastColumn="0" w:oddVBand="0" w:evenVBand="0" w:oddHBand="1" w:evenHBand="0" w:firstRowFirstColumn="0" w:firstRowLastColumn="0" w:lastRowFirstColumn="0" w:lastRowLastColumn="0"/>
              <w:rPr>
                <w:rFonts w:cstheme="minorHAnsi"/>
                <w:sz w:val="22"/>
                <w:szCs w:val="22"/>
              </w:rPr>
            </w:pPr>
          </w:p>
        </w:tc>
      </w:tr>
    </w:tbl>
    <w:p w:rsidRPr="00B352F7" w:rsidR="00E75546" w:rsidP="00E75546" w:rsidRDefault="00E75546" w14:paraId="018AC898" w14:textId="77777777">
      <w:pPr>
        <w:spacing w:after="160" w:line="360" w:lineRule="auto"/>
        <w:rPr>
          <w:rFonts w:eastAsia="Calibri" w:cstheme="minorHAnsi"/>
          <w:b/>
          <w:sz w:val="22"/>
          <w:szCs w:val="22"/>
        </w:rPr>
      </w:pPr>
      <w:r w:rsidRPr="00B352F7">
        <w:rPr>
          <w:rFonts w:eastAsia="Calibri" w:cstheme="minorHAnsi"/>
          <w:b/>
          <w:sz w:val="22"/>
          <w:szCs w:val="22"/>
        </w:rPr>
        <w:t>Referentie</w:t>
      </w:r>
    </w:p>
    <w:tbl>
      <w:tblPr>
        <w:tblStyle w:val="ListTable4-Accent3"/>
        <w:tblW w:w="5000" w:type="pct"/>
        <w:tblLook w:val="04A0" w:firstRow="1" w:lastRow="0" w:firstColumn="1" w:lastColumn="0" w:noHBand="0" w:noVBand="1"/>
      </w:tblPr>
      <w:tblGrid>
        <w:gridCol w:w="2532"/>
        <w:gridCol w:w="6415"/>
      </w:tblGrid>
      <w:tr w:rsidRPr="00B352F7" w:rsidR="00E75546" w:rsidTr="000569EE" w14:paraId="1F105886"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5" w:type="pct"/>
          </w:tcPr>
          <w:p w:rsidRPr="00DD01E3" w:rsidR="00E75546" w:rsidP="00DD01E3" w:rsidRDefault="00E75546" w14:paraId="443E2684" w14:textId="77777777">
            <w:pPr>
              <w:spacing w:line="276" w:lineRule="auto"/>
              <w:rPr>
                <w:rFonts w:cstheme="minorHAnsi"/>
                <w:b/>
                <w:bCs w:val="0"/>
                <w:color w:val="FFFFFF" w:themeColor="background1"/>
                <w:sz w:val="22"/>
                <w:szCs w:val="22"/>
              </w:rPr>
            </w:pPr>
            <w:r w:rsidRPr="00DD01E3">
              <w:rPr>
                <w:rFonts w:cstheme="minorHAnsi"/>
                <w:b/>
                <w:bCs w:val="0"/>
                <w:color w:val="FFFFFF" w:themeColor="background1"/>
                <w:sz w:val="22"/>
                <w:szCs w:val="22"/>
              </w:rPr>
              <w:t>Naam referentieopdracht:</w:t>
            </w:r>
          </w:p>
        </w:tc>
        <w:tc>
          <w:tcPr>
            <w:tcW w:w="3585" w:type="pct"/>
          </w:tcPr>
          <w:p w:rsidRPr="00DD01E3" w:rsidR="00E75546" w:rsidP="000569EE" w:rsidRDefault="00E75546" w14:paraId="1F5871BE" w14:textId="77777777">
            <w:pPr>
              <w:spacing w:line="360" w:lineRule="auto"/>
              <w:cnfStyle w:val="100000000000" w:firstRow="1" w:lastRow="0" w:firstColumn="0" w:lastColumn="0" w:oddVBand="0" w:evenVBand="0" w:oddHBand="0" w:evenHBand="0" w:firstRowFirstColumn="0" w:firstRowLastColumn="0" w:lastRowFirstColumn="0" w:lastRowLastColumn="0"/>
              <w:rPr>
                <w:rFonts w:cstheme="minorHAnsi"/>
                <w:b/>
                <w:bCs w:val="0"/>
                <w:color w:val="FFFFFF" w:themeColor="background1"/>
                <w:sz w:val="22"/>
                <w:szCs w:val="22"/>
              </w:rPr>
            </w:pPr>
          </w:p>
        </w:tc>
      </w:tr>
      <w:tr w:rsidRPr="00B352F7" w:rsidR="00E75546" w:rsidTr="000569EE" w14:paraId="58540F0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5" w:type="pct"/>
          </w:tcPr>
          <w:p w:rsidRPr="00B352F7" w:rsidR="00E75546" w:rsidP="00DD01E3" w:rsidRDefault="00E75546" w14:paraId="5120BFA1" w14:textId="77777777">
            <w:pPr>
              <w:spacing w:line="276" w:lineRule="auto"/>
              <w:rPr>
                <w:rFonts w:cstheme="minorHAnsi"/>
                <w:sz w:val="22"/>
                <w:szCs w:val="22"/>
              </w:rPr>
            </w:pPr>
            <w:r w:rsidRPr="00B352F7">
              <w:rPr>
                <w:rFonts w:cstheme="minorHAnsi"/>
                <w:sz w:val="22"/>
                <w:szCs w:val="22"/>
              </w:rPr>
              <w:t>Waarde opdracht (exclusief omzetbelasting):</w:t>
            </w:r>
          </w:p>
        </w:tc>
        <w:tc>
          <w:tcPr>
            <w:tcW w:w="3585" w:type="pct"/>
          </w:tcPr>
          <w:p w:rsidRPr="00B352F7" w:rsidR="00E75546" w:rsidP="000569EE" w:rsidRDefault="00E75546" w14:paraId="7064711B" w14:textId="77777777">
            <w:pPr>
              <w:spacing w:line="360" w:lineRule="auto"/>
              <w:cnfStyle w:val="000000100000" w:firstRow="0" w:lastRow="0" w:firstColumn="0" w:lastColumn="0" w:oddVBand="0" w:evenVBand="0" w:oddHBand="1" w:evenHBand="0" w:firstRowFirstColumn="0" w:firstRowLastColumn="0" w:lastRowFirstColumn="0" w:lastRowLastColumn="0"/>
              <w:rPr>
                <w:rFonts w:cstheme="minorHAnsi"/>
                <w:sz w:val="22"/>
                <w:szCs w:val="22"/>
              </w:rPr>
            </w:pPr>
          </w:p>
        </w:tc>
      </w:tr>
      <w:tr w:rsidRPr="00B352F7" w:rsidR="00E75546" w:rsidTr="000569EE" w14:paraId="2ABC3979" w14:textId="77777777">
        <w:tc>
          <w:tcPr>
            <w:cnfStyle w:val="001000000000" w:firstRow="0" w:lastRow="0" w:firstColumn="1" w:lastColumn="0" w:oddVBand="0" w:evenVBand="0" w:oddHBand="0" w:evenHBand="0" w:firstRowFirstColumn="0" w:firstRowLastColumn="0" w:lastRowFirstColumn="0" w:lastRowLastColumn="0"/>
            <w:tcW w:w="1415" w:type="pct"/>
          </w:tcPr>
          <w:p w:rsidRPr="00B352F7" w:rsidR="00E75546" w:rsidP="00DD01E3" w:rsidRDefault="00E75546" w14:paraId="2BD20B1D" w14:textId="77777777">
            <w:pPr>
              <w:spacing w:line="276" w:lineRule="auto"/>
              <w:rPr>
                <w:rFonts w:cstheme="minorHAnsi"/>
                <w:sz w:val="22"/>
                <w:szCs w:val="22"/>
              </w:rPr>
            </w:pPr>
            <w:r w:rsidRPr="00B352F7">
              <w:rPr>
                <w:rFonts w:cstheme="minorHAnsi"/>
                <w:sz w:val="22"/>
                <w:szCs w:val="22"/>
              </w:rPr>
              <w:t>Startdatum opdracht:</w:t>
            </w:r>
          </w:p>
        </w:tc>
        <w:tc>
          <w:tcPr>
            <w:tcW w:w="3585" w:type="pct"/>
          </w:tcPr>
          <w:p w:rsidRPr="00B352F7" w:rsidR="00E75546" w:rsidP="000569EE" w:rsidRDefault="00E75546" w14:paraId="34012383" w14:textId="77777777">
            <w:pPr>
              <w:spacing w:line="360" w:lineRule="auto"/>
              <w:cnfStyle w:val="000000000000" w:firstRow="0" w:lastRow="0" w:firstColumn="0" w:lastColumn="0" w:oddVBand="0" w:evenVBand="0" w:oddHBand="0" w:evenHBand="0" w:firstRowFirstColumn="0" w:firstRowLastColumn="0" w:lastRowFirstColumn="0" w:lastRowLastColumn="0"/>
              <w:rPr>
                <w:rFonts w:cstheme="minorHAnsi"/>
                <w:sz w:val="22"/>
                <w:szCs w:val="22"/>
              </w:rPr>
            </w:pPr>
          </w:p>
        </w:tc>
      </w:tr>
      <w:tr w:rsidRPr="00B352F7" w:rsidR="00E75546" w:rsidTr="000569EE" w14:paraId="21EF9AD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5" w:type="pct"/>
          </w:tcPr>
          <w:p w:rsidRPr="00B352F7" w:rsidR="00E75546" w:rsidP="00DD01E3" w:rsidRDefault="00E75546" w14:paraId="11F5AB7B" w14:textId="77777777">
            <w:pPr>
              <w:tabs>
                <w:tab w:val="left" w:pos="1701"/>
              </w:tabs>
              <w:spacing w:line="276" w:lineRule="auto"/>
              <w:rPr>
                <w:rFonts w:cstheme="minorHAnsi"/>
                <w:sz w:val="22"/>
                <w:szCs w:val="22"/>
              </w:rPr>
            </w:pPr>
            <w:r w:rsidRPr="00B352F7">
              <w:rPr>
                <w:rFonts w:cstheme="minorHAnsi"/>
                <w:sz w:val="22"/>
                <w:szCs w:val="22"/>
              </w:rPr>
              <w:t>Einddatum opdracht:</w:t>
            </w:r>
          </w:p>
        </w:tc>
        <w:tc>
          <w:tcPr>
            <w:tcW w:w="3585" w:type="pct"/>
          </w:tcPr>
          <w:p w:rsidRPr="00B352F7" w:rsidR="00E75546" w:rsidP="000569EE" w:rsidRDefault="00E75546" w14:paraId="18C03CF7" w14:textId="77777777">
            <w:pPr>
              <w:spacing w:line="360" w:lineRule="auto"/>
              <w:cnfStyle w:val="000000100000" w:firstRow="0" w:lastRow="0" w:firstColumn="0" w:lastColumn="0" w:oddVBand="0" w:evenVBand="0" w:oddHBand="1" w:evenHBand="0" w:firstRowFirstColumn="0" w:firstRowLastColumn="0" w:lastRowFirstColumn="0" w:lastRowLastColumn="0"/>
              <w:rPr>
                <w:rFonts w:cstheme="minorHAnsi"/>
                <w:sz w:val="22"/>
                <w:szCs w:val="22"/>
              </w:rPr>
            </w:pPr>
          </w:p>
        </w:tc>
      </w:tr>
      <w:tr w:rsidRPr="00B352F7" w:rsidR="00E75546" w:rsidTr="000569EE" w14:paraId="4DF1E382" w14:textId="77777777">
        <w:tc>
          <w:tcPr>
            <w:cnfStyle w:val="001000000000" w:firstRow="0" w:lastRow="0" w:firstColumn="1" w:lastColumn="0" w:oddVBand="0" w:evenVBand="0" w:oddHBand="0" w:evenHBand="0" w:firstRowFirstColumn="0" w:firstRowLastColumn="0" w:lastRowFirstColumn="0" w:lastRowLastColumn="0"/>
            <w:tcW w:w="1415" w:type="pct"/>
          </w:tcPr>
          <w:p w:rsidRPr="00B352F7" w:rsidR="00E75546" w:rsidP="00DD01E3" w:rsidRDefault="00E75546" w14:paraId="0012D131" w14:textId="77777777">
            <w:pPr>
              <w:tabs>
                <w:tab w:val="left" w:pos="1701"/>
              </w:tabs>
              <w:spacing w:line="276" w:lineRule="auto"/>
              <w:rPr>
                <w:rFonts w:cstheme="minorHAnsi"/>
                <w:sz w:val="22"/>
                <w:szCs w:val="22"/>
              </w:rPr>
            </w:pPr>
            <w:r w:rsidRPr="00B352F7">
              <w:rPr>
                <w:rFonts w:cstheme="minorHAnsi"/>
                <w:sz w:val="22"/>
                <w:szCs w:val="22"/>
              </w:rPr>
              <w:t>Aantal medewerkers van de organisatie waar de referentieopdracht is uitgevoerd (incl</w:t>
            </w:r>
            <w:r>
              <w:rPr>
                <w:rFonts w:cstheme="minorHAnsi"/>
                <w:sz w:val="22"/>
                <w:szCs w:val="22"/>
              </w:rPr>
              <w:t>.</w:t>
            </w:r>
            <w:r w:rsidRPr="00B352F7">
              <w:rPr>
                <w:rFonts w:cstheme="minorHAnsi"/>
                <w:sz w:val="22"/>
                <w:szCs w:val="22"/>
              </w:rPr>
              <w:t xml:space="preserve"> ingehuurde medewerkers)</w:t>
            </w:r>
          </w:p>
        </w:tc>
        <w:tc>
          <w:tcPr>
            <w:tcW w:w="3585" w:type="pct"/>
          </w:tcPr>
          <w:p w:rsidRPr="00B352F7" w:rsidR="00E75546" w:rsidP="000569EE" w:rsidRDefault="00E75546" w14:paraId="6CEFFE0B" w14:textId="77777777">
            <w:pPr>
              <w:spacing w:line="360" w:lineRule="auto"/>
              <w:cnfStyle w:val="000000000000" w:firstRow="0" w:lastRow="0" w:firstColumn="0" w:lastColumn="0" w:oddVBand="0" w:evenVBand="0" w:oddHBand="0" w:evenHBand="0" w:firstRowFirstColumn="0" w:firstRowLastColumn="0" w:lastRowFirstColumn="0" w:lastRowLastColumn="0"/>
              <w:rPr>
                <w:rFonts w:cstheme="minorHAnsi"/>
                <w:sz w:val="22"/>
                <w:szCs w:val="22"/>
              </w:rPr>
            </w:pPr>
          </w:p>
        </w:tc>
      </w:tr>
      <w:tr w:rsidRPr="00B352F7" w:rsidR="00E75546" w:rsidTr="000569EE" w14:paraId="2E8E4B3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5" w:type="pct"/>
          </w:tcPr>
          <w:p w:rsidRPr="00B352F7" w:rsidR="00E75546" w:rsidP="00DD01E3" w:rsidRDefault="00E75546" w14:paraId="53B1CEE9" w14:textId="77777777">
            <w:pPr>
              <w:tabs>
                <w:tab w:val="left" w:pos="1701"/>
              </w:tabs>
              <w:spacing w:line="276" w:lineRule="auto"/>
              <w:rPr>
                <w:rFonts w:cstheme="minorHAnsi"/>
                <w:sz w:val="22"/>
                <w:szCs w:val="22"/>
              </w:rPr>
            </w:pPr>
            <w:r w:rsidRPr="00B352F7">
              <w:rPr>
                <w:rFonts w:cstheme="minorHAnsi"/>
                <w:sz w:val="22"/>
                <w:szCs w:val="22"/>
              </w:rPr>
              <w:t>Statutaire naam/namen van de onderneming/ ondernemingen die de referentieopdracht heeft/hebben uitgevoerd:</w:t>
            </w:r>
          </w:p>
          <w:p w:rsidRPr="00B352F7" w:rsidR="00E75546" w:rsidP="00DD01E3" w:rsidRDefault="00E75546" w14:paraId="675BB4EE" w14:textId="77777777">
            <w:pPr>
              <w:tabs>
                <w:tab w:val="left" w:pos="1701"/>
              </w:tabs>
              <w:spacing w:line="276" w:lineRule="auto"/>
              <w:rPr>
                <w:rFonts w:cstheme="minorHAnsi"/>
                <w:sz w:val="22"/>
                <w:szCs w:val="22"/>
              </w:rPr>
            </w:pPr>
          </w:p>
          <w:p w:rsidRPr="00B352F7" w:rsidR="00E75546" w:rsidP="00DD01E3" w:rsidRDefault="00E75546" w14:paraId="44390B11" w14:textId="77777777">
            <w:pPr>
              <w:tabs>
                <w:tab w:val="left" w:pos="1701"/>
              </w:tabs>
              <w:spacing w:line="276" w:lineRule="auto"/>
              <w:rPr>
                <w:rFonts w:cstheme="minorHAnsi"/>
                <w:sz w:val="22"/>
                <w:szCs w:val="22"/>
              </w:rPr>
            </w:pPr>
            <w:r w:rsidRPr="00B352F7">
              <w:rPr>
                <w:rFonts w:cstheme="minorHAnsi"/>
                <w:sz w:val="22"/>
                <w:szCs w:val="22"/>
              </w:rPr>
              <w:t xml:space="preserve">Toelichting: </w:t>
            </w:r>
          </w:p>
          <w:p w:rsidRPr="00B352F7" w:rsidR="00E75546" w:rsidP="00DD01E3" w:rsidRDefault="00E75546" w14:paraId="5B6A67A3" w14:textId="77777777">
            <w:pPr>
              <w:tabs>
                <w:tab w:val="left" w:pos="1701"/>
              </w:tabs>
              <w:spacing w:line="276" w:lineRule="auto"/>
              <w:rPr>
                <w:rFonts w:cstheme="minorHAnsi"/>
                <w:sz w:val="22"/>
                <w:szCs w:val="22"/>
              </w:rPr>
            </w:pPr>
            <w:r w:rsidRPr="00B352F7">
              <w:rPr>
                <w:rFonts w:cstheme="minorHAnsi"/>
                <w:sz w:val="22"/>
                <w:szCs w:val="22"/>
              </w:rPr>
              <w:t xml:space="preserve">Indien een Inschrijver een beroep doet op een andere natuurlijke of rechtspersoon (derde) om de kerncompetentie en/of selectiecriterium aan te tonen, dan dient hier de naam van de desbetreffende derde te worden ingevuld. Indien de referentieopdracht door een Combinatie is uitgevoerd, dan dienen hier de namen van de </w:t>
            </w:r>
            <w:proofErr w:type="spellStart"/>
            <w:r w:rsidRPr="00B352F7">
              <w:rPr>
                <w:rFonts w:cstheme="minorHAnsi"/>
                <w:sz w:val="22"/>
                <w:szCs w:val="22"/>
              </w:rPr>
              <w:t>Combinanten</w:t>
            </w:r>
            <w:proofErr w:type="spellEnd"/>
            <w:r w:rsidRPr="00B352F7">
              <w:rPr>
                <w:rFonts w:cstheme="minorHAnsi"/>
                <w:sz w:val="22"/>
                <w:szCs w:val="22"/>
              </w:rPr>
              <w:t xml:space="preserve"> te worden ingevuld.</w:t>
            </w:r>
          </w:p>
        </w:tc>
        <w:tc>
          <w:tcPr>
            <w:tcW w:w="3585" w:type="pct"/>
          </w:tcPr>
          <w:p w:rsidRPr="00B352F7" w:rsidR="00E75546" w:rsidP="000569EE" w:rsidRDefault="00E75546" w14:paraId="1C16B79A" w14:textId="77777777">
            <w:pPr>
              <w:spacing w:line="360" w:lineRule="auto"/>
              <w:cnfStyle w:val="000000100000" w:firstRow="0" w:lastRow="0" w:firstColumn="0" w:lastColumn="0" w:oddVBand="0" w:evenVBand="0" w:oddHBand="1" w:evenHBand="0" w:firstRowFirstColumn="0" w:firstRowLastColumn="0" w:lastRowFirstColumn="0" w:lastRowLastColumn="0"/>
              <w:rPr>
                <w:rFonts w:cstheme="minorHAnsi"/>
                <w:sz w:val="22"/>
                <w:szCs w:val="22"/>
              </w:rPr>
            </w:pPr>
          </w:p>
        </w:tc>
      </w:tr>
      <w:tr w:rsidRPr="00B352F7" w:rsidR="00E75546" w:rsidTr="000569EE" w14:paraId="65914C78" w14:textId="77777777">
        <w:tc>
          <w:tcPr>
            <w:cnfStyle w:val="001000000000" w:firstRow="0" w:lastRow="0" w:firstColumn="1" w:lastColumn="0" w:oddVBand="0" w:evenVBand="0" w:oddHBand="0" w:evenHBand="0" w:firstRowFirstColumn="0" w:firstRowLastColumn="0" w:lastRowFirstColumn="0" w:lastRowLastColumn="0"/>
            <w:tcW w:w="1415" w:type="pct"/>
          </w:tcPr>
          <w:p w:rsidRPr="00B352F7" w:rsidR="00E75546" w:rsidP="00DD01E3" w:rsidRDefault="00E75546" w14:paraId="23E74BC7" w14:textId="77777777">
            <w:pPr>
              <w:tabs>
                <w:tab w:val="left" w:pos="1701"/>
              </w:tabs>
              <w:spacing w:line="276" w:lineRule="auto"/>
              <w:rPr>
                <w:rFonts w:cstheme="minorHAnsi"/>
                <w:sz w:val="22"/>
                <w:szCs w:val="22"/>
              </w:rPr>
            </w:pPr>
            <w:r w:rsidRPr="00B352F7">
              <w:rPr>
                <w:rFonts w:cstheme="minorHAnsi"/>
                <w:sz w:val="22"/>
                <w:szCs w:val="22"/>
              </w:rPr>
              <w:t>Omschrijving eigen aandeel:</w:t>
            </w:r>
          </w:p>
          <w:p w:rsidRPr="00B352F7" w:rsidR="00E75546" w:rsidP="00DD01E3" w:rsidRDefault="00E75546" w14:paraId="7B52D4E0" w14:textId="77777777">
            <w:pPr>
              <w:tabs>
                <w:tab w:val="left" w:pos="1701"/>
              </w:tabs>
              <w:spacing w:line="276" w:lineRule="auto"/>
              <w:rPr>
                <w:rFonts w:cstheme="minorHAnsi"/>
                <w:sz w:val="22"/>
                <w:szCs w:val="22"/>
              </w:rPr>
            </w:pPr>
          </w:p>
          <w:p w:rsidRPr="00B352F7" w:rsidR="00E75546" w:rsidP="00DD01E3" w:rsidRDefault="00E75546" w14:paraId="33BD8F6F" w14:textId="77777777">
            <w:pPr>
              <w:tabs>
                <w:tab w:val="left" w:pos="1701"/>
              </w:tabs>
              <w:spacing w:line="276" w:lineRule="auto"/>
              <w:rPr>
                <w:rFonts w:cstheme="minorHAnsi"/>
                <w:sz w:val="22"/>
                <w:szCs w:val="22"/>
              </w:rPr>
            </w:pPr>
            <w:r w:rsidRPr="00B352F7">
              <w:rPr>
                <w:rFonts w:cstheme="minorHAnsi"/>
                <w:sz w:val="22"/>
                <w:szCs w:val="22"/>
              </w:rPr>
              <w:t>Toelichting:</w:t>
            </w:r>
          </w:p>
          <w:p w:rsidRPr="00B352F7" w:rsidR="00E75546" w:rsidP="00DD01E3" w:rsidRDefault="00E75546" w14:paraId="0A346B1F" w14:textId="77777777">
            <w:pPr>
              <w:tabs>
                <w:tab w:val="left" w:pos="1701"/>
              </w:tabs>
              <w:spacing w:line="276" w:lineRule="auto"/>
              <w:rPr>
                <w:rFonts w:cstheme="minorHAnsi"/>
                <w:sz w:val="22"/>
                <w:szCs w:val="22"/>
              </w:rPr>
            </w:pPr>
            <w:r w:rsidRPr="00B352F7">
              <w:rPr>
                <w:rFonts w:cstheme="minorHAnsi"/>
                <w:sz w:val="22"/>
                <w:szCs w:val="22"/>
              </w:rPr>
              <w:t xml:space="preserve">Indien de referentieopdracht door een Combinatie is uitgevoerd, dient de Inschrijver hier de werkzaamheden, taken, rollen, verantwoordelijkheden en opgedane ervaring van elk der </w:t>
            </w:r>
            <w:proofErr w:type="spellStart"/>
            <w:r w:rsidRPr="00B352F7">
              <w:rPr>
                <w:rFonts w:cstheme="minorHAnsi"/>
                <w:sz w:val="22"/>
                <w:szCs w:val="22"/>
              </w:rPr>
              <w:t>Combinanten</w:t>
            </w:r>
            <w:proofErr w:type="spellEnd"/>
            <w:r w:rsidRPr="00B352F7">
              <w:rPr>
                <w:rFonts w:cstheme="minorHAnsi"/>
                <w:sz w:val="22"/>
                <w:szCs w:val="22"/>
              </w:rPr>
              <w:t xml:space="preserve"> in de Combinatie te omschrijven.</w:t>
            </w:r>
          </w:p>
        </w:tc>
        <w:tc>
          <w:tcPr>
            <w:tcW w:w="3585" w:type="pct"/>
          </w:tcPr>
          <w:p w:rsidRPr="00A1768D" w:rsidR="00E75546" w:rsidP="000569EE" w:rsidRDefault="00E75546" w14:paraId="17FE36EB"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Cs w:val="20"/>
                <w:lang w:eastAsia="nl-NL"/>
              </w:rPr>
            </w:pPr>
            <w:r w:rsidRPr="00A1768D">
              <w:rPr>
                <w:rFonts w:cstheme="minorHAnsi"/>
                <w:szCs w:val="20"/>
              </w:rPr>
              <w:t>&lt;vul dit onderdeel zodanig in dat het beoordelingsteam kan beoordelen dat aan de gevraagde referentie is voldaan&gt;</w:t>
            </w:r>
          </w:p>
          <w:p w:rsidRPr="00B352F7" w:rsidR="00E75546" w:rsidP="000569EE" w:rsidRDefault="00E75546" w14:paraId="0E8D80C2" w14:textId="77777777">
            <w:pPr>
              <w:spacing w:line="360" w:lineRule="auto"/>
              <w:cnfStyle w:val="000000000000" w:firstRow="0" w:lastRow="0" w:firstColumn="0" w:lastColumn="0" w:oddVBand="0" w:evenVBand="0" w:oddHBand="0" w:evenHBand="0" w:firstRowFirstColumn="0" w:firstRowLastColumn="0" w:lastRowFirstColumn="0" w:lastRowLastColumn="0"/>
              <w:rPr>
                <w:rFonts w:cstheme="minorHAnsi"/>
                <w:sz w:val="22"/>
                <w:szCs w:val="22"/>
              </w:rPr>
            </w:pPr>
          </w:p>
        </w:tc>
      </w:tr>
    </w:tbl>
    <w:p w:rsidRPr="00B352F7" w:rsidR="00E75546" w:rsidP="00E75546" w:rsidRDefault="00E75546" w14:paraId="122F8810" w14:textId="77777777">
      <w:pPr>
        <w:pStyle w:val="broodtekst"/>
        <w:rPr>
          <w:rFonts w:asciiTheme="minorHAnsi" w:hAnsiTheme="minorHAnsi" w:cstheme="minorHAnsi"/>
          <w:sz w:val="22"/>
          <w:szCs w:val="22"/>
        </w:rPr>
      </w:pPr>
    </w:p>
    <w:p w:rsidRPr="00B352F7" w:rsidR="00E75546" w:rsidP="00E75546" w:rsidRDefault="00E75546" w14:paraId="448399F1" w14:textId="77777777">
      <w:pPr>
        <w:pStyle w:val="broodtekst"/>
        <w:rPr>
          <w:rFonts w:asciiTheme="minorHAnsi" w:hAnsiTheme="minorHAnsi" w:cstheme="minorHAnsi"/>
          <w:bCs/>
          <w:sz w:val="22"/>
          <w:szCs w:val="22"/>
        </w:rPr>
      </w:pPr>
      <w:r w:rsidRPr="00B352F7">
        <w:rPr>
          <w:rFonts w:asciiTheme="minorHAnsi" w:hAnsiTheme="minorHAnsi" w:cstheme="minorHAnsi"/>
          <w:bCs/>
          <w:sz w:val="22"/>
          <w:szCs w:val="22"/>
        </w:rPr>
        <w:t>Geef een toelichting waardoor het Aanbestedingsteam een goed beeld krijgt van de door u uitgevoerde werkzaamheden. U kunt meer ruimte gebruiken dan op dit moment in onderstaande tabel aanwezig is.</w:t>
      </w:r>
    </w:p>
    <w:p w:rsidRPr="00B352F7" w:rsidR="00E75546" w:rsidP="00E75546" w:rsidRDefault="00E75546" w14:paraId="07B57B03" w14:textId="77777777">
      <w:pPr>
        <w:pStyle w:val="broodtekst"/>
        <w:rPr>
          <w:rFonts w:asciiTheme="minorHAnsi" w:hAnsiTheme="minorHAnsi" w:cstheme="minorHAnsi"/>
          <w:bCs/>
          <w:sz w:val="22"/>
          <w:szCs w:val="22"/>
        </w:rPr>
      </w:pPr>
    </w:p>
    <w:tbl>
      <w:tblPr>
        <w:tblStyle w:val="ListTable4-Accent3"/>
        <w:tblW w:w="5000" w:type="pct"/>
        <w:tblLook w:val="04A0" w:firstRow="1" w:lastRow="0" w:firstColumn="1" w:lastColumn="0" w:noHBand="0" w:noVBand="1"/>
      </w:tblPr>
      <w:tblGrid>
        <w:gridCol w:w="1099"/>
        <w:gridCol w:w="6694"/>
        <w:gridCol w:w="1154"/>
      </w:tblGrid>
      <w:tr w:rsidRPr="00B352F7" w:rsidR="00E75546" w:rsidTr="000569EE" w14:paraId="13C4FABC"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55" w:type="pct"/>
            <w:gridSpan w:val="2"/>
            <w:hideMark/>
          </w:tcPr>
          <w:p w:rsidRPr="00DD01E3" w:rsidR="00E75546" w:rsidP="000569EE" w:rsidRDefault="00E75546" w14:paraId="583CC801" w14:textId="1C2AC105">
            <w:pPr>
              <w:spacing w:line="240" w:lineRule="auto"/>
              <w:rPr>
                <w:rFonts w:cstheme="minorHAnsi"/>
                <w:color w:val="FFFFFF" w:themeColor="background1"/>
                <w:sz w:val="22"/>
                <w:szCs w:val="22"/>
                <w:lang w:eastAsia="nl-NL"/>
              </w:rPr>
            </w:pPr>
            <w:r w:rsidRPr="00DD01E3">
              <w:rPr>
                <w:rFonts w:cstheme="minorHAnsi"/>
                <w:color w:val="FFFFFF" w:themeColor="background1"/>
                <w:sz w:val="22"/>
                <w:szCs w:val="22"/>
              </w:rPr>
              <w:t>Selectiecriteria F</w:t>
            </w:r>
          </w:p>
          <w:p w:rsidRPr="00DD01E3" w:rsidR="00E75546" w:rsidP="000569EE" w:rsidRDefault="00E75546" w14:paraId="2ED1A4C2" w14:textId="77777777">
            <w:pPr>
              <w:spacing w:line="240" w:lineRule="auto"/>
              <w:rPr>
                <w:rFonts w:cstheme="minorHAnsi"/>
                <w:color w:val="FFFFFF" w:themeColor="background1"/>
                <w:sz w:val="22"/>
                <w:szCs w:val="22"/>
                <w:lang w:eastAsia="nl-NL"/>
              </w:rPr>
            </w:pPr>
          </w:p>
        </w:tc>
        <w:tc>
          <w:tcPr>
            <w:tcW w:w="645" w:type="pct"/>
          </w:tcPr>
          <w:p w:rsidRPr="00DD01E3" w:rsidR="00E75546" w:rsidP="000569EE" w:rsidRDefault="00E75546" w14:paraId="3BAA6A83" w14:textId="77777777">
            <w:pPr>
              <w:spacing w:line="240" w:lineRule="auto"/>
              <w:jc w:val="center"/>
              <w:cnfStyle w:val="100000000000" w:firstRow="1" w:lastRow="0" w:firstColumn="0" w:lastColumn="0" w:oddVBand="0" w:evenVBand="0" w:oddHBand="0" w:evenHBand="0" w:firstRowFirstColumn="0" w:firstRowLastColumn="0" w:lastRowFirstColumn="0" w:lastRowLastColumn="0"/>
              <w:rPr>
                <w:rFonts w:cstheme="minorHAnsi"/>
                <w:color w:val="FFFFFF" w:themeColor="background1"/>
                <w:sz w:val="22"/>
                <w:szCs w:val="22"/>
                <w:lang w:eastAsia="nl-NL"/>
              </w:rPr>
            </w:pPr>
            <w:r w:rsidRPr="00DD01E3">
              <w:rPr>
                <w:rFonts w:cstheme="minorHAnsi"/>
                <w:color w:val="FFFFFF" w:themeColor="background1"/>
                <w:sz w:val="22"/>
                <w:szCs w:val="22"/>
                <w:lang w:eastAsia="nl-NL"/>
              </w:rPr>
              <w:t>Punten</w:t>
            </w:r>
          </w:p>
        </w:tc>
      </w:tr>
      <w:tr w:rsidRPr="00B352F7" w:rsidR="00E75546" w:rsidTr="000569EE" w14:paraId="4A254A05" w14:textId="77777777">
        <w:trPr>
          <w:cnfStyle w:val="000000100000" w:firstRow="0" w:lastRow="0" w:firstColumn="0" w:lastColumn="0" w:oddVBand="0" w:evenVBand="0" w:oddHBand="1" w:evenHBand="0" w:firstRowFirstColumn="0" w:firstRowLastColumn="0" w:lastRowFirstColumn="0" w:lastRowLastColumn="0"/>
          <w:trHeight w:val="516"/>
        </w:trPr>
        <w:tc>
          <w:tcPr>
            <w:cnfStyle w:val="001000000000" w:firstRow="0" w:lastRow="0" w:firstColumn="1" w:lastColumn="0" w:oddVBand="0" w:evenVBand="0" w:oddHBand="0" w:evenHBand="0" w:firstRowFirstColumn="0" w:firstRowLastColumn="0" w:lastRowFirstColumn="0" w:lastRowLastColumn="0"/>
            <w:tcW w:w="614" w:type="pct"/>
          </w:tcPr>
          <w:p w:rsidRPr="00B352F7" w:rsidR="00E75546" w:rsidP="000569EE" w:rsidRDefault="00E75546" w14:paraId="06D3BB4B" w14:textId="78A61CE6">
            <w:pPr>
              <w:spacing w:line="240" w:lineRule="auto"/>
              <w:rPr>
                <w:sz w:val="22"/>
                <w:szCs w:val="22"/>
              </w:rPr>
            </w:pPr>
          </w:p>
        </w:tc>
        <w:tc>
          <w:tcPr>
            <w:tcW w:w="3741" w:type="pct"/>
          </w:tcPr>
          <w:p w:rsidRPr="007A602B" w:rsidR="007A602B" w:rsidP="007A602B" w:rsidRDefault="007A602B" w14:paraId="1E9E52A9" w14:textId="77777777">
            <w:pPr>
              <w:pStyle w:val="ListNumber"/>
              <w:numPr>
                <w:ilvl w:val="0"/>
                <w:numId w:val="0"/>
              </w:numPr>
              <w:suppressAutoHyphens/>
              <w:autoSpaceDN w:val="0"/>
              <w:adjustRightInd/>
              <w:cnfStyle w:val="000000100000" w:firstRow="0" w:lastRow="0" w:firstColumn="0" w:lastColumn="0" w:oddVBand="0" w:evenVBand="0" w:oddHBand="1" w:evenHBand="0" w:firstRowFirstColumn="0" w:firstRowLastColumn="0" w:lastRowFirstColumn="0" w:lastRowLastColumn="0"/>
              <w:rPr>
                <w:rFonts w:ascii="Calibri" w:hAnsi="Calibri" w:cs="Calibri"/>
                <w:kern w:val="0"/>
                <w:szCs w:val="20"/>
              </w:rPr>
            </w:pPr>
            <w:r w:rsidRPr="007A602B">
              <w:rPr>
                <w:rFonts w:ascii="Calibri" w:hAnsi="Calibri" w:cs="Calibri"/>
                <w:kern w:val="0"/>
                <w:szCs w:val="20"/>
              </w:rPr>
              <w:t>Gegadigde heeft ervaring met de rol van IT Broker</w:t>
            </w:r>
            <w:r w:rsidRPr="007A602B">
              <w:rPr>
                <w:rFonts w:ascii="Calibri" w:hAnsi="Calibri" w:cs="Calibri"/>
                <w:szCs w:val="20"/>
              </w:rPr>
              <w:t xml:space="preserve"> bij een van de netbeheerders in Nederland</w:t>
            </w:r>
          </w:p>
          <w:p w:rsidRPr="00336667" w:rsidR="00E75546" w:rsidP="000569EE" w:rsidRDefault="00E75546" w14:paraId="4624529C" w14:textId="77777777">
            <w:pPr>
              <w:pStyle w:val="ListNumber"/>
              <w:numPr>
                <w:ilvl w:val="0"/>
                <w:numId w:val="0"/>
              </w:numPr>
              <w:suppressAutoHyphens/>
              <w:autoSpaceDN w:val="0"/>
              <w:adjustRightInd/>
              <w:cnfStyle w:val="000000100000" w:firstRow="0" w:lastRow="0" w:firstColumn="0" w:lastColumn="0" w:oddVBand="0" w:evenVBand="0" w:oddHBand="1" w:evenHBand="0" w:firstRowFirstColumn="0" w:firstRowLastColumn="0" w:lastRowFirstColumn="0" w:lastRowLastColumn="0"/>
              <w:rPr>
                <w:rFonts w:ascii="Calibri" w:hAnsi="Calibri" w:cs="Calibri"/>
                <w:kern w:val="0"/>
                <w:szCs w:val="20"/>
              </w:rPr>
            </w:pPr>
          </w:p>
          <w:p w:rsidRPr="00B352F7" w:rsidR="00E75546" w:rsidP="000569EE" w:rsidRDefault="00E75546" w14:paraId="7A821571" w14:textId="77777777">
            <w:pPr>
              <w:pStyle w:val="ListNumber"/>
              <w:numPr>
                <w:ilvl w:val="0"/>
                <w:numId w:val="0"/>
              </w:numPr>
              <w:ind w:left="6" w:hanging="6"/>
              <w:cnfStyle w:val="000000100000" w:firstRow="0" w:lastRow="0" w:firstColumn="0" w:lastColumn="0" w:oddVBand="0" w:evenVBand="0" w:oddHBand="1" w:evenHBand="0" w:firstRowFirstColumn="0" w:firstRowLastColumn="0" w:lastRowFirstColumn="0" w:lastRowLastColumn="0"/>
              <w:rPr>
                <w:rFonts w:cstheme="minorHAnsi"/>
                <w:sz w:val="22"/>
                <w:szCs w:val="22"/>
                <w:lang w:eastAsia="nl-NL"/>
              </w:rPr>
            </w:pPr>
          </w:p>
        </w:tc>
        <w:tc>
          <w:tcPr>
            <w:tcW w:w="645" w:type="pct"/>
          </w:tcPr>
          <w:p w:rsidRPr="00284FF5" w:rsidR="00E75546" w:rsidP="000569EE" w:rsidRDefault="007A602B" w14:paraId="6B7D8A08" w14:textId="454A3C55">
            <w:pPr>
              <w:spacing w:line="240" w:lineRule="auto"/>
              <w:jc w:val="center"/>
              <w:cnfStyle w:val="000000100000" w:firstRow="0" w:lastRow="0" w:firstColumn="0" w:lastColumn="0" w:oddVBand="0" w:evenVBand="0" w:oddHBand="1" w:evenHBand="0" w:firstRowFirstColumn="0" w:firstRowLastColumn="0" w:lastRowFirstColumn="0" w:lastRowLastColumn="0"/>
              <w:rPr>
                <w:rFonts w:cstheme="minorHAnsi"/>
                <w:szCs w:val="20"/>
                <w:lang w:eastAsia="nl-NL"/>
              </w:rPr>
            </w:pPr>
            <w:r>
              <w:rPr>
                <w:rFonts w:cstheme="minorHAnsi"/>
                <w:szCs w:val="20"/>
                <w:lang w:eastAsia="nl-NL"/>
              </w:rPr>
              <w:t>3</w:t>
            </w:r>
          </w:p>
        </w:tc>
      </w:tr>
      <w:tr w:rsidRPr="00B352F7" w:rsidR="00E75546" w:rsidTr="000569EE" w14:paraId="7372CA72" w14:textId="77777777">
        <w:trPr>
          <w:trHeight w:val="765"/>
        </w:trPr>
        <w:tc>
          <w:tcPr>
            <w:cnfStyle w:val="001000000000" w:firstRow="0" w:lastRow="0" w:firstColumn="1" w:lastColumn="0" w:oddVBand="0" w:evenVBand="0" w:oddHBand="0" w:evenHBand="0" w:firstRowFirstColumn="0" w:firstRowLastColumn="0" w:lastRowFirstColumn="0" w:lastRowLastColumn="0"/>
            <w:tcW w:w="614" w:type="pct"/>
          </w:tcPr>
          <w:p w:rsidRPr="00A6343B" w:rsidR="00E75546" w:rsidP="000569EE" w:rsidRDefault="00E75546" w14:paraId="13957810" w14:textId="77777777">
            <w:pPr>
              <w:spacing w:line="240" w:lineRule="auto"/>
              <w:rPr>
                <w:rFonts w:cstheme="minorHAnsi"/>
                <w:szCs w:val="20"/>
              </w:rPr>
            </w:pPr>
            <w:proofErr w:type="spellStart"/>
            <w:r w:rsidRPr="00A6343B">
              <w:rPr>
                <w:rFonts w:cstheme="minorHAnsi"/>
                <w:szCs w:val="20"/>
              </w:rPr>
              <w:t>Toe</w:t>
            </w:r>
            <w:r>
              <w:rPr>
                <w:rFonts w:cstheme="minorHAnsi"/>
                <w:szCs w:val="20"/>
              </w:rPr>
              <w:t>-</w:t>
            </w:r>
            <w:r w:rsidRPr="00A6343B">
              <w:rPr>
                <w:rFonts w:cstheme="minorHAnsi"/>
                <w:szCs w:val="20"/>
              </w:rPr>
              <w:t>lichting</w:t>
            </w:r>
            <w:proofErr w:type="spellEnd"/>
          </w:p>
        </w:tc>
        <w:tc>
          <w:tcPr>
            <w:tcW w:w="3741" w:type="pct"/>
          </w:tcPr>
          <w:p w:rsidRPr="00A1768D" w:rsidR="00E75546" w:rsidP="000569EE" w:rsidRDefault="00E75546" w14:paraId="682BB3E9"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Cs w:val="20"/>
                <w:lang w:eastAsia="nl-NL"/>
              </w:rPr>
            </w:pPr>
            <w:r w:rsidRPr="00A1768D">
              <w:rPr>
                <w:rFonts w:cstheme="minorHAnsi"/>
                <w:szCs w:val="20"/>
              </w:rPr>
              <w:t>&lt;vul dit onderdeel zodanig in dat het beoordelingsteam kan beoordelen dat aan de gevraagde referentie is voldaan&gt;</w:t>
            </w:r>
          </w:p>
          <w:p w:rsidRPr="00B352F7" w:rsidR="00E75546" w:rsidP="000569EE" w:rsidRDefault="00E75546" w14:paraId="6FA1D107"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p w:rsidRPr="00B352F7" w:rsidR="00E75546" w:rsidP="000569EE" w:rsidRDefault="00E75546" w14:paraId="2DDCDC26"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p w:rsidRPr="00B352F7" w:rsidR="00E75546" w:rsidP="000569EE" w:rsidRDefault="00E75546" w14:paraId="0CF67925"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p w:rsidRPr="00B352F7" w:rsidR="00E75546" w:rsidP="000569EE" w:rsidRDefault="00E75546" w14:paraId="66924406"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p w:rsidRPr="00B352F7" w:rsidR="00E75546" w:rsidP="000569EE" w:rsidRDefault="00E75546" w14:paraId="1448943E"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p w:rsidRPr="00B352F7" w:rsidR="00E75546" w:rsidP="000569EE" w:rsidRDefault="00E75546" w14:paraId="3F6BBDE1"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p w:rsidRPr="00B352F7" w:rsidR="00E75546" w:rsidP="000569EE" w:rsidRDefault="00E75546" w14:paraId="236032C9"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tc>
        <w:tc>
          <w:tcPr>
            <w:tcW w:w="645" w:type="pct"/>
          </w:tcPr>
          <w:p w:rsidRPr="00B352F7" w:rsidR="00E75546" w:rsidP="000569EE" w:rsidRDefault="00E75546" w14:paraId="3C891EE3" w14:textId="77777777">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tc>
      </w:tr>
    </w:tbl>
    <w:p w:rsidRPr="00462A93" w:rsidR="00E75546" w:rsidP="00E75546" w:rsidRDefault="00E75546" w14:paraId="67ADCA29" w14:textId="77777777">
      <w:pPr>
        <w:spacing w:after="200" w:line="276" w:lineRule="auto"/>
        <w:rPr>
          <w:u w:val="single"/>
        </w:rPr>
        <w:sectPr w:rsidRPr="00462A93" w:rsidR="00E75546" w:rsidSect="0002619D">
          <w:headerReference w:type="first" r:id="rId27"/>
          <w:footerReference w:type="first" r:id="rId28"/>
          <w:pgSz w:w="11906" w:h="16838" w:orient="portrait"/>
          <w:pgMar w:top="1843" w:right="964" w:bottom="1712" w:left="1985" w:header="709" w:footer="510" w:gutter="0"/>
          <w:cols w:space="708"/>
          <w:docGrid w:linePitch="360"/>
        </w:sectPr>
      </w:pPr>
    </w:p>
    <w:tbl>
      <w:tblPr>
        <w:tblStyle w:val="ListTable4-Accent3"/>
        <w:tblW w:w="5000" w:type="pct"/>
        <w:tblLook w:val="04A0" w:firstRow="1" w:lastRow="0" w:firstColumn="1" w:lastColumn="0" w:noHBand="0" w:noVBand="1"/>
      </w:tblPr>
      <w:tblGrid>
        <w:gridCol w:w="3609"/>
        <w:gridCol w:w="5338"/>
      </w:tblGrid>
      <w:tr w:rsidRPr="00B352F7" w:rsidR="00670D2F" w:rsidTr="000569EE" w14:paraId="2291C788"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7" w:type="pct"/>
          </w:tcPr>
          <w:p w:rsidRPr="00DD01E3" w:rsidR="00670D2F" w:rsidP="000569EE" w:rsidRDefault="00670D2F" w14:paraId="3BDBB188" w14:textId="77777777">
            <w:pPr>
              <w:spacing w:line="360" w:lineRule="auto"/>
              <w:rPr>
                <w:rFonts w:cstheme="minorHAnsi"/>
                <w:b/>
                <w:bCs w:val="0"/>
                <w:color w:val="FFFFFF" w:themeColor="background1"/>
                <w:sz w:val="22"/>
                <w:szCs w:val="22"/>
              </w:rPr>
            </w:pPr>
            <w:r w:rsidRPr="00DD01E3">
              <w:rPr>
                <w:rFonts w:cstheme="minorHAnsi"/>
                <w:b/>
                <w:bCs w:val="0"/>
                <w:color w:val="FFFFFF" w:themeColor="background1"/>
                <w:sz w:val="22"/>
                <w:szCs w:val="22"/>
              </w:rPr>
              <w:br w:type="page"/>
            </w:r>
            <w:r w:rsidRPr="00DD01E3">
              <w:rPr>
                <w:rFonts w:cstheme="minorHAnsi"/>
                <w:b/>
                <w:bCs w:val="0"/>
                <w:color w:val="FFFFFF" w:themeColor="background1"/>
                <w:sz w:val="22"/>
                <w:szCs w:val="22"/>
              </w:rPr>
              <w:t>Naam Inschrijver</w:t>
            </w:r>
          </w:p>
        </w:tc>
        <w:tc>
          <w:tcPr>
            <w:tcW w:w="2983" w:type="pct"/>
          </w:tcPr>
          <w:p w:rsidRPr="00DD01E3" w:rsidR="00670D2F" w:rsidP="000569EE" w:rsidRDefault="00670D2F" w14:paraId="76367775" w14:textId="77777777">
            <w:pPr>
              <w:spacing w:line="360" w:lineRule="auto"/>
              <w:cnfStyle w:val="100000000000" w:firstRow="1" w:lastRow="0" w:firstColumn="0" w:lastColumn="0" w:oddVBand="0" w:evenVBand="0" w:oddHBand="0" w:evenHBand="0" w:firstRowFirstColumn="0" w:firstRowLastColumn="0" w:lastRowFirstColumn="0" w:lastRowLastColumn="0"/>
              <w:rPr>
                <w:rFonts w:cstheme="minorHAnsi"/>
                <w:b/>
                <w:bCs w:val="0"/>
                <w:color w:val="FFFFFF" w:themeColor="background1"/>
                <w:sz w:val="22"/>
                <w:szCs w:val="22"/>
              </w:rPr>
            </w:pPr>
          </w:p>
        </w:tc>
      </w:tr>
      <w:tr w:rsidRPr="00B352F7" w:rsidR="00670D2F" w:rsidTr="000569EE" w14:paraId="6D1309A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7" w:type="pct"/>
          </w:tcPr>
          <w:p w:rsidRPr="00B352F7" w:rsidR="00670D2F" w:rsidP="000569EE" w:rsidRDefault="00670D2F" w14:paraId="4DA061FB" w14:textId="1D62E4AB">
            <w:pPr>
              <w:spacing w:line="360" w:lineRule="auto"/>
              <w:rPr>
                <w:rFonts w:cstheme="minorHAnsi"/>
                <w:b w:val="0"/>
                <w:bCs w:val="0"/>
                <w:sz w:val="22"/>
                <w:szCs w:val="22"/>
              </w:rPr>
            </w:pPr>
            <w:r>
              <w:rPr>
                <w:rFonts w:cstheme="minorHAnsi"/>
                <w:sz w:val="22"/>
                <w:szCs w:val="22"/>
              </w:rPr>
              <w:t xml:space="preserve">Selectiecriteria </w:t>
            </w:r>
            <w:r w:rsidR="00E75546">
              <w:rPr>
                <w:rFonts w:cstheme="minorHAnsi"/>
                <w:sz w:val="22"/>
                <w:szCs w:val="22"/>
              </w:rPr>
              <w:t>G</w:t>
            </w:r>
          </w:p>
        </w:tc>
        <w:tc>
          <w:tcPr>
            <w:tcW w:w="2983" w:type="pct"/>
          </w:tcPr>
          <w:p w:rsidRPr="00DD13AB" w:rsidR="00DD13AB" w:rsidP="00DD13AB" w:rsidRDefault="00DD13AB" w14:paraId="45989C49" w14:textId="77777777">
            <w:pPr>
              <w:pStyle w:val="ListNumber"/>
              <w:numPr>
                <w:ilvl w:val="0"/>
                <w:numId w:val="0"/>
              </w:numPr>
              <w:suppressAutoHyphens/>
              <w:autoSpaceDN w:val="0"/>
              <w:adjustRightInd/>
              <w:cnfStyle w:val="000000100000" w:firstRow="0" w:lastRow="0" w:firstColumn="0" w:lastColumn="0" w:oddVBand="0" w:evenVBand="0" w:oddHBand="1" w:evenHBand="0" w:firstRowFirstColumn="0" w:firstRowLastColumn="0" w:lastRowFirstColumn="0" w:lastRowLastColumn="0"/>
              <w:rPr>
                <w:rFonts w:ascii="Calibri" w:hAnsi="Calibri" w:cs="Calibri"/>
                <w:szCs w:val="20"/>
              </w:rPr>
            </w:pPr>
            <w:r w:rsidRPr="00DD13AB">
              <w:rPr>
                <w:rFonts w:ascii="Calibri" w:hAnsi="Calibri" w:cs="Calibri"/>
                <w:szCs w:val="20"/>
              </w:rPr>
              <w:t>Gegadigde heeft ervaring met het bieden van eerstelijns support voor Technische producten middels een Servicedesk buiten Kantooruren.</w:t>
            </w:r>
          </w:p>
          <w:p w:rsidRPr="00B352F7" w:rsidR="00670D2F" w:rsidP="000569EE" w:rsidRDefault="00670D2F" w14:paraId="7A0A029C" w14:textId="77777777">
            <w:pPr>
              <w:pStyle w:val="ListNumber"/>
              <w:numPr>
                <w:ilvl w:val="0"/>
                <w:numId w:val="0"/>
              </w:numPr>
              <w:ind w:left="32"/>
              <w:cnfStyle w:val="000000100000" w:firstRow="0" w:lastRow="0" w:firstColumn="0" w:lastColumn="0" w:oddVBand="0" w:evenVBand="0" w:oddHBand="1" w:evenHBand="0" w:firstRowFirstColumn="0" w:firstRowLastColumn="0" w:lastRowFirstColumn="0" w:lastRowLastColumn="0"/>
              <w:rPr>
                <w:rFonts w:cstheme="minorHAnsi"/>
                <w:b/>
                <w:bCs/>
                <w:sz w:val="22"/>
                <w:szCs w:val="22"/>
                <w:lang w:eastAsia="nl-NL"/>
              </w:rPr>
            </w:pPr>
          </w:p>
        </w:tc>
      </w:tr>
    </w:tbl>
    <w:p w:rsidRPr="00B352F7" w:rsidR="00670D2F" w:rsidP="00670D2F" w:rsidRDefault="00670D2F" w14:paraId="0E65B2DF" w14:textId="77777777">
      <w:pPr>
        <w:spacing w:after="160" w:line="240" w:lineRule="auto"/>
        <w:rPr>
          <w:rFonts w:eastAsia="Calibri" w:cstheme="minorHAnsi"/>
          <w:sz w:val="22"/>
          <w:szCs w:val="22"/>
        </w:rPr>
      </w:pPr>
      <w:r w:rsidRPr="00B352F7">
        <w:rPr>
          <w:rFonts w:eastAsia="Calibri" w:cstheme="minorHAnsi"/>
          <w:sz w:val="22"/>
          <w:szCs w:val="22"/>
        </w:rPr>
        <w:t>U dient per kerncompetentie een referentie in te dienen. In onderstaand formulier staan alle Eisen genoemd die ook in de Aanbestedingsleidraad staan genoemd. Het is aan u om ons duidelijk te maken wat uw referentieopdracht precies inhoudt en waar deze voldoet aan het gevraagde. Dit doet u door per aspect een toelichting te geven. De referentie dient te voldoen aan de eisen die zijn opgenomen in de Aanbestedingsleidraad.</w:t>
      </w:r>
    </w:p>
    <w:p w:rsidRPr="00B352F7" w:rsidR="00670D2F" w:rsidP="00670D2F" w:rsidRDefault="00670D2F" w14:paraId="6E8BC3D7" w14:textId="77777777">
      <w:pPr>
        <w:spacing w:after="160" w:line="360" w:lineRule="auto"/>
        <w:rPr>
          <w:rFonts w:eastAsia="Calibri" w:cstheme="minorHAnsi"/>
          <w:b/>
          <w:sz w:val="22"/>
          <w:szCs w:val="22"/>
        </w:rPr>
      </w:pPr>
      <w:r w:rsidRPr="00B352F7">
        <w:rPr>
          <w:rFonts w:eastAsia="Calibri" w:cstheme="minorHAnsi"/>
          <w:b/>
          <w:sz w:val="22"/>
          <w:szCs w:val="22"/>
        </w:rPr>
        <w:t>Referent</w:t>
      </w:r>
    </w:p>
    <w:tbl>
      <w:tblPr>
        <w:tblStyle w:val="ListTable4-Accent3"/>
        <w:tblW w:w="5000" w:type="pct"/>
        <w:tblLook w:val="04A0" w:firstRow="1" w:lastRow="0" w:firstColumn="1" w:lastColumn="0" w:noHBand="0" w:noVBand="1"/>
      </w:tblPr>
      <w:tblGrid>
        <w:gridCol w:w="3609"/>
        <w:gridCol w:w="1729"/>
        <w:gridCol w:w="3609"/>
      </w:tblGrid>
      <w:tr w:rsidRPr="00B352F7" w:rsidR="00670D2F" w:rsidTr="000569EE" w14:paraId="0215617A"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7" w:type="pct"/>
          </w:tcPr>
          <w:p w:rsidRPr="00DD01E3" w:rsidR="00670D2F" w:rsidP="000569EE" w:rsidRDefault="00670D2F" w14:paraId="02E4FD1B" w14:textId="77777777">
            <w:pPr>
              <w:spacing w:line="360" w:lineRule="auto"/>
              <w:rPr>
                <w:rFonts w:cstheme="minorHAnsi"/>
                <w:b/>
                <w:bCs w:val="0"/>
                <w:color w:val="FFFFFF" w:themeColor="background1"/>
                <w:sz w:val="22"/>
                <w:szCs w:val="22"/>
              </w:rPr>
            </w:pPr>
            <w:r w:rsidRPr="00DD01E3">
              <w:rPr>
                <w:rFonts w:cstheme="minorHAnsi"/>
                <w:b/>
                <w:bCs w:val="0"/>
                <w:color w:val="FFFFFF" w:themeColor="background1"/>
                <w:sz w:val="22"/>
                <w:szCs w:val="22"/>
              </w:rPr>
              <w:t>Bedrijfsnaam referent:</w:t>
            </w:r>
          </w:p>
        </w:tc>
        <w:tc>
          <w:tcPr>
            <w:tcW w:w="2983" w:type="pct"/>
            <w:gridSpan w:val="2"/>
          </w:tcPr>
          <w:p w:rsidRPr="00DD01E3" w:rsidR="00670D2F" w:rsidP="000569EE" w:rsidRDefault="00670D2F" w14:paraId="25CE9ACD" w14:textId="77777777">
            <w:pPr>
              <w:spacing w:line="360" w:lineRule="auto"/>
              <w:cnfStyle w:val="100000000000" w:firstRow="1" w:lastRow="0" w:firstColumn="0" w:lastColumn="0" w:oddVBand="0" w:evenVBand="0" w:oddHBand="0" w:evenHBand="0" w:firstRowFirstColumn="0" w:firstRowLastColumn="0" w:lastRowFirstColumn="0" w:lastRowLastColumn="0"/>
              <w:rPr>
                <w:rFonts w:cstheme="minorHAnsi"/>
                <w:b/>
                <w:bCs w:val="0"/>
                <w:color w:val="FFFFFF" w:themeColor="background1"/>
                <w:sz w:val="22"/>
                <w:szCs w:val="22"/>
              </w:rPr>
            </w:pPr>
          </w:p>
        </w:tc>
      </w:tr>
      <w:tr w:rsidRPr="00B352F7" w:rsidR="00670D2F" w:rsidTr="000569EE" w14:paraId="3EBAB64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7" w:type="pct"/>
          </w:tcPr>
          <w:p w:rsidRPr="00B352F7" w:rsidR="00670D2F" w:rsidP="000569EE" w:rsidRDefault="00670D2F" w14:paraId="094935E1" w14:textId="77777777">
            <w:pPr>
              <w:spacing w:line="360" w:lineRule="auto"/>
              <w:rPr>
                <w:rFonts w:cstheme="minorHAnsi"/>
                <w:sz w:val="22"/>
                <w:szCs w:val="22"/>
              </w:rPr>
            </w:pPr>
            <w:r w:rsidRPr="00B352F7">
              <w:rPr>
                <w:rFonts w:cstheme="minorHAnsi"/>
                <w:sz w:val="22"/>
                <w:szCs w:val="22"/>
              </w:rPr>
              <w:t>Adres</w:t>
            </w:r>
            <w:r>
              <w:rPr>
                <w:rFonts w:cstheme="minorHAnsi"/>
                <w:sz w:val="22"/>
                <w:szCs w:val="22"/>
              </w:rPr>
              <w:t>:</w:t>
            </w:r>
          </w:p>
        </w:tc>
        <w:tc>
          <w:tcPr>
            <w:tcW w:w="2983" w:type="pct"/>
            <w:gridSpan w:val="2"/>
          </w:tcPr>
          <w:p w:rsidRPr="00B352F7" w:rsidR="00670D2F" w:rsidP="000569EE" w:rsidRDefault="00670D2F" w14:paraId="58A4A0D3" w14:textId="77777777">
            <w:pPr>
              <w:spacing w:line="360" w:lineRule="auto"/>
              <w:cnfStyle w:val="000000100000" w:firstRow="0" w:lastRow="0" w:firstColumn="0" w:lastColumn="0" w:oddVBand="0" w:evenVBand="0" w:oddHBand="1" w:evenHBand="0" w:firstRowFirstColumn="0" w:firstRowLastColumn="0" w:lastRowFirstColumn="0" w:lastRowLastColumn="0"/>
              <w:rPr>
                <w:rFonts w:cstheme="minorHAnsi"/>
                <w:sz w:val="22"/>
                <w:szCs w:val="22"/>
              </w:rPr>
            </w:pPr>
          </w:p>
        </w:tc>
      </w:tr>
      <w:tr w:rsidRPr="00B352F7" w:rsidR="00670D2F" w:rsidTr="000569EE" w14:paraId="04C39B95" w14:textId="77777777">
        <w:tc>
          <w:tcPr>
            <w:cnfStyle w:val="001000000000" w:firstRow="0" w:lastRow="0" w:firstColumn="1" w:lastColumn="0" w:oddVBand="0" w:evenVBand="0" w:oddHBand="0" w:evenHBand="0" w:firstRowFirstColumn="0" w:firstRowLastColumn="0" w:lastRowFirstColumn="0" w:lastRowLastColumn="0"/>
            <w:tcW w:w="2017" w:type="pct"/>
          </w:tcPr>
          <w:p w:rsidRPr="00B352F7" w:rsidR="00670D2F" w:rsidP="000569EE" w:rsidRDefault="00670D2F" w14:paraId="1BF09BF7" w14:textId="77777777">
            <w:pPr>
              <w:spacing w:line="360" w:lineRule="auto"/>
              <w:rPr>
                <w:rFonts w:cstheme="minorHAnsi"/>
                <w:sz w:val="22"/>
                <w:szCs w:val="22"/>
              </w:rPr>
            </w:pPr>
            <w:r w:rsidRPr="00B352F7">
              <w:rPr>
                <w:rFonts w:cstheme="minorHAnsi"/>
                <w:sz w:val="22"/>
                <w:szCs w:val="22"/>
              </w:rPr>
              <w:t>P</w:t>
            </w:r>
            <w:r>
              <w:rPr>
                <w:rFonts w:cstheme="minorHAnsi"/>
                <w:sz w:val="22"/>
                <w:szCs w:val="22"/>
              </w:rPr>
              <w:t>ostcode</w:t>
            </w:r>
            <w:r w:rsidRPr="00B352F7">
              <w:rPr>
                <w:rFonts w:cstheme="minorHAnsi"/>
                <w:sz w:val="22"/>
                <w:szCs w:val="22"/>
              </w:rPr>
              <w:t>/Plaats</w:t>
            </w:r>
            <w:r>
              <w:rPr>
                <w:rFonts w:cstheme="minorHAnsi"/>
                <w:sz w:val="22"/>
                <w:szCs w:val="22"/>
              </w:rPr>
              <w:t>:</w:t>
            </w:r>
          </w:p>
        </w:tc>
        <w:tc>
          <w:tcPr>
            <w:tcW w:w="966" w:type="pct"/>
          </w:tcPr>
          <w:p w:rsidRPr="00B352F7" w:rsidR="00670D2F" w:rsidP="000569EE" w:rsidRDefault="00670D2F" w14:paraId="789C0D19" w14:textId="77777777">
            <w:pPr>
              <w:spacing w:line="360" w:lineRule="auto"/>
              <w:cnfStyle w:val="000000000000" w:firstRow="0" w:lastRow="0" w:firstColumn="0" w:lastColumn="0" w:oddVBand="0" w:evenVBand="0" w:oddHBand="0" w:evenHBand="0" w:firstRowFirstColumn="0" w:firstRowLastColumn="0" w:lastRowFirstColumn="0" w:lastRowLastColumn="0"/>
              <w:rPr>
                <w:rFonts w:cstheme="minorHAnsi"/>
                <w:sz w:val="22"/>
                <w:szCs w:val="22"/>
              </w:rPr>
            </w:pPr>
          </w:p>
        </w:tc>
        <w:tc>
          <w:tcPr>
            <w:tcW w:w="2017" w:type="pct"/>
          </w:tcPr>
          <w:p w:rsidRPr="00B352F7" w:rsidR="00670D2F" w:rsidP="000569EE" w:rsidRDefault="00670D2F" w14:paraId="15AF6508" w14:textId="77777777">
            <w:pPr>
              <w:spacing w:line="360" w:lineRule="auto"/>
              <w:cnfStyle w:val="000000000000" w:firstRow="0" w:lastRow="0" w:firstColumn="0" w:lastColumn="0" w:oddVBand="0" w:evenVBand="0" w:oddHBand="0" w:evenHBand="0" w:firstRowFirstColumn="0" w:firstRowLastColumn="0" w:lastRowFirstColumn="0" w:lastRowLastColumn="0"/>
              <w:rPr>
                <w:rFonts w:cstheme="minorHAnsi"/>
                <w:sz w:val="22"/>
                <w:szCs w:val="22"/>
              </w:rPr>
            </w:pPr>
          </w:p>
        </w:tc>
      </w:tr>
      <w:tr w:rsidRPr="00B352F7" w:rsidR="00670D2F" w:rsidTr="000569EE" w14:paraId="765A705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7" w:type="pct"/>
          </w:tcPr>
          <w:p w:rsidRPr="00B352F7" w:rsidR="00670D2F" w:rsidP="000569EE" w:rsidRDefault="00670D2F" w14:paraId="5F345508" w14:textId="77777777">
            <w:pPr>
              <w:tabs>
                <w:tab w:val="left" w:pos="851"/>
                <w:tab w:val="left" w:pos="1701"/>
              </w:tabs>
              <w:spacing w:line="360" w:lineRule="auto"/>
              <w:rPr>
                <w:rFonts w:cstheme="minorHAnsi"/>
                <w:sz w:val="22"/>
                <w:szCs w:val="22"/>
              </w:rPr>
            </w:pPr>
            <w:r w:rsidRPr="00B352F7">
              <w:rPr>
                <w:rFonts w:cstheme="minorHAnsi"/>
                <w:sz w:val="22"/>
                <w:szCs w:val="22"/>
              </w:rPr>
              <w:t xml:space="preserve">Contactpersoon: </w:t>
            </w:r>
            <w:r w:rsidRPr="00B352F7">
              <w:rPr>
                <w:rFonts w:cstheme="minorHAnsi"/>
                <w:sz w:val="22"/>
                <w:szCs w:val="22"/>
              </w:rPr>
              <w:tab/>
            </w:r>
            <w:r w:rsidRPr="00B352F7">
              <w:rPr>
                <w:rFonts w:cstheme="minorHAnsi"/>
                <w:sz w:val="22"/>
                <w:szCs w:val="22"/>
              </w:rPr>
              <w:t>Naam</w:t>
            </w:r>
            <w:r>
              <w:rPr>
                <w:rFonts w:cstheme="minorHAnsi"/>
                <w:sz w:val="22"/>
                <w:szCs w:val="22"/>
              </w:rPr>
              <w:t>:</w:t>
            </w:r>
          </w:p>
          <w:p w:rsidRPr="00B352F7" w:rsidR="00670D2F" w:rsidP="000569EE" w:rsidRDefault="00670D2F" w14:paraId="75AEECB1" w14:textId="77777777">
            <w:pPr>
              <w:tabs>
                <w:tab w:val="left" w:pos="1701"/>
              </w:tabs>
              <w:spacing w:line="360" w:lineRule="auto"/>
              <w:rPr>
                <w:rFonts w:cstheme="minorHAnsi"/>
                <w:sz w:val="22"/>
                <w:szCs w:val="22"/>
              </w:rPr>
            </w:pPr>
            <w:r w:rsidRPr="00B352F7">
              <w:rPr>
                <w:rFonts w:cstheme="minorHAnsi"/>
                <w:sz w:val="22"/>
                <w:szCs w:val="22"/>
              </w:rPr>
              <w:tab/>
            </w:r>
            <w:r w:rsidRPr="00B352F7">
              <w:rPr>
                <w:rFonts w:cstheme="minorHAnsi"/>
                <w:sz w:val="22"/>
                <w:szCs w:val="22"/>
              </w:rPr>
              <w:t>Telefoonnr.</w:t>
            </w:r>
            <w:r>
              <w:rPr>
                <w:rFonts w:cstheme="minorHAnsi"/>
                <w:sz w:val="22"/>
                <w:szCs w:val="22"/>
              </w:rPr>
              <w:t>:</w:t>
            </w:r>
          </w:p>
        </w:tc>
        <w:tc>
          <w:tcPr>
            <w:tcW w:w="2983" w:type="pct"/>
            <w:gridSpan w:val="2"/>
          </w:tcPr>
          <w:p w:rsidRPr="00B352F7" w:rsidR="00670D2F" w:rsidP="000569EE" w:rsidRDefault="00670D2F" w14:paraId="52BB4BDE" w14:textId="77777777">
            <w:pPr>
              <w:spacing w:line="360" w:lineRule="auto"/>
              <w:cnfStyle w:val="000000100000" w:firstRow="0" w:lastRow="0" w:firstColumn="0" w:lastColumn="0" w:oddVBand="0" w:evenVBand="0" w:oddHBand="1" w:evenHBand="0" w:firstRowFirstColumn="0" w:firstRowLastColumn="0" w:lastRowFirstColumn="0" w:lastRowLastColumn="0"/>
              <w:rPr>
                <w:rFonts w:cstheme="minorHAnsi"/>
                <w:sz w:val="22"/>
                <w:szCs w:val="22"/>
              </w:rPr>
            </w:pPr>
          </w:p>
        </w:tc>
      </w:tr>
    </w:tbl>
    <w:p w:rsidRPr="00B352F7" w:rsidR="00670D2F" w:rsidP="00670D2F" w:rsidRDefault="00670D2F" w14:paraId="0695B57F" w14:textId="77777777">
      <w:pPr>
        <w:spacing w:after="160" w:line="360" w:lineRule="auto"/>
        <w:rPr>
          <w:rFonts w:eastAsia="Calibri" w:cstheme="minorHAnsi"/>
          <w:b/>
          <w:sz w:val="22"/>
          <w:szCs w:val="22"/>
        </w:rPr>
      </w:pPr>
      <w:r w:rsidRPr="00B352F7">
        <w:rPr>
          <w:rFonts w:eastAsia="Calibri" w:cstheme="minorHAnsi"/>
          <w:b/>
          <w:sz w:val="22"/>
          <w:szCs w:val="22"/>
        </w:rPr>
        <w:t>Referentie</w:t>
      </w:r>
    </w:p>
    <w:tbl>
      <w:tblPr>
        <w:tblStyle w:val="ListTable4-Accent3"/>
        <w:tblW w:w="5000" w:type="pct"/>
        <w:tblLook w:val="04A0" w:firstRow="1" w:lastRow="0" w:firstColumn="1" w:lastColumn="0" w:noHBand="0" w:noVBand="1"/>
      </w:tblPr>
      <w:tblGrid>
        <w:gridCol w:w="2532"/>
        <w:gridCol w:w="6415"/>
      </w:tblGrid>
      <w:tr w:rsidRPr="00B352F7" w:rsidR="00670D2F" w:rsidTr="000569EE" w14:paraId="24B8C185"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5" w:type="pct"/>
          </w:tcPr>
          <w:p w:rsidRPr="00DD01E3" w:rsidR="00670D2F" w:rsidP="00DD01E3" w:rsidRDefault="00670D2F" w14:paraId="3860799E" w14:textId="77777777">
            <w:pPr>
              <w:spacing w:line="276" w:lineRule="auto"/>
              <w:rPr>
                <w:rFonts w:cstheme="minorHAnsi"/>
                <w:b/>
                <w:bCs w:val="0"/>
                <w:color w:val="FFFFFF" w:themeColor="background1"/>
                <w:sz w:val="22"/>
                <w:szCs w:val="22"/>
              </w:rPr>
            </w:pPr>
            <w:r w:rsidRPr="00DD01E3">
              <w:rPr>
                <w:rFonts w:cstheme="minorHAnsi"/>
                <w:b/>
                <w:bCs w:val="0"/>
                <w:color w:val="FFFFFF" w:themeColor="background1"/>
                <w:sz w:val="22"/>
                <w:szCs w:val="22"/>
              </w:rPr>
              <w:t>Naam referentieopdracht:</w:t>
            </w:r>
          </w:p>
        </w:tc>
        <w:tc>
          <w:tcPr>
            <w:tcW w:w="3585" w:type="pct"/>
          </w:tcPr>
          <w:p w:rsidRPr="00DD01E3" w:rsidR="00670D2F" w:rsidP="000569EE" w:rsidRDefault="00670D2F" w14:paraId="682669E1" w14:textId="77777777">
            <w:pPr>
              <w:spacing w:line="360" w:lineRule="auto"/>
              <w:cnfStyle w:val="100000000000" w:firstRow="1" w:lastRow="0" w:firstColumn="0" w:lastColumn="0" w:oddVBand="0" w:evenVBand="0" w:oddHBand="0" w:evenHBand="0" w:firstRowFirstColumn="0" w:firstRowLastColumn="0" w:lastRowFirstColumn="0" w:lastRowLastColumn="0"/>
              <w:rPr>
                <w:rFonts w:cstheme="minorHAnsi"/>
                <w:b/>
                <w:bCs w:val="0"/>
                <w:color w:val="FFFFFF" w:themeColor="background1"/>
                <w:sz w:val="22"/>
                <w:szCs w:val="22"/>
              </w:rPr>
            </w:pPr>
          </w:p>
        </w:tc>
      </w:tr>
      <w:tr w:rsidRPr="00B352F7" w:rsidR="00670D2F" w:rsidTr="000569EE" w14:paraId="29EE2A1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5" w:type="pct"/>
          </w:tcPr>
          <w:p w:rsidRPr="00B352F7" w:rsidR="00670D2F" w:rsidP="00DD01E3" w:rsidRDefault="00670D2F" w14:paraId="5EE4CA8E" w14:textId="77777777">
            <w:pPr>
              <w:spacing w:line="276" w:lineRule="auto"/>
              <w:rPr>
                <w:rFonts w:cstheme="minorHAnsi"/>
                <w:sz w:val="22"/>
                <w:szCs w:val="22"/>
              </w:rPr>
            </w:pPr>
            <w:r w:rsidRPr="00B352F7">
              <w:rPr>
                <w:rFonts w:cstheme="minorHAnsi"/>
                <w:sz w:val="22"/>
                <w:szCs w:val="22"/>
              </w:rPr>
              <w:t>Waarde opdracht (exclusief omzetbelasting):</w:t>
            </w:r>
          </w:p>
        </w:tc>
        <w:tc>
          <w:tcPr>
            <w:tcW w:w="3585" w:type="pct"/>
          </w:tcPr>
          <w:p w:rsidRPr="00B352F7" w:rsidR="00670D2F" w:rsidP="000569EE" w:rsidRDefault="00670D2F" w14:paraId="0A3B8F1E" w14:textId="77777777">
            <w:pPr>
              <w:spacing w:line="360" w:lineRule="auto"/>
              <w:cnfStyle w:val="000000100000" w:firstRow="0" w:lastRow="0" w:firstColumn="0" w:lastColumn="0" w:oddVBand="0" w:evenVBand="0" w:oddHBand="1" w:evenHBand="0" w:firstRowFirstColumn="0" w:firstRowLastColumn="0" w:lastRowFirstColumn="0" w:lastRowLastColumn="0"/>
              <w:rPr>
                <w:rFonts w:cstheme="minorHAnsi"/>
                <w:sz w:val="22"/>
                <w:szCs w:val="22"/>
              </w:rPr>
            </w:pPr>
          </w:p>
        </w:tc>
      </w:tr>
      <w:tr w:rsidRPr="00B352F7" w:rsidR="00670D2F" w:rsidTr="000569EE" w14:paraId="52EEB340" w14:textId="77777777">
        <w:tc>
          <w:tcPr>
            <w:cnfStyle w:val="001000000000" w:firstRow="0" w:lastRow="0" w:firstColumn="1" w:lastColumn="0" w:oddVBand="0" w:evenVBand="0" w:oddHBand="0" w:evenHBand="0" w:firstRowFirstColumn="0" w:firstRowLastColumn="0" w:lastRowFirstColumn="0" w:lastRowLastColumn="0"/>
            <w:tcW w:w="1415" w:type="pct"/>
          </w:tcPr>
          <w:p w:rsidRPr="00B352F7" w:rsidR="00670D2F" w:rsidP="00DD01E3" w:rsidRDefault="00670D2F" w14:paraId="30D1BD67" w14:textId="77777777">
            <w:pPr>
              <w:spacing w:line="276" w:lineRule="auto"/>
              <w:rPr>
                <w:rFonts w:cstheme="minorHAnsi"/>
                <w:sz w:val="22"/>
                <w:szCs w:val="22"/>
              </w:rPr>
            </w:pPr>
            <w:r w:rsidRPr="00B352F7">
              <w:rPr>
                <w:rFonts w:cstheme="minorHAnsi"/>
                <w:sz w:val="22"/>
                <w:szCs w:val="22"/>
              </w:rPr>
              <w:t>Startdatum opdracht:</w:t>
            </w:r>
          </w:p>
        </w:tc>
        <w:tc>
          <w:tcPr>
            <w:tcW w:w="3585" w:type="pct"/>
          </w:tcPr>
          <w:p w:rsidRPr="00B352F7" w:rsidR="00670D2F" w:rsidP="000569EE" w:rsidRDefault="00670D2F" w14:paraId="795BD45C" w14:textId="77777777">
            <w:pPr>
              <w:spacing w:line="360" w:lineRule="auto"/>
              <w:cnfStyle w:val="000000000000" w:firstRow="0" w:lastRow="0" w:firstColumn="0" w:lastColumn="0" w:oddVBand="0" w:evenVBand="0" w:oddHBand="0" w:evenHBand="0" w:firstRowFirstColumn="0" w:firstRowLastColumn="0" w:lastRowFirstColumn="0" w:lastRowLastColumn="0"/>
              <w:rPr>
                <w:rFonts w:cstheme="minorHAnsi"/>
                <w:sz w:val="22"/>
                <w:szCs w:val="22"/>
              </w:rPr>
            </w:pPr>
          </w:p>
        </w:tc>
      </w:tr>
      <w:tr w:rsidRPr="00B352F7" w:rsidR="00670D2F" w:rsidTr="000569EE" w14:paraId="65B4623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5" w:type="pct"/>
          </w:tcPr>
          <w:p w:rsidRPr="00B352F7" w:rsidR="00670D2F" w:rsidP="00DD01E3" w:rsidRDefault="00670D2F" w14:paraId="2A5F7265" w14:textId="77777777">
            <w:pPr>
              <w:tabs>
                <w:tab w:val="left" w:pos="1701"/>
              </w:tabs>
              <w:spacing w:line="276" w:lineRule="auto"/>
              <w:rPr>
                <w:rFonts w:cstheme="minorHAnsi"/>
                <w:sz w:val="22"/>
                <w:szCs w:val="22"/>
              </w:rPr>
            </w:pPr>
            <w:r w:rsidRPr="00B352F7">
              <w:rPr>
                <w:rFonts w:cstheme="minorHAnsi"/>
                <w:sz w:val="22"/>
                <w:szCs w:val="22"/>
              </w:rPr>
              <w:t>Einddatum opdracht:</w:t>
            </w:r>
          </w:p>
        </w:tc>
        <w:tc>
          <w:tcPr>
            <w:tcW w:w="3585" w:type="pct"/>
          </w:tcPr>
          <w:p w:rsidRPr="00B352F7" w:rsidR="00670D2F" w:rsidP="000569EE" w:rsidRDefault="00670D2F" w14:paraId="2AB465DC" w14:textId="77777777">
            <w:pPr>
              <w:spacing w:line="360" w:lineRule="auto"/>
              <w:cnfStyle w:val="000000100000" w:firstRow="0" w:lastRow="0" w:firstColumn="0" w:lastColumn="0" w:oddVBand="0" w:evenVBand="0" w:oddHBand="1" w:evenHBand="0" w:firstRowFirstColumn="0" w:firstRowLastColumn="0" w:lastRowFirstColumn="0" w:lastRowLastColumn="0"/>
              <w:rPr>
                <w:rFonts w:cstheme="minorHAnsi"/>
                <w:sz w:val="22"/>
                <w:szCs w:val="22"/>
              </w:rPr>
            </w:pPr>
          </w:p>
        </w:tc>
      </w:tr>
      <w:tr w:rsidRPr="00B352F7" w:rsidR="00670D2F" w:rsidTr="000569EE" w14:paraId="2C352969" w14:textId="77777777">
        <w:tc>
          <w:tcPr>
            <w:cnfStyle w:val="001000000000" w:firstRow="0" w:lastRow="0" w:firstColumn="1" w:lastColumn="0" w:oddVBand="0" w:evenVBand="0" w:oddHBand="0" w:evenHBand="0" w:firstRowFirstColumn="0" w:firstRowLastColumn="0" w:lastRowFirstColumn="0" w:lastRowLastColumn="0"/>
            <w:tcW w:w="1415" w:type="pct"/>
          </w:tcPr>
          <w:p w:rsidRPr="00B352F7" w:rsidR="00670D2F" w:rsidP="00DD01E3" w:rsidRDefault="00670D2F" w14:paraId="5429BCA3" w14:textId="77777777">
            <w:pPr>
              <w:tabs>
                <w:tab w:val="left" w:pos="1701"/>
              </w:tabs>
              <w:spacing w:line="276" w:lineRule="auto"/>
              <w:rPr>
                <w:rFonts w:cstheme="minorHAnsi"/>
                <w:sz w:val="22"/>
                <w:szCs w:val="22"/>
              </w:rPr>
            </w:pPr>
            <w:r w:rsidRPr="00B352F7">
              <w:rPr>
                <w:rFonts w:cstheme="minorHAnsi"/>
                <w:sz w:val="22"/>
                <w:szCs w:val="22"/>
              </w:rPr>
              <w:t>Aantal medewerkers van de organisatie waar de referentieopdracht is uitgevoerd (incl</w:t>
            </w:r>
            <w:r>
              <w:rPr>
                <w:rFonts w:cstheme="minorHAnsi"/>
                <w:sz w:val="22"/>
                <w:szCs w:val="22"/>
              </w:rPr>
              <w:t>.</w:t>
            </w:r>
            <w:r w:rsidRPr="00B352F7">
              <w:rPr>
                <w:rFonts w:cstheme="minorHAnsi"/>
                <w:sz w:val="22"/>
                <w:szCs w:val="22"/>
              </w:rPr>
              <w:t xml:space="preserve"> ingehuurde medewerkers)</w:t>
            </w:r>
          </w:p>
        </w:tc>
        <w:tc>
          <w:tcPr>
            <w:tcW w:w="3585" w:type="pct"/>
          </w:tcPr>
          <w:p w:rsidRPr="00B352F7" w:rsidR="00670D2F" w:rsidP="000569EE" w:rsidRDefault="00670D2F" w14:paraId="6036AA6E" w14:textId="77777777">
            <w:pPr>
              <w:spacing w:line="360" w:lineRule="auto"/>
              <w:cnfStyle w:val="000000000000" w:firstRow="0" w:lastRow="0" w:firstColumn="0" w:lastColumn="0" w:oddVBand="0" w:evenVBand="0" w:oddHBand="0" w:evenHBand="0" w:firstRowFirstColumn="0" w:firstRowLastColumn="0" w:lastRowFirstColumn="0" w:lastRowLastColumn="0"/>
              <w:rPr>
                <w:rFonts w:cstheme="minorHAnsi"/>
                <w:sz w:val="22"/>
                <w:szCs w:val="22"/>
              </w:rPr>
            </w:pPr>
          </w:p>
        </w:tc>
      </w:tr>
      <w:tr w:rsidRPr="00B352F7" w:rsidR="00670D2F" w:rsidTr="000569EE" w14:paraId="55EC0F4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5" w:type="pct"/>
          </w:tcPr>
          <w:p w:rsidRPr="00B352F7" w:rsidR="00670D2F" w:rsidP="00DD01E3" w:rsidRDefault="00670D2F" w14:paraId="0E8266C2" w14:textId="77777777">
            <w:pPr>
              <w:tabs>
                <w:tab w:val="left" w:pos="1701"/>
              </w:tabs>
              <w:spacing w:line="276" w:lineRule="auto"/>
              <w:rPr>
                <w:rFonts w:cstheme="minorHAnsi"/>
                <w:sz w:val="22"/>
                <w:szCs w:val="22"/>
              </w:rPr>
            </w:pPr>
            <w:r w:rsidRPr="00B352F7">
              <w:rPr>
                <w:rFonts w:cstheme="minorHAnsi"/>
                <w:sz w:val="22"/>
                <w:szCs w:val="22"/>
              </w:rPr>
              <w:t>Statutaire naam/namen van de onderneming/ ondernemingen die de referentieopdracht heeft/hebben uitgevoerd:</w:t>
            </w:r>
          </w:p>
          <w:p w:rsidRPr="00B352F7" w:rsidR="00670D2F" w:rsidP="00DD01E3" w:rsidRDefault="00670D2F" w14:paraId="3BACCA23" w14:textId="77777777">
            <w:pPr>
              <w:tabs>
                <w:tab w:val="left" w:pos="1701"/>
              </w:tabs>
              <w:spacing w:line="276" w:lineRule="auto"/>
              <w:rPr>
                <w:rFonts w:cstheme="minorHAnsi"/>
                <w:sz w:val="22"/>
                <w:szCs w:val="22"/>
              </w:rPr>
            </w:pPr>
          </w:p>
          <w:p w:rsidRPr="00B352F7" w:rsidR="00670D2F" w:rsidP="00DD01E3" w:rsidRDefault="00670D2F" w14:paraId="6ED37A40" w14:textId="77777777">
            <w:pPr>
              <w:tabs>
                <w:tab w:val="left" w:pos="1701"/>
              </w:tabs>
              <w:spacing w:line="276" w:lineRule="auto"/>
              <w:rPr>
                <w:rFonts w:cstheme="minorHAnsi"/>
                <w:sz w:val="22"/>
                <w:szCs w:val="22"/>
              </w:rPr>
            </w:pPr>
            <w:r w:rsidRPr="00B352F7">
              <w:rPr>
                <w:rFonts w:cstheme="minorHAnsi"/>
                <w:sz w:val="22"/>
                <w:szCs w:val="22"/>
              </w:rPr>
              <w:t xml:space="preserve">Toelichting: </w:t>
            </w:r>
          </w:p>
          <w:p w:rsidRPr="00B352F7" w:rsidR="00670D2F" w:rsidP="00DD01E3" w:rsidRDefault="00670D2F" w14:paraId="4205EBC6" w14:textId="77777777">
            <w:pPr>
              <w:tabs>
                <w:tab w:val="left" w:pos="1701"/>
              </w:tabs>
              <w:spacing w:line="276" w:lineRule="auto"/>
              <w:rPr>
                <w:rFonts w:cstheme="minorHAnsi"/>
                <w:sz w:val="22"/>
                <w:szCs w:val="22"/>
              </w:rPr>
            </w:pPr>
            <w:r w:rsidRPr="00B352F7">
              <w:rPr>
                <w:rFonts w:cstheme="minorHAnsi"/>
                <w:sz w:val="22"/>
                <w:szCs w:val="22"/>
              </w:rPr>
              <w:t xml:space="preserve">Indien een Inschrijver een beroep doet op een andere natuurlijke of rechtspersoon (derde) om de kerncompetentie en/of selectiecriterium aan te tonen, dan dient hier de naam van de desbetreffende derde te worden ingevuld. Indien de referentieopdracht door een Combinatie is uitgevoerd, dan dienen hier de namen van de </w:t>
            </w:r>
            <w:proofErr w:type="spellStart"/>
            <w:r w:rsidRPr="00B352F7">
              <w:rPr>
                <w:rFonts w:cstheme="minorHAnsi"/>
                <w:sz w:val="22"/>
                <w:szCs w:val="22"/>
              </w:rPr>
              <w:t>Combinanten</w:t>
            </w:r>
            <w:proofErr w:type="spellEnd"/>
            <w:r w:rsidRPr="00B352F7">
              <w:rPr>
                <w:rFonts w:cstheme="minorHAnsi"/>
                <w:sz w:val="22"/>
                <w:szCs w:val="22"/>
              </w:rPr>
              <w:t xml:space="preserve"> te worden ingevuld.</w:t>
            </w:r>
          </w:p>
        </w:tc>
        <w:tc>
          <w:tcPr>
            <w:tcW w:w="3585" w:type="pct"/>
          </w:tcPr>
          <w:p w:rsidRPr="00B352F7" w:rsidR="00670D2F" w:rsidP="000569EE" w:rsidRDefault="00670D2F" w14:paraId="7832F4F3" w14:textId="77777777">
            <w:pPr>
              <w:spacing w:line="360" w:lineRule="auto"/>
              <w:cnfStyle w:val="000000100000" w:firstRow="0" w:lastRow="0" w:firstColumn="0" w:lastColumn="0" w:oddVBand="0" w:evenVBand="0" w:oddHBand="1" w:evenHBand="0" w:firstRowFirstColumn="0" w:firstRowLastColumn="0" w:lastRowFirstColumn="0" w:lastRowLastColumn="0"/>
              <w:rPr>
                <w:rFonts w:cstheme="minorHAnsi"/>
                <w:sz w:val="22"/>
                <w:szCs w:val="22"/>
              </w:rPr>
            </w:pPr>
          </w:p>
        </w:tc>
      </w:tr>
      <w:tr w:rsidRPr="00B352F7" w:rsidR="00670D2F" w:rsidTr="000569EE" w14:paraId="5F1B411B" w14:textId="77777777">
        <w:tc>
          <w:tcPr>
            <w:cnfStyle w:val="001000000000" w:firstRow="0" w:lastRow="0" w:firstColumn="1" w:lastColumn="0" w:oddVBand="0" w:evenVBand="0" w:oddHBand="0" w:evenHBand="0" w:firstRowFirstColumn="0" w:firstRowLastColumn="0" w:lastRowFirstColumn="0" w:lastRowLastColumn="0"/>
            <w:tcW w:w="1415" w:type="pct"/>
          </w:tcPr>
          <w:p w:rsidRPr="00B352F7" w:rsidR="00670D2F" w:rsidP="00DD01E3" w:rsidRDefault="00670D2F" w14:paraId="5C13F515" w14:textId="77777777">
            <w:pPr>
              <w:tabs>
                <w:tab w:val="left" w:pos="1701"/>
              </w:tabs>
              <w:spacing w:line="276" w:lineRule="auto"/>
              <w:rPr>
                <w:rFonts w:cstheme="minorHAnsi"/>
                <w:sz w:val="22"/>
                <w:szCs w:val="22"/>
              </w:rPr>
            </w:pPr>
            <w:r w:rsidRPr="00B352F7">
              <w:rPr>
                <w:rFonts w:cstheme="minorHAnsi"/>
                <w:sz w:val="22"/>
                <w:szCs w:val="22"/>
              </w:rPr>
              <w:t>Omschrijving eigen aandeel:</w:t>
            </w:r>
          </w:p>
          <w:p w:rsidRPr="00B352F7" w:rsidR="00670D2F" w:rsidP="00DD01E3" w:rsidRDefault="00670D2F" w14:paraId="04AE06FE" w14:textId="77777777">
            <w:pPr>
              <w:tabs>
                <w:tab w:val="left" w:pos="1701"/>
              </w:tabs>
              <w:spacing w:line="276" w:lineRule="auto"/>
              <w:rPr>
                <w:rFonts w:cstheme="minorHAnsi"/>
                <w:sz w:val="22"/>
                <w:szCs w:val="22"/>
              </w:rPr>
            </w:pPr>
          </w:p>
          <w:p w:rsidRPr="00B352F7" w:rsidR="00670D2F" w:rsidP="00DD01E3" w:rsidRDefault="00670D2F" w14:paraId="234EE204" w14:textId="77777777">
            <w:pPr>
              <w:tabs>
                <w:tab w:val="left" w:pos="1701"/>
              </w:tabs>
              <w:spacing w:line="276" w:lineRule="auto"/>
              <w:rPr>
                <w:rFonts w:cstheme="minorHAnsi"/>
                <w:sz w:val="22"/>
                <w:szCs w:val="22"/>
              </w:rPr>
            </w:pPr>
            <w:r w:rsidRPr="00B352F7">
              <w:rPr>
                <w:rFonts w:cstheme="minorHAnsi"/>
                <w:sz w:val="22"/>
                <w:szCs w:val="22"/>
              </w:rPr>
              <w:t>Toelichting:</w:t>
            </w:r>
          </w:p>
          <w:p w:rsidRPr="00B352F7" w:rsidR="00670D2F" w:rsidP="00DD01E3" w:rsidRDefault="00670D2F" w14:paraId="24417F95" w14:textId="77777777">
            <w:pPr>
              <w:tabs>
                <w:tab w:val="left" w:pos="1701"/>
              </w:tabs>
              <w:spacing w:line="276" w:lineRule="auto"/>
              <w:rPr>
                <w:rFonts w:cstheme="minorHAnsi"/>
                <w:sz w:val="22"/>
                <w:szCs w:val="22"/>
              </w:rPr>
            </w:pPr>
            <w:r w:rsidRPr="00B352F7">
              <w:rPr>
                <w:rFonts w:cstheme="minorHAnsi"/>
                <w:sz w:val="22"/>
                <w:szCs w:val="22"/>
              </w:rPr>
              <w:t xml:space="preserve">Indien de referentieopdracht door een Combinatie is uitgevoerd, dient de Inschrijver hier de werkzaamheden, taken, rollen, verantwoordelijkheden en opgedane ervaring van elk der </w:t>
            </w:r>
            <w:proofErr w:type="spellStart"/>
            <w:r w:rsidRPr="00B352F7">
              <w:rPr>
                <w:rFonts w:cstheme="minorHAnsi"/>
                <w:sz w:val="22"/>
                <w:szCs w:val="22"/>
              </w:rPr>
              <w:t>Combinanten</w:t>
            </w:r>
            <w:proofErr w:type="spellEnd"/>
            <w:r w:rsidRPr="00B352F7">
              <w:rPr>
                <w:rFonts w:cstheme="minorHAnsi"/>
                <w:sz w:val="22"/>
                <w:szCs w:val="22"/>
              </w:rPr>
              <w:t xml:space="preserve"> in de Combinatie te omschrijven.</w:t>
            </w:r>
          </w:p>
        </w:tc>
        <w:tc>
          <w:tcPr>
            <w:tcW w:w="3585" w:type="pct"/>
          </w:tcPr>
          <w:p w:rsidRPr="00A1768D" w:rsidR="00670D2F" w:rsidP="000569EE" w:rsidRDefault="00670D2F" w14:paraId="7FC83F95"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Cs w:val="20"/>
                <w:lang w:eastAsia="nl-NL"/>
              </w:rPr>
            </w:pPr>
            <w:r w:rsidRPr="00A1768D">
              <w:rPr>
                <w:rFonts w:cstheme="minorHAnsi"/>
                <w:szCs w:val="20"/>
              </w:rPr>
              <w:t>&lt;vul dit onderdeel zodanig in dat het beoordelingsteam kan beoordelen dat aan de gevraagde referentie is voldaan&gt;</w:t>
            </w:r>
          </w:p>
          <w:p w:rsidRPr="00B352F7" w:rsidR="00670D2F" w:rsidP="000569EE" w:rsidRDefault="00670D2F" w14:paraId="403C29C5" w14:textId="77777777">
            <w:pPr>
              <w:spacing w:line="360" w:lineRule="auto"/>
              <w:cnfStyle w:val="000000000000" w:firstRow="0" w:lastRow="0" w:firstColumn="0" w:lastColumn="0" w:oddVBand="0" w:evenVBand="0" w:oddHBand="0" w:evenHBand="0" w:firstRowFirstColumn="0" w:firstRowLastColumn="0" w:lastRowFirstColumn="0" w:lastRowLastColumn="0"/>
              <w:rPr>
                <w:rFonts w:cstheme="minorHAnsi"/>
                <w:sz w:val="22"/>
                <w:szCs w:val="22"/>
              </w:rPr>
            </w:pPr>
          </w:p>
        </w:tc>
      </w:tr>
    </w:tbl>
    <w:p w:rsidRPr="00B352F7" w:rsidR="00670D2F" w:rsidP="00670D2F" w:rsidRDefault="00670D2F" w14:paraId="339DA125" w14:textId="77777777">
      <w:pPr>
        <w:pStyle w:val="broodtekst"/>
        <w:rPr>
          <w:rFonts w:asciiTheme="minorHAnsi" w:hAnsiTheme="minorHAnsi" w:cstheme="minorHAnsi"/>
          <w:sz w:val="22"/>
          <w:szCs w:val="22"/>
        </w:rPr>
      </w:pPr>
    </w:p>
    <w:p w:rsidRPr="00B352F7" w:rsidR="00670D2F" w:rsidP="00670D2F" w:rsidRDefault="00670D2F" w14:paraId="413BD757" w14:textId="77777777">
      <w:pPr>
        <w:pStyle w:val="broodtekst"/>
        <w:rPr>
          <w:rFonts w:asciiTheme="minorHAnsi" w:hAnsiTheme="minorHAnsi" w:cstheme="minorHAnsi"/>
          <w:bCs/>
          <w:sz w:val="22"/>
          <w:szCs w:val="22"/>
        </w:rPr>
      </w:pPr>
      <w:r w:rsidRPr="00B352F7">
        <w:rPr>
          <w:rFonts w:asciiTheme="minorHAnsi" w:hAnsiTheme="minorHAnsi" w:cstheme="minorHAnsi"/>
          <w:bCs/>
          <w:sz w:val="22"/>
          <w:szCs w:val="22"/>
        </w:rPr>
        <w:t>Geef een toelichting waardoor het Aanbestedingsteam een goed beeld krijgt van de door u uitgevoerde werkzaamheden. U kunt meer ruimte gebruiken dan op dit moment in onderstaande tabel aanwezig is.</w:t>
      </w:r>
    </w:p>
    <w:p w:rsidR="00670D2F" w:rsidP="00670D2F" w:rsidRDefault="00670D2F" w14:paraId="2FC108B6" w14:textId="77777777">
      <w:pPr>
        <w:pStyle w:val="broodtekst"/>
        <w:rPr>
          <w:rFonts w:asciiTheme="minorHAnsi" w:hAnsiTheme="minorHAnsi" w:cstheme="minorHAnsi"/>
          <w:bCs/>
          <w:sz w:val="22"/>
          <w:szCs w:val="22"/>
        </w:rPr>
      </w:pPr>
    </w:p>
    <w:p w:rsidR="00DD13AB" w:rsidP="00670D2F" w:rsidRDefault="00DD13AB" w14:paraId="22D36101" w14:textId="67A84698">
      <w:pPr>
        <w:pStyle w:val="broodtekst"/>
        <w:rPr>
          <w:rFonts w:asciiTheme="minorHAnsi" w:hAnsiTheme="minorHAnsi" w:cstheme="minorHAnsi"/>
          <w:bCs/>
          <w:sz w:val="22"/>
          <w:szCs w:val="22"/>
        </w:rPr>
      </w:pPr>
      <w:r>
        <w:rPr>
          <w:rFonts w:asciiTheme="minorHAnsi" w:hAnsiTheme="minorHAnsi" w:cstheme="minorHAnsi"/>
          <w:bCs/>
          <w:sz w:val="22"/>
          <w:szCs w:val="22"/>
        </w:rPr>
        <w:t>Voor onderdeel G zijn maximaal 20 punten te behalen.</w:t>
      </w:r>
    </w:p>
    <w:p w:rsidRPr="00B352F7" w:rsidR="00DD13AB" w:rsidP="00670D2F" w:rsidRDefault="00DD13AB" w14:paraId="1E1D76B5" w14:textId="1194A6E6">
      <w:pPr>
        <w:pStyle w:val="broodtekst"/>
        <w:rPr>
          <w:rFonts w:asciiTheme="minorHAnsi" w:hAnsiTheme="minorHAnsi" w:cstheme="minorHAnsi"/>
          <w:bCs/>
          <w:sz w:val="22"/>
          <w:szCs w:val="22"/>
        </w:rPr>
      </w:pPr>
    </w:p>
    <w:tbl>
      <w:tblPr>
        <w:tblStyle w:val="ListTable4-Accent3"/>
        <w:tblW w:w="5000" w:type="pct"/>
        <w:tblLook w:val="04A0" w:firstRow="1" w:lastRow="0" w:firstColumn="1" w:lastColumn="0" w:noHBand="0" w:noVBand="1"/>
      </w:tblPr>
      <w:tblGrid>
        <w:gridCol w:w="1099"/>
        <w:gridCol w:w="6694"/>
        <w:gridCol w:w="1154"/>
      </w:tblGrid>
      <w:tr w:rsidRPr="00B352F7" w:rsidR="00670D2F" w:rsidTr="000569EE" w14:paraId="06972953"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55" w:type="pct"/>
            <w:gridSpan w:val="2"/>
            <w:hideMark/>
          </w:tcPr>
          <w:p w:rsidRPr="00DD01E3" w:rsidR="00670D2F" w:rsidP="000569EE" w:rsidRDefault="00670D2F" w14:paraId="1B77FB5F" w14:textId="5A663E3A">
            <w:pPr>
              <w:spacing w:line="240" w:lineRule="auto"/>
              <w:rPr>
                <w:rFonts w:cstheme="minorHAnsi"/>
                <w:b/>
                <w:bCs w:val="0"/>
                <w:color w:val="FFFFFF" w:themeColor="background1"/>
                <w:sz w:val="22"/>
                <w:szCs w:val="22"/>
                <w:lang w:eastAsia="nl-NL"/>
              </w:rPr>
            </w:pPr>
            <w:r w:rsidRPr="00DD01E3">
              <w:rPr>
                <w:rFonts w:cstheme="minorHAnsi"/>
                <w:b/>
                <w:bCs w:val="0"/>
                <w:color w:val="FFFFFF" w:themeColor="background1"/>
                <w:sz w:val="22"/>
                <w:szCs w:val="22"/>
              </w:rPr>
              <w:t xml:space="preserve">Selectiecriteria </w:t>
            </w:r>
            <w:r w:rsidRPr="00DD01E3" w:rsidR="00E75546">
              <w:rPr>
                <w:rFonts w:cstheme="minorHAnsi"/>
                <w:b/>
                <w:bCs w:val="0"/>
                <w:color w:val="FFFFFF" w:themeColor="background1"/>
                <w:sz w:val="22"/>
                <w:szCs w:val="22"/>
              </w:rPr>
              <w:t>G</w:t>
            </w:r>
          </w:p>
          <w:p w:rsidRPr="00DD01E3" w:rsidR="00670D2F" w:rsidP="000569EE" w:rsidRDefault="00670D2F" w14:paraId="64F32967" w14:textId="77777777">
            <w:pPr>
              <w:spacing w:line="240" w:lineRule="auto"/>
              <w:rPr>
                <w:rFonts w:cstheme="minorHAnsi"/>
                <w:b/>
                <w:bCs w:val="0"/>
                <w:color w:val="FFFFFF" w:themeColor="background1"/>
                <w:sz w:val="22"/>
                <w:szCs w:val="22"/>
                <w:lang w:eastAsia="nl-NL"/>
              </w:rPr>
            </w:pPr>
          </w:p>
        </w:tc>
        <w:tc>
          <w:tcPr>
            <w:tcW w:w="645" w:type="pct"/>
          </w:tcPr>
          <w:p w:rsidRPr="00DD01E3" w:rsidR="00670D2F" w:rsidP="000569EE" w:rsidRDefault="00670D2F" w14:paraId="5F882F9B" w14:textId="77777777">
            <w:pPr>
              <w:spacing w:line="240" w:lineRule="auto"/>
              <w:jc w:val="center"/>
              <w:cnfStyle w:val="100000000000" w:firstRow="1" w:lastRow="0" w:firstColumn="0" w:lastColumn="0" w:oddVBand="0" w:evenVBand="0" w:oddHBand="0" w:evenHBand="0" w:firstRowFirstColumn="0" w:firstRowLastColumn="0" w:lastRowFirstColumn="0" w:lastRowLastColumn="0"/>
              <w:rPr>
                <w:rFonts w:cstheme="minorHAnsi"/>
                <w:b/>
                <w:color w:val="FFFFFF" w:themeColor="background1"/>
                <w:sz w:val="22"/>
                <w:szCs w:val="22"/>
                <w:lang w:eastAsia="nl-NL"/>
              </w:rPr>
            </w:pPr>
            <w:r w:rsidRPr="00DD01E3">
              <w:rPr>
                <w:rFonts w:cstheme="minorHAnsi"/>
                <w:b/>
                <w:color w:val="FFFFFF" w:themeColor="background1"/>
                <w:sz w:val="22"/>
                <w:szCs w:val="22"/>
                <w:lang w:eastAsia="nl-NL"/>
              </w:rPr>
              <w:t>Punten</w:t>
            </w:r>
          </w:p>
        </w:tc>
      </w:tr>
      <w:tr w:rsidRPr="00B352F7" w:rsidR="00670D2F" w:rsidTr="000569EE" w14:paraId="6DE9CAD9" w14:textId="77777777">
        <w:trPr>
          <w:cnfStyle w:val="000000100000" w:firstRow="0" w:lastRow="0" w:firstColumn="0" w:lastColumn="0" w:oddVBand="0" w:evenVBand="0" w:oddHBand="1" w:evenHBand="0" w:firstRowFirstColumn="0" w:firstRowLastColumn="0" w:lastRowFirstColumn="0" w:lastRowLastColumn="0"/>
          <w:trHeight w:val="516"/>
        </w:trPr>
        <w:tc>
          <w:tcPr>
            <w:cnfStyle w:val="001000000000" w:firstRow="0" w:lastRow="0" w:firstColumn="1" w:lastColumn="0" w:oddVBand="0" w:evenVBand="0" w:oddHBand="0" w:evenHBand="0" w:firstRowFirstColumn="0" w:firstRowLastColumn="0" w:lastRowFirstColumn="0" w:lastRowLastColumn="0"/>
            <w:tcW w:w="614" w:type="pct"/>
          </w:tcPr>
          <w:p w:rsidRPr="00B352F7" w:rsidR="00670D2F" w:rsidP="000569EE" w:rsidRDefault="009E2FD3" w14:paraId="70190AB9" w14:textId="5B246753">
            <w:pPr>
              <w:spacing w:line="240" w:lineRule="auto"/>
              <w:rPr>
                <w:sz w:val="22"/>
                <w:szCs w:val="22"/>
              </w:rPr>
            </w:pPr>
            <w:r>
              <w:rPr>
                <w:sz w:val="22"/>
                <w:szCs w:val="22"/>
              </w:rPr>
              <w:t>G1</w:t>
            </w:r>
          </w:p>
        </w:tc>
        <w:tc>
          <w:tcPr>
            <w:tcW w:w="3741" w:type="pct"/>
          </w:tcPr>
          <w:p w:rsidR="00586953" w:rsidP="00586953" w:rsidRDefault="00586953" w14:paraId="1E473516" w14:textId="77777777">
            <w:pPr>
              <w:pStyle w:val="ListNumber"/>
              <w:numPr>
                <w:ilvl w:val="0"/>
                <w:numId w:val="0"/>
              </w:numPr>
              <w:suppressAutoHyphens/>
              <w:autoSpaceDN w:val="0"/>
              <w:adjustRightInd/>
              <w:cnfStyle w:val="000000100000" w:firstRow="0" w:lastRow="0" w:firstColumn="0" w:lastColumn="0" w:oddVBand="0" w:evenVBand="0" w:oddHBand="1" w:evenHBand="0" w:firstRowFirstColumn="0" w:firstRowLastColumn="0" w:lastRowFirstColumn="0" w:lastRowLastColumn="0"/>
              <w:rPr>
                <w:rFonts w:ascii="Calibri" w:hAnsi="Calibri" w:cs="Calibri"/>
                <w:szCs w:val="20"/>
              </w:rPr>
            </w:pPr>
            <w:r w:rsidRPr="00DD13AB">
              <w:rPr>
                <w:rFonts w:ascii="Calibri" w:hAnsi="Calibri" w:cs="Calibri"/>
                <w:szCs w:val="20"/>
              </w:rPr>
              <w:t>Gegadigde heeft ervaring met het bieden van eerstelijns support voor Technische producten middels een Servicedesk buiten Kantooruren.</w:t>
            </w:r>
          </w:p>
          <w:p w:rsidR="009E2FD3" w:rsidP="00586953" w:rsidRDefault="009E2FD3" w14:paraId="6C2AADB5" w14:textId="77777777">
            <w:pPr>
              <w:pStyle w:val="ListNumber"/>
              <w:numPr>
                <w:ilvl w:val="0"/>
                <w:numId w:val="0"/>
              </w:numPr>
              <w:suppressAutoHyphens/>
              <w:autoSpaceDN w:val="0"/>
              <w:adjustRightInd/>
              <w:cnfStyle w:val="000000100000" w:firstRow="0" w:lastRow="0" w:firstColumn="0" w:lastColumn="0" w:oddVBand="0" w:evenVBand="0" w:oddHBand="1" w:evenHBand="0" w:firstRowFirstColumn="0" w:firstRowLastColumn="0" w:lastRowFirstColumn="0" w:lastRowLastColumn="0"/>
              <w:rPr>
                <w:rFonts w:ascii="Calibri" w:hAnsi="Calibri" w:cs="Calibri"/>
                <w:szCs w:val="20"/>
              </w:rPr>
            </w:pPr>
          </w:p>
          <w:p w:rsidRPr="009E2FD3" w:rsidR="009E2FD3" w:rsidP="00586953" w:rsidRDefault="009E2FD3" w14:paraId="6C55264F" w14:textId="03B0A217">
            <w:pPr>
              <w:pStyle w:val="ListNumber"/>
              <w:numPr>
                <w:ilvl w:val="0"/>
                <w:numId w:val="0"/>
              </w:numPr>
              <w:suppressAutoHyphens/>
              <w:autoSpaceDN w:val="0"/>
              <w:adjustRightInd/>
              <w:cnfStyle w:val="000000100000" w:firstRow="0" w:lastRow="0" w:firstColumn="0" w:lastColumn="0" w:oddVBand="0" w:evenVBand="0" w:oddHBand="1" w:evenHBand="0" w:firstRowFirstColumn="0" w:firstRowLastColumn="0" w:lastRowFirstColumn="0" w:lastRowLastColumn="0"/>
              <w:rPr>
                <w:rFonts w:ascii="Calibri" w:hAnsi="Calibri" w:cs="Calibri"/>
                <w:szCs w:val="20"/>
              </w:rPr>
            </w:pPr>
            <w:r w:rsidRPr="009E2FD3">
              <w:rPr>
                <w:rFonts w:ascii="Calibri" w:hAnsi="Calibri" w:cs="Calibri"/>
                <w:szCs w:val="20"/>
              </w:rPr>
              <w:t>Indien Gegadigde standaard scripts heeft aangeleverd voor een servicedesk voor Technische producten en daarmee heeft gewerkt.</w:t>
            </w:r>
          </w:p>
          <w:p w:rsidRPr="00336667" w:rsidR="00670D2F" w:rsidP="000569EE" w:rsidRDefault="00670D2F" w14:paraId="39CBDC83" w14:textId="77777777">
            <w:pPr>
              <w:pStyle w:val="ListNumber"/>
              <w:numPr>
                <w:ilvl w:val="0"/>
                <w:numId w:val="0"/>
              </w:numPr>
              <w:suppressAutoHyphens/>
              <w:autoSpaceDN w:val="0"/>
              <w:adjustRightInd/>
              <w:cnfStyle w:val="000000100000" w:firstRow="0" w:lastRow="0" w:firstColumn="0" w:lastColumn="0" w:oddVBand="0" w:evenVBand="0" w:oddHBand="1" w:evenHBand="0" w:firstRowFirstColumn="0" w:firstRowLastColumn="0" w:lastRowFirstColumn="0" w:lastRowLastColumn="0"/>
              <w:rPr>
                <w:rFonts w:ascii="Calibri" w:hAnsi="Calibri" w:cs="Calibri"/>
                <w:kern w:val="0"/>
                <w:szCs w:val="20"/>
              </w:rPr>
            </w:pPr>
          </w:p>
          <w:p w:rsidRPr="00B352F7" w:rsidR="00670D2F" w:rsidP="000569EE" w:rsidRDefault="00670D2F" w14:paraId="5CD769C0" w14:textId="77777777">
            <w:pPr>
              <w:pStyle w:val="ListNumber"/>
              <w:numPr>
                <w:ilvl w:val="0"/>
                <w:numId w:val="0"/>
              </w:numPr>
              <w:ind w:left="6" w:hanging="6"/>
              <w:cnfStyle w:val="000000100000" w:firstRow="0" w:lastRow="0" w:firstColumn="0" w:lastColumn="0" w:oddVBand="0" w:evenVBand="0" w:oddHBand="1" w:evenHBand="0" w:firstRowFirstColumn="0" w:firstRowLastColumn="0" w:lastRowFirstColumn="0" w:lastRowLastColumn="0"/>
              <w:rPr>
                <w:rFonts w:cstheme="minorHAnsi"/>
                <w:sz w:val="22"/>
                <w:szCs w:val="22"/>
                <w:lang w:eastAsia="nl-NL"/>
              </w:rPr>
            </w:pPr>
          </w:p>
        </w:tc>
        <w:tc>
          <w:tcPr>
            <w:tcW w:w="645" w:type="pct"/>
          </w:tcPr>
          <w:p w:rsidRPr="00284FF5" w:rsidR="00670D2F" w:rsidP="000569EE" w:rsidRDefault="009E2FD3" w14:paraId="4F00D4A0" w14:textId="6366DF6C">
            <w:pPr>
              <w:spacing w:line="240" w:lineRule="auto"/>
              <w:jc w:val="center"/>
              <w:cnfStyle w:val="000000100000" w:firstRow="0" w:lastRow="0" w:firstColumn="0" w:lastColumn="0" w:oddVBand="0" w:evenVBand="0" w:oddHBand="1" w:evenHBand="0" w:firstRowFirstColumn="0" w:firstRowLastColumn="0" w:lastRowFirstColumn="0" w:lastRowLastColumn="0"/>
              <w:rPr>
                <w:rFonts w:cstheme="minorHAnsi"/>
                <w:szCs w:val="20"/>
                <w:lang w:eastAsia="nl-NL"/>
              </w:rPr>
            </w:pPr>
            <w:r>
              <w:rPr>
                <w:rFonts w:cstheme="minorHAnsi"/>
                <w:szCs w:val="20"/>
                <w:lang w:eastAsia="nl-NL"/>
              </w:rPr>
              <w:t>10</w:t>
            </w:r>
          </w:p>
        </w:tc>
      </w:tr>
      <w:tr w:rsidRPr="00B352F7" w:rsidR="00670D2F" w:rsidTr="000569EE" w14:paraId="0DB3D1F5" w14:textId="77777777">
        <w:trPr>
          <w:trHeight w:val="765"/>
        </w:trPr>
        <w:tc>
          <w:tcPr>
            <w:cnfStyle w:val="001000000000" w:firstRow="0" w:lastRow="0" w:firstColumn="1" w:lastColumn="0" w:oddVBand="0" w:evenVBand="0" w:oddHBand="0" w:evenHBand="0" w:firstRowFirstColumn="0" w:firstRowLastColumn="0" w:lastRowFirstColumn="0" w:lastRowLastColumn="0"/>
            <w:tcW w:w="614" w:type="pct"/>
          </w:tcPr>
          <w:p w:rsidRPr="00A6343B" w:rsidR="00670D2F" w:rsidP="000569EE" w:rsidRDefault="00670D2F" w14:paraId="3D17E709" w14:textId="77777777">
            <w:pPr>
              <w:spacing w:line="240" w:lineRule="auto"/>
              <w:rPr>
                <w:rFonts w:cstheme="minorHAnsi"/>
                <w:szCs w:val="20"/>
              </w:rPr>
            </w:pPr>
            <w:proofErr w:type="spellStart"/>
            <w:r w:rsidRPr="00A6343B">
              <w:rPr>
                <w:rFonts w:cstheme="minorHAnsi"/>
                <w:szCs w:val="20"/>
              </w:rPr>
              <w:t>Toe</w:t>
            </w:r>
            <w:r>
              <w:rPr>
                <w:rFonts w:cstheme="minorHAnsi"/>
                <w:szCs w:val="20"/>
              </w:rPr>
              <w:t>-</w:t>
            </w:r>
            <w:r w:rsidRPr="00A6343B">
              <w:rPr>
                <w:rFonts w:cstheme="minorHAnsi"/>
                <w:szCs w:val="20"/>
              </w:rPr>
              <w:t>lichting</w:t>
            </w:r>
            <w:proofErr w:type="spellEnd"/>
          </w:p>
        </w:tc>
        <w:tc>
          <w:tcPr>
            <w:tcW w:w="3741" w:type="pct"/>
          </w:tcPr>
          <w:p w:rsidRPr="00A1768D" w:rsidR="00670D2F" w:rsidP="000569EE" w:rsidRDefault="00670D2F" w14:paraId="59071604"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Cs w:val="20"/>
                <w:lang w:eastAsia="nl-NL"/>
              </w:rPr>
            </w:pPr>
            <w:r w:rsidRPr="00A1768D">
              <w:rPr>
                <w:rFonts w:cstheme="minorHAnsi"/>
                <w:szCs w:val="20"/>
              </w:rPr>
              <w:t>&lt;vul dit onderdeel zodanig in dat het beoordelingsteam kan beoordelen dat aan de gevraagde referentie is voldaan&gt;</w:t>
            </w:r>
          </w:p>
          <w:p w:rsidRPr="00B352F7" w:rsidR="00670D2F" w:rsidP="000569EE" w:rsidRDefault="00670D2F" w14:paraId="7FE477CF"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p w:rsidRPr="00B352F7" w:rsidR="00670D2F" w:rsidP="000569EE" w:rsidRDefault="00670D2F" w14:paraId="7AD530AA"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p w:rsidRPr="00B352F7" w:rsidR="00670D2F" w:rsidP="000569EE" w:rsidRDefault="00670D2F" w14:paraId="5FB8DC52"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p w:rsidRPr="00B352F7" w:rsidR="00670D2F" w:rsidP="000569EE" w:rsidRDefault="00670D2F" w14:paraId="51E92BA7"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p w:rsidRPr="00B352F7" w:rsidR="00670D2F" w:rsidP="000569EE" w:rsidRDefault="00670D2F" w14:paraId="793C74CA"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p w:rsidRPr="00B352F7" w:rsidR="00670D2F" w:rsidP="000569EE" w:rsidRDefault="00670D2F" w14:paraId="1F596265"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p w:rsidRPr="00B352F7" w:rsidR="00670D2F" w:rsidP="000569EE" w:rsidRDefault="00670D2F" w14:paraId="43207DA8"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tc>
        <w:tc>
          <w:tcPr>
            <w:tcW w:w="645" w:type="pct"/>
          </w:tcPr>
          <w:p w:rsidRPr="00B352F7" w:rsidR="00670D2F" w:rsidP="000569EE" w:rsidRDefault="00670D2F" w14:paraId="50815C03" w14:textId="77777777">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tc>
      </w:tr>
      <w:tr w:rsidRPr="00B352F7" w:rsidR="00670D2F" w:rsidTr="000569EE" w14:paraId="595A2B13" w14:textId="77777777">
        <w:trPr>
          <w:cnfStyle w:val="000000100000" w:firstRow="0" w:lastRow="0" w:firstColumn="0" w:lastColumn="0" w:oddVBand="0" w:evenVBand="0" w:oddHBand="1" w:evenHBand="0" w:firstRowFirstColumn="0" w:firstRowLastColumn="0" w:lastRowFirstColumn="0" w:lastRowLastColumn="0"/>
          <w:trHeight w:val="765"/>
        </w:trPr>
        <w:tc>
          <w:tcPr>
            <w:cnfStyle w:val="001000000000" w:firstRow="0" w:lastRow="0" w:firstColumn="1" w:lastColumn="0" w:oddVBand="0" w:evenVBand="0" w:oddHBand="0" w:evenHBand="0" w:firstRowFirstColumn="0" w:firstRowLastColumn="0" w:lastRowFirstColumn="0" w:lastRowLastColumn="0"/>
            <w:tcW w:w="614" w:type="pct"/>
          </w:tcPr>
          <w:p w:rsidRPr="00A6343B" w:rsidR="00670D2F" w:rsidP="000569EE" w:rsidRDefault="009E2FD3" w14:paraId="468A68F0" w14:textId="10EC7634">
            <w:pPr>
              <w:spacing w:line="240" w:lineRule="auto"/>
              <w:rPr>
                <w:rFonts w:cstheme="minorHAnsi"/>
                <w:szCs w:val="20"/>
              </w:rPr>
            </w:pPr>
            <w:r>
              <w:rPr>
                <w:rFonts w:cstheme="minorHAnsi"/>
                <w:szCs w:val="20"/>
              </w:rPr>
              <w:t>G2</w:t>
            </w:r>
          </w:p>
        </w:tc>
        <w:tc>
          <w:tcPr>
            <w:tcW w:w="3741" w:type="pct"/>
          </w:tcPr>
          <w:p w:rsidR="009E2FD3" w:rsidP="009E2FD3" w:rsidRDefault="009E2FD3" w14:paraId="0C4B0633" w14:textId="77777777">
            <w:pPr>
              <w:pStyle w:val="ListNumber"/>
              <w:numPr>
                <w:ilvl w:val="0"/>
                <w:numId w:val="0"/>
              </w:numPr>
              <w:suppressAutoHyphens/>
              <w:autoSpaceDN w:val="0"/>
              <w:adjustRightInd/>
              <w:cnfStyle w:val="000000100000" w:firstRow="0" w:lastRow="0" w:firstColumn="0" w:lastColumn="0" w:oddVBand="0" w:evenVBand="0" w:oddHBand="1" w:evenHBand="0" w:firstRowFirstColumn="0" w:firstRowLastColumn="0" w:lastRowFirstColumn="0" w:lastRowLastColumn="0"/>
              <w:rPr>
                <w:rFonts w:ascii="Calibri" w:hAnsi="Calibri" w:cs="Calibri"/>
                <w:szCs w:val="20"/>
              </w:rPr>
            </w:pPr>
            <w:r w:rsidRPr="00DD13AB">
              <w:rPr>
                <w:rFonts w:ascii="Calibri" w:hAnsi="Calibri" w:cs="Calibri"/>
                <w:szCs w:val="20"/>
              </w:rPr>
              <w:t>Gegadigde heeft ervaring met het bieden van eerstelijns support voor Technische producten middels een Servicedesk buiten Kantooruren.</w:t>
            </w:r>
          </w:p>
          <w:p w:rsidR="009E2FD3" w:rsidP="009E2FD3" w:rsidRDefault="009E2FD3" w14:paraId="35398DF2" w14:textId="77777777">
            <w:pPr>
              <w:pStyle w:val="ListNumber"/>
              <w:numPr>
                <w:ilvl w:val="0"/>
                <w:numId w:val="0"/>
              </w:numPr>
              <w:suppressAutoHyphens/>
              <w:autoSpaceDN w:val="0"/>
              <w:adjustRightInd/>
              <w:cnfStyle w:val="000000100000" w:firstRow="0" w:lastRow="0" w:firstColumn="0" w:lastColumn="0" w:oddVBand="0" w:evenVBand="0" w:oddHBand="1" w:evenHBand="0" w:firstRowFirstColumn="0" w:firstRowLastColumn="0" w:lastRowFirstColumn="0" w:lastRowLastColumn="0"/>
              <w:rPr>
                <w:rFonts w:ascii="Calibri" w:hAnsi="Calibri" w:cs="Calibri"/>
                <w:szCs w:val="20"/>
              </w:rPr>
            </w:pPr>
          </w:p>
          <w:p w:rsidRPr="004D344D" w:rsidR="009E2FD3" w:rsidP="009E2FD3" w:rsidRDefault="009E2FD3" w14:paraId="7C075853" w14:textId="594CD16F">
            <w:pPr>
              <w:pStyle w:val="ListNumber"/>
              <w:numPr>
                <w:ilvl w:val="0"/>
                <w:numId w:val="0"/>
              </w:numPr>
              <w:suppressAutoHyphens/>
              <w:autoSpaceDN w:val="0"/>
              <w:adjustRightInd/>
              <w:cnfStyle w:val="000000100000" w:firstRow="0" w:lastRow="0" w:firstColumn="0" w:lastColumn="0" w:oddVBand="0" w:evenVBand="0" w:oddHBand="1" w:evenHBand="0" w:firstRowFirstColumn="0" w:firstRowLastColumn="0" w:lastRowFirstColumn="0" w:lastRowLastColumn="0"/>
              <w:rPr>
                <w:rFonts w:ascii="Calibri" w:hAnsi="Calibri" w:cs="Calibri"/>
                <w:szCs w:val="20"/>
              </w:rPr>
            </w:pPr>
            <w:r w:rsidRPr="004D344D">
              <w:rPr>
                <w:rFonts w:ascii="Calibri" w:hAnsi="Calibri" w:cs="Calibri"/>
                <w:szCs w:val="20"/>
              </w:rPr>
              <w:t>I</w:t>
            </w:r>
            <w:r w:rsidRPr="004D344D" w:rsidR="004D344D">
              <w:rPr>
                <w:rFonts w:ascii="Calibri" w:hAnsi="Calibri" w:cs="Calibri"/>
                <w:szCs w:val="20"/>
              </w:rPr>
              <w:t xml:space="preserve">ndien Gegadigde aantoonbaar met ticket &amp; registratie </w:t>
            </w:r>
            <w:proofErr w:type="spellStart"/>
            <w:r w:rsidRPr="004D344D" w:rsidR="004D344D">
              <w:rPr>
                <w:rFonts w:ascii="Calibri" w:hAnsi="Calibri" w:cs="Calibri"/>
                <w:szCs w:val="20"/>
              </w:rPr>
              <w:t>tooling</w:t>
            </w:r>
            <w:proofErr w:type="spellEnd"/>
            <w:r w:rsidRPr="004D344D" w:rsidR="004D344D">
              <w:rPr>
                <w:rFonts w:ascii="Calibri" w:hAnsi="Calibri" w:cs="Calibri"/>
                <w:szCs w:val="20"/>
              </w:rPr>
              <w:t xml:space="preserve"> en monitoring </w:t>
            </w:r>
            <w:proofErr w:type="spellStart"/>
            <w:r w:rsidRPr="004D344D" w:rsidR="004D344D">
              <w:rPr>
                <w:rFonts w:ascii="Calibri" w:hAnsi="Calibri" w:cs="Calibri"/>
                <w:szCs w:val="20"/>
              </w:rPr>
              <w:t>tooling</w:t>
            </w:r>
            <w:proofErr w:type="spellEnd"/>
            <w:r w:rsidRPr="004D344D" w:rsidR="004D344D">
              <w:rPr>
                <w:rFonts w:ascii="Calibri" w:hAnsi="Calibri" w:cs="Calibri"/>
                <w:szCs w:val="20"/>
              </w:rPr>
              <w:t xml:space="preserve"> van opdrachtgever heeft gewerkt.</w:t>
            </w:r>
          </w:p>
          <w:p w:rsidRPr="00EF78FD" w:rsidR="00670D2F" w:rsidP="000569EE" w:rsidRDefault="00670D2F" w14:paraId="2A0F0840" w14:textId="6ED569DC">
            <w:pPr>
              <w:spacing w:line="240" w:lineRule="auto"/>
              <w:cnfStyle w:val="000000100000" w:firstRow="0" w:lastRow="0" w:firstColumn="0" w:lastColumn="0" w:oddVBand="0" w:evenVBand="0" w:oddHBand="1" w:evenHBand="0" w:firstRowFirstColumn="0" w:firstRowLastColumn="0" w:lastRowFirstColumn="0" w:lastRowLastColumn="0"/>
              <w:rPr>
                <w:rFonts w:cstheme="minorHAnsi"/>
                <w:szCs w:val="20"/>
              </w:rPr>
            </w:pPr>
          </w:p>
        </w:tc>
        <w:tc>
          <w:tcPr>
            <w:tcW w:w="645" w:type="pct"/>
          </w:tcPr>
          <w:p w:rsidRPr="00B352F7" w:rsidR="00670D2F" w:rsidP="000569EE" w:rsidRDefault="004D344D" w14:paraId="1DBC3C18" w14:textId="04908D21">
            <w:pPr>
              <w:spacing w:line="240" w:lineRule="auto"/>
              <w:jc w:val="center"/>
              <w:cnfStyle w:val="000000100000" w:firstRow="0" w:lastRow="0" w:firstColumn="0" w:lastColumn="0" w:oddVBand="0" w:evenVBand="0" w:oddHBand="1" w:evenHBand="0" w:firstRowFirstColumn="0" w:firstRowLastColumn="0" w:lastRowFirstColumn="0" w:lastRowLastColumn="0"/>
              <w:rPr>
                <w:rFonts w:cstheme="minorHAnsi"/>
                <w:sz w:val="22"/>
                <w:szCs w:val="22"/>
                <w:lang w:eastAsia="nl-NL"/>
              </w:rPr>
            </w:pPr>
            <w:r>
              <w:rPr>
                <w:rFonts w:cstheme="minorHAnsi"/>
                <w:sz w:val="22"/>
                <w:szCs w:val="22"/>
                <w:lang w:eastAsia="nl-NL"/>
              </w:rPr>
              <w:t>10</w:t>
            </w:r>
          </w:p>
        </w:tc>
      </w:tr>
      <w:tr w:rsidRPr="00B352F7" w:rsidR="00670D2F" w:rsidTr="000569EE" w14:paraId="1839AE6F" w14:textId="77777777">
        <w:trPr>
          <w:trHeight w:val="765"/>
        </w:trPr>
        <w:tc>
          <w:tcPr>
            <w:cnfStyle w:val="001000000000" w:firstRow="0" w:lastRow="0" w:firstColumn="1" w:lastColumn="0" w:oddVBand="0" w:evenVBand="0" w:oddHBand="0" w:evenHBand="0" w:firstRowFirstColumn="0" w:firstRowLastColumn="0" w:lastRowFirstColumn="0" w:lastRowLastColumn="0"/>
            <w:tcW w:w="614" w:type="pct"/>
          </w:tcPr>
          <w:p w:rsidR="00670D2F" w:rsidP="000569EE" w:rsidRDefault="00670D2F" w14:paraId="7333673E" w14:textId="77777777">
            <w:pPr>
              <w:spacing w:line="240" w:lineRule="auto"/>
              <w:rPr>
                <w:rFonts w:cstheme="minorHAnsi"/>
                <w:szCs w:val="20"/>
              </w:rPr>
            </w:pPr>
            <w:proofErr w:type="spellStart"/>
            <w:r>
              <w:rPr>
                <w:rFonts w:cstheme="minorHAnsi"/>
                <w:szCs w:val="20"/>
              </w:rPr>
              <w:t>Toe-lichting</w:t>
            </w:r>
            <w:proofErr w:type="spellEnd"/>
          </w:p>
        </w:tc>
        <w:tc>
          <w:tcPr>
            <w:tcW w:w="3741" w:type="pct"/>
          </w:tcPr>
          <w:p w:rsidRPr="00A1768D" w:rsidR="00670D2F" w:rsidP="000569EE" w:rsidRDefault="00670D2F" w14:paraId="160CB295" w14:textId="77777777">
            <w:pPr>
              <w:spacing w:line="240" w:lineRule="auto"/>
              <w:cnfStyle w:val="000000000000" w:firstRow="0" w:lastRow="0" w:firstColumn="0" w:lastColumn="0" w:oddVBand="0" w:evenVBand="0" w:oddHBand="0" w:evenHBand="0" w:firstRowFirstColumn="0" w:firstRowLastColumn="0" w:lastRowFirstColumn="0" w:lastRowLastColumn="0"/>
              <w:rPr>
                <w:rFonts w:cstheme="minorHAnsi"/>
                <w:szCs w:val="20"/>
                <w:lang w:eastAsia="nl-NL"/>
              </w:rPr>
            </w:pPr>
            <w:r w:rsidRPr="00A1768D">
              <w:rPr>
                <w:rFonts w:cstheme="minorHAnsi"/>
                <w:szCs w:val="20"/>
              </w:rPr>
              <w:t>&lt;vul dit onderdeel zodanig in dat het beoordelingsteam kan beoordelen dat aan de gevraagde referentie is voldaan&gt;</w:t>
            </w:r>
          </w:p>
          <w:p w:rsidR="00670D2F" w:rsidP="000569EE" w:rsidRDefault="00670D2F" w14:paraId="002BB7C1" w14:textId="77777777">
            <w:pPr>
              <w:pStyle w:val="ListNumber"/>
              <w:numPr>
                <w:ilvl w:val="0"/>
                <w:numId w:val="0"/>
              </w:numPr>
              <w:suppressAutoHyphens/>
              <w:autoSpaceDN w:val="0"/>
              <w:adjustRightInd/>
              <w:cnfStyle w:val="000000000000" w:firstRow="0" w:lastRow="0" w:firstColumn="0" w:lastColumn="0" w:oddVBand="0" w:evenVBand="0" w:oddHBand="0" w:evenHBand="0" w:firstRowFirstColumn="0" w:firstRowLastColumn="0" w:lastRowFirstColumn="0" w:lastRowLastColumn="0"/>
              <w:rPr>
                <w:rFonts w:ascii="Calibri" w:hAnsi="Calibri" w:cs="Calibri"/>
                <w:kern w:val="0"/>
                <w:szCs w:val="20"/>
              </w:rPr>
            </w:pPr>
          </w:p>
          <w:p w:rsidR="00670D2F" w:rsidP="000569EE" w:rsidRDefault="00670D2F" w14:paraId="28350E61" w14:textId="77777777">
            <w:pPr>
              <w:pStyle w:val="ListNumber"/>
              <w:numPr>
                <w:ilvl w:val="0"/>
                <w:numId w:val="0"/>
              </w:numPr>
              <w:suppressAutoHyphens/>
              <w:autoSpaceDN w:val="0"/>
              <w:adjustRightInd/>
              <w:cnfStyle w:val="000000000000" w:firstRow="0" w:lastRow="0" w:firstColumn="0" w:lastColumn="0" w:oddVBand="0" w:evenVBand="0" w:oddHBand="0" w:evenHBand="0" w:firstRowFirstColumn="0" w:firstRowLastColumn="0" w:lastRowFirstColumn="0" w:lastRowLastColumn="0"/>
              <w:rPr>
                <w:rFonts w:ascii="Calibri" w:hAnsi="Calibri" w:cs="Calibri"/>
                <w:kern w:val="0"/>
                <w:szCs w:val="20"/>
              </w:rPr>
            </w:pPr>
          </w:p>
          <w:p w:rsidR="00670D2F" w:rsidP="000569EE" w:rsidRDefault="00670D2F" w14:paraId="1675599D" w14:textId="77777777">
            <w:pPr>
              <w:pStyle w:val="ListNumber"/>
              <w:numPr>
                <w:ilvl w:val="0"/>
                <w:numId w:val="0"/>
              </w:numPr>
              <w:suppressAutoHyphens/>
              <w:autoSpaceDN w:val="0"/>
              <w:adjustRightInd/>
              <w:cnfStyle w:val="000000000000" w:firstRow="0" w:lastRow="0" w:firstColumn="0" w:lastColumn="0" w:oddVBand="0" w:evenVBand="0" w:oddHBand="0" w:evenHBand="0" w:firstRowFirstColumn="0" w:firstRowLastColumn="0" w:lastRowFirstColumn="0" w:lastRowLastColumn="0"/>
              <w:rPr>
                <w:rFonts w:ascii="Calibri" w:hAnsi="Calibri" w:cs="Calibri"/>
                <w:kern w:val="0"/>
                <w:szCs w:val="20"/>
              </w:rPr>
            </w:pPr>
          </w:p>
          <w:p w:rsidR="00670D2F" w:rsidP="000569EE" w:rsidRDefault="00670D2F" w14:paraId="2EFB8AA4" w14:textId="77777777">
            <w:pPr>
              <w:pStyle w:val="ListNumber"/>
              <w:numPr>
                <w:ilvl w:val="0"/>
                <w:numId w:val="0"/>
              </w:numPr>
              <w:suppressAutoHyphens/>
              <w:autoSpaceDN w:val="0"/>
              <w:adjustRightInd/>
              <w:cnfStyle w:val="000000000000" w:firstRow="0" w:lastRow="0" w:firstColumn="0" w:lastColumn="0" w:oddVBand="0" w:evenVBand="0" w:oddHBand="0" w:evenHBand="0" w:firstRowFirstColumn="0" w:firstRowLastColumn="0" w:lastRowFirstColumn="0" w:lastRowLastColumn="0"/>
              <w:rPr>
                <w:rFonts w:ascii="Calibri" w:hAnsi="Calibri" w:cs="Calibri"/>
                <w:kern w:val="0"/>
                <w:szCs w:val="20"/>
              </w:rPr>
            </w:pPr>
          </w:p>
          <w:p w:rsidR="00670D2F" w:rsidP="000569EE" w:rsidRDefault="00670D2F" w14:paraId="03028EAC" w14:textId="77777777">
            <w:pPr>
              <w:pStyle w:val="ListNumber"/>
              <w:numPr>
                <w:ilvl w:val="0"/>
                <w:numId w:val="0"/>
              </w:numPr>
              <w:suppressAutoHyphens/>
              <w:autoSpaceDN w:val="0"/>
              <w:adjustRightInd/>
              <w:cnfStyle w:val="000000000000" w:firstRow="0" w:lastRow="0" w:firstColumn="0" w:lastColumn="0" w:oddVBand="0" w:evenVBand="0" w:oddHBand="0" w:evenHBand="0" w:firstRowFirstColumn="0" w:firstRowLastColumn="0" w:lastRowFirstColumn="0" w:lastRowLastColumn="0"/>
              <w:rPr>
                <w:rFonts w:ascii="Calibri" w:hAnsi="Calibri" w:cs="Calibri"/>
                <w:kern w:val="0"/>
                <w:szCs w:val="20"/>
              </w:rPr>
            </w:pPr>
          </w:p>
          <w:p w:rsidR="00670D2F" w:rsidP="000569EE" w:rsidRDefault="00670D2F" w14:paraId="14280ED7" w14:textId="77777777">
            <w:pPr>
              <w:pStyle w:val="ListNumber"/>
              <w:numPr>
                <w:ilvl w:val="0"/>
                <w:numId w:val="0"/>
              </w:numPr>
              <w:suppressAutoHyphens/>
              <w:autoSpaceDN w:val="0"/>
              <w:adjustRightInd/>
              <w:cnfStyle w:val="000000000000" w:firstRow="0" w:lastRow="0" w:firstColumn="0" w:lastColumn="0" w:oddVBand="0" w:evenVBand="0" w:oddHBand="0" w:evenHBand="0" w:firstRowFirstColumn="0" w:firstRowLastColumn="0" w:lastRowFirstColumn="0" w:lastRowLastColumn="0"/>
              <w:rPr>
                <w:rFonts w:ascii="Calibri" w:hAnsi="Calibri" w:cs="Calibri"/>
                <w:kern w:val="0"/>
                <w:szCs w:val="20"/>
              </w:rPr>
            </w:pPr>
          </w:p>
          <w:p w:rsidR="00670D2F" w:rsidP="000569EE" w:rsidRDefault="00670D2F" w14:paraId="5FCE03FB" w14:textId="77777777">
            <w:pPr>
              <w:pStyle w:val="ListNumber"/>
              <w:numPr>
                <w:ilvl w:val="0"/>
                <w:numId w:val="0"/>
              </w:numPr>
              <w:suppressAutoHyphens/>
              <w:autoSpaceDN w:val="0"/>
              <w:adjustRightInd/>
              <w:cnfStyle w:val="000000000000" w:firstRow="0" w:lastRow="0" w:firstColumn="0" w:lastColumn="0" w:oddVBand="0" w:evenVBand="0" w:oddHBand="0" w:evenHBand="0" w:firstRowFirstColumn="0" w:firstRowLastColumn="0" w:lastRowFirstColumn="0" w:lastRowLastColumn="0"/>
              <w:rPr>
                <w:rFonts w:ascii="Calibri" w:hAnsi="Calibri" w:cs="Calibri"/>
                <w:kern w:val="0"/>
                <w:szCs w:val="20"/>
              </w:rPr>
            </w:pPr>
          </w:p>
          <w:p w:rsidRPr="00336667" w:rsidR="00670D2F" w:rsidP="000569EE" w:rsidRDefault="00670D2F" w14:paraId="7D7B95A9" w14:textId="77777777">
            <w:pPr>
              <w:pStyle w:val="ListNumber"/>
              <w:numPr>
                <w:ilvl w:val="0"/>
                <w:numId w:val="0"/>
              </w:numPr>
              <w:suppressAutoHyphens/>
              <w:autoSpaceDN w:val="0"/>
              <w:adjustRightInd/>
              <w:cnfStyle w:val="000000000000" w:firstRow="0" w:lastRow="0" w:firstColumn="0" w:lastColumn="0" w:oddVBand="0" w:evenVBand="0" w:oddHBand="0" w:evenHBand="0" w:firstRowFirstColumn="0" w:firstRowLastColumn="0" w:lastRowFirstColumn="0" w:lastRowLastColumn="0"/>
              <w:rPr>
                <w:rFonts w:ascii="Calibri" w:hAnsi="Calibri" w:cs="Calibri"/>
                <w:kern w:val="0"/>
                <w:szCs w:val="20"/>
              </w:rPr>
            </w:pPr>
          </w:p>
        </w:tc>
        <w:tc>
          <w:tcPr>
            <w:tcW w:w="645" w:type="pct"/>
          </w:tcPr>
          <w:p w:rsidR="00670D2F" w:rsidP="000569EE" w:rsidRDefault="00670D2F" w14:paraId="092980AA" w14:textId="77777777">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inorHAnsi"/>
                <w:sz w:val="22"/>
                <w:szCs w:val="22"/>
                <w:lang w:eastAsia="nl-NL"/>
              </w:rPr>
            </w:pPr>
          </w:p>
        </w:tc>
      </w:tr>
    </w:tbl>
    <w:p w:rsidRPr="00462A93" w:rsidR="00670D2F" w:rsidP="00670D2F" w:rsidRDefault="00670D2F" w14:paraId="77E5A665" w14:textId="77777777">
      <w:pPr>
        <w:spacing w:after="200" w:line="276" w:lineRule="auto"/>
        <w:rPr>
          <w:u w:val="single"/>
        </w:rPr>
        <w:sectPr w:rsidRPr="00462A93" w:rsidR="00670D2F" w:rsidSect="0002619D">
          <w:headerReference w:type="first" r:id="rId29"/>
          <w:footerReference w:type="first" r:id="rId30"/>
          <w:pgSz w:w="11906" w:h="16838" w:orient="portrait"/>
          <w:pgMar w:top="1843" w:right="964" w:bottom="1712" w:left="1985" w:header="709" w:footer="510" w:gutter="0"/>
          <w:cols w:space="708"/>
          <w:docGrid w:linePitch="360"/>
        </w:sectPr>
      </w:pPr>
    </w:p>
    <w:p w:rsidR="00670D2F" w:rsidP="45BBBB8A" w:rsidRDefault="00670D2F" w14:paraId="18EBAEB5" w14:textId="77777777">
      <w:pPr>
        <w:spacing w:after="200" w:line="276" w:lineRule="auto"/>
        <w:rPr>
          <w:u w:val="single"/>
        </w:rPr>
      </w:pPr>
    </w:p>
    <w:p w:rsidR="00670D2F" w:rsidP="45BBBB8A" w:rsidRDefault="00670D2F" w14:paraId="4501E6DD" w14:textId="77777777">
      <w:pPr>
        <w:spacing w:after="200" w:line="276" w:lineRule="auto"/>
        <w:rPr>
          <w:u w:val="single"/>
        </w:rPr>
      </w:pPr>
    </w:p>
    <w:p w:rsidR="00670D2F" w:rsidP="45BBBB8A" w:rsidRDefault="00670D2F" w14:paraId="7CB80D1B" w14:textId="77777777">
      <w:pPr>
        <w:spacing w:after="200" w:line="276" w:lineRule="auto"/>
        <w:rPr>
          <w:u w:val="single"/>
        </w:rPr>
      </w:pPr>
    </w:p>
    <w:p w:rsidRPr="00976E7A" w:rsidR="007478C0" w:rsidP="45BBBB8A" w:rsidRDefault="00925266" w14:paraId="584E3CB5" w14:textId="75028513">
      <w:pPr>
        <w:spacing w:after="200" w:line="276" w:lineRule="auto"/>
        <w:rPr>
          <w:u w:val="single"/>
        </w:rPr>
      </w:pPr>
      <w:r w:rsidRPr="00976E7A">
        <w:rPr>
          <w:noProof/>
        </w:rPr>
        <mc:AlternateContent>
          <mc:Choice Requires="wps">
            <w:drawing>
              <wp:anchor distT="45720" distB="45720" distL="114300" distR="114300" simplePos="0" relativeHeight="251658243" behindDoc="1" locked="0" layoutInCell="1" allowOverlap="1" wp14:anchorId="44234D95" wp14:editId="196434FB">
                <wp:simplePos x="0" y="0"/>
                <wp:positionH relativeFrom="column">
                  <wp:posOffset>1097280</wp:posOffset>
                </wp:positionH>
                <wp:positionV relativeFrom="paragraph">
                  <wp:posOffset>7853680</wp:posOffset>
                </wp:positionV>
                <wp:extent cx="2360930" cy="1404620"/>
                <wp:effectExtent l="0" t="0" r="0" b="0"/>
                <wp:wrapNone/>
                <wp:docPr id="4" name="Tekstvak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rsidR="007A5D5C" w:rsidP="00AD75DD" w:rsidRDefault="007A5D5C" w14:paraId="47F970F6" w14:textId="77777777"/>
                          <w:sdt>
                            <w:sdtPr>
                              <w:id w:val="1041173868"/>
                              <w:temporary/>
                              <w:showingPlcHdr/>
                              <w15:appearance w15:val="hidden"/>
                            </w:sdtPr>
                            <w:sdtContent>
                              <w:p w:rsidRPr="007A5D5C" w:rsidR="007A5D5C" w:rsidP="007A5D5C" w:rsidRDefault="007A5D5C" w14:paraId="476F69AE" w14:textId="77777777">
                                <w:pPr>
                                  <w:rPr>
                                    <w:color w:val="005095" w:themeColor="accent1"/>
                                  </w:rPr>
                                </w:pPr>
                                <w:r w:rsidRPr="007A5D5C">
                                  <w:rPr>
                                    <w:color w:val="005095" w:themeColor="accent1"/>
                                  </w:rPr>
                                  <w:t>033 422 4620</w:t>
                                </w:r>
                              </w:p>
                              <w:p w:rsidRPr="00AD75DD" w:rsidR="00925266" w:rsidP="007A5D5C" w:rsidRDefault="007A5D5C" w14:paraId="183609A9" w14:textId="77777777">
                                <w:r w:rsidRPr="007A5D5C">
                                  <w:rPr>
                                    <w:color w:val="005095" w:themeColor="accent1"/>
                                  </w:rPr>
                                  <w:t>info@edsn.nl  |  edsn.nl</w:t>
                                </w:r>
                              </w:p>
                            </w:sdtContent>
                          </w:sdt>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a="http://schemas.openxmlformats.org/drawingml/2006/main" xmlns:pic="http://schemas.openxmlformats.org/drawingml/2006/picture" xmlns:arto="http://schemas.microsoft.com/office/word/2006/arto">
            <w:pict w14:anchorId="11D053E4">
              <v:shape id="Tekstvak 4" style="position:absolute;margin-left:86.4pt;margin-top:618.4pt;width:185.9pt;height:110.6pt;z-index:-251658237;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" w14:anchorId="44234D95">
                <v:textbox style="mso-fit-shape-to-text:t">
                  <w:txbxContent>
                    <w:p w:rsidR="007A5D5C" w:rsidP="00AD75DD" w:rsidRDefault="007A5D5C" w14:paraId="672A6659" w14:textId="77777777"/>
                    <w:sdt>
                      <w:sdtPr>
                        <w:id w:val="1224113370"/>
                        <w:id w:val="1041173868"/>
                        <w:temporary/>
                        <w:showingPlcHdr/>
                        <w15:appearance w15:val="hidden"/>
                      </w:sdtPr>
                      <w:sdtContent>
                        <w:p w:rsidRPr="007A5D5C" w:rsidR="007A5D5C" w:rsidP="007A5D5C" w:rsidRDefault="007A5D5C" w14:paraId="7419DA70" w14:textId="77777777">
                          <w:pPr>
                            <w:rPr>
                              <w:color w:val="005095" w:themeColor="accent1"/>
                            </w:rPr>
                          </w:pPr>
                          <w:r w:rsidRPr="007A5D5C">
                            <w:rPr>
                              <w:color w:val="005095" w:themeColor="accent1"/>
                            </w:rPr>
                            <w:t>033 422 4620</w:t>
                          </w:r>
                        </w:p>
                        <w:p w:rsidRPr="00AD75DD" w:rsidR="00925266" w:rsidP="007A5D5C" w:rsidRDefault="007A5D5C" w14:paraId="43AB6B1B" w14:textId="77777777">
                          <w:r w:rsidRPr="007A5D5C">
                            <w:rPr>
                              <w:color w:val="005095" w:themeColor="accent1"/>
                            </w:rPr>
                            <w:t>info@edsn.nl  |  edsn.nl</w:t>
                          </w:r>
                        </w:p>
                      </w:sdtContent>
                    </w:sdt>
                  </w:txbxContent>
                </v:textbox>
              </v:shape>
            </w:pict>
          </mc:Fallback>
        </mc:AlternateContent>
      </w:r>
      <w:r w:rsidRPr="00976E7A">
        <w:rPr>
          <w:noProof/>
        </w:rPr>
        <mc:AlternateContent>
          <mc:Choice Requires="wps">
            <w:drawing>
              <wp:anchor distT="45720" distB="45720" distL="114300" distR="114300" simplePos="0" relativeHeight="251658242" behindDoc="1" locked="0" layoutInCell="1" allowOverlap="1" wp14:anchorId="34515195" wp14:editId="2EB39726">
                <wp:simplePos x="0" y="0"/>
                <wp:positionH relativeFrom="column">
                  <wp:posOffset>-993189</wp:posOffset>
                </wp:positionH>
                <wp:positionV relativeFrom="paragraph">
                  <wp:posOffset>7854022</wp:posOffset>
                </wp:positionV>
                <wp:extent cx="1863969" cy="1404620"/>
                <wp:effectExtent l="0" t="0" r="0" b="0"/>
                <wp:wrapNone/>
                <wp:docPr id="217" name="Tekstvak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3969" cy="1404620"/>
                        </a:xfrm>
                        <a:prstGeom prst="rect">
                          <a:avLst/>
                        </a:prstGeom>
                        <a:noFill/>
                        <a:ln w="9525">
                          <a:noFill/>
                          <a:miter lim="800000"/>
                          <a:headEnd/>
                          <a:tailEnd/>
                        </a:ln>
                      </wps:spPr>
                      <wps:txbx>
                        <w:txbxContent>
                          <w:p w:rsidR="00925266" w:rsidP="00AD75DD" w:rsidRDefault="00925266" w14:paraId="3D80FE54" w14:textId="77777777">
                            <w:pPr>
                              <w:rPr>
                                <w:b/>
                                <w:bCs/>
                                <w:color w:val="005095" w:themeColor="accent1"/>
                              </w:rPr>
                            </w:pPr>
                            <w:r w:rsidRPr="000A52E4">
                              <w:rPr>
                                <w:b/>
                                <w:bCs/>
                                <w:color w:val="005095" w:themeColor="accent1"/>
                              </w:rPr>
                              <w:t>EDSN</w:t>
                            </w:r>
                          </w:p>
                          <w:p w:rsidR="00C955D5" w:rsidP="00AD75DD" w:rsidRDefault="00C955D5" w14:paraId="18A9A739" w14:textId="77777777">
                            <w:pPr>
                              <w:rPr>
                                <w:color w:val="005095" w:themeColor="accent1"/>
                              </w:rPr>
                            </w:pPr>
                            <w:r>
                              <w:rPr>
                                <w:color w:val="005095" w:themeColor="accent1"/>
                              </w:rPr>
                              <w:t xml:space="preserve">Van Asch van </w:t>
                            </w:r>
                            <w:proofErr w:type="spellStart"/>
                            <w:r>
                              <w:rPr>
                                <w:color w:val="005095" w:themeColor="accent1"/>
                              </w:rPr>
                              <w:t>Wijckstraat</w:t>
                            </w:r>
                            <w:proofErr w:type="spellEnd"/>
                            <w:r>
                              <w:rPr>
                                <w:color w:val="005095" w:themeColor="accent1"/>
                              </w:rPr>
                              <w:t xml:space="preserve"> 55</w:t>
                            </w:r>
                          </w:p>
                          <w:p w:rsidRPr="00AD75DD" w:rsidR="00C955D5" w:rsidP="00C955D5" w:rsidRDefault="00C955D5" w14:paraId="3F80ECDB" w14:textId="77777777">
                            <w:r>
                              <w:rPr>
                                <w:color w:val="005095" w:themeColor="accent1"/>
                              </w:rPr>
                              <w:t>3811 LP Amersfoort</w:t>
                            </w:r>
                          </w:p>
                          <w:p w:rsidRPr="00AD75DD" w:rsidR="00C955D5" w:rsidP="00C955D5" w:rsidRDefault="00C955D5" w14:paraId="500B5B69" w14:textId="77777777"/>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xmlns:pic="http://schemas.openxmlformats.org/drawingml/2006/picture" xmlns:arto="http://schemas.microsoft.com/office/word/2006/arto">
            <w:pict w14:anchorId="13D2E12A">
              <v:shape id="Tekstvak 217" style="position:absolute;margin-left:-78.2pt;margin-top:618.45pt;width:146.75pt;height:110.6pt;z-index:-25165823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" w14:anchorId="34515195">
                <v:textbox style="mso-fit-shape-to-text:t">
                  <w:txbxContent>
                    <w:p w:rsidR="00925266" w:rsidP="00AD75DD" w:rsidRDefault="00925266" w14:paraId="100A0765" w14:textId="77777777">
                      <w:pPr>
                        <w:rPr>
                          <w:b/>
                          <w:bCs/>
                          <w:color w:val="005095" w:themeColor="accent1"/>
                        </w:rPr>
                      </w:pPr>
                      <w:r w:rsidRPr="000A52E4">
                        <w:rPr>
                          <w:b/>
                          <w:bCs/>
                          <w:color w:val="005095" w:themeColor="accent1"/>
                        </w:rPr>
                        <w:t>EDSN</w:t>
                      </w:r>
                    </w:p>
                    <w:p w:rsidR="00C955D5" w:rsidP="00AD75DD" w:rsidRDefault="00C955D5" w14:paraId="35BCDD0F" w14:textId="77777777">
                      <w:pPr>
                        <w:rPr>
                          <w:color w:val="005095" w:themeColor="accent1"/>
                        </w:rPr>
                      </w:pPr>
                      <w:r>
                        <w:rPr>
                          <w:color w:val="005095" w:themeColor="accent1"/>
                        </w:rPr>
                        <w:t xml:space="preserve">Van Asch van </w:t>
                      </w:r>
                      <w:proofErr w:type="spellStart"/>
                      <w:r>
                        <w:rPr>
                          <w:color w:val="005095" w:themeColor="accent1"/>
                        </w:rPr>
                        <w:t>Wijckstraat</w:t>
                      </w:r>
                      <w:proofErr w:type="spellEnd"/>
                      <w:r>
                        <w:rPr>
                          <w:color w:val="005095" w:themeColor="accent1"/>
                        </w:rPr>
                        <w:t xml:space="preserve"> 55</w:t>
                      </w:r>
                    </w:p>
                    <w:p w:rsidRPr="00AD75DD" w:rsidR="00C955D5" w:rsidP="00C955D5" w:rsidRDefault="00C955D5" w14:paraId="72EBB0DE" w14:textId="77777777">
                      <w:r>
                        <w:rPr>
                          <w:color w:val="005095" w:themeColor="accent1"/>
                        </w:rPr>
                        <w:t>3811 LP Amersfoort</w:t>
                      </w:r>
                    </w:p>
                    <w:p w:rsidRPr="00AD75DD" w:rsidR="00C955D5" w:rsidP="00C955D5" w:rsidRDefault="00C955D5" w14:paraId="0A37501D" w14:textId="77777777"/>
                  </w:txbxContent>
                </v:textbox>
              </v:shape>
            </w:pict>
          </mc:Fallback>
        </mc:AlternateContent>
      </w:r>
    </w:p>
    <w:sectPr w:rsidRPr="00976E7A" w:rsidR="007478C0" w:rsidSect="00043E9A">
      <w:headerReference w:type="first" r:id="rId31"/>
      <w:footerReference w:type="first" r:id="rId32"/>
      <w:pgSz w:w="11906" w:h="16838" w:orient="portrait"/>
      <w:pgMar w:top="2829" w:right="964" w:bottom="1712" w:left="1985" w:header="709" w:footer="5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F21E7" w:rsidP="00A06882" w:rsidRDefault="007F21E7" w14:paraId="484ABCBA" w14:textId="77777777">
      <w:r>
        <w:separator/>
      </w:r>
    </w:p>
  </w:endnote>
  <w:endnote w:type="continuationSeparator" w:id="0">
    <w:p w:rsidR="007F21E7" w:rsidP="00A06882" w:rsidRDefault="007F21E7" w14:paraId="360893A4" w14:textId="77777777">
      <w:r>
        <w:continuationSeparator/>
      </w:r>
    </w:p>
  </w:endnote>
  <w:endnote w:type="continuationNotice" w:id="1">
    <w:p w:rsidR="007F21E7" w:rsidRDefault="007F21E7" w14:paraId="7009CDE0" w14:textId="7777777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eiryo">
    <w:panose1 w:val="020B0604030504040204"/>
    <w:charset w:val="80"/>
    <w:family w:val="swiss"/>
    <w:pitch w:val="variable"/>
    <w:sig w:usb0="E00002FF" w:usb1="6AC7FFFF" w:usb2="08000012" w:usb3="00000000" w:csb0="0002009F" w:csb1="00000000"/>
  </w:font>
  <w:font w:name="Lucida Grande">
    <w:altName w:val="Segoe UI"/>
    <w:charset w:val="00"/>
    <w:family w:val="swiss"/>
    <w:pitch w:val="variable"/>
    <w:sig w:usb0="E1000AEF" w:usb1="5000A1FF" w:usb2="00000000" w:usb3="00000000" w:csb0="000001BF" w:csb1="00000000"/>
  </w:font>
  <w:font w:name="UnitRoundedPro-Light">
    <w:altName w:val="Calibri"/>
    <w:charset w:val="4D"/>
    <w:family w:val="auto"/>
    <w:pitch w:val="default"/>
    <w:sig w:usb0="00000003" w:usb1="00000000" w:usb2="00000000" w:usb3="00000000" w:csb0="00000001" w:csb1="00000000"/>
  </w:font>
  <w:font w:name="NS Sans">
    <w:altName w:val="Calibri"/>
    <w:charset w:val="00"/>
    <w:family w:val="auto"/>
    <w:pitch w:val="variable"/>
  </w:font>
  <w:font w:name="MS Mincho">
    <w:altName w:val="ＭＳ 明朝"/>
    <w:panose1 w:val="02020609040205080304"/>
    <w:charset w:val="80"/>
    <w:family w:val="modern"/>
    <w:pitch w:val="fixed"/>
    <w:sig w:usb0="E00002FF" w:usb1="6AC7FDFB" w:usb2="08000012" w:usb3="00000000" w:csb0="0002009F" w:csb1="00000000"/>
  </w:font>
  <w:font w:name="Times New Roman (Body C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81FC4" w:rsidP="00C81FC4" w:rsidRDefault="008E0899" w14:paraId="6A8D2E03" w14:textId="09432D4C">
    <w:pPr>
      <w:pStyle w:val="Footer"/>
      <w:tabs>
        <w:tab w:val="clear" w:pos="4320"/>
        <w:tab w:val="clear" w:pos="8640"/>
        <w:tab w:val="right" w:pos="9072"/>
      </w:tabs>
    </w:pPr>
    <w:r w:rsidRPr="008E0899">
      <w:t>Standaardformulier</w:t>
    </w:r>
    <w:r w:rsidR="00246F0C">
      <w:t xml:space="preserve"> III</w:t>
    </w:r>
    <w:r w:rsidRPr="008E0899">
      <w:t xml:space="preserve"> – Referentieformulier </w:t>
    </w:r>
    <w:r w:rsidR="00472448">
      <w:t xml:space="preserve">                                        </w:t>
    </w:r>
    <w:r w:rsidR="00653675">
      <w:t>versie 1.0</w:t>
    </w:r>
    <w:r w:rsidR="00C81FC4">
      <w:tab/>
    </w:r>
    <w:r w:rsidRPr="00247DC4" w:rsidR="00247DC4">
      <w:rPr>
        <w:rStyle w:val="PageNumber"/>
      </w:rPr>
      <w:t xml:space="preserve">Pagina </w:t>
    </w:r>
    <w:r w:rsidRPr="00247DC4" w:rsidR="00247DC4">
      <w:rPr>
        <w:rStyle w:val="PageNumber"/>
        <w:b w:val="0"/>
        <w:bCs/>
      </w:rPr>
      <w:fldChar w:fldCharType="begin"/>
    </w:r>
    <w:r w:rsidRPr="00247DC4" w:rsidR="00247DC4">
      <w:rPr>
        <w:rStyle w:val="PageNumber"/>
        <w:b w:val="0"/>
        <w:bCs/>
      </w:rPr>
      <w:instrText>PAGE  \* Arabic  \* MERGEFORMAT</w:instrText>
    </w:r>
    <w:r w:rsidRPr="00247DC4" w:rsidR="00247DC4">
      <w:rPr>
        <w:rStyle w:val="PageNumber"/>
        <w:b w:val="0"/>
        <w:bCs/>
      </w:rPr>
      <w:fldChar w:fldCharType="separate"/>
    </w:r>
    <w:r w:rsidRPr="00247DC4" w:rsidR="00247DC4">
      <w:rPr>
        <w:rStyle w:val="PageNumber"/>
        <w:b w:val="0"/>
        <w:bCs/>
      </w:rPr>
      <w:t>1</w:t>
    </w:r>
    <w:r w:rsidRPr="00247DC4" w:rsidR="00247DC4">
      <w:rPr>
        <w:rStyle w:val="PageNumber"/>
        <w:b w:val="0"/>
        <w:bCs/>
      </w:rPr>
      <w:fldChar w:fldCharType="end"/>
    </w:r>
    <w:r w:rsidRPr="00247DC4" w:rsidR="00247DC4">
      <w:rPr>
        <w:rStyle w:val="PageNumber"/>
      </w:rPr>
      <w:t xml:space="preserve"> van </w:t>
    </w:r>
    <w:r w:rsidRPr="00247DC4" w:rsidR="00247DC4">
      <w:rPr>
        <w:rStyle w:val="PageNumber"/>
        <w:b w:val="0"/>
        <w:bCs/>
      </w:rPr>
      <w:fldChar w:fldCharType="begin"/>
    </w:r>
    <w:r w:rsidRPr="00247DC4" w:rsidR="00247DC4">
      <w:rPr>
        <w:rStyle w:val="PageNumber"/>
        <w:b w:val="0"/>
        <w:bCs/>
      </w:rPr>
      <w:instrText>NUMPAGES  \* Arabic  \* MERGEFORMAT</w:instrText>
    </w:r>
    <w:r w:rsidRPr="00247DC4" w:rsidR="00247DC4">
      <w:rPr>
        <w:rStyle w:val="PageNumber"/>
        <w:b w:val="0"/>
        <w:bCs/>
      </w:rPr>
      <w:fldChar w:fldCharType="separate"/>
    </w:r>
    <w:r w:rsidRPr="00247DC4" w:rsidR="00247DC4">
      <w:rPr>
        <w:rStyle w:val="PageNumber"/>
        <w:b w:val="0"/>
        <w:bCs/>
      </w:rPr>
      <w:t>2</w:t>
    </w:r>
    <w:r w:rsidRPr="00247DC4" w:rsidR="00247DC4">
      <w:rPr>
        <w:rStyle w:val="PageNumber"/>
        <w:b w:val="0"/>
        <w:bC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985"/>
      <w:gridCol w:w="2985"/>
      <w:gridCol w:w="2985"/>
    </w:tblGrid>
    <w:tr w:rsidR="0C2F1652" w:rsidTr="0C2F1652" w14:paraId="58E970D5" w14:textId="77777777">
      <w:tc>
        <w:tcPr>
          <w:tcW w:w="2985" w:type="dxa"/>
        </w:tcPr>
        <w:p w:rsidR="0C2F1652" w:rsidP="0C2F1652" w:rsidRDefault="0C2F1652" w14:paraId="5AD1FC16" w14:textId="559B0AAF">
          <w:pPr>
            <w:pStyle w:val="Header"/>
            <w:ind w:left="-115"/>
          </w:pPr>
        </w:p>
      </w:tc>
      <w:tc>
        <w:tcPr>
          <w:tcW w:w="2985" w:type="dxa"/>
        </w:tcPr>
        <w:p w:rsidR="0C2F1652" w:rsidP="0C2F1652" w:rsidRDefault="0C2F1652" w14:paraId="16CAE716" w14:textId="3033D9DF">
          <w:pPr>
            <w:pStyle w:val="Header"/>
            <w:jc w:val="center"/>
          </w:pPr>
        </w:p>
      </w:tc>
      <w:tc>
        <w:tcPr>
          <w:tcW w:w="2985" w:type="dxa"/>
        </w:tcPr>
        <w:p w:rsidR="0C2F1652" w:rsidP="0C2F1652" w:rsidRDefault="0C2F1652" w14:paraId="5C4E5D2A" w14:textId="40021ACA">
          <w:pPr>
            <w:pStyle w:val="Header"/>
            <w:ind w:right="-115"/>
            <w:jc w:val="right"/>
          </w:pPr>
        </w:p>
      </w:tc>
    </w:tr>
  </w:tbl>
  <w:p w:rsidR="002566D9" w:rsidRDefault="002566D9" w14:paraId="20C554C8" w14:textId="78AD46B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985"/>
      <w:gridCol w:w="2985"/>
      <w:gridCol w:w="2985"/>
    </w:tblGrid>
    <w:tr w:rsidR="00670D2F" w:rsidTr="0C2F1652" w14:paraId="595B26F9" w14:textId="77777777">
      <w:tc>
        <w:tcPr>
          <w:tcW w:w="2985" w:type="dxa"/>
        </w:tcPr>
        <w:p w:rsidR="00670D2F" w:rsidP="0C2F1652" w:rsidRDefault="00670D2F" w14:paraId="2B6DCEEF" w14:textId="77777777">
          <w:pPr>
            <w:pStyle w:val="Header"/>
            <w:ind w:left="-115"/>
          </w:pPr>
        </w:p>
      </w:tc>
      <w:tc>
        <w:tcPr>
          <w:tcW w:w="2985" w:type="dxa"/>
        </w:tcPr>
        <w:p w:rsidR="00670D2F" w:rsidP="0C2F1652" w:rsidRDefault="00670D2F" w14:paraId="2EA87EDE" w14:textId="77777777">
          <w:pPr>
            <w:pStyle w:val="Header"/>
            <w:jc w:val="center"/>
          </w:pPr>
        </w:p>
      </w:tc>
      <w:tc>
        <w:tcPr>
          <w:tcW w:w="2985" w:type="dxa"/>
        </w:tcPr>
        <w:p w:rsidR="00670D2F" w:rsidP="0C2F1652" w:rsidRDefault="00670D2F" w14:paraId="1117CE89" w14:textId="77777777">
          <w:pPr>
            <w:pStyle w:val="Header"/>
            <w:ind w:right="-115"/>
            <w:jc w:val="right"/>
          </w:pPr>
        </w:p>
      </w:tc>
    </w:tr>
  </w:tbl>
  <w:p w:rsidR="00670D2F" w:rsidRDefault="00670D2F" w14:paraId="18F30A0F"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985"/>
      <w:gridCol w:w="2985"/>
      <w:gridCol w:w="2985"/>
    </w:tblGrid>
    <w:tr w:rsidR="00E75546" w:rsidTr="0C2F1652" w14:paraId="4D756C39" w14:textId="77777777">
      <w:tc>
        <w:tcPr>
          <w:tcW w:w="2985" w:type="dxa"/>
        </w:tcPr>
        <w:p w:rsidR="00E75546" w:rsidP="0C2F1652" w:rsidRDefault="00E75546" w14:paraId="71F8A0DA" w14:textId="77777777">
          <w:pPr>
            <w:pStyle w:val="Header"/>
            <w:ind w:left="-115"/>
          </w:pPr>
        </w:p>
      </w:tc>
      <w:tc>
        <w:tcPr>
          <w:tcW w:w="2985" w:type="dxa"/>
        </w:tcPr>
        <w:p w:rsidR="00E75546" w:rsidP="0C2F1652" w:rsidRDefault="00E75546" w14:paraId="6A3FC879" w14:textId="77777777">
          <w:pPr>
            <w:pStyle w:val="Header"/>
            <w:jc w:val="center"/>
          </w:pPr>
        </w:p>
      </w:tc>
      <w:tc>
        <w:tcPr>
          <w:tcW w:w="2985" w:type="dxa"/>
        </w:tcPr>
        <w:p w:rsidR="00E75546" w:rsidP="0C2F1652" w:rsidRDefault="00E75546" w14:paraId="2BFABEC6" w14:textId="77777777">
          <w:pPr>
            <w:pStyle w:val="Header"/>
            <w:ind w:right="-115"/>
            <w:jc w:val="right"/>
          </w:pPr>
        </w:p>
      </w:tc>
    </w:tr>
  </w:tbl>
  <w:p w:rsidR="00E75546" w:rsidRDefault="00E75546" w14:paraId="2CC5ACB0"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985"/>
      <w:gridCol w:w="2985"/>
      <w:gridCol w:w="2985"/>
    </w:tblGrid>
    <w:tr w:rsidR="00E75546" w:rsidTr="0C2F1652" w14:paraId="427A30BE" w14:textId="77777777">
      <w:tc>
        <w:tcPr>
          <w:tcW w:w="2985" w:type="dxa"/>
        </w:tcPr>
        <w:p w:rsidR="00E75546" w:rsidP="0C2F1652" w:rsidRDefault="00E75546" w14:paraId="7DA0E69C" w14:textId="77777777">
          <w:pPr>
            <w:pStyle w:val="Header"/>
            <w:ind w:left="-115"/>
          </w:pPr>
        </w:p>
      </w:tc>
      <w:tc>
        <w:tcPr>
          <w:tcW w:w="2985" w:type="dxa"/>
        </w:tcPr>
        <w:p w:rsidR="00E75546" w:rsidP="0C2F1652" w:rsidRDefault="00E75546" w14:paraId="20BBEAAE" w14:textId="77777777">
          <w:pPr>
            <w:pStyle w:val="Header"/>
            <w:jc w:val="center"/>
          </w:pPr>
        </w:p>
      </w:tc>
      <w:tc>
        <w:tcPr>
          <w:tcW w:w="2985" w:type="dxa"/>
        </w:tcPr>
        <w:p w:rsidR="00E75546" w:rsidP="0C2F1652" w:rsidRDefault="00E75546" w14:paraId="6426E05D" w14:textId="77777777">
          <w:pPr>
            <w:pStyle w:val="Header"/>
            <w:ind w:right="-115"/>
            <w:jc w:val="right"/>
          </w:pPr>
        </w:p>
      </w:tc>
    </w:tr>
  </w:tbl>
  <w:p w:rsidR="00E75546" w:rsidRDefault="00E75546" w14:paraId="64ACC482"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985"/>
      <w:gridCol w:w="2985"/>
      <w:gridCol w:w="2985"/>
    </w:tblGrid>
    <w:tr w:rsidR="00E75546" w:rsidTr="0C2F1652" w14:paraId="1E77FAE3" w14:textId="77777777">
      <w:tc>
        <w:tcPr>
          <w:tcW w:w="2985" w:type="dxa"/>
        </w:tcPr>
        <w:p w:rsidR="00E75546" w:rsidP="0C2F1652" w:rsidRDefault="00E75546" w14:paraId="0F7ACA5A" w14:textId="77777777">
          <w:pPr>
            <w:pStyle w:val="Header"/>
            <w:ind w:left="-115"/>
          </w:pPr>
        </w:p>
      </w:tc>
      <w:tc>
        <w:tcPr>
          <w:tcW w:w="2985" w:type="dxa"/>
        </w:tcPr>
        <w:p w:rsidR="00E75546" w:rsidP="0C2F1652" w:rsidRDefault="00E75546" w14:paraId="74B18FD8" w14:textId="77777777">
          <w:pPr>
            <w:pStyle w:val="Header"/>
            <w:jc w:val="center"/>
          </w:pPr>
        </w:p>
      </w:tc>
      <w:tc>
        <w:tcPr>
          <w:tcW w:w="2985" w:type="dxa"/>
        </w:tcPr>
        <w:p w:rsidR="00E75546" w:rsidP="0C2F1652" w:rsidRDefault="00E75546" w14:paraId="5AE857AA" w14:textId="77777777">
          <w:pPr>
            <w:pStyle w:val="Header"/>
            <w:ind w:right="-115"/>
            <w:jc w:val="right"/>
          </w:pPr>
        </w:p>
      </w:tc>
    </w:tr>
  </w:tbl>
  <w:p w:rsidR="00E75546" w:rsidRDefault="00E75546" w14:paraId="7BE0A00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985"/>
      <w:gridCol w:w="2985"/>
      <w:gridCol w:w="2985"/>
    </w:tblGrid>
    <w:tr w:rsidR="00E75546" w:rsidTr="0C2F1652" w14:paraId="4F5710D1" w14:textId="77777777">
      <w:tc>
        <w:tcPr>
          <w:tcW w:w="2985" w:type="dxa"/>
        </w:tcPr>
        <w:p w:rsidR="00E75546" w:rsidP="0C2F1652" w:rsidRDefault="00E75546" w14:paraId="1A643A66" w14:textId="77777777">
          <w:pPr>
            <w:pStyle w:val="Header"/>
            <w:ind w:left="-115"/>
          </w:pPr>
        </w:p>
      </w:tc>
      <w:tc>
        <w:tcPr>
          <w:tcW w:w="2985" w:type="dxa"/>
        </w:tcPr>
        <w:p w:rsidR="00E75546" w:rsidP="0C2F1652" w:rsidRDefault="00E75546" w14:paraId="12211A13" w14:textId="77777777">
          <w:pPr>
            <w:pStyle w:val="Header"/>
            <w:jc w:val="center"/>
          </w:pPr>
        </w:p>
      </w:tc>
      <w:tc>
        <w:tcPr>
          <w:tcW w:w="2985" w:type="dxa"/>
        </w:tcPr>
        <w:p w:rsidR="00E75546" w:rsidP="0C2F1652" w:rsidRDefault="00E75546" w14:paraId="1AF1F52A" w14:textId="77777777">
          <w:pPr>
            <w:pStyle w:val="Header"/>
            <w:ind w:right="-115"/>
            <w:jc w:val="right"/>
          </w:pPr>
        </w:p>
      </w:tc>
    </w:tr>
  </w:tbl>
  <w:p w:rsidR="00E75546" w:rsidRDefault="00E75546" w14:paraId="5A2D037B"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985"/>
      <w:gridCol w:w="2985"/>
      <w:gridCol w:w="2985"/>
    </w:tblGrid>
    <w:tr w:rsidR="00670D2F" w:rsidTr="0C2F1652" w14:paraId="3DC56F36" w14:textId="77777777">
      <w:tc>
        <w:tcPr>
          <w:tcW w:w="2985" w:type="dxa"/>
        </w:tcPr>
        <w:p w:rsidR="00670D2F" w:rsidP="0C2F1652" w:rsidRDefault="00670D2F" w14:paraId="0ED260E0" w14:textId="77777777">
          <w:pPr>
            <w:pStyle w:val="Header"/>
            <w:ind w:left="-115"/>
          </w:pPr>
        </w:p>
      </w:tc>
      <w:tc>
        <w:tcPr>
          <w:tcW w:w="2985" w:type="dxa"/>
        </w:tcPr>
        <w:p w:rsidR="00670D2F" w:rsidP="0C2F1652" w:rsidRDefault="00670D2F" w14:paraId="37DB22AE" w14:textId="77777777">
          <w:pPr>
            <w:pStyle w:val="Header"/>
            <w:jc w:val="center"/>
          </w:pPr>
        </w:p>
      </w:tc>
      <w:tc>
        <w:tcPr>
          <w:tcW w:w="2985" w:type="dxa"/>
        </w:tcPr>
        <w:p w:rsidR="00670D2F" w:rsidP="0C2F1652" w:rsidRDefault="00670D2F" w14:paraId="6CCE349D" w14:textId="77777777">
          <w:pPr>
            <w:pStyle w:val="Header"/>
            <w:ind w:right="-115"/>
            <w:jc w:val="right"/>
          </w:pPr>
        </w:p>
      </w:tc>
    </w:tr>
  </w:tbl>
  <w:p w:rsidR="00670D2F" w:rsidRDefault="00670D2F" w14:paraId="5A482DFA"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985"/>
      <w:gridCol w:w="2985"/>
      <w:gridCol w:w="2985"/>
    </w:tblGrid>
    <w:tr w:rsidR="0C2F1652" w:rsidTr="0C2F1652" w14:paraId="5F294F6E" w14:textId="77777777">
      <w:tc>
        <w:tcPr>
          <w:tcW w:w="2985" w:type="dxa"/>
        </w:tcPr>
        <w:p w:rsidR="0C2F1652" w:rsidP="0C2F1652" w:rsidRDefault="0C2F1652" w14:paraId="386FF0A6" w14:textId="048147C8">
          <w:pPr>
            <w:pStyle w:val="Header"/>
            <w:ind w:left="-115"/>
          </w:pPr>
        </w:p>
      </w:tc>
      <w:tc>
        <w:tcPr>
          <w:tcW w:w="2985" w:type="dxa"/>
        </w:tcPr>
        <w:p w:rsidR="0C2F1652" w:rsidP="0C2F1652" w:rsidRDefault="0C2F1652" w14:paraId="72AF3444" w14:textId="69DAB39E">
          <w:pPr>
            <w:pStyle w:val="Header"/>
            <w:jc w:val="center"/>
          </w:pPr>
        </w:p>
      </w:tc>
      <w:tc>
        <w:tcPr>
          <w:tcW w:w="2985" w:type="dxa"/>
        </w:tcPr>
        <w:p w:rsidR="0C2F1652" w:rsidP="0C2F1652" w:rsidRDefault="0C2F1652" w14:paraId="2B56C87C" w14:textId="20215BF0">
          <w:pPr>
            <w:pStyle w:val="Header"/>
            <w:ind w:right="-115"/>
            <w:jc w:val="right"/>
          </w:pPr>
        </w:p>
      </w:tc>
    </w:tr>
  </w:tbl>
  <w:p w:rsidR="002566D9" w:rsidRDefault="002566D9" w14:paraId="6E9703F9" w14:textId="445AC1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Pr="003D5C0B" w:rsidR="007F21E7" w:rsidP="00A06882" w:rsidRDefault="007F21E7" w14:paraId="5EB85E2D" w14:textId="77777777">
      <w:pPr>
        <w:rPr>
          <w:color w:val="506B16"/>
        </w:rPr>
      </w:pPr>
      <w:r w:rsidRPr="003D5C0B">
        <w:rPr>
          <w:color w:val="506B16"/>
        </w:rPr>
        <w:separator/>
      </w:r>
    </w:p>
  </w:footnote>
  <w:footnote w:type="continuationSeparator" w:id="0">
    <w:p w:rsidR="007F21E7" w:rsidP="00A06882" w:rsidRDefault="007F21E7" w14:paraId="78F27D35" w14:textId="77777777">
      <w:r>
        <w:continuationSeparator/>
      </w:r>
    </w:p>
  </w:footnote>
  <w:footnote w:type="continuationNotice" w:id="1">
    <w:p w:rsidR="007F21E7" w:rsidRDefault="007F21E7" w14:paraId="4DC84544" w14:textId="7777777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F289F" w:rsidP="00A06882" w:rsidRDefault="00347CE4" w14:paraId="15B28387" w14:textId="42C8AB7A">
    <w:pPr>
      <w:pStyle w:val="Header"/>
    </w:pPr>
    <w:r w:rsidRPr="00EC1304">
      <w:rPr>
        <w:rFonts w:ascii="Calibri" w:hAnsi="Calibri" w:cs="Calibri"/>
        <w:b/>
        <w:bCs/>
        <w:noProof/>
        <w:sz w:val="18"/>
        <w:szCs w:val="18"/>
        <w:lang w:eastAsia="nl-NL"/>
      </w:rPr>
      <w:drawing>
        <wp:anchor distT="0" distB="0" distL="114300" distR="114300" simplePos="0" relativeHeight="251658241" behindDoc="1" locked="0" layoutInCell="1" allowOverlap="1" wp14:anchorId="27674F3F" wp14:editId="721CE5E3">
          <wp:simplePos x="0" y="0"/>
          <wp:positionH relativeFrom="column">
            <wp:posOffset>4799803</wp:posOffset>
          </wp:positionH>
          <wp:positionV relativeFrom="paragraph">
            <wp:posOffset>-396875</wp:posOffset>
          </wp:positionV>
          <wp:extent cx="1457766" cy="600075"/>
          <wp:effectExtent l="0" t="0" r="9525"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457766" cy="60007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985"/>
      <w:gridCol w:w="2985"/>
      <w:gridCol w:w="2985"/>
    </w:tblGrid>
    <w:tr w:rsidR="0C2F1652" w:rsidTr="0C2F1652" w14:paraId="08B0C662" w14:textId="77777777">
      <w:tc>
        <w:tcPr>
          <w:tcW w:w="2985" w:type="dxa"/>
        </w:tcPr>
        <w:p w:rsidR="0C2F1652" w:rsidP="0C2F1652" w:rsidRDefault="0C2F1652" w14:paraId="7092C143" w14:textId="199F3EC4">
          <w:pPr>
            <w:pStyle w:val="Header"/>
            <w:ind w:left="-115"/>
          </w:pPr>
        </w:p>
      </w:tc>
      <w:tc>
        <w:tcPr>
          <w:tcW w:w="2985" w:type="dxa"/>
        </w:tcPr>
        <w:p w:rsidR="0C2F1652" w:rsidP="0C2F1652" w:rsidRDefault="0C2F1652" w14:paraId="748ABD52" w14:textId="75848689">
          <w:pPr>
            <w:pStyle w:val="Header"/>
            <w:jc w:val="center"/>
          </w:pPr>
        </w:p>
      </w:tc>
      <w:tc>
        <w:tcPr>
          <w:tcW w:w="2985" w:type="dxa"/>
        </w:tcPr>
        <w:p w:rsidR="0C2F1652" w:rsidP="0C2F1652" w:rsidRDefault="0C2F1652" w14:paraId="21034A67" w14:textId="6B2FD85C">
          <w:pPr>
            <w:pStyle w:val="Header"/>
            <w:ind w:right="-115"/>
            <w:jc w:val="right"/>
          </w:pPr>
        </w:p>
      </w:tc>
    </w:tr>
  </w:tbl>
  <w:p w:rsidR="002566D9" w:rsidRDefault="002566D9" w14:paraId="441F7410" w14:textId="5DD0F9A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985"/>
      <w:gridCol w:w="2985"/>
      <w:gridCol w:w="2985"/>
    </w:tblGrid>
    <w:tr w:rsidR="00670D2F" w:rsidTr="0C2F1652" w14:paraId="5AC8DE55" w14:textId="77777777">
      <w:tc>
        <w:tcPr>
          <w:tcW w:w="2985" w:type="dxa"/>
        </w:tcPr>
        <w:p w:rsidR="00670D2F" w:rsidP="0C2F1652" w:rsidRDefault="00670D2F" w14:paraId="28546882" w14:textId="77777777">
          <w:pPr>
            <w:pStyle w:val="Header"/>
            <w:ind w:left="-115"/>
          </w:pPr>
        </w:p>
      </w:tc>
      <w:tc>
        <w:tcPr>
          <w:tcW w:w="2985" w:type="dxa"/>
        </w:tcPr>
        <w:p w:rsidR="00670D2F" w:rsidP="0C2F1652" w:rsidRDefault="00670D2F" w14:paraId="493A05B0" w14:textId="77777777">
          <w:pPr>
            <w:pStyle w:val="Header"/>
            <w:jc w:val="center"/>
          </w:pPr>
        </w:p>
      </w:tc>
      <w:tc>
        <w:tcPr>
          <w:tcW w:w="2985" w:type="dxa"/>
        </w:tcPr>
        <w:p w:rsidR="00670D2F" w:rsidP="0C2F1652" w:rsidRDefault="00670D2F" w14:paraId="51F90F32" w14:textId="77777777">
          <w:pPr>
            <w:pStyle w:val="Header"/>
            <w:ind w:right="-115"/>
            <w:jc w:val="right"/>
          </w:pPr>
        </w:p>
      </w:tc>
    </w:tr>
  </w:tbl>
  <w:p w:rsidR="00670D2F" w:rsidRDefault="00670D2F" w14:paraId="670655AB"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985"/>
      <w:gridCol w:w="2985"/>
      <w:gridCol w:w="2985"/>
    </w:tblGrid>
    <w:tr w:rsidR="00E75546" w:rsidTr="0C2F1652" w14:paraId="587FFCD2" w14:textId="77777777">
      <w:tc>
        <w:tcPr>
          <w:tcW w:w="2985" w:type="dxa"/>
        </w:tcPr>
        <w:p w:rsidR="00E75546" w:rsidP="0C2F1652" w:rsidRDefault="00E75546" w14:paraId="0C72E8DD" w14:textId="77777777">
          <w:pPr>
            <w:pStyle w:val="Header"/>
            <w:ind w:left="-115"/>
          </w:pPr>
        </w:p>
      </w:tc>
      <w:tc>
        <w:tcPr>
          <w:tcW w:w="2985" w:type="dxa"/>
        </w:tcPr>
        <w:p w:rsidR="00E75546" w:rsidP="0C2F1652" w:rsidRDefault="00E75546" w14:paraId="2F5C17D0" w14:textId="77777777">
          <w:pPr>
            <w:pStyle w:val="Header"/>
            <w:jc w:val="center"/>
          </w:pPr>
        </w:p>
      </w:tc>
      <w:tc>
        <w:tcPr>
          <w:tcW w:w="2985" w:type="dxa"/>
        </w:tcPr>
        <w:p w:rsidR="00E75546" w:rsidP="0C2F1652" w:rsidRDefault="00E75546" w14:paraId="7B0A62DF" w14:textId="77777777">
          <w:pPr>
            <w:pStyle w:val="Header"/>
            <w:ind w:right="-115"/>
            <w:jc w:val="right"/>
          </w:pPr>
        </w:p>
      </w:tc>
    </w:tr>
  </w:tbl>
  <w:p w:rsidR="00E75546" w:rsidRDefault="00E75546" w14:paraId="4112EF36"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985"/>
      <w:gridCol w:w="2985"/>
      <w:gridCol w:w="2985"/>
    </w:tblGrid>
    <w:tr w:rsidR="00E75546" w:rsidTr="0C2F1652" w14:paraId="71F04134" w14:textId="77777777">
      <w:tc>
        <w:tcPr>
          <w:tcW w:w="2985" w:type="dxa"/>
        </w:tcPr>
        <w:p w:rsidR="00E75546" w:rsidP="0C2F1652" w:rsidRDefault="00E75546" w14:paraId="6BAD0491" w14:textId="77777777">
          <w:pPr>
            <w:pStyle w:val="Header"/>
            <w:ind w:left="-115"/>
          </w:pPr>
        </w:p>
      </w:tc>
      <w:tc>
        <w:tcPr>
          <w:tcW w:w="2985" w:type="dxa"/>
        </w:tcPr>
        <w:p w:rsidR="00E75546" w:rsidP="0C2F1652" w:rsidRDefault="00E75546" w14:paraId="67951866" w14:textId="77777777">
          <w:pPr>
            <w:pStyle w:val="Header"/>
            <w:jc w:val="center"/>
          </w:pPr>
        </w:p>
      </w:tc>
      <w:tc>
        <w:tcPr>
          <w:tcW w:w="2985" w:type="dxa"/>
        </w:tcPr>
        <w:p w:rsidR="00E75546" w:rsidP="0C2F1652" w:rsidRDefault="00E75546" w14:paraId="5DD5E648" w14:textId="77777777">
          <w:pPr>
            <w:pStyle w:val="Header"/>
            <w:ind w:right="-115"/>
            <w:jc w:val="right"/>
          </w:pPr>
        </w:p>
      </w:tc>
    </w:tr>
  </w:tbl>
  <w:p w:rsidR="00E75546" w:rsidRDefault="00E75546" w14:paraId="29025B0F"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985"/>
      <w:gridCol w:w="2985"/>
      <w:gridCol w:w="2985"/>
    </w:tblGrid>
    <w:tr w:rsidR="00E75546" w:rsidTr="0C2F1652" w14:paraId="498B2855" w14:textId="77777777">
      <w:tc>
        <w:tcPr>
          <w:tcW w:w="2985" w:type="dxa"/>
        </w:tcPr>
        <w:p w:rsidR="00E75546" w:rsidP="0C2F1652" w:rsidRDefault="00E75546" w14:paraId="6115FE9C" w14:textId="77777777">
          <w:pPr>
            <w:pStyle w:val="Header"/>
            <w:ind w:left="-115"/>
          </w:pPr>
        </w:p>
      </w:tc>
      <w:tc>
        <w:tcPr>
          <w:tcW w:w="2985" w:type="dxa"/>
        </w:tcPr>
        <w:p w:rsidR="00E75546" w:rsidP="0C2F1652" w:rsidRDefault="00E75546" w14:paraId="23D59558" w14:textId="77777777">
          <w:pPr>
            <w:pStyle w:val="Header"/>
            <w:jc w:val="center"/>
          </w:pPr>
        </w:p>
      </w:tc>
      <w:tc>
        <w:tcPr>
          <w:tcW w:w="2985" w:type="dxa"/>
        </w:tcPr>
        <w:p w:rsidR="00E75546" w:rsidP="0C2F1652" w:rsidRDefault="00E75546" w14:paraId="53CF0F4F" w14:textId="77777777">
          <w:pPr>
            <w:pStyle w:val="Header"/>
            <w:ind w:right="-115"/>
            <w:jc w:val="right"/>
          </w:pPr>
        </w:p>
      </w:tc>
    </w:tr>
  </w:tbl>
  <w:p w:rsidR="00E75546" w:rsidRDefault="00E75546" w14:paraId="7A972E86"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985"/>
      <w:gridCol w:w="2985"/>
      <w:gridCol w:w="2985"/>
    </w:tblGrid>
    <w:tr w:rsidR="00E75546" w:rsidTr="0C2F1652" w14:paraId="1CC86304" w14:textId="77777777">
      <w:tc>
        <w:tcPr>
          <w:tcW w:w="2985" w:type="dxa"/>
        </w:tcPr>
        <w:p w:rsidR="00E75546" w:rsidP="0C2F1652" w:rsidRDefault="00E75546" w14:paraId="11317FAF" w14:textId="77777777">
          <w:pPr>
            <w:pStyle w:val="Header"/>
            <w:ind w:left="-115"/>
          </w:pPr>
        </w:p>
      </w:tc>
      <w:tc>
        <w:tcPr>
          <w:tcW w:w="2985" w:type="dxa"/>
        </w:tcPr>
        <w:p w:rsidR="00E75546" w:rsidP="0C2F1652" w:rsidRDefault="00E75546" w14:paraId="32FC088F" w14:textId="77777777">
          <w:pPr>
            <w:pStyle w:val="Header"/>
            <w:jc w:val="center"/>
          </w:pPr>
        </w:p>
      </w:tc>
      <w:tc>
        <w:tcPr>
          <w:tcW w:w="2985" w:type="dxa"/>
        </w:tcPr>
        <w:p w:rsidR="00E75546" w:rsidP="0C2F1652" w:rsidRDefault="00E75546" w14:paraId="09E12155" w14:textId="77777777">
          <w:pPr>
            <w:pStyle w:val="Header"/>
            <w:ind w:right="-115"/>
            <w:jc w:val="right"/>
          </w:pPr>
        </w:p>
      </w:tc>
    </w:tr>
  </w:tbl>
  <w:p w:rsidR="00E75546" w:rsidRDefault="00E75546" w14:paraId="4E8B5F94"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985"/>
      <w:gridCol w:w="2985"/>
      <w:gridCol w:w="2985"/>
    </w:tblGrid>
    <w:tr w:rsidR="00670D2F" w:rsidTr="0C2F1652" w14:paraId="156BFDF3" w14:textId="77777777">
      <w:tc>
        <w:tcPr>
          <w:tcW w:w="2985" w:type="dxa"/>
        </w:tcPr>
        <w:p w:rsidR="00670D2F" w:rsidP="0C2F1652" w:rsidRDefault="00670D2F" w14:paraId="402D7B3C" w14:textId="77777777">
          <w:pPr>
            <w:pStyle w:val="Header"/>
            <w:ind w:left="-115"/>
          </w:pPr>
        </w:p>
      </w:tc>
      <w:tc>
        <w:tcPr>
          <w:tcW w:w="2985" w:type="dxa"/>
        </w:tcPr>
        <w:p w:rsidR="00670D2F" w:rsidP="0C2F1652" w:rsidRDefault="00670D2F" w14:paraId="2BDD8118" w14:textId="77777777">
          <w:pPr>
            <w:pStyle w:val="Header"/>
            <w:jc w:val="center"/>
          </w:pPr>
        </w:p>
      </w:tc>
      <w:tc>
        <w:tcPr>
          <w:tcW w:w="2985" w:type="dxa"/>
        </w:tcPr>
        <w:p w:rsidR="00670D2F" w:rsidP="0C2F1652" w:rsidRDefault="00670D2F" w14:paraId="6BAE3674" w14:textId="77777777">
          <w:pPr>
            <w:pStyle w:val="Header"/>
            <w:ind w:right="-115"/>
            <w:jc w:val="right"/>
          </w:pPr>
        </w:p>
      </w:tc>
    </w:tr>
  </w:tbl>
  <w:p w:rsidR="00670D2F" w:rsidRDefault="00670D2F" w14:paraId="6AFA05DA"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p w:rsidR="007B536B" w:rsidP="008369BA" w:rsidRDefault="00925266" w14:paraId="2118D3BC" w14:textId="77777777">
    <w:r>
      <w:rPr>
        <w:noProof/>
      </w:rPr>
      <w:drawing>
        <wp:anchor distT="0" distB="0" distL="114300" distR="114300" simplePos="0" relativeHeight="251658240" behindDoc="1" locked="1" layoutInCell="1" allowOverlap="1" wp14:anchorId="5FA88A79" wp14:editId="5FD5327A">
          <wp:simplePos x="0" y="0"/>
          <wp:positionH relativeFrom="page">
            <wp:posOffset>11430</wp:posOffset>
          </wp:positionH>
          <wp:positionV relativeFrom="page">
            <wp:posOffset>0</wp:posOffset>
          </wp:positionV>
          <wp:extent cx="7557770" cy="10695305"/>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stretch>
                    <a:fillRect/>
                  </a:stretch>
                </pic:blipFill>
                <pic:spPr>
                  <a:xfrm>
                    <a:off x="0" y="0"/>
                    <a:ext cx="7557770" cy="10695305"/>
                  </a:xfrm>
                  <a:prstGeom prst="rect">
                    <a:avLst/>
                  </a:prstGeom>
                </pic:spPr>
              </pic:pic>
            </a:graphicData>
          </a:graphic>
          <wp14:sizeRelH relativeFrom="margin">
            <wp14:pctWidth>0</wp14:pctWidth>
          </wp14:sizeRelH>
          <wp14:sizeRelV relativeFrom="margin">
            <wp14:pctHeight>0</wp14:pctHeight>
          </wp14:sizeRelV>
        </wp:anchor>
      </w:drawing>
    </w:r>
  </w:p>
  <w:p w:rsidR="007B536B" w:rsidRDefault="007B536B" w14:paraId="507F96A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422E3422"/>
    <w:lvl w:ilvl="0">
      <w:start w:val="1"/>
      <w:numFmt w:val="bullet"/>
      <w:pStyle w:val="ListBullet2"/>
      <w:lvlText w:val=""/>
      <w:lvlJc w:val="left"/>
      <w:pPr>
        <w:tabs>
          <w:tab w:val="num" w:pos="567"/>
        </w:tabs>
        <w:ind w:left="567" w:hanging="284"/>
      </w:pPr>
      <w:rPr>
        <w:rFonts w:hint="default" w:ascii="Symbol" w:hAnsi="Symbol"/>
        <w:color w:val="AEBD14" w:themeColor="accent3"/>
      </w:rPr>
    </w:lvl>
  </w:abstractNum>
  <w:abstractNum w:abstractNumId="1" w15:restartNumberingAfterBreak="0">
    <w:nsid w:val="FFFFFF88"/>
    <w:multiLevelType w:val="singleLevel"/>
    <w:tmpl w:val="BA5CDE6A"/>
    <w:lvl w:ilvl="0">
      <w:start w:val="1"/>
      <w:numFmt w:val="decimal"/>
      <w:pStyle w:val="ListNumber"/>
      <w:lvlText w:val="%1."/>
      <w:lvlJc w:val="left"/>
      <w:pPr>
        <w:tabs>
          <w:tab w:val="num" w:pos="284"/>
        </w:tabs>
        <w:ind w:left="284" w:hanging="284"/>
      </w:pPr>
      <w:rPr>
        <w:rFonts w:hint="default"/>
        <w:color w:val="AEBD14" w:themeColor="accent3"/>
      </w:rPr>
    </w:lvl>
  </w:abstractNum>
  <w:abstractNum w:abstractNumId="2" w15:restartNumberingAfterBreak="0">
    <w:nsid w:val="FFFFFF89"/>
    <w:multiLevelType w:val="singleLevel"/>
    <w:tmpl w:val="21A65990"/>
    <w:lvl w:ilvl="0">
      <w:start w:val="1"/>
      <w:numFmt w:val="bullet"/>
      <w:pStyle w:val="ListBullet"/>
      <w:lvlText w:val=""/>
      <w:lvlJc w:val="left"/>
      <w:pPr>
        <w:tabs>
          <w:tab w:val="num" w:pos="284"/>
        </w:tabs>
        <w:ind w:left="284" w:hanging="284"/>
      </w:pPr>
      <w:rPr>
        <w:rFonts w:hint="default" w:ascii="Symbol" w:hAnsi="Symbol"/>
        <w:color w:val="AEBD14" w:themeColor="accent3"/>
      </w:rPr>
    </w:lvl>
  </w:abstractNum>
  <w:abstractNum w:abstractNumId="3" w15:restartNumberingAfterBreak="0">
    <w:nsid w:val="067E40D1"/>
    <w:multiLevelType w:val="hybridMultilevel"/>
    <w:tmpl w:val="9B847FA2"/>
    <w:lvl w:ilvl="0" w:tplc="04130001">
      <w:start w:val="1"/>
      <w:numFmt w:val="bullet"/>
      <w:lvlText w:val=""/>
      <w:lvlJc w:val="left"/>
      <w:pPr>
        <w:ind w:left="360" w:hanging="360"/>
      </w:pPr>
      <w:rPr>
        <w:rFonts w:hint="default" w:ascii="Symbol" w:hAnsi="Symbol"/>
        <w:color w:val="7DB43C"/>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4" w15:restartNumberingAfterBreak="0">
    <w:nsid w:val="31012F3E"/>
    <w:multiLevelType w:val="hybridMultilevel"/>
    <w:tmpl w:val="FA9E3AFA"/>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37B97213"/>
    <w:multiLevelType w:val="hybridMultilevel"/>
    <w:tmpl w:val="C7963844"/>
    <w:lvl w:ilvl="0" w:tplc="C9D81FD6">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6" w15:restartNumberingAfterBreak="0">
    <w:nsid w:val="54F62622"/>
    <w:multiLevelType w:val="multilevel"/>
    <w:tmpl w:val="CDFE2AB4"/>
    <w:lvl w:ilvl="0">
      <w:start w:val="1"/>
      <w:numFmt w:val="decimal"/>
      <w:pStyle w:val="Heading1"/>
      <w:lvlText w:val="%1"/>
      <w:lvlJc w:val="left"/>
      <w:pPr>
        <w:ind w:left="2134"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
      <w:lvlJc w:val="left"/>
      <w:pPr>
        <w:ind w:left="0" w:firstLine="0"/>
      </w:pPr>
    </w:lvl>
    <w:lvl w:ilvl="4">
      <w:start w:val="1"/>
      <w:numFmt w:val="decimal"/>
      <w:pStyle w:val="Heading5"/>
      <w:lvlText w:val=""/>
      <w:lvlJc w:val="left"/>
      <w:pPr>
        <w:ind w:left="0" w:firstLine="0"/>
      </w:pPr>
    </w:lvl>
    <w:lvl w:ilvl="5">
      <w:start w:val="1"/>
      <w:numFmt w:val="decimal"/>
      <w:pStyle w:val="Heading6"/>
      <w:lvlText w:val=""/>
      <w:lvlJc w:val="left"/>
      <w:pPr>
        <w:ind w:left="0" w:firstLine="0"/>
      </w:pPr>
    </w:lvl>
    <w:lvl w:ilvl="6">
      <w:start w:val="1"/>
      <w:numFmt w:val="decimal"/>
      <w:pStyle w:val="Heading7"/>
      <w:lvlText w:val=""/>
      <w:lvlJc w:val="left"/>
      <w:pPr>
        <w:ind w:left="0" w:firstLine="0"/>
      </w:pPr>
    </w:lvl>
    <w:lvl w:ilvl="7">
      <w:start w:val="1"/>
      <w:numFmt w:val="decimal"/>
      <w:pStyle w:val="Heading8"/>
      <w:lvlText w:val=""/>
      <w:lvlJc w:val="left"/>
      <w:pPr>
        <w:ind w:left="0" w:firstLine="0"/>
      </w:pPr>
    </w:lvl>
    <w:lvl w:ilvl="8">
      <w:start w:val="1"/>
      <w:numFmt w:val="decimal"/>
      <w:pStyle w:val="Heading9"/>
      <w:lvlText w:val=""/>
      <w:lvlJc w:val="left"/>
      <w:pPr>
        <w:ind w:left="0" w:firstLine="0"/>
      </w:pPr>
    </w:lvl>
  </w:abstractNum>
  <w:abstractNum w:abstractNumId="7" w15:restartNumberingAfterBreak="0">
    <w:nsid w:val="55085748"/>
    <w:multiLevelType w:val="multilevel"/>
    <w:tmpl w:val="39FE478C"/>
    <w:styleLink w:val="LFO1"/>
    <w:lvl w:ilvl="0">
      <w:start w:val="1"/>
      <w:numFmt w:val="decimal"/>
      <w:lvlText w:val="%1."/>
      <w:lvlJc w:val="left"/>
      <w:pPr>
        <w:ind w:left="568" w:hanging="284"/>
      </w:pPr>
      <w:rPr>
        <w:color w:val="AEBD14"/>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16cid:durableId="608972840">
    <w:abstractNumId w:val="1"/>
  </w:num>
  <w:num w:numId="2" w16cid:durableId="530266182">
    <w:abstractNumId w:val="0"/>
  </w:num>
  <w:num w:numId="3" w16cid:durableId="717826854">
    <w:abstractNumId w:val="2"/>
  </w:num>
  <w:num w:numId="4" w16cid:durableId="968365641">
    <w:abstractNumId w:val="6"/>
  </w:num>
  <w:num w:numId="5" w16cid:durableId="530337825">
    <w:abstractNumId w:val="7"/>
  </w:num>
  <w:num w:numId="6" w16cid:durableId="561717799">
    <w:abstractNumId w:val="4"/>
  </w:num>
  <w:num w:numId="7" w16cid:durableId="1880434547">
    <w:abstractNumId w:val="5"/>
  </w:num>
  <w:num w:numId="8" w16cid:durableId="1131901691">
    <w:abstractNumId w:val="3"/>
  </w:num>
  <w:numIdMacAtCleanup w:val="8"/>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trackRevisions w:val="false"/>
  <w:defaultTabStop w:val="709"/>
  <w:hyphenationZone w:val="425"/>
  <w:drawingGridHorizontalSpacing w:val="284"/>
  <w:drawingGridVerticalSpacing w:val="284"/>
  <w:doNotUseMarginsForDrawingGridOrigin/>
  <w:drawingGridHorizontalOrigin w:val="720"/>
  <w:drawingGridVerticalOrigin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MacDisableGlyphATSUI" w:val="0"/>
  </w:docVars>
  <w:rsids>
    <w:rsidRoot w:val="00F02964"/>
    <w:rsid w:val="000003E8"/>
    <w:rsid w:val="00000407"/>
    <w:rsid w:val="0000135F"/>
    <w:rsid w:val="00001414"/>
    <w:rsid w:val="00001903"/>
    <w:rsid w:val="0000263E"/>
    <w:rsid w:val="00002BB9"/>
    <w:rsid w:val="00002CF3"/>
    <w:rsid w:val="0000387C"/>
    <w:rsid w:val="000041A5"/>
    <w:rsid w:val="0000451F"/>
    <w:rsid w:val="00004523"/>
    <w:rsid w:val="000056B9"/>
    <w:rsid w:val="000059B6"/>
    <w:rsid w:val="00005AE4"/>
    <w:rsid w:val="00005DB6"/>
    <w:rsid w:val="00006024"/>
    <w:rsid w:val="00006359"/>
    <w:rsid w:val="00006899"/>
    <w:rsid w:val="00006C5A"/>
    <w:rsid w:val="00007F10"/>
    <w:rsid w:val="00010ACB"/>
    <w:rsid w:val="00011C5A"/>
    <w:rsid w:val="00012976"/>
    <w:rsid w:val="000129F2"/>
    <w:rsid w:val="00012C15"/>
    <w:rsid w:val="00012CB5"/>
    <w:rsid w:val="00012D9B"/>
    <w:rsid w:val="00012DA9"/>
    <w:rsid w:val="00013050"/>
    <w:rsid w:val="00013606"/>
    <w:rsid w:val="00013655"/>
    <w:rsid w:val="00013B04"/>
    <w:rsid w:val="000141F1"/>
    <w:rsid w:val="000143FA"/>
    <w:rsid w:val="00014B2E"/>
    <w:rsid w:val="00015107"/>
    <w:rsid w:val="00015A1E"/>
    <w:rsid w:val="0001604F"/>
    <w:rsid w:val="0001660A"/>
    <w:rsid w:val="000166F7"/>
    <w:rsid w:val="000200A8"/>
    <w:rsid w:val="000207A2"/>
    <w:rsid w:val="00020D10"/>
    <w:rsid w:val="00020EEB"/>
    <w:rsid w:val="00021427"/>
    <w:rsid w:val="000216AB"/>
    <w:rsid w:val="00021908"/>
    <w:rsid w:val="0002206D"/>
    <w:rsid w:val="000239F9"/>
    <w:rsid w:val="00023DD6"/>
    <w:rsid w:val="00024670"/>
    <w:rsid w:val="000250E5"/>
    <w:rsid w:val="00025A31"/>
    <w:rsid w:val="0002619D"/>
    <w:rsid w:val="000277DE"/>
    <w:rsid w:val="000303EA"/>
    <w:rsid w:val="0003068E"/>
    <w:rsid w:val="000306CB"/>
    <w:rsid w:val="00030E0B"/>
    <w:rsid w:val="000318C1"/>
    <w:rsid w:val="00033D43"/>
    <w:rsid w:val="00034415"/>
    <w:rsid w:val="00034D20"/>
    <w:rsid w:val="00035D71"/>
    <w:rsid w:val="0003626E"/>
    <w:rsid w:val="00036437"/>
    <w:rsid w:val="000365F5"/>
    <w:rsid w:val="0003688F"/>
    <w:rsid w:val="00037710"/>
    <w:rsid w:val="00037994"/>
    <w:rsid w:val="000379FC"/>
    <w:rsid w:val="00037C46"/>
    <w:rsid w:val="00038537"/>
    <w:rsid w:val="0004057B"/>
    <w:rsid w:val="000416D8"/>
    <w:rsid w:val="00041EFD"/>
    <w:rsid w:val="000420D5"/>
    <w:rsid w:val="00042502"/>
    <w:rsid w:val="00042706"/>
    <w:rsid w:val="00042CB9"/>
    <w:rsid w:val="00043153"/>
    <w:rsid w:val="00043E9A"/>
    <w:rsid w:val="000446EB"/>
    <w:rsid w:val="00044A1B"/>
    <w:rsid w:val="00045BE1"/>
    <w:rsid w:val="00045EBA"/>
    <w:rsid w:val="000461C2"/>
    <w:rsid w:val="000466B0"/>
    <w:rsid w:val="000467F5"/>
    <w:rsid w:val="000473D7"/>
    <w:rsid w:val="00047A48"/>
    <w:rsid w:val="00050227"/>
    <w:rsid w:val="00051977"/>
    <w:rsid w:val="00051B33"/>
    <w:rsid w:val="00051BAB"/>
    <w:rsid w:val="000525B2"/>
    <w:rsid w:val="00052F9E"/>
    <w:rsid w:val="00053748"/>
    <w:rsid w:val="00053C01"/>
    <w:rsid w:val="00053C16"/>
    <w:rsid w:val="000549B4"/>
    <w:rsid w:val="000569EE"/>
    <w:rsid w:val="00056EAD"/>
    <w:rsid w:val="00057A4D"/>
    <w:rsid w:val="00057F37"/>
    <w:rsid w:val="00060259"/>
    <w:rsid w:val="000613D0"/>
    <w:rsid w:val="00061EE2"/>
    <w:rsid w:val="00062592"/>
    <w:rsid w:val="00062806"/>
    <w:rsid w:val="00062CD9"/>
    <w:rsid w:val="00062F41"/>
    <w:rsid w:val="0006352F"/>
    <w:rsid w:val="0006364B"/>
    <w:rsid w:val="00063755"/>
    <w:rsid w:val="00064778"/>
    <w:rsid w:val="00064E64"/>
    <w:rsid w:val="00064E8B"/>
    <w:rsid w:val="00065028"/>
    <w:rsid w:val="0006536A"/>
    <w:rsid w:val="00065661"/>
    <w:rsid w:val="00065C2A"/>
    <w:rsid w:val="00066912"/>
    <w:rsid w:val="00066DE7"/>
    <w:rsid w:val="00067345"/>
    <w:rsid w:val="00067453"/>
    <w:rsid w:val="00067992"/>
    <w:rsid w:val="000700B6"/>
    <w:rsid w:val="000703FF"/>
    <w:rsid w:val="0007060E"/>
    <w:rsid w:val="00071187"/>
    <w:rsid w:val="000718E8"/>
    <w:rsid w:val="00071A7F"/>
    <w:rsid w:val="00071AA2"/>
    <w:rsid w:val="00072320"/>
    <w:rsid w:val="000724A0"/>
    <w:rsid w:val="000724C3"/>
    <w:rsid w:val="00072DB6"/>
    <w:rsid w:val="00072E30"/>
    <w:rsid w:val="00073031"/>
    <w:rsid w:val="00073F64"/>
    <w:rsid w:val="00074E3A"/>
    <w:rsid w:val="00074EE6"/>
    <w:rsid w:val="00075561"/>
    <w:rsid w:val="0007580F"/>
    <w:rsid w:val="00076237"/>
    <w:rsid w:val="000766F5"/>
    <w:rsid w:val="00077082"/>
    <w:rsid w:val="000770A4"/>
    <w:rsid w:val="00077B6B"/>
    <w:rsid w:val="00077E46"/>
    <w:rsid w:val="00077F5B"/>
    <w:rsid w:val="000801F6"/>
    <w:rsid w:val="00080871"/>
    <w:rsid w:val="00080A1A"/>
    <w:rsid w:val="00080D72"/>
    <w:rsid w:val="000819E9"/>
    <w:rsid w:val="000830F1"/>
    <w:rsid w:val="0008383F"/>
    <w:rsid w:val="00083AE8"/>
    <w:rsid w:val="00084611"/>
    <w:rsid w:val="000852FC"/>
    <w:rsid w:val="00085B34"/>
    <w:rsid w:val="0008637E"/>
    <w:rsid w:val="00086B36"/>
    <w:rsid w:val="0008756E"/>
    <w:rsid w:val="00090582"/>
    <w:rsid w:val="00090720"/>
    <w:rsid w:val="0009074B"/>
    <w:rsid w:val="00090F65"/>
    <w:rsid w:val="0009150B"/>
    <w:rsid w:val="0009192D"/>
    <w:rsid w:val="0009195D"/>
    <w:rsid w:val="00092038"/>
    <w:rsid w:val="0009215B"/>
    <w:rsid w:val="00092544"/>
    <w:rsid w:val="00092DF4"/>
    <w:rsid w:val="00092E3B"/>
    <w:rsid w:val="0009347E"/>
    <w:rsid w:val="0009371C"/>
    <w:rsid w:val="000941CE"/>
    <w:rsid w:val="00094A5F"/>
    <w:rsid w:val="00095417"/>
    <w:rsid w:val="00095787"/>
    <w:rsid w:val="00095982"/>
    <w:rsid w:val="00095BBA"/>
    <w:rsid w:val="00095D88"/>
    <w:rsid w:val="00095EB4"/>
    <w:rsid w:val="00095F1E"/>
    <w:rsid w:val="0009651B"/>
    <w:rsid w:val="00096539"/>
    <w:rsid w:val="00096620"/>
    <w:rsid w:val="00096D5F"/>
    <w:rsid w:val="0009729D"/>
    <w:rsid w:val="00097EB1"/>
    <w:rsid w:val="000A009B"/>
    <w:rsid w:val="000A0E5C"/>
    <w:rsid w:val="000A1155"/>
    <w:rsid w:val="000A120A"/>
    <w:rsid w:val="000A1651"/>
    <w:rsid w:val="000A18BB"/>
    <w:rsid w:val="000A22F1"/>
    <w:rsid w:val="000A2491"/>
    <w:rsid w:val="000A33D2"/>
    <w:rsid w:val="000A3579"/>
    <w:rsid w:val="000A3DA0"/>
    <w:rsid w:val="000A4E47"/>
    <w:rsid w:val="000A52E4"/>
    <w:rsid w:val="000A5C50"/>
    <w:rsid w:val="000A5E1C"/>
    <w:rsid w:val="000A7081"/>
    <w:rsid w:val="000A71EC"/>
    <w:rsid w:val="000A7513"/>
    <w:rsid w:val="000A7AC2"/>
    <w:rsid w:val="000B0A9F"/>
    <w:rsid w:val="000B0E6C"/>
    <w:rsid w:val="000B145A"/>
    <w:rsid w:val="000B1AF3"/>
    <w:rsid w:val="000B23D8"/>
    <w:rsid w:val="000B242A"/>
    <w:rsid w:val="000B3027"/>
    <w:rsid w:val="000B311C"/>
    <w:rsid w:val="000B335E"/>
    <w:rsid w:val="000B4016"/>
    <w:rsid w:val="000B5257"/>
    <w:rsid w:val="000B5708"/>
    <w:rsid w:val="000B5CFB"/>
    <w:rsid w:val="000B608F"/>
    <w:rsid w:val="000B638A"/>
    <w:rsid w:val="000B6931"/>
    <w:rsid w:val="000B6C1B"/>
    <w:rsid w:val="000B6C2F"/>
    <w:rsid w:val="000C0048"/>
    <w:rsid w:val="000C0F35"/>
    <w:rsid w:val="000C1735"/>
    <w:rsid w:val="000C21E5"/>
    <w:rsid w:val="000C24F1"/>
    <w:rsid w:val="000C2C99"/>
    <w:rsid w:val="000C2EF6"/>
    <w:rsid w:val="000C3B93"/>
    <w:rsid w:val="000C48C9"/>
    <w:rsid w:val="000C4A2C"/>
    <w:rsid w:val="000C6091"/>
    <w:rsid w:val="000C62F1"/>
    <w:rsid w:val="000C63C7"/>
    <w:rsid w:val="000C63E6"/>
    <w:rsid w:val="000C67DA"/>
    <w:rsid w:val="000C6B8D"/>
    <w:rsid w:val="000C75FA"/>
    <w:rsid w:val="000C7703"/>
    <w:rsid w:val="000C79B4"/>
    <w:rsid w:val="000D1D96"/>
    <w:rsid w:val="000D2529"/>
    <w:rsid w:val="000D2D43"/>
    <w:rsid w:val="000D3589"/>
    <w:rsid w:val="000D3DBC"/>
    <w:rsid w:val="000D3E22"/>
    <w:rsid w:val="000D48AC"/>
    <w:rsid w:val="000D4B7B"/>
    <w:rsid w:val="000D5C5C"/>
    <w:rsid w:val="000D5DD5"/>
    <w:rsid w:val="000D5E72"/>
    <w:rsid w:val="000D5E89"/>
    <w:rsid w:val="000D60F7"/>
    <w:rsid w:val="000D63D9"/>
    <w:rsid w:val="000D671B"/>
    <w:rsid w:val="000D73D1"/>
    <w:rsid w:val="000D76E0"/>
    <w:rsid w:val="000D7823"/>
    <w:rsid w:val="000D7982"/>
    <w:rsid w:val="000D7E95"/>
    <w:rsid w:val="000E00F4"/>
    <w:rsid w:val="000E04F8"/>
    <w:rsid w:val="000E12D4"/>
    <w:rsid w:val="000E1BD1"/>
    <w:rsid w:val="000E1C8B"/>
    <w:rsid w:val="000E1FF8"/>
    <w:rsid w:val="000E22ED"/>
    <w:rsid w:val="000E25AF"/>
    <w:rsid w:val="000E2960"/>
    <w:rsid w:val="000E2A0F"/>
    <w:rsid w:val="000E379B"/>
    <w:rsid w:val="000E3F77"/>
    <w:rsid w:val="000E4B22"/>
    <w:rsid w:val="000E518A"/>
    <w:rsid w:val="000E5C69"/>
    <w:rsid w:val="000E5CDF"/>
    <w:rsid w:val="000E616D"/>
    <w:rsid w:val="000E79E5"/>
    <w:rsid w:val="000F12A4"/>
    <w:rsid w:val="000F156B"/>
    <w:rsid w:val="000F1936"/>
    <w:rsid w:val="000F1D3D"/>
    <w:rsid w:val="000F20A6"/>
    <w:rsid w:val="000F211F"/>
    <w:rsid w:val="000F289F"/>
    <w:rsid w:val="000F2D47"/>
    <w:rsid w:val="000F2FA0"/>
    <w:rsid w:val="000F420B"/>
    <w:rsid w:val="000F4360"/>
    <w:rsid w:val="000F512F"/>
    <w:rsid w:val="000F5408"/>
    <w:rsid w:val="000F55E2"/>
    <w:rsid w:val="000F6BD2"/>
    <w:rsid w:val="000F6ECE"/>
    <w:rsid w:val="000F737E"/>
    <w:rsid w:val="000F77C7"/>
    <w:rsid w:val="0010018E"/>
    <w:rsid w:val="001002B7"/>
    <w:rsid w:val="00101B04"/>
    <w:rsid w:val="00101CD2"/>
    <w:rsid w:val="00101EBD"/>
    <w:rsid w:val="0010202D"/>
    <w:rsid w:val="00102643"/>
    <w:rsid w:val="00102686"/>
    <w:rsid w:val="0010326D"/>
    <w:rsid w:val="00103CA8"/>
    <w:rsid w:val="00104D9C"/>
    <w:rsid w:val="00104DEF"/>
    <w:rsid w:val="00104F36"/>
    <w:rsid w:val="00105A29"/>
    <w:rsid w:val="00105F44"/>
    <w:rsid w:val="00106077"/>
    <w:rsid w:val="00106119"/>
    <w:rsid w:val="00106F68"/>
    <w:rsid w:val="00106FA7"/>
    <w:rsid w:val="00107284"/>
    <w:rsid w:val="00107B7B"/>
    <w:rsid w:val="00110BB5"/>
    <w:rsid w:val="00110BE9"/>
    <w:rsid w:val="00110C3C"/>
    <w:rsid w:val="0011130E"/>
    <w:rsid w:val="00111598"/>
    <w:rsid w:val="00111F98"/>
    <w:rsid w:val="00112102"/>
    <w:rsid w:val="0011244A"/>
    <w:rsid w:val="00112FA1"/>
    <w:rsid w:val="00114049"/>
    <w:rsid w:val="00114486"/>
    <w:rsid w:val="00114591"/>
    <w:rsid w:val="00114AB8"/>
    <w:rsid w:val="00114D77"/>
    <w:rsid w:val="001155B8"/>
    <w:rsid w:val="0011597A"/>
    <w:rsid w:val="00115AB4"/>
    <w:rsid w:val="00115C5C"/>
    <w:rsid w:val="00116FDF"/>
    <w:rsid w:val="001176F2"/>
    <w:rsid w:val="00117845"/>
    <w:rsid w:val="001179FD"/>
    <w:rsid w:val="00120BB2"/>
    <w:rsid w:val="001210C8"/>
    <w:rsid w:val="001215A0"/>
    <w:rsid w:val="00121F4B"/>
    <w:rsid w:val="00121F66"/>
    <w:rsid w:val="00122347"/>
    <w:rsid w:val="001223B0"/>
    <w:rsid w:val="001227BF"/>
    <w:rsid w:val="00122F2F"/>
    <w:rsid w:val="00123058"/>
    <w:rsid w:val="001230C8"/>
    <w:rsid w:val="001233A8"/>
    <w:rsid w:val="00123C96"/>
    <w:rsid w:val="00124984"/>
    <w:rsid w:val="0012636D"/>
    <w:rsid w:val="00126D70"/>
    <w:rsid w:val="00126EE4"/>
    <w:rsid w:val="00127580"/>
    <w:rsid w:val="00127BE0"/>
    <w:rsid w:val="00127C03"/>
    <w:rsid w:val="00127DBD"/>
    <w:rsid w:val="0012AE2F"/>
    <w:rsid w:val="0013019F"/>
    <w:rsid w:val="00130221"/>
    <w:rsid w:val="00130A57"/>
    <w:rsid w:val="00130F7F"/>
    <w:rsid w:val="001311DA"/>
    <w:rsid w:val="00131B46"/>
    <w:rsid w:val="00133258"/>
    <w:rsid w:val="0013399D"/>
    <w:rsid w:val="001340F4"/>
    <w:rsid w:val="00134126"/>
    <w:rsid w:val="00134852"/>
    <w:rsid w:val="001348E9"/>
    <w:rsid w:val="00135015"/>
    <w:rsid w:val="00135912"/>
    <w:rsid w:val="00136458"/>
    <w:rsid w:val="001369BD"/>
    <w:rsid w:val="001370F4"/>
    <w:rsid w:val="00137694"/>
    <w:rsid w:val="00137ECE"/>
    <w:rsid w:val="00140B02"/>
    <w:rsid w:val="00140D7B"/>
    <w:rsid w:val="00140F96"/>
    <w:rsid w:val="00141519"/>
    <w:rsid w:val="00143193"/>
    <w:rsid w:val="001432F4"/>
    <w:rsid w:val="00143372"/>
    <w:rsid w:val="001436D5"/>
    <w:rsid w:val="001436F0"/>
    <w:rsid w:val="001437B3"/>
    <w:rsid w:val="0014392D"/>
    <w:rsid w:val="00143B44"/>
    <w:rsid w:val="00143FB8"/>
    <w:rsid w:val="0014410E"/>
    <w:rsid w:val="0014539B"/>
    <w:rsid w:val="00145CB8"/>
    <w:rsid w:val="0014648D"/>
    <w:rsid w:val="00146A37"/>
    <w:rsid w:val="00146AB0"/>
    <w:rsid w:val="00146EDC"/>
    <w:rsid w:val="00146F68"/>
    <w:rsid w:val="001472CE"/>
    <w:rsid w:val="00147A06"/>
    <w:rsid w:val="0015033C"/>
    <w:rsid w:val="0015078F"/>
    <w:rsid w:val="0015248D"/>
    <w:rsid w:val="0015298E"/>
    <w:rsid w:val="00152B7C"/>
    <w:rsid w:val="0015310A"/>
    <w:rsid w:val="00153BA6"/>
    <w:rsid w:val="00153BCB"/>
    <w:rsid w:val="00154338"/>
    <w:rsid w:val="0015540C"/>
    <w:rsid w:val="001559CD"/>
    <w:rsid w:val="00155AFC"/>
    <w:rsid w:val="0015636B"/>
    <w:rsid w:val="00156E80"/>
    <w:rsid w:val="00160097"/>
    <w:rsid w:val="001600DA"/>
    <w:rsid w:val="00160418"/>
    <w:rsid w:val="00160B96"/>
    <w:rsid w:val="001626B8"/>
    <w:rsid w:val="001628A1"/>
    <w:rsid w:val="001628FD"/>
    <w:rsid w:val="001630EE"/>
    <w:rsid w:val="001636C6"/>
    <w:rsid w:val="0016383A"/>
    <w:rsid w:val="00163E88"/>
    <w:rsid w:val="001646A5"/>
    <w:rsid w:val="001668B9"/>
    <w:rsid w:val="00167513"/>
    <w:rsid w:val="00167E30"/>
    <w:rsid w:val="00170183"/>
    <w:rsid w:val="00170205"/>
    <w:rsid w:val="001707D3"/>
    <w:rsid w:val="00170B45"/>
    <w:rsid w:val="00170DD7"/>
    <w:rsid w:val="0017105B"/>
    <w:rsid w:val="00171B94"/>
    <w:rsid w:val="00171DBE"/>
    <w:rsid w:val="001721F6"/>
    <w:rsid w:val="00173173"/>
    <w:rsid w:val="001738AE"/>
    <w:rsid w:val="0017430B"/>
    <w:rsid w:val="00174EC4"/>
    <w:rsid w:val="0017527D"/>
    <w:rsid w:val="0017585A"/>
    <w:rsid w:val="0017596B"/>
    <w:rsid w:val="00175E56"/>
    <w:rsid w:val="001767DC"/>
    <w:rsid w:val="00176AF7"/>
    <w:rsid w:val="001770F4"/>
    <w:rsid w:val="00177177"/>
    <w:rsid w:val="00177564"/>
    <w:rsid w:val="001779A5"/>
    <w:rsid w:val="0018079A"/>
    <w:rsid w:val="00180EEC"/>
    <w:rsid w:val="00180FDC"/>
    <w:rsid w:val="001811FD"/>
    <w:rsid w:val="00181562"/>
    <w:rsid w:val="0018191B"/>
    <w:rsid w:val="00181B50"/>
    <w:rsid w:val="0018201D"/>
    <w:rsid w:val="00182F1B"/>
    <w:rsid w:val="00183247"/>
    <w:rsid w:val="00183506"/>
    <w:rsid w:val="00183F9D"/>
    <w:rsid w:val="00183FE2"/>
    <w:rsid w:val="0018434A"/>
    <w:rsid w:val="00184CE0"/>
    <w:rsid w:val="00184EBC"/>
    <w:rsid w:val="0018560B"/>
    <w:rsid w:val="00187189"/>
    <w:rsid w:val="00187663"/>
    <w:rsid w:val="00190C3E"/>
    <w:rsid w:val="001927DF"/>
    <w:rsid w:val="00192804"/>
    <w:rsid w:val="00192DC1"/>
    <w:rsid w:val="00194ABE"/>
    <w:rsid w:val="001965A9"/>
    <w:rsid w:val="00196AC6"/>
    <w:rsid w:val="0019767B"/>
    <w:rsid w:val="0019780C"/>
    <w:rsid w:val="00197CFE"/>
    <w:rsid w:val="00197E09"/>
    <w:rsid w:val="00197EFC"/>
    <w:rsid w:val="001A0F3C"/>
    <w:rsid w:val="001A158C"/>
    <w:rsid w:val="001A1789"/>
    <w:rsid w:val="001A17B8"/>
    <w:rsid w:val="001A1DEE"/>
    <w:rsid w:val="001A224E"/>
    <w:rsid w:val="001A42ED"/>
    <w:rsid w:val="001A5314"/>
    <w:rsid w:val="001A53D6"/>
    <w:rsid w:val="001A5F94"/>
    <w:rsid w:val="001A70D2"/>
    <w:rsid w:val="001A7798"/>
    <w:rsid w:val="001B072B"/>
    <w:rsid w:val="001B1247"/>
    <w:rsid w:val="001B1BE2"/>
    <w:rsid w:val="001B20C5"/>
    <w:rsid w:val="001B27E4"/>
    <w:rsid w:val="001B2D42"/>
    <w:rsid w:val="001B2DDD"/>
    <w:rsid w:val="001B3C43"/>
    <w:rsid w:val="001B3CC3"/>
    <w:rsid w:val="001B446A"/>
    <w:rsid w:val="001B47A7"/>
    <w:rsid w:val="001B5139"/>
    <w:rsid w:val="001B55CD"/>
    <w:rsid w:val="001B5867"/>
    <w:rsid w:val="001B640C"/>
    <w:rsid w:val="001B71F9"/>
    <w:rsid w:val="001B73C8"/>
    <w:rsid w:val="001B73DC"/>
    <w:rsid w:val="001B749F"/>
    <w:rsid w:val="001B751D"/>
    <w:rsid w:val="001B762F"/>
    <w:rsid w:val="001B7666"/>
    <w:rsid w:val="001C010B"/>
    <w:rsid w:val="001C0C61"/>
    <w:rsid w:val="001C0C62"/>
    <w:rsid w:val="001C1001"/>
    <w:rsid w:val="001C13EF"/>
    <w:rsid w:val="001C1626"/>
    <w:rsid w:val="001C1735"/>
    <w:rsid w:val="001C240B"/>
    <w:rsid w:val="001C245C"/>
    <w:rsid w:val="001C2A14"/>
    <w:rsid w:val="001C2CC5"/>
    <w:rsid w:val="001C38C3"/>
    <w:rsid w:val="001C3D02"/>
    <w:rsid w:val="001C3D2B"/>
    <w:rsid w:val="001C432F"/>
    <w:rsid w:val="001C4A56"/>
    <w:rsid w:val="001C4C30"/>
    <w:rsid w:val="001C4FFC"/>
    <w:rsid w:val="001C55D5"/>
    <w:rsid w:val="001C5796"/>
    <w:rsid w:val="001C6640"/>
    <w:rsid w:val="001C6B0E"/>
    <w:rsid w:val="001C6EAD"/>
    <w:rsid w:val="001C741F"/>
    <w:rsid w:val="001C7900"/>
    <w:rsid w:val="001C7FEA"/>
    <w:rsid w:val="001D0573"/>
    <w:rsid w:val="001D06A7"/>
    <w:rsid w:val="001D0951"/>
    <w:rsid w:val="001D0DA8"/>
    <w:rsid w:val="001D1863"/>
    <w:rsid w:val="001D21DB"/>
    <w:rsid w:val="001D44CB"/>
    <w:rsid w:val="001D4788"/>
    <w:rsid w:val="001D5432"/>
    <w:rsid w:val="001D57B6"/>
    <w:rsid w:val="001D5FA6"/>
    <w:rsid w:val="001D601F"/>
    <w:rsid w:val="001D6DB5"/>
    <w:rsid w:val="001D78A2"/>
    <w:rsid w:val="001D7E45"/>
    <w:rsid w:val="001E1932"/>
    <w:rsid w:val="001E1A60"/>
    <w:rsid w:val="001E2A25"/>
    <w:rsid w:val="001E2DE0"/>
    <w:rsid w:val="001E3EAD"/>
    <w:rsid w:val="001E4EC8"/>
    <w:rsid w:val="001E5556"/>
    <w:rsid w:val="001E58A6"/>
    <w:rsid w:val="001E5D5F"/>
    <w:rsid w:val="001E62C9"/>
    <w:rsid w:val="001E6834"/>
    <w:rsid w:val="001E6DE2"/>
    <w:rsid w:val="001E6E3E"/>
    <w:rsid w:val="001E6FC8"/>
    <w:rsid w:val="001E7009"/>
    <w:rsid w:val="001E74A4"/>
    <w:rsid w:val="001E795E"/>
    <w:rsid w:val="001E7C3B"/>
    <w:rsid w:val="001F06EC"/>
    <w:rsid w:val="001F0E5A"/>
    <w:rsid w:val="001F0F6F"/>
    <w:rsid w:val="001F1676"/>
    <w:rsid w:val="001F19CC"/>
    <w:rsid w:val="001F1FF9"/>
    <w:rsid w:val="001F205F"/>
    <w:rsid w:val="001F2503"/>
    <w:rsid w:val="001F2738"/>
    <w:rsid w:val="001F3C2D"/>
    <w:rsid w:val="001F45B0"/>
    <w:rsid w:val="001F4773"/>
    <w:rsid w:val="001F4B5E"/>
    <w:rsid w:val="001F5034"/>
    <w:rsid w:val="001F5286"/>
    <w:rsid w:val="001F562C"/>
    <w:rsid w:val="001F5903"/>
    <w:rsid w:val="001F5B94"/>
    <w:rsid w:val="001F5EAA"/>
    <w:rsid w:val="001F60B8"/>
    <w:rsid w:val="001F611A"/>
    <w:rsid w:val="001F66B5"/>
    <w:rsid w:val="001F68D8"/>
    <w:rsid w:val="001F6D04"/>
    <w:rsid w:val="001F75A1"/>
    <w:rsid w:val="001F7BEA"/>
    <w:rsid w:val="00200824"/>
    <w:rsid w:val="00200C20"/>
    <w:rsid w:val="00200C66"/>
    <w:rsid w:val="00200CDD"/>
    <w:rsid w:val="00201E47"/>
    <w:rsid w:val="00202312"/>
    <w:rsid w:val="002023CA"/>
    <w:rsid w:val="00202827"/>
    <w:rsid w:val="00202AD4"/>
    <w:rsid w:val="00202B81"/>
    <w:rsid w:val="0020344D"/>
    <w:rsid w:val="00203BEE"/>
    <w:rsid w:val="002040EA"/>
    <w:rsid w:val="00204293"/>
    <w:rsid w:val="002056CD"/>
    <w:rsid w:val="002060FB"/>
    <w:rsid w:val="002065A1"/>
    <w:rsid w:val="00206778"/>
    <w:rsid w:val="002070E7"/>
    <w:rsid w:val="0020714A"/>
    <w:rsid w:val="002101B4"/>
    <w:rsid w:val="002112BD"/>
    <w:rsid w:val="002118E5"/>
    <w:rsid w:val="00211ECB"/>
    <w:rsid w:val="002126D4"/>
    <w:rsid w:val="00212D18"/>
    <w:rsid w:val="002138C2"/>
    <w:rsid w:val="00213944"/>
    <w:rsid w:val="002140BA"/>
    <w:rsid w:val="0021475D"/>
    <w:rsid w:val="00215022"/>
    <w:rsid w:val="00215549"/>
    <w:rsid w:val="00215E0B"/>
    <w:rsid w:val="0021614E"/>
    <w:rsid w:val="00216D6D"/>
    <w:rsid w:val="002171AE"/>
    <w:rsid w:val="002175A5"/>
    <w:rsid w:val="0021772A"/>
    <w:rsid w:val="00217B41"/>
    <w:rsid w:val="00220618"/>
    <w:rsid w:val="002210A9"/>
    <w:rsid w:val="00221583"/>
    <w:rsid w:val="00221E75"/>
    <w:rsid w:val="002221BE"/>
    <w:rsid w:val="00222923"/>
    <w:rsid w:val="002233BC"/>
    <w:rsid w:val="0022364E"/>
    <w:rsid w:val="00224416"/>
    <w:rsid w:val="00224703"/>
    <w:rsid w:val="00225428"/>
    <w:rsid w:val="002255AE"/>
    <w:rsid w:val="0022694C"/>
    <w:rsid w:val="00226C5E"/>
    <w:rsid w:val="00230777"/>
    <w:rsid w:val="0023153E"/>
    <w:rsid w:val="002316DA"/>
    <w:rsid w:val="00231C5A"/>
    <w:rsid w:val="00232124"/>
    <w:rsid w:val="002326A0"/>
    <w:rsid w:val="00233106"/>
    <w:rsid w:val="002331DE"/>
    <w:rsid w:val="00233707"/>
    <w:rsid w:val="002348BB"/>
    <w:rsid w:val="002349CC"/>
    <w:rsid w:val="0023546F"/>
    <w:rsid w:val="002366D9"/>
    <w:rsid w:val="002371DA"/>
    <w:rsid w:val="002378F7"/>
    <w:rsid w:val="00237F87"/>
    <w:rsid w:val="00240267"/>
    <w:rsid w:val="00240617"/>
    <w:rsid w:val="002410B7"/>
    <w:rsid w:val="00241298"/>
    <w:rsid w:val="0024145A"/>
    <w:rsid w:val="00241DE6"/>
    <w:rsid w:val="002423DB"/>
    <w:rsid w:val="002435EB"/>
    <w:rsid w:val="002435F6"/>
    <w:rsid w:val="002443A4"/>
    <w:rsid w:val="00244498"/>
    <w:rsid w:val="00244942"/>
    <w:rsid w:val="00244A12"/>
    <w:rsid w:val="00245BF3"/>
    <w:rsid w:val="00246550"/>
    <w:rsid w:val="002466F8"/>
    <w:rsid w:val="00246BF0"/>
    <w:rsid w:val="00246F0C"/>
    <w:rsid w:val="00246FE2"/>
    <w:rsid w:val="00247163"/>
    <w:rsid w:val="002472CB"/>
    <w:rsid w:val="002474E0"/>
    <w:rsid w:val="0024766A"/>
    <w:rsid w:val="002476A1"/>
    <w:rsid w:val="00247DC4"/>
    <w:rsid w:val="002500ED"/>
    <w:rsid w:val="00251677"/>
    <w:rsid w:val="00253572"/>
    <w:rsid w:val="002535DF"/>
    <w:rsid w:val="00253D00"/>
    <w:rsid w:val="00253DE5"/>
    <w:rsid w:val="00255F1A"/>
    <w:rsid w:val="00256209"/>
    <w:rsid w:val="002566D9"/>
    <w:rsid w:val="00256ACF"/>
    <w:rsid w:val="00256B90"/>
    <w:rsid w:val="00256C70"/>
    <w:rsid w:val="00256EE2"/>
    <w:rsid w:val="00257F64"/>
    <w:rsid w:val="00260C2A"/>
    <w:rsid w:val="002616CD"/>
    <w:rsid w:val="002619A6"/>
    <w:rsid w:val="00261B71"/>
    <w:rsid w:val="002620B5"/>
    <w:rsid w:val="0026297A"/>
    <w:rsid w:val="00264502"/>
    <w:rsid w:val="00264C23"/>
    <w:rsid w:val="00265457"/>
    <w:rsid w:val="00265A7D"/>
    <w:rsid w:val="002664A4"/>
    <w:rsid w:val="002667BC"/>
    <w:rsid w:val="002674C6"/>
    <w:rsid w:val="002674EB"/>
    <w:rsid w:val="00267D25"/>
    <w:rsid w:val="00270444"/>
    <w:rsid w:val="002704C4"/>
    <w:rsid w:val="00270C3C"/>
    <w:rsid w:val="002716BE"/>
    <w:rsid w:val="00271D62"/>
    <w:rsid w:val="00271D92"/>
    <w:rsid w:val="00271EE8"/>
    <w:rsid w:val="00272960"/>
    <w:rsid w:val="002730F8"/>
    <w:rsid w:val="00273994"/>
    <w:rsid w:val="00275B96"/>
    <w:rsid w:val="0027652A"/>
    <w:rsid w:val="00276850"/>
    <w:rsid w:val="00276D1B"/>
    <w:rsid w:val="00280308"/>
    <w:rsid w:val="0028167C"/>
    <w:rsid w:val="0028289A"/>
    <w:rsid w:val="00282B52"/>
    <w:rsid w:val="00283797"/>
    <w:rsid w:val="00284303"/>
    <w:rsid w:val="00284B12"/>
    <w:rsid w:val="00284C41"/>
    <w:rsid w:val="00284E1C"/>
    <w:rsid w:val="00284FF5"/>
    <w:rsid w:val="00285AFD"/>
    <w:rsid w:val="00286A96"/>
    <w:rsid w:val="002873BF"/>
    <w:rsid w:val="00287444"/>
    <w:rsid w:val="002879CF"/>
    <w:rsid w:val="00287F4A"/>
    <w:rsid w:val="00290580"/>
    <w:rsid w:val="00290C1F"/>
    <w:rsid w:val="002910E3"/>
    <w:rsid w:val="00291186"/>
    <w:rsid w:val="002912ED"/>
    <w:rsid w:val="00291AB8"/>
    <w:rsid w:val="00291CB2"/>
    <w:rsid w:val="00291CF9"/>
    <w:rsid w:val="00291E1A"/>
    <w:rsid w:val="0029287A"/>
    <w:rsid w:val="00292890"/>
    <w:rsid w:val="00293A5F"/>
    <w:rsid w:val="002940C2"/>
    <w:rsid w:val="00294258"/>
    <w:rsid w:val="002944C2"/>
    <w:rsid w:val="00294CE0"/>
    <w:rsid w:val="00294E05"/>
    <w:rsid w:val="00295056"/>
    <w:rsid w:val="00295721"/>
    <w:rsid w:val="002957B2"/>
    <w:rsid w:val="002960DC"/>
    <w:rsid w:val="002962C0"/>
    <w:rsid w:val="0029672F"/>
    <w:rsid w:val="002967D1"/>
    <w:rsid w:val="0029697C"/>
    <w:rsid w:val="00297179"/>
    <w:rsid w:val="00297283"/>
    <w:rsid w:val="00297CAA"/>
    <w:rsid w:val="002A0063"/>
    <w:rsid w:val="002A0703"/>
    <w:rsid w:val="002A0F34"/>
    <w:rsid w:val="002A13A9"/>
    <w:rsid w:val="002A1798"/>
    <w:rsid w:val="002A2012"/>
    <w:rsid w:val="002A3061"/>
    <w:rsid w:val="002A3512"/>
    <w:rsid w:val="002A377A"/>
    <w:rsid w:val="002A4536"/>
    <w:rsid w:val="002A4958"/>
    <w:rsid w:val="002A4A5A"/>
    <w:rsid w:val="002A4BD0"/>
    <w:rsid w:val="002A704E"/>
    <w:rsid w:val="002A718E"/>
    <w:rsid w:val="002B0199"/>
    <w:rsid w:val="002B03AB"/>
    <w:rsid w:val="002B057A"/>
    <w:rsid w:val="002B061C"/>
    <w:rsid w:val="002B1F9C"/>
    <w:rsid w:val="002B2674"/>
    <w:rsid w:val="002B3042"/>
    <w:rsid w:val="002B32A1"/>
    <w:rsid w:val="002B32F5"/>
    <w:rsid w:val="002B3667"/>
    <w:rsid w:val="002B3EEB"/>
    <w:rsid w:val="002B4899"/>
    <w:rsid w:val="002B71E8"/>
    <w:rsid w:val="002B74CF"/>
    <w:rsid w:val="002B7A46"/>
    <w:rsid w:val="002B7AFF"/>
    <w:rsid w:val="002C0057"/>
    <w:rsid w:val="002C01B4"/>
    <w:rsid w:val="002C01B5"/>
    <w:rsid w:val="002C032D"/>
    <w:rsid w:val="002C0812"/>
    <w:rsid w:val="002C123F"/>
    <w:rsid w:val="002C12D3"/>
    <w:rsid w:val="002C1636"/>
    <w:rsid w:val="002C1F6F"/>
    <w:rsid w:val="002C2E0F"/>
    <w:rsid w:val="002C2F5B"/>
    <w:rsid w:val="002C30C6"/>
    <w:rsid w:val="002C3821"/>
    <w:rsid w:val="002C3904"/>
    <w:rsid w:val="002C3F70"/>
    <w:rsid w:val="002C3F91"/>
    <w:rsid w:val="002C4388"/>
    <w:rsid w:val="002C4E8F"/>
    <w:rsid w:val="002C5495"/>
    <w:rsid w:val="002C5721"/>
    <w:rsid w:val="002C69EB"/>
    <w:rsid w:val="002C6B3E"/>
    <w:rsid w:val="002C6BCD"/>
    <w:rsid w:val="002C6D2A"/>
    <w:rsid w:val="002C70DA"/>
    <w:rsid w:val="002C7978"/>
    <w:rsid w:val="002C7E13"/>
    <w:rsid w:val="002D0421"/>
    <w:rsid w:val="002D11A5"/>
    <w:rsid w:val="002D1357"/>
    <w:rsid w:val="002D142F"/>
    <w:rsid w:val="002D2352"/>
    <w:rsid w:val="002D23AF"/>
    <w:rsid w:val="002D23E6"/>
    <w:rsid w:val="002D25C7"/>
    <w:rsid w:val="002D3236"/>
    <w:rsid w:val="002D32D0"/>
    <w:rsid w:val="002D3687"/>
    <w:rsid w:val="002D39F1"/>
    <w:rsid w:val="002D3AA9"/>
    <w:rsid w:val="002D3B7D"/>
    <w:rsid w:val="002D3D06"/>
    <w:rsid w:val="002D4445"/>
    <w:rsid w:val="002D5998"/>
    <w:rsid w:val="002D65A6"/>
    <w:rsid w:val="002D6871"/>
    <w:rsid w:val="002D697C"/>
    <w:rsid w:val="002D6A57"/>
    <w:rsid w:val="002D70DF"/>
    <w:rsid w:val="002D7A21"/>
    <w:rsid w:val="002D7CAF"/>
    <w:rsid w:val="002E0025"/>
    <w:rsid w:val="002E06F8"/>
    <w:rsid w:val="002E08A3"/>
    <w:rsid w:val="002E0CD3"/>
    <w:rsid w:val="002E204A"/>
    <w:rsid w:val="002E21EB"/>
    <w:rsid w:val="002E28B6"/>
    <w:rsid w:val="002E29C3"/>
    <w:rsid w:val="002E3161"/>
    <w:rsid w:val="002E3525"/>
    <w:rsid w:val="002E3DAC"/>
    <w:rsid w:val="002E42CD"/>
    <w:rsid w:val="002E44DF"/>
    <w:rsid w:val="002E4571"/>
    <w:rsid w:val="002E46ED"/>
    <w:rsid w:val="002E56E9"/>
    <w:rsid w:val="002E6053"/>
    <w:rsid w:val="002E612F"/>
    <w:rsid w:val="002E62CE"/>
    <w:rsid w:val="002E63ED"/>
    <w:rsid w:val="002E651A"/>
    <w:rsid w:val="002E65AE"/>
    <w:rsid w:val="002E7828"/>
    <w:rsid w:val="002E788F"/>
    <w:rsid w:val="002E7BA5"/>
    <w:rsid w:val="002F0645"/>
    <w:rsid w:val="002F0795"/>
    <w:rsid w:val="002F0999"/>
    <w:rsid w:val="002F13D5"/>
    <w:rsid w:val="002F1BD5"/>
    <w:rsid w:val="002F1E21"/>
    <w:rsid w:val="002F2978"/>
    <w:rsid w:val="002F301D"/>
    <w:rsid w:val="002F31EE"/>
    <w:rsid w:val="002F3699"/>
    <w:rsid w:val="002F3BF0"/>
    <w:rsid w:val="002F4674"/>
    <w:rsid w:val="002F4A1D"/>
    <w:rsid w:val="002F50C6"/>
    <w:rsid w:val="002F5895"/>
    <w:rsid w:val="002F5A32"/>
    <w:rsid w:val="002F5FB9"/>
    <w:rsid w:val="002F6426"/>
    <w:rsid w:val="00300D0E"/>
    <w:rsid w:val="00301876"/>
    <w:rsid w:val="0030208B"/>
    <w:rsid w:val="0030221B"/>
    <w:rsid w:val="0030237E"/>
    <w:rsid w:val="003029C8"/>
    <w:rsid w:val="00302E42"/>
    <w:rsid w:val="00302E83"/>
    <w:rsid w:val="003034AA"/>
    <w:rsid w:val="00303DC6"/>
    <w:rsid w:val="00304242"/>
    <w:rsid w:val="0030438D"/>
    <w:rsid w:val="003045B0"/>
    <w:rsid w:val="00304971"/>
    <w:rsid w:val="00304E26"/>
    <w:rsid w:val="00305F6E"/>
    <w:rsid w:val="003060FA"/>
    <w:rsid w:val="003065F7"/>
    <w:rsid w:val="00306EAA"/>
    <w:rsid w:val="00306F0D"/>
    <w:rsid w:val="003074E6"/>
    <w:rsid w:val="00310121"/>
    <w:rsid w:val="00310BAD"/>
    <w:rsid w:val="00310FD4"/>
    <w:rsid w:val="003115BE"/>
    <w:rsid w:val="00311D59"/>
    <w:rsid w:val="0031249C"/>
    <w:rsid w:val="00313292"/>
    <w:rsid w:val="00313D77"/>
    <w:rsid w:val="00314B7D"/>
    <w:rsid w:val="00315E77"/>
    <w:rsid w:val="0031696F"/>
    <w:rsid w:val="00316F00"/>
    <w:rsid w:val="00316F97"/>
    <w:rsid w:val="00317162"/>
    <w:rsid w:val="0031FE2A"/>
    <w:rsid w:val="003210AA"/>
    <w:rsid w:val="00321572"/>
    <w:rsid w:val="00321971"/>
    <w:rsid w:val="0032219D"/>
    <w:rsid w:val="00322B21"/>
    <w:rsid w:val="0032352B"/>
    <w:rsid w:val="00323851"/>
    <w:rsid w:val="00324FAD"/>
    <w:rsid w:val="003255B1"/>
    <w:rsid w:val="003261C9"/>
    <w:rsid w:val="00326284"/>
    <w:rsid w:val="0032635B"/>
    <w:rsid w:val="003269B5"/>
    <w:rsid w:val="0032728E"/>
    <w:rsid w:val="003273B3"/>
    <w:rsid w:val="0032745D"/>
    <w:rsid w:val="003275C4"/>
    <w:rsid w:val="00327DDE"/>
    <w:rsid w:val="00330BC2"/>
    <w:rsid w:val="0033171B"/>
    <w:rsid w:val="003318B7"/>
    <w:rsid w:val="00331A1D"/>
    <w:rsid w:val="00332A43"/>
    <w:rsid w:val="00332F17"/>
    <w:rsid w:val="0033332B"/>
    <w:rsid w:val="003333F4"/>
    <w:rsid w:val="00333892"/>
    <w:rsid w:val="003338CB"/>
    <w:rsid w:val="00333B2C"/>
    <w:rsid w:val="00333F80"/>
    <w:rsid w:val="003342E9"/>
    <w:rsid w:val="003347A5"/>
    <w:rsid w:val="003347ED"/>
    <w:rsid w:val="00334E8D"/>
    <w:rsid w:val="00335070"/>
    <w:rsid w:val="00335644"/>
    <w:rsid w:val="003358A1"/>
    <w:rsid w:val="003358F1"/>
    <w:rsid w:val="00335E2F"/>
    <w:rsid w:val="00336667"/>
    <w:rsid w:val="00337A7D"/>
    <w:rsid w:val="00337ABB"/>
    <w:rsid w:val="00337D09"/>
    <w:rsid w:val="003404EC"/>
    <w:rsid w:val="00340724"/>
    <w:rsid w:val="0034159F"/>
    <w:rsid w:val="00341A62"/>
    <w:rsid w:val="00341E5F"/>
    <w:rsid w:val="003420DC"/>
    <w:rsid w:val="00342AFD"/>
    <w:rsid w:val="00343083"/>
    <w:rsid w:val="00343784"/>
    <w:rsid w:val="00343E57"/>
    <w:rsid w:val="00343E9F"/>
    <w:rsid w:val="0034418C"/>
    <w:rsid w:val="00344C6C"/>
    <w:rsid w:val="00344E90"/>
    <w:rsid w:val="00345360"/>
    <w:rsid w:val="00345524"/>
    <w:rsid w:val="003459FD"/>
    <w:rsid w:val="00346238"/>
    <w:rsid w:val="00346F3E"/>
    <w:rsid w:val="0034766B"/>
    <w:rsid w:val="00347696"/>
    <w:rsid w:val="00347CE4"/>
    <w:rsid w:val="00347D8D"/>
    <w:rsid w:val="003504C7"/>
    <w:rsid w:val="00350AC4"/>
    <w:rsid w:val="00350AED"/>
    <w:rsid w:val="00351A21"/>
    <w:rsid w:val="00351FC4"/>
    <w:rsid w:val="003520E0"/>
    <w:rsid w:val="003526CD"/>
    <w:rsid w:val="00353702"/>
    <w:rsid w:val="00353E8A"/>
    <w:rsid w:val="00354432"/>
    <w:rsid w:val="0035507B"/>
    <w:rsid w:val="00355868"/>
    <w:rsid w:val="00355999"/>
    <w:rsid w:val="00355FC4"/>
    <w:rsid w:val="003563C1"/>
    <w:rsid w:val="00356835"/>
    <w:rsid w:val="00356B07"/>
    <w:rsid w:val="00357330"/>
    <w:rsid w:val="0035794D"/>
    <w:rsid w:val="00357F26"/>
    <w:rsid w:val="00360542"/>
    <w:rsid w:val="00360CB6"/>
    <w:rsid w:val="00360D3A"/>
    <w:rsid w:val="0036247E"/>
    <w:rsid w:val="00363E65"/>
    <w:rsid w:val="0036465D"/>
    <w:rsid w:val="00366353"/>
    <w:rsid w:val="00366756"/>
    <w:rsid w:val="00366878"/>
    <w:rsid w:val="00366978"/>
    <w:rsid w:val="00366DEC"/>
    <w:rsid w:val="00367831"/>
    <w:rsid w:val="003700DF"/>
    <w:rsid w:val="00370483"/>
    <w:rsid w:val="003708B0"/>
    <w:rsid w:val="00371142"/>
    <w:rsid w:val="003716FB"/>
    <w:rsid w:val="00371856"/>
    <w:rsid w:val="00371AA1"/>
    <w:rsid w:val="003738ED"/>
    <w:rsid w:val="003739F9"/>
    <w:rsid w:val="003746A4"/>
    <w:rsid w:val="003749C5"/>
    <w:rsid w:val="00375D66"/>
    <w:rsid w:val="00375FF8"/>
    <w:rsid w:val="00376DB7"/>
    <w:rsid w:val="00376E05"/>
    <w:rsid w:val="00376FED"/>
    <w:rsid w:val="0037798A"/>
    <w:rsid w:val="00377AD3"/>
    <w:rsid w:val="00377D67"/>
    <w:rsid w:val="00377F65"/>
    <w:rsid w:val="00380943"/>
    <w:rsid w:val="00381A36"/>
    <w:rsid w:val="00381A8B"/>
    <w:rsid w:val="00382209"/>
    <w:rsid w:val="003834E0"/>
    <w:rsid w:val="003835EE"/>
    <w:rsid w:val="00383752"/>
    <w:rsid w:val="00383BAE"/>
    <w:rsid w:val="003845FA"/>
    <w:rsid w:val="00385B8C"/>
    <w:rsid w:val="00385DE8"/>
    <w:rsid w:val="0038629B"/>
    <w:rsid w:val="00386708"/>
    <w:rsid w:val="0038678D"/>
    <w:rsid w:val="0039000C"/>
    <w:rsid w:val="00390263"/>
    <w:rsid w:val="0039189B"/>
    <w:rsid w:val="00391EA3"/>
    <w:rsid w:val="003929EC"/>
    <w:rsid w:val="00392DFE"/>
    <w:rsid w:val="003942B5"/>
    <w:rsid w:val="00394850"/>
    <w:rsid w:val="00394ED5"/>
    <w:rsid w:val="0039543C"/>
    <w:rsid w:val="00395E40"/>
    <w:rsid w:val="003967F3"/>
    <w:rsid w:val="003978A6"/>
    <w:rsid w:val="00397B1A"/>
    <w:rsid w:val="003A0068"/>
    <w:rsid w:val="003A042F"/>
    <w:rsid w:val="003A0505"/>
    <w:rsid w:val="003A0E97"/>
    <w:rsid w:val="003A0F1C"/>
    <w:rsid w:val="003A1424"/>
    <w:rsid w:val="003A182A"/>
    <w:rsid w:val="003A1FB8"/>
    <w:rsid w:val="003A24E4"/>
    <w:rsid w:val="003A26D3"/>
    <w:rsid w:val="003A2794"/>
    <w:rsid w:val="003A319F"/>
    <w:rsid w:val="003A384C"/>
    <w:rsid w:val="003A38D2"/>
    <w:rsid w:val="003A418C"/>
    <w:rsid w:val="003A4356"/>
    <w:rsid w:val="003A43FD"/>
    <w:rsid w:val="003A46BE"/>
    <w:rsid w:val="003A488A"/>
    <w:rsid w:val="003A5280"/>
    <w:rsid w:val="003A52E0"/>
    <w:rsid w:val="003A5614"/>
    <w:rsid w:val="003A59D2"/>
    <w:rsid w:val="003A5ACB"/>
    <w:rsid w:val="003A6C48"/>
    <w:rsid w:val="003A74A4"/>
    <w:rsid w:val="003A76E0"/>
    <w:rsid w:val="003A77F3"/>
    <w:rsid w:val="003A7BC6"/>
    <w:rsid w:val="003B0245"/>
    <w:rsid w:val="003B04E2"/>
    <w:rsid w:val="003B081D"/>
    <w:rsid w:val="003B0840"/>
    <w:rsid w:val="003B1044"/>
    <w:rsid w:val="003B13F8"/>
    <w:rsid w:val="003B16E5"/>
    <w:rsid w:val="003B1E64"/>
    <w:rsid w:val="003B2CC2"/>
    <w:rsid w:val="003B37BE"/>
    <w:rsid w:val="003B3A36"/>
    <w:rsid w:val="003B43FC"/>
    <w:rsid w:val="003B4D20"/>
    <w:rsid w:val="003B62A6"/>
    <w:rsid w:val="003B6538"/>
    <w:rsid w:val="003B76B2"/>
    <w:rsid w:val="003B7BFC"/>
    <w:rsid w:val="003B7E10"/>
    <w:rsid w:val="003C027C"/>
    <w:rsid w:val="003C03B0"/>
    <w:rsid w:val="003C0A5D"/>
    <w:rsid w:val="003C0DFE"/>
    <w:rsid w:val="003C1D8D"/>
    <w:rsid w:val="003C2477"/>
    <w:rsid w:val="003C284E"/>
    <w:rsid w:val="003C2EA5"/>
    <w:rsid w:val="003C3554"/>
    <w:rsid w:val="003C385E"/>
    <w:rsid w:val="003C3EB3"/>
    <w:rsid w:val="003C42F2"/>
    <w:rsid w:val="003C430A"/>
    <w:rsid w:val="003C5733"/>
    <w:rsid w:val="003C5D5E"/>
    <w:rsid w:val="003C5DDA"/>
    <w:rsid w:val="003C5F9B"/>
    <w:rsid w:val="003C7659"/>
    <w:rsid w:val="003C7DE4"/>
    <w:rsid w:val="003D0152"/>
    <w:rsid w:val="003D0533"/>
    <w:rsid w:val="003D0634"/>
    <w:rsid w:val="003D0960"/>
    <w:rsid w:val="003D112E"/>
    <w:rsid w:val="003D1A28"/>
    <w:rsid w:val="003D1AB6"/>
    <w:rsid w:val="003D1AEB"/>
    <w:rsid w:val="003D1CBF"/>
    <w:rsid w:val="003D1D08"/>
    <w:rsid w:val="003D213E"/>
    <w:rsid w:val="003D24DD"/>
    <w:rsid w:val="003D28D5"/>
    <w:rsid w:val="003D2D90"/>
    <w:rsid w:val="003D355E"/>
    <w:rsid w:val="003D3779"/>
    <w:rsid w:val="003D3B36"/>
    <w:rsid w:val="003D3BD6"/>
    <w:rsid w:val="003D3D09"/>
    <w:rsid w:val="003D3DD9"/>
    <w:rsid w:val="003D3E94"/>
    <w:rsid w:val="003D46CD"/>
    <w:rsid w:val="003D4AC3"/>
    <w:rsid w:val="003D4B12"/>
    <w:rsid w:val="003D4C4D"/>
    <w:rsid w:val="003D5186"/>
    <w:rsid w:val="003D5718"/>
    <w:rsid w:val="003D58A9"/>
    <w:rsid w:val="003D5B4E"/>
    <w:rsid w:val="003D5C0B"/>
    <w:rsid w:val="003D67D4"/>
    <w:rsid w:val="003D6855"/>
    <w:rsid w:val="003D7448"/>
    <w:rsid w:val="003D758F"/>
    <w:rsid w:val="003E0231"/>
    <w:rsid w:val="003E05A5"/>
    <w:rsid w:val="003E09E7"/>
    <w:rsid w:val="003E0D1C"/>
    <w:rsid w:val="003E12E9"/>
    <w:rsid w:val="003E1D98"/>
    <w:rsid w:val="003E3581"/>
    <w:rsid w:val="003E3A95"/>
    <w:rsid w:val="003E3D69"/>
    <w:rsid w:val="003E41C1"/>
    <w:rsid w:val="003E435E"/>
    <w:rsid w:val="003E441F"/>
    <w:rsid w:val="003E4453"/>
    <w:rsid w:val="003E4B1A"/>
    <w:rsid w:val="003E4BC6"/>
    <w:rsid w:val="003E5601"/>
    <w:rsid w:val="003E578A"/>
    <w:rsid w:val="003E5B60"/>
    <w:rsid w:val="003E6665"/>
    <w:rsid w:val="003E6E3A"/>
    <w:rsid w:val="003E7094"/>
    <w:rsid w:val="003E71DF"/>
    <w:rsid w:val="003E744A"/>
    <w:rsid w:val="003F05E3"/>
    <w:rsid w:val="003F06ED"/>
    <w:rsid w:val="003F1ED7"/>
    <w:rsid w:val="003F2292"/>
    <w:rsid w:val="003F2D97"/>
    <w:rsid w:val="003F3567"/>
    <w:rsid w:val="003F3B76"/>
    <w:rsid w:val="003F3ED0"/>
    <w:rsid w:val="003F41B9"/>
    <w:rsid w:val="003F54B8"/>
    <w:rsid w:val="003F5559"/>
    <w:rsid w:val="003F5666"/>
    <w:rsid w:val="003F5A9E"/>
    <w:rsid w:val="003F5DCA"/>
    <w:rsid w:val="003F6C2C"/>
    <w:rsid w:val="003F6FD2"/>
    <w:rsid w:val="003F7A22"/>
    <w:rsid w:val="0040015F"/>
    <w:rsid w:val="00400734"/>
    <w:rsid w:val="00400D96"/>
    <w:rsid w:val="00400F94"/>
    <w:rsid w:val="0040124D"/>
    <w:rsid w:val="0040135C"/>
    <w:rsid w:val="00402105"/>
    <w:rsid w:val="00402471"/>
    <w:rsid w:val="0040254C"/>
    <w:rsid w:val="00402826"/>
    <w:rsid w:val="00402B7E"/>
    <w:rsid w:val="004033AA"/>
    <w:rsid w:val="0040362C"/>
    <w:rsid w:val="00404047"/>
    <w:rsid w:val="004041B6"/>
    <w:rsid w:val="004044BC"/>
    <w:rsid w:val="00404DE0"/>
    <w:rsid w:val="00405536"/>
    <w:rsid w:val="00406916"/>
    <w:rsid w:val="00406979"/>
    <w:rsid w:val="004073E6"/>
    <w:rsid w:val="0040799F"/>
    <w:rsid w:val="00410C89"/>
    <w:rsid w:val="00411F3E"/>
    <w:rsid w:val="00411FB2"/>
    <w:rsid w:val="0041290A"/>
    <w:rsid w:val="00412A62"/>
    <w:rsid w:val="00412BC3"/>
    <w:rsid w:val="00413300"/>
    <w:rsid w:val="00415103"/>
    <w:rsid w:val="00415EA5"/>
    <w:rsid w:val="00416AC0"/>
    <w:rsid w:val="00416FDE"/>
    <w:rsid w:val="00417143"/>
    <w:rsid w:val="004171FE"/>
    <w:rsid w:val="00417DA6"/>
    <w:rsid w:val="00417F78"/>
    <w:rsid w:val="00421DEA"/>
    <w:rsid w:val="00421E5B"/>
    <w:rsid w:val="00422D21"/>
    <w:rsid w:val="00423469"/>
    <w:rsid w:val="00423626"/>
    <w:rsid w:val="0042555F"/>
    <w:rsid w:val="004263F0"/>
    <w:rsid w:val="004265CC"/>
    <w:rsid w:val="00426FF2"/>
    <w:rsid w:val="004275EF"/>
    <w:rsid w:val="00427E80"/>
    <w:rsid w:val="00430324"/>
    <w:rsid w:val="004307EB"/>
    <w:rsid w:val="00430BD7"/>
    <w:rsid w:val="00430C95"/>
    <w:rsid w:val="00430CCE"/>
    <w:rsid w:val="00430EA1"/>
    <w:rsid w:val="004316E5"/>
    <w:rsid w:val="00431B9D"/>
    <w:rsid w:val="00432622"/>
    <w:rsid w:val="00432643"/>
    <w:rsid w:val="00433D23"/>
    <w:rsid w:val="00434AF9"/>
    <w:rsid w:val="00435237"/>
    <w:rsid w:val="004354C4"/>
    <w:rsid w:val="00435AF0"/>
    <w:rsid w:val="00435BBA"/>
    <w:rsid w:val="00436069"/>
    <w:rsid w:val="004360CE"/>
    <w:rsid w:val="004368D3"/>
    <w:rsid w:val="004372FB"/>
    <w:rsid w:val="004373B6"/>
    <w:rsid w:val="00437717"/>
    <w:rsid w:val="004379A5"/>
    <w:rsid w:val="0043B0D9"/>
    <w:rsid w:val="004401A1"/>
    <w:rsid w:val="0044049E"/>
    <w:rsid w:val="00440663"/>
    <w:rsid w:val="00440D93"/>
    <w:rsid w:val="00440FD9"/>
    <w:rsid w:val="00441036"/>
    <w:rsid w:val="00441E95"/>
    <w:rsid w:val="00442290"/>
    <w:rsid w:val="004422E1"/>
    <w:rsid w:val="004441C3"/>
    <w:rsid w:val="0044429C"/>
    <w:rsid w:val="00444606"/>
    <w:rsid w:val="00444607"/>
    <w:rsid w:val="00444810"/>
    <w:rsid w:val="00445352"/>
    <w:rsid w:val="004460DF"/>
    <w:rsid w:val="004467A6"/>
    <w:rsid w:val="004468A5"/>
    <w:rsid w:val="00446A8D"/>
    <w:rsid w:val="004470D3"/>
    <w:rsid w:val="0045022F"/>
    <w:rsid w:val="004506C6"/>
    <w:rsid w:val="004506EF"/>
    <w:rsid w:val="00451727"/>
    <w:rsid w:val="00451C7D"/>
    <w:rsid w:val="00451F0B"/>
    <w:rsid w:val="0045270D"/>
    <w:rsid w:val="00452CEA"/>
    <w:rsid w:val="0045346F"/>
    <w:rsid w:val="00454315"/>
    <w:rsid w:val="00455117"/>
    <w:rsid w:val="004551CC"/>
    <w:rsid w:val="0045542F"/>
    <w:rsid w:val="0045576F"/>
    <w:rsid w:val="004561F0"/>
    <w:rsid w:val="00456251"/>
    <w:rsid w:val="004567B3"/>
    <w:rsid w:val="0045687D"/>
    <w:rsid w:val="00456B28"/>
    <w:rsid w:val="00456B62"/>
    <w:rsid w:val="00457642"/>
    <w:rsid w:val="00457BD6"/>
    <w:rsid w:val="00461A70"/>
    <w:rsid w:val="00461B2A"/>
    <w:rsid w:val="00462A2F"/>
    <w:rsid w:val="00462A93"/>
    <w:rsid w:val="00462BD3"/>
    <w:rsid w:val="004636CF"/>
    <w:rsid w:val="00464503"/>
    <w:rsid w:val="004645AC"/>
    <w:rsid w:val="00464BD6"/>
    <w:rsid w:val="00465888"/>
    <w:rsid w:val="00465B24"/>
    <w:rsid w:val="00465C1C"/>
    <w:rsid w:val="00465D0D"/>
    <w:rsid w:val="00466478"/>
    <w:rsid w:val="00467066"/>
    <w:rsid w:val="00467CB0"/>
    <w:rsid w:val="00467E73"/>
    <w:rsid w:val="0047019F"/>
    <w:rsid w:val="00470C5D"/>
    <w:rsid w:val="00470E29"/>
    <w:rsid w:val="00472021"/>
    <w:rsid w:val="00472448"/>
    <w:rsid w:val="004726C1"/>
    <w:rsid w:val="00473574"/>
    <w:rsid w:val="0047497F"/>
    <w:rsid w:val="0047633B"/>
    <w:rsid w:val="00476FB9"/>
    <w:rsid w:val="0047735D"/>
    <w:rsid w:val="004818B2"/>
    <w:rsid w:val="00481D1C"/>
    <w:rsid w:val="00481D88"/>
    <w:rsid w:val="004820D0"/>
    <w:rsid w:val="00482B76"/>
    <w:rsid w:val="00483230"/>
    <w:rsid w:val="0048340B"/>
    <w:rsid w:val="00483481"/>
    <w:rsid w:val="00483766"/>
    <w:rsid w:val="0048389A"/>
    <w:rsid w:val="00484A67"/>
    <w:rsid w:val="00484B24"/>
    <w:rsid w:val="00485286"/>
    <w:rsid w:val="004856E6"/>
    <w:rsid w:val="004857C9"/>
    <w:rsid w:val="004869CB"/>
    <w:rsid w:val="00486D84"/>
    <w:rsid w:val="004877DE"/>
    <w:rsid w:val="00487D31"/>
    <w:rsid w:val="00487D7E"/>
    <w:rsid w:val="00487F4B"/>
    <w:rsid w:val="004903BA"/>
    <w:rsid w:val="0049087B"/>
    <w:rsid w:val="00491D6F"/>
    <w:rsid w:val="00493C80"/>
    <w:rsid w:val="00493FC4"/>
    <w:rsid w:val="00494D32"/>
    <w:rsid w:val="00494D38"/>
    <w:rsid w:val="00494DB6"/>
    <w:rsid w:val="00495048"/>
    <w:rsid w:val="00495844"/>
    <w:rsid w:val="0049592F"/>
    <w:rsid w:val="004959C8"/>
    <w:rsid w:val="00495A08"/>
    <w:rsid w:val="00495DFC"/>
    <w:rsid w:val="00496568"/>
    <w:rsid w:val="004965F6"/>
    <w:rsid w:val="004967FB"/>
    <w:rsid w:val="00496A2B"/>
    <w:rsid w:val="00496AE0"/>
    <w:rsid w:val="00497D64"/>
    <w:rsid w:val="004A0036"/>
    <w:rsid w:val="004A0677"/>
    <w:rsid w:val="004A069E"/>
    <w:rsid w:val="004A0B9F"/>
    <w:rsid w:val="004A0D11"/>
    <w:rsid w:val="004A1925"/>
    <w:rsid w:val="004A1A8D"/>
    <w:rsid w:val="004A1C93"/>
    <w:rsid w:val="004A276E"/>
    <w:rsid w:val="004A29CA"/>
    <w:rsid w:val="004A3D32"/>
    <w:rsid w:val="004A4D38"/>
    <w:rsid w:val="004A544F"/>
    <w:rsid w:val="004A6A09"/>
    <w:rsid w:val="004A7116"/>
    <w:rsid w:val="004A7515"/>
    <w:rsid w:val="004A7FC3"/>
    <w:rsid w:val="004B0AB1"/>
    <w:rsid w:val="004B0C0E"/>
    <w:rsid w:val="004B0D98"/>
    <w:rsid w:val="004B1678"/>
    <w:rsid w:val="004B2770"/>
    <w:rsid w:val="004B3B12"/>
    <w:rsid w:val="004B3F78"/>
    <w:rsid w:val="004B4684"/>
    <w:rsid w:val="004B4C41"/>
    <w:rsid w:val="004B5266"/>
    <w:rsid w:val="004B52A5"/>
    <w:rsid w:val="004B5888"/>
    <w:rsid w:val="004B5A43"/>
    <w:rsid w:val="004B633A"/>
    <w:rsid w:val="004B71F4"/>
    <w:rsid w:val="004B7727"/>
    <w:rsid w:val="004B7925"/>
    <w:rsid w:val="004C0042"/>
    <w:rsid w:val="004C039F"/>
    <w:rsid w:val="004C04F5"/>
    <w:rsid w:val="004C0ABE"/>
    <w:rsid w:val="004C0C7B"/>
    <w:rsid w:val="004C20A6"/>
    <w:rsid w:val="004C22C7"/>
    <w:rsid w:val="004C2835"/>
    <w:rsid w:val="004C2FEC"/>
    <w:rsid w:val="004C3FA9"/>
    <w:rsid w:val="004C40F6"/>
    <w:rsid w:val="004C41C7"/>
    <w:rsid w:val="004C4D5B"/>
    <w:rsid w:val="004C5B02"/>
    <w:rsid w:val="004C61AF"/>
    <w:rsid w:val="004C652D"/>
    <w:rsid w:val="004C6814"/>
    <w:rsid w:val="004C6FD6"/>
    <w:rsid w:val="004C7380"/>
    <w:rsid w:val="004C7B95"/>
    <w:rsid w:val="004C7B97"/>
    <w:rsid w:val="004CC33B"/>
    <w:rsid w:val="004D02C1"/>
    <w:rsid w:val="004D05C1"/>
    <w:rsid w:val="004D05CF"/>
    <w:rsid w:val="004D1703"/>
    <w:rsid w:val="004D21AF"/>
    <w:rsid w:val="004D22F8"/>
    <w:rsid w:val="004D271A"/>
    <w:rsid w:val="004D2D52"/>
    <w:rsid w:val="004D2DAB"/>
    <w:rsid w:val="004D2F88"/>
    <w:rsid w:val="004D3362"/>
    <w:rsid w:val="004D344D"/>
    <w:rsid w:val="004D36BC"/>
    <w:rsid w:val="004D3848"/>
    <w:rsid w:val="004D4037"/>
    <w:rsid w:val="004D438A"/>
    <w:rsid w:val="004D4EFF"/>
    <w:rsid w:val="004D511C"/>
    <w:rsid w:val="004D5127"/>
    <w:rsid w:val="004D5EEB"/>
    <w:rsid w:val="004D65BC"/>
    <w:rsid w:val="004D69D4"/>
    <w:rsid w:val="004D6FDC"/>
    <w:rsid w:val="004D72BA"/>
    <w:rsid w:val="004D757A"/>
    <w:rsid w:val="004D7CC8"/>
    <w:rsid w:val="004D7F3B"/>
    <w:rsid w:val="004E02E5"/>
    <w:rsid w:val="004E079B"/>
    <w:rsid w:val="004E112D"/>
    <w:rsid w:val="004E1730"/>
    <w:rsid w:val="004E2D25"/>
    <w:rsid w:val="004E33D8"/>
    <w:rsid w:val="004E3599"/>
    <w:rsid w:val="004E3ABB"/>
    <w:rsid w:val="004E3D88"/>
    <w:rsid w:val="004E4478"/>
    <w:rsid w:val="004E49ED"/>
    <w:rsid w:val="004E6207"/>
    <w:rsid w:val="004E670B"/>
    <w:rsid w:val="004E6E89"/>
    <w:rsid w:val="004E7599"/>
    <w:rsid w:val="004E75E5"/>
    <w:rsid w:val="004E7A19"/>
    <w:rsid w:val="004E7A8A"/>
    <w:rsid w:val="004E7BF2"/>
    <w:rsid w:val="004F01C6"/>
    <w:rsid w:val="004F0376"/>
    <w:rsid w:val="004F06C4"/>
    <w:rsid w:val="004F0E74"/>
    <w:rsid w:val="004F11A7"/>
    <w:rsid w:val="004F1F26"/>
    <w:rsid w:val="004F2085"/>
    <w:rsid w:val="004F224E"/>
    <w:rsid w:val="004F2CD8"/>
    <w:rsid w:val="004F2ED9"/>
    <w:rsid w:val="004F36CD"/>
    <w:rsid w:val="004F3923"/>
    <w:rsid w:val="004F3C4B"/>
    <w:rsid w:val="004F3CCC"/>
    <w:rsid w:val="004F5B28"/>
    <w:rsid w:val="004F5E23"/>
    <w:rsid w:val="004F62DA"/>
    <w:rsid w:val="004F653D"/>
    <w:rsid w:val="004F6642"/>
    <w:rsid w:val="004F6934"/>
    <w:rsid w:val="004F6F31"/>
    <w:rsid w:val="004F78E5"/>
    <w:rsid w:val="00501440"/>
    <w:rsid w:val="005015C0"/>
    <w:rsid w:val="005025F5"/>
    <w:rsid w:val="00502657"/>
    <w:rsid w:val="00502798"/>
    <w:rsid w:val="0050281D"/>
    <w:rsid w:val="00502890"/>
    <w:rsid w:val="00502E65"/>
    <w:rsid w:val="0050347F"/>
    <w:rsid w:val="00503C05"/>
    <w:rsid w:val="0050462E"/>
    <w:rsid w:val="0050530B"/>
    <w:rsid w:val="00505738"/>
    <w:rsid w:val="005073DC"/>
    <w:rsid w:val="005073E4"/>
    <w:rsid w:val="00511316"/>
    <w:rsid w:val="00511509"/>
    <w:rsid w:val="00511B46"/>
    <w:rsid w:val="00512195"/>
    <w:rsid w:val="005130ED"/>
    <w:rsid w:val="005132AA"/>
    <w:rsid w:val="00513497"/>
    <w:rsid w:val="00513601"/>
    <w:rsid w:val="005138EB"/>
    <w:rsid w:val="00513DCF"/>
    <w:rsid w:val="005143A1"/>
    <w:rsid w:val="00514858"/>
    <w:rsid w:val="00514D83"/>
    <w:rsid w:val="00514F1A"/>
    <w:rsid w:val="00515BE3"/>
    <w:rsid w:val="00516374"/>
    <w:rsid w:val="005163D3"/>
    <w:rsid w:val="00517233"/>
    <w:rsid w:val="00517373"/>
    <w:rsid w:val="005174FE"/>
    <w:rsid w:val="00520654"/>
    <w:rsid w:val="00520FE4"/>
    <w:rsid w:val="0052132C"/>
    <w:rsid w:val="00522C91"/>
    <w:rsid w:val="00523527"/>
    <w:rsid w:val="00523ADD"/>
    <w:rsid w:val="00524508"/>
    <w:rsid w:val="00525AFF"/>
    <w:rsid w:val="00525EDB"/>
    <w:rsid w:val="00526204"/>
    <w:rsid w:val="0052633C"/>
    <w:rsid w:val="0052680A"/>
    <w:rsid w:val="00526C0C"/>
    <w:rsid w:val="00527C62"/>
    <w:rsid w:val="0053084A"/>
    <w:rsid w:val="0053085C"/>
    <w:rsid w:val="00530A18"/>
    <w:rsid w:val="005318DC"/>
    <w:rsid w:val="00531F69"/>
    <w:rsid w:val="0053215A"/>
    <w:rsid w:val="00532233"/>
    <w:rsid w:val="0053223A"/>
    <w:rsid w:val="005325C7"/>
    <w:rsid w:val="00533066"/>
    <w:rsid w:val="00533BEA"/>
    <w:rsid w:val="0053499A"/>
    <w:rsid w:val="00535E4E"/>
    <w:rsid w:val="00537373"/>
    <w:rsid w:val="005378B4"/>
    <w:rsid w:val="0054021E"/>
    <w:rsid w:val="00540956"/>
    <w:rsid w:val="00540AEE"/>
    <w:rsid w:val="00541086"/>
    <w:rsid w:val="00542108"/>
    <w:rsid w:val="0054218C"/>
    <w:rsid w:val="00542335"/>
    <w:rsid w:val="005426F9"/>
    <w:rsid w:val="005429BF"/>
    <w:rsid w:val="005435FE"/>
    <w:rsid w:val="00544A38"/>
    <w:rsid w:val="00544EF5"/>
    <w:rsid w:val="005453E7"/>
    <w:rsid w:val="005454B4"/>
    <w:rsid w:val="0054609E"/>
    <w:rsid w:val="00546788"/>
    <w:rsid w:val="00546995"/>
    <w:rsid w:val="00547862"/>
    <w:rsid w:val="00550977"/>
    <w:rsid w:val="005524A0"/>
    <w:rsid w:val="005529F5"/>
    <w:rsid w:val="00552BCE"/>
    <w:rsid w:val="00553360"/>
    <w:rsid w:val="0055386C"/>
    <w:rsid w:val="00553A44"/>
    <w:rsid w:val="0055449A"/>
    <w:rsid w:val="00554F4A"/>
    <w:rsid w:val="0055531F"/>
    <w:rsid w:val="005559DD"/>
    <w:rsid w:val="00556E32"/>
    <w:rsid w:val="00556FDD"/>
    <w:rsid w:val="00557275"/>
    <w:rsid w:val="005575C6"/>
    <w:rsid w:val="00557A38"/>
    <w:rsid w:val="0056063D"/>
    <w:rsid w:val="00560A58"/>
    <w:rsid w:val="00560CB3"/>
    <w:rsid w:val="00560DF4"/>
    <w:rsid w:val="00563197"/>
    <w:rsid w:val="00563E7C"/>
    <w:rsid w:val="00563FD0"/>
    <w:rsid w:val="00564129"/>
    <w:rsid w:val="0056450B"/>
    <w:rsid w:val="005657CB"/>
    <w:rsid w:val="005661A9"/>
    <w:rsid w:val="00566B2F"/>
    <w:rsid w:val="00566BB6"/>
    <w:rsid w:val="00566BC5"/>
    <w:rsid w:val="00566C6E"/>
    <w:rsid w:val="0056765C"/>
    <w:rsid w:val="005700BE"/>
    <w:rsid w:val="00570A6E"/>
    <w:rsid w:val="00571732"/>
    <w:rsid w:val="005717DD"/>
    <w:rsid w:val="005719CB"/>
    <w:rsid w:val="00571B85"/>
    <w:rsid w:val="005720DC"/>
    <w:rsid w:val="0057268B"/>
    <w:rsid w:val="00572BD3"/>
    <w:rsid w:val="00573660"/>
    <w:rsid w:val="00573849"/>
    <w:rsid w:val="005738EE"/>
    <w:rsid w:val="00573A6D"/>
    <w:rsid w:val="005741CD"/>
    <w:rsid w:val="00575041"/>
    <w:rsid w:val="00575AD8"/>
    <w:rsid w:val="005761A4"/>
    <w:rsid w:val="00576A9C"/>
    <w:rsid w:val="00576D5D"/>
    <w:rsid w:val="00577162"/>
    <w:rsid w:val="00577383"/>
    <w:rsid w:val="0057757E"/>
    <w:rsid w:val="005775CB"/>
    <w:rsid w:val="005777E1"/>
    <w:rsid w:val="00577E45"/>
    <w:rsid w:val="00580200"/>
    <w:rsid w:val="00580563"/>
    <w:rsid w:val="00580792"/>
    <w:rsid w:val="00581CC5"/>
    <w:rsid w:val="00581DC6"/>
    <w:rsid w:val="00582308"/>
    <w:rsid w:val="00582902"/>
    <w:rsid w:val="00582AA1"/>
    <w:rsid w:val="005832C9"/>
    <w:rsid w:val="00584024"/>
    <w:rsid w:val="0058430C"/>
    <w:rsid w:val="005855DF"/>
    <w:rsid w:val="00585A87"/>
    <w:rsid w:val="00585BB5"/>
    <w:rsid w:val="00585F7E"/>
    <w:rsid w:val="0058613B"/>
    <w:rsid w:val="00586953"/>
    <w:rsid w:val="00586AC9"/>
    <w:rsid w:val="00586DE7"/>
    <w:rsid w:val="00587D70"/>
    <w:rsid w:val="005900EF"/>
    <w:rsid w:val="0059012F"/>
    <w:rsid w:val="00590143"/>
    <w:rsid w:val="00590C8B"/>
    <w:rsid w:val="00590EF2"/>
    <w:rsid w:val="00590F0E"/>
    <w:rsid w:val="005910AF"/>
    <w:rsid w:val="0059138D"/>
    <w:rsid w:val="005918D1"/>
    <w:rsid w:val="005923A7"/>
    <w:rsid w:val="0059248A"/>
    <w:rsid w:val="005924DD"/>
    <w:rsid w:val="0059268D"/>
    <w:rsid w:val="00592945"/>
    <w:rsid w:val="00592CA6"/>
    <w:rsid w:val="00592F0E"/>
    <w:rsid w:val="0059308C"/>
    <w:rsid w:val="00593B47"/>
    <w:rsid w:val="00594077"/>
    <w:rsid w:val="00594221"/>
    <w:rsid w:val="005949E3"/>
    <w:rsid w:val="00594A76"/>
    <w:rsid w:val="00594E64"/>
    <w:rsid w:val="00594EB0"/>
    <w:rsid w:val="0059628C"/>
    <w:rsid w:val="005A0F09"/>
    <w:rsid w:val="005A1378"/>
    <w:rsid w:val="005A15E4"/>
    <w:rsid w:val="005A17FC"/>
    <w:rsid w:val="005A2E86"/>
    <w:rsid w:val="005A3412"/>
    <w:rsid w:val="005A3680"/>
    <w:rsid w:val="005A368F"/>
    <w:rsid w:val="005A36FA"/>
    <w:rsid w:val="005A3CCF"/>
    <w:rsid w:val="005A4987"/>
    <w:rsid w:val="005A4C2B"/>
    <w:rsid w:val="005A551D"/>
    <w:rsid w:val="005A5C5C"/>
    <w:rsid w:val="005A67EB"/>
    <w:rsid w:val="005A6BF6"/>
    <w:rsid w:val="005A6F5F"/>
    <w:rsid w:val="005A74CB"/>
    <w:rsid w:val="005A75CD"/>
    <w:rsid w:val="005A7A8D"/>
    <w:rsid w:val="005B0170"/>
    <w:rsid w:val="005B02B8"/>
    <w:rsid w:val="005B1091"/>
    <w:rsid w:val="005B1746"/>
    <w:rsid w:val="005B1A11"/>
    <w:rsid w:val="005B1C59"/>
    <w:rsid w:val="005B28E5"/>
    <w:rsid w:val="005B303F"/>
    <w:rsid w:val="005B3594"/>
    <w:rsid w:val="005B35BF"/>
    <w:rsid w:val="005B3E20"/>
    <w:rsid w:val="005B4463"/>
    <w:rsid w:val="005B446B"/>
    <w:rsid w:val="005B47B8"/>
    <w:rsid w:val="005B4A53"/>
    <w:rsid w:val="005B4C28"/>
    <w:rsid w:val="005B4D2D"/>
    <w:rsid w:val="005B6145"/>
    <w:rsid w:val="005B6F36"/>
    <w:rsid w:val="005B7E3E"/>
    <w:rsid w:val="005BB564"/>
    <w:rsid w:val="005C0686"/>
    <w:rsid w:val="005C17F2"/>
    <w:rsid w:val="005C1A07"/>
    <w:rsid w:val="005C2045"/>
    <w:rsid w:val="005C275F"/>
    <w:rsid w:val="005C2D19"/>
    <w:rsid w:val="005C325C"/>
    <w:rsid w:val="005C3275"/>
    <w:rsid w:val="005C3922"/>
    <w:rsid w:val="005C40D7"/>
    <w:rsid w:val="005C43E3"/>
    <w:rsid w:val="005C4801"/>
    <w:rsid w:val="005C4C47"/>
    <w:rsid w:val="005C51CB"/>
    <w:rsid w:val="005C5292"/>
    <w:rsid w:val="005C64E9"/>
    <w:rsid w:val="005C7054"/>
    <w:rsid w:val="005C707B"/>
    <w:rsid w:val="005C792E"/>
    <w:rsid w:val="005C7B9D"/>
    <w:rsid w:val="005D01D4"/>
    <w:rsid w:val="005D0518"/>
    <w:rsid w:val="005D0CC6"/>
    <w:rsid w:val="005D1304"/>
    <w:rsid w:val="005D145A"/>
    <w:rsid w:val="005D2071"/>
    <w:rsid w:val="005D489F"/>
    <w:rsid w:val="005D4A3F"/>
    <w:rsid w:val="005D4B1D"/>
    <w:rsid w:val="005D4B55"/>
    <w:rsid w:val="005D4C2A"/>
    <w:rsid w:val="005D52CB"/>
    <w:rsid w:val="005D5F47"/>
    <w:rsid w:val="005D61E6"/>
    <w:rsid w:val="005D7CBA"/>
    <w:rsid w:val="005E0789"/>
    <w:rsid w:val="005E0B75"/>
    <w:rsid w:val="005E0C2F"/>
    <w:rsid w:val="005E137F"/>
    <w:rsid w:val="005E2423"/>
    <w:rsid w:val="005E2B8C"/>
    <w:rsid w:val="005E2D1E"/>
    <w:rsid w:val="005E2F3A"/>
    <w:rsid w:val="005E3CEB"/>
    <w:rsid w:val="005E3FEB"/>
    <w:rsid w:val="005E4967"/>
    <w:rsid w:val="005E582D"/>
    <w:rsid w:val="005E5C17"/>
    <w:rsid w:val="005E66FB"/>
    <w:rsid w:val="005E6F5D"/>
    <w:rsid w:val="005E71CA"/>
    <w:rsid w:val="005E732C"/>
    <w:rsid w:val="005E737D"/>
    <w:rsid w:val="005E7B40"/>
    <w:rsid w:val="005F0042"/>
    <w:rsid w:val="005F06FB"/>
    <w:rsid w:val="005F0762"/>
    <w:rsid w:val="005F1EB3"/>
    <w:rsid w:val="005F2BE6"/>
    <w:rsid w:val="005F2C6F"/>
    <w:rsid w:val="005F3315"/>
    <w:rsid w:val="005F3A98"/>
    <w:rsid w:val="005F3AE0"/>
    <w:rsid w:val="005F428A"/>
    <w:rsid w:val="005F4AF5"/>
    <w:rsid w:val="005F5218"/>
    <w:rsid w:val="005F5425"/>
    <w:rsid w:val="005F542D"/>
    <w:rsid w:val="005F61AC"/>
    <w:rsid w:val="005F643A"/>
    <w:rsid w:val="005F718B"/>
    <w:rsid w:val="005F76E6"/>
    <w:rsid w:val="00600567"/>
    <w:rsid w:val="00600A43"/>
    <w:rsid w:val="00601022"/>
    <w:rsid w:val="006016D2"/>
    <w:rsid w:val="00601835"/>
    <w:rsid w:val="006023CA"/>
    <w:rsid w:val="006025EE"/>
    <w:rsid w:val="00603FBA"/>
    <w:rsid w:val="00604291"/>
    <w:rsid w:val="00604527"/>
    <w:rsid w:val="006049E9"/>
    <w:rsid w:val="00604DFB"/>
    <w:rsid w:val="0060549F"/>
    <w:rsid w:val="006055AD"/>
    <w:rsid w:val="006056BC"/>
    <w:rsid w:val="00606563"/>
    <w:rsid w:val="00607125"/>
    <w:rsid w:val="00607369"/>
    <w:rsid w:val="0060747B"/>
    <w:rsid w:val="00607885"/>
    <w:rsid w:val="00607F9E"/>
    <w:rsid w:val="0061092B"/>
    <w:rsid w:val="006109DD"/>
    <w:rsid w:val="00610B49"/>
    <w:rsid w:val="00610D53"/>
    <w:rsid w:val="00611D69"/>
    <w:rsid w:val="00612205"/>
    <w:rsid w:val="00612607"/>
    <w:rsid w:val="00612FF6"/>
    <w:rsid w:val="0061527A"/>
    <w:rsid w:val="006152A5"/>
    <w:rsid w:val="0061586A"/>
    <w:rsid w:val="006158BD"/>
    <w:rsid w:val="00615E46"/>
    <w:rsid w:val="0061690A"/>
    <w:rsid w:val="00616CEC"/>
    <w:rsid w:val="00617A0A"/>
    <w:rsid w:val="00617DDF"/>
    <w:rsid w:val="00617EE0"/>
    <w:rsid w:val="00620228"/>
    <w:rsid w:val="006208C7"/>
    <w:rsid w:val="0062107F"/>
    <w:rsid w:val="00621257"/>
    <w:rsid w:val="006214A1"/>
    <w:rsid w:val="00621571"/>
    <w:rsid w:val="00621D81"/>
    <w:rsid w:val="00622123"/>
    <w:rsid w:val="00622714"/>
    <w:rsid w:val="00623304"/>
    <w:rsid w:val="00623A6C"/>
    <w:rsid w:val="00623F2B"/>
    <w:rsid w:val="006242F5"/>
    <w:rsid w:val="006252C3"/>
    <w:rsid w:val="006256FE"/>
    <w:rsid w:val="00625971"/>
    <w:rsid w:val="00625AE5"/>
    <w:rsid w:val="0062680A"/>
    <w:rsid w:val="00627C79"/>
    <w:rsid w:val="006301DE"/>
    <w:rsid w:val="00630531"/>
    <w:rsid w:val="0063060B"/>
    <w:rsid w:val="006319F6"/>
    <w:rsid w:val="00631B7E"/>
    <w:rsid w:val="00632309"/>
    <w:rsid w:val="006325D7"/>
    <w:rsid w:val="006325E6"/>
    <w:rsid w:val="00632BA6"/>
    <w:rsid w:val="006336C1"/>
    <w:rsid w:val="006345A6"/>
    <w:rsid w:val="00635223"/>
    <w:rsid w:val="00635239"/>
    <w:rsid w:val="00635868"/>
    <w:rsid w:val="00636A14"/>
    <w:rsid w:val="00636C4E"/>
    <w:rsid w:val="00637574"/>
    <w:rsid w:val="006402D8"/>
    <w:rsid w:val="006404F4"/>
    <w:rsid w:val="00640D3C"/>
    <w:rsid w:val="00640E19"/>
    <w:rsid w:val="0064107A"/>
    <w:rsid w:val="00641988"/>
    <w:rsid w:val="00641A0E"/>
    <w:rsid w:val="00641DF3"/>
    <w:rsid w:val="00643878"/>
    <w:rsid w:val="00644059"/>
    <w:rsid w:val="00645676"/>
    <w:rsid w:val="006458C5"/>
    <w:rsid w:val="00645B0B"/>
    <w:rsid w:val="00645B7F"/>
    <w:rsid w:val="00645FF1"/>
    <w:rsid w:val="0064612C"/>
    <w:rsid w:val="006467EF"/>
    <w:rsid w:val="00646AC3"/>
    <w:rsid w:val="00646BDA"/>
    <w:rsid w:val="00646CDA"/>
    <w:rsid w:val="00650295"/>
    <w:rsid w:val="006505F8"/>
    <w:rsid w:val="00650D4F"/>
    <w:rsid w:val="00651135"/>
    <w:rsid w:val="006515C5"/>
    <w:rsid w:val="00651756"/>
    <w:rsid w:val="00651878"/>
    <w:rsid w:val="00651E0B"/>
    <w:rsid w:val="00652533"/>
    <w:rsid w:val="00652BA3"/>
    <w:rsid w:val="00652D5F"/>
    <w:rsid w:val="00653675"/>
    <w:rsid w:val="00653885"/>
    <w:rsid w:val="006538E5"/>
    <w:rsid w:val="00653D2A"/>
    <w:rsid w:val="0065489A"/>
    <w:rsid w:val="00655215"/>
    <w:rsid w:val="00655869"/>
    <w:rsid w:val="00656449"/>
    <w:rsid w:val="0065656A"/>
    <w:rsid w:val="00657C16"/>
    <w:rsid w:val="00660E1E"/>
    <w:rsid w:val="006618DF"/>
    <w:rsid w:val="00661FEC"/>
    <w:rsid w:val="006623DD"/>
    <w:rsid w:val="006623F3"/>
    <w:rsid w:val="006629AF"/>
    <w:rsid w:val="00662A9A"/>
    <w:rsid w:val="00662CB9"/>
    <w:rsid w:val="0066380D"/>
    <w:rsid w:val="00663A0A"/>
    <w:rsid w:val="00663A16"/>
    <w:rsid w:val="00663F1A"/>
    <w:rsid w:val="00664C5D"/>
    <w:rsid w:val="0066503B"/>
    <w:rsid w:val="00665A97"/>
    <w:rsid w:val="00665B62"/>
    <w:rsid w:val="0066650D"/>
    <w:rsid w:val="00666FD1"/>
    <w:rsid w:val="00670548"/>
    <w:rsid w:val="006708E2"/>
    <w:rsid w:val="00670D2F"/>
    <w:rsid w:val="00671215"/>
    <w:rsid w:val="00672EF5"/>
    <w:rsid w:val="00673A25"/>
    <w:rsid w:val="00673B84"/>
    <w:rsid w:val="00673D20"/>
    <w:rsid w:val="00674D1E"/>
    <w:rsid w:val="00674D3B"/>
    <w:rsid w:val="0067584F"/>
    <w:rsid w:val="006758CA"/>
    <w:rsid w:val="00675BCF"/>
    <w:rsid w:val="00675F42"/>
    <w:rsid w:val="00676E6E"/>
    <w:rsid w:val="00677A3B"/>
    <w:rsid w:val="00677A7E"/>
    <w:rsid w:val="00677B31"/>
    <w:rsid w:val="0068005B"/>
    <w:rsid w:val="006800DF"/>
    <w:rsid w:val="00680796"/>
    <w:rsid w:val="00680B5F"/>
    <w:rsid w:val="00680D38"/>
    <w:rsid w:val="006810FB"/>
    <w:rsid w:val="00682A32"/>
    <w:rsid w:val="006845CB"/>
    <w:rsid w:val="006849F2"/>
    <w:rsid w:val="00684A79"/>
    <w:rsid w:val="00684AB4"/>
    <w:rsid w:val="00684CBD"/>
    <w:rsid w:val="00684F55"/>
    <w:rsid w:val="00685C5C"/>
    <w:rsid w:val="00686163"/>
    <w:rsid w:val="00690059"/>
    <w:rsid w:val="00690268"/>
    <w:rsid w:val="006906D6"/>
    <w:rsid w:val="00690BA7"/>
    <w:rsid w:val="00690F4A"/>
    <w:rsid w:val="00690FB1"/>
    <w:rsid w:val="006919CC"/>
    <w:rsid w:val="0069260C"/>
    <w:rsid w:val="00692F25"/>
    <w:rsid w:val="00693868"/>
    <w:rsid w:val="006942AA"/>
    <w:rsid w:val="006947D4"/>
    <w:rsid w:val="00694856"/>
    <w:rsid w:val="0069522C"/>
    <w:rsid w:val="00696346"/>
    <w:rsid w:val="00696863"/>
    <w:rsid w:val="006969C5"/>
    <w:rsid w:val="00696E66"/>
    <w:rsid w:val="0069742C"/>
    <w:rsid w:val="00697E24"/>
    <w:rsid w:val="00697F17"/>
    <w:rsid w:val="006A0A71"/>
    <w:rsid w:val="006A144D"/>
    <w:rsid w:val="006A1919"/>
    <w:rsid w:val="006A286F"/>
    <w:rsid w:val="006A2DBB"/>
    <w:rsid w:val="006A2E8B"/>
    <w:rsid w:val="006A2F5D"/>
    <w:rsid w:val="006A3468"/>
    <w:rsid w:val="006A3A3C"/>
    <w:rsid w:val="006A3A86"/>
    <w:rsid w:val="006A4622"/>
    <w:rsid w:val="006A5D14"/>
    <w:rsid w:val="006A5EBF"/>
    <w:rsid w:val="006A6691"/>
    <w:rsid w:val="006A7630"/>
    <w:rsid w:val="006A7CFD"/>
    <w:rsid w:val="006A7D1F"/>
    <w:rsid w:val="006B0977"/>
    <w:rsid w:val="006B10E3"/>
    <w:rsid w:val="006B1EED"/>
    <w:rsid w:val="006B2C71"/>
    <w:rsid w:val="006B32FD"/>
    <w:rsid w:val="006B3FF7"/>
    <w:rsid w:val="006B4456"/>
    <w:rsid w:val="006B4631"/>
    <w:rsid w:val="006B535D"/>
    <w:rsid w:val="006B53BF"/>
    <w:rsid w:val="006B56DE"/>
    <w:rsid w:val="006B58E7"/>
    <w:rsid w:val="006B6548"/>
    <w:rsid w:val="006B7497"/>
    <w:rsid w:val="006B7949"/>
    <w:rsid w:val="006C0200"/>
    <w:rsid w:val="006C1890"/>
    <w:rsid w:val="006C1FA8"/>
    <w:rsid w:val="006C1FF3"/>
    <w:rsid w:val="006C246E"/>
    <w:rsid w:val="006C2739"/>
    <w:rsid w:val="006C2A0D"/>
    <w:rsid w:val="006C3582"/>
    <w:rsid w:val="006C43C6"/>
    <w:rsid w:val="006C48BC"/>
    <w:rsid w:val="006C49BE"/>
    <w:rsid w:val="006C4F0C"/>
    <w:rsid w:val="006C50FA"/>
    <w:rsid w:val="006C58AE"/>
    <w:rsid w:val="006C6001"/>
    <w:rsid w:val="006C6810"/>
    <w:rsid w:val="006C735A"/>
    <w:rsid w:val="006C7718"/>
    <w:rsid w:val="006C774E"/>
    <w:rsid w:val="006C7B24"/>
    <w:rsid w:val="006D0377"/>
    <w:rsid w:val="006D0435"/>
    <w:rsid w:val="006D080B"/>
    <w:rsid w:val="006D1194"/>
    <w:rsid w:val="006D1259"/>
    <w:rsid w:val="006D1593"/>
    <w:rsid w:val="006D214B"/>
    <w:rsid w:val="006D2642"/>
    <w:rsid w:val="006D2E69"/>
    <w:rsid w:val="006D3131"/>
    <w:rsid w:val="006D3A99"/>
    <w:rsid w:val="006D3B5E"/>
    <w:rsid w:val="006D4633"/>
    <w:rsid w:val="006D53EE"/>
    <w:rsid w:val="006D5913"/>
    <w:rsid w:val="006D5B3E"/>
    <w:rsid w:val="006D6EF6"/>
    <w:rsid w:val="006D6F31"/>
    <w:rsid w:val="006D7587"/>
    <w:rsid w:val="006D7975"/>
    <w:rsid w:val="006E035C"/>
    <w:rsid w:val="006E080A"/>
    <w:rsid w:val="006E0932"/>
    <w:rsid w:val="006E0941"/>
    <w:rsid w:val="006E0D59"/>
    <w:rsid w:val="006E1593"/>
    <w:rsid w:val="006E1D43"/>
    <w:rsid w:val="006E21E0"/>
    <w:rsid w:val="006E2B7B"/>
    <w:rsid w:val="006E3335"/>
    <w:rsid w:val="006E3BFE"/>
    <w:rsid w:val="006E409C"/>
    <w:rsid w:val="006E45FE"/>
    <w:rsid w:val="006E4B25"/>
    <w:rsid w:val="006E4BB0"/>
    <w:rsid w:val="006E4CFA"/>
    <w:rsid w:val="006E5507"/>
    <w:rsid w:val="006E5594"/>
    <w:rsid w:val="006E55EA"/>
    <w:rsid w:val="006E57AA"/>
    <w:rsid w:val="006E61EF"/>
    <w:rsid w:val="006E6352"/>
    <w:rsid w:val="006E773C"/>
    <w:rsid w:val="006E7B6D"/>
    <w:rsid w:val="006F00F1"/>
    <w:rsid w:val="006F13FA"/>
    <w:rsid w:val="006F165F"/>
    <w:rsid w:val="006F187D"/>
    <w:rsid w:val="006F1E03"/>
    <w:rsid w:val="006F2C86"/>
    <w:rsid w:val="006F2D65"/>
    <w:rsid w:val="006F3C35"/>
    <w:rsid w:val="006F3FBC"/>
    <w:rsid w:val="006F4C64"/>
    <w:rsid w:val="006F5195"/>
    <w:rsid w:val="006F5926"/>
    <w:rsid w:val="006F5A99"/>
    <w:rsid w:val="006F5C9F"/>
    <w:rsid w:val="006F63D8"/>
    <w:rsid w:val="006F77AF"/>
    <w:rsid w:val="006F79C7"/>
    <w:rsid w:val="007006D4"/>
    <w:rsid w:val="00701719"/>
    <w:rsid w:val="007017A7"/>
    <w:rsid w:val="00701B19"/>
    <w:rsid w:val="00702001"/>
    <w:rsid w:val="007021A4"/>
    <w:rsid w:val="0070245B"/>
    <w:rsid w:val="00702507"/>
    <w:rsid w:val="007026EA"/>
    <w:rsid w:val="00702AFD"/>
    <w:rsid w:val="0070311D"/>
    <w:rsid w:val="007034F1"/>
    <w:rsid w:val="00703621"/>
    <w:rsid w:val="00703BE0"/>
    <w:rsid w:val="00704439"/>
    <w:rsid w:val="007045AF"/>
    <w:rsid w:val="00704B76"/>
    <w:rsid w:val="00705A5A"/>
    <w:rsid w:val="007066F4"/>
    <w:rsid w:val="00707E73"/>
    <w:rsid w:val="00710CEE"/>
    <w:rsid w:val="0071230D"/>
    <w:rsid w:val="00712315"/>
    <w:rsid w:val="00712896"/>
    <w:rsid w:val="00712E89"/>
    <w:rsid w:val="007137A4"/>
    <w:rsid w:val="007138A4"/>
    <w:rsid w:val="00713FD9"/>
    <w:rsid w:val="007148A7"/>
    <w:rsid w:val="00716128"/>
    <w:rsid w:val="00716C33"/>
    <w:rsid w:val="00716F22"/>
    <w:rsid w:val="00716FBD"/>
    <w:rsid w:val="0071746C"/>
    <w:rsid w:val="00717754"/>
    <w:rsid w:val="0071786A"/>
    <w:rsid w:val="00720104"/>
    <w:rsid w:val="00720199"/>
    <w:rsid w:val="007220BE"/>
    <w:rsid w:val="007229A3"/>
    <w:rsid w:val="00722F5B"/>
    <w:rsid w:val="007230CF"/>
    <w:rsid w:val="007235BE"/>
    <w:rsid w:val="007239DF"/>
    <w:rsid w:val="00723F54"/>
    <w:rsid w:val="00724FD0"/>
    <w:rsid w:val="007251A7"/>
    <w:rsid w:val="00725446"/>
    <w:rsid w:val="007269F6"/>
    <w:rsid w:val="00726EFC"/>
    <w:rsid w:val="007274DB"/>
    <w:rsid w:val="007311A5"/>
    <w:rsid w:val="00731D0F"/>
    <w:rsid w:val="00732295"/>
    <w:rsid w:val="00732587"/>
    <w:rsid w:val="007328F2"/>
    <w:rsid w:val="00732C0C"/>
    <w:rsid w:val="00733C11"/>
    <w:rsid w:val="00734111"/>
    <w:rsid w:val="007341BA"/>
    <w:rsid w:val="0073446B"/>
    <w:rsid w:val="007347BF"/>
    <w:rsid w:val="00734A7E"/>
    <w:rsid w:val="00735650"/>
    <w:rsid w:val="00735888"/>
    <w:rsid w:val="00735973"/>
    <w:rsid w:val="00735A7B"/>
    <w:rsid w:val="00735EED"/>
    <w:rsid w:val="0073686C"/>
    <w:rsid w:val="00737207"/>
    <w:rsid w:val="00737212"/>
    <w:rsid w:val="007373E1"/>
    <w:rsid w:val="00737786"/>
    <w:rsid w:val="00737B81"/>
    <w:rsid w:val="00737DB7"/>
    <w:rsid w:val="007402EE"/>
    <w:rsid w:val="0074113B"/>
    <w:rsid w:val="00741D14"/>
    <w:rsid w:val="00742318"/>
    <w:rsid w:val="0074409B"/>
    <w:rsid w:val="00745A48"/>
    <w:rsid w:val="00746E60"/>
    <w:rsid w:val="00746E64"/>
    <w:rsid w:val="00746EF7"/>
    <w:rsid w:val="00747175"/>
    <w:rsid w:val="007478C0"/>
    <w:rsid w:val="007512A2"/>
    <w:rsid w:val="00752055"/>
    <w:rsid w:val="007526F4"/>
    <w:rsid w:val="007531F0"/>
    <w:rsid w:val="007539A4"/>
    <w:rsid w:val="00753FF5"/>
    <w:rsid w:val="00754891"/>
    <w:rsid w:val="007555A7"/>
    <w:rsid w:val="00755DEE"/>
    <w:rsid w:val="00756A99"/>
    <w:rsid w:val="00757152"/>
    <w:rsid w:val="0075759A"/>
    <w:rsid w:val="007575A3"/>
    <w:rsid w:val="007578F9"/>
    <w:rsid w:val="00757B16"/>
    <w:rsid w:val="00757C0F"/>
    <w:rsid w:val="00760517"/>
    <w:rsid w:val="00762526"/>
    <w:rsid w:val="0076260C"/>
    <w:rsid w:val="00762844"/>
    <w:rsid w:val="00762B78"/>
    <w:rsid w:val="00762E31"/>
    <w:rsid w:val="007640F1"/>
    <w:rsid w:val="0076490D"/>
    <w:rsid w:val="00765021"/>
    <w:rsid w:val="0076562C"/>
    <w:rsid w:val="00765C98"/>
    <w:rsid w:val="007661B5"/>
    <w:rsid w:val="007662E1"/>
    <w:rsid w:val="00766A9C"/>
    <w:rsid w:val="00766ED4"/>
    <w:rsid w:val="007676A1"/>
    <w:rsid w:val="00767750"/>
    <w:rsid w:val="007703CC"/>
    <w:rsid w:val="00770988"/>
    <w:rsid w:val="0077175A"/>
    <w:rsid w:val="0077181A"/>
    <w:rsid w:val="00771A5C"/>
    <w:rsid w:val="00771B53"/>
    <w:rsid w:val="00771EDB"/>
    <w:rsid w:val="0077215F"/>
    <w:rsid w:val="007721FE"/>
    <w:rsid w:val="00772CF1"/>
    <w:rsid w:val="00772E08"/>
    <w:rsid w:val="00773290"/>
    <w:rsid w:val="00773B99"/>
    <w:rsid w:val="00773D26"/>
    <w:rsid w:val="00773E61"/>
    <w:rsid w:val="00773F62"/>
    <w:rsid w:val="0077404D"/>
    <w:rsid w:val="00774677"/>
    <w:rsid w:val="00774ABA"/>
    <w:rsid w:val="00775065"/>
    <w:rsid w:val="00775325"/>
    <w:rsid w:val="00775A4F"/>
    <w:rsid w:val="00775F50"/>
    <w:rsid w:val="007761AC"/>
    <w:rsid w:val="00776C9E"/>
    <w:rsid w:val="00776CA4"/>
    <w:rsid w:val="00777880"/>
    <w:rsid w:val="00777980"/>
    <w:rsid w:val="00780D62"/>
    <w:rsid w:val="00781523"/>
    <w:rsid w:val="0078186C"/>
    <w:rsid w:val="00781C61"/>
    <w:rsid w:val="00781FEE"/>
    <w:rsid w:val="0078244A"/>
    <w:rsid w:val="00783989"/>
    <w:rsid w:val="00784C0A"/>
    <w:rsid w:val="00784D83"/>
    <w:rsid w:val="007857EA"/>
    <w:rsid w:val="00785B24"/>
    <w:rsid w:val="00785B25"/>
    <w:rsid w:val="00785CAD"/>
    <w:rsid w:val="007865B8"/>
    <w:rsid w:val="007874A5"/>
    <w:rsid w:val="00787931"/>
    <w:rsid w:val="00787A7F"/>
    <w:rsid w:val="00787DB3"/>
    <w:rsid w:val="007903CC"/>
    <w:rsid w:val="00790D5C"/>
    <w:rsid w:val="00791732"/>
    <w:rsid w:val="00792043"/>
    <w:rsid w:val="00793438"/>
    <w:rsid w:val="0079354A"/>
    <w:rsid w:val="00793899"/>
    <w:rsid w:val="00793D90"/>
    <w:rsid w:val="0079437D"/>
    <w:rsid w:val="0079562A"/>
    <w:rsid w:val="0079636A"/>
    <w:rsid w:val="00796474"/>
    <w:rsid w:val="00796EEF"/>
    <w:rsid w:val="00796EF1"/>
    <w:rsid w:val="007A0DD8"/>
    <w:rsid w:val="007A0F58"/>
    <w:rsid w:val="007A1D0B"/>
    <w:rsid w:val="007A25BF"/>
    <w:rsid w:val="007A3B99"/>
    <w:rsid w:val="007A4219"/>
    <w:rsid w:val="007A42C3"/>
    <w:rsid w:val="007A4477"/>
    <w:rsid w:val="007A47B3"/>
    <w:rsid w:val="007A4CCB"/>
    <w:rsid w:val="007A5D5C"/>
    <w:rsid w:val="007A602B"/>
    <w:rsid w:val="007A6A8E"/>
    <w:rsid w:val="007A783C"/>
    <w:rsid w:val="007A7DE7"/>
    <w:rsid w:val="007B03BC"/>
    <w:rsid w:val="007B0669"/>
    <w:rsid w:val="007B08A3"/>
    <w:rsid w:val="007B0F2A"/>
    <w:rsid w:val="007B13C4"/>
    <w:rsid w:val="007B149B"/>
    <w:rsid w:val="007B1711"/>
    <w:rsid w:val="007B17C2"/>
    <w:rsid w:val="007B3542"/>
    <w:rsid w:val="007B457C"/>
    <w:rsid w:val="007B47C7"/>
    <w:rsid w:val="007B4808"/>
    <w:rsid w:val="007B4AEB"/>
    <w:rsid w:val="007B4E04"/>
    <w:rsid w:val="007B536B"/>
    <w:rsid w:val="007B542B"/>
    <w:rsid w:val="007B55D1"/>
    <w:rsid w:val="007B59B4"/>
    <w:rsid w:val="007B5C88"/>
    <w:rsid w:val="007B5D70"/>
    <w:rsid w:val="007B6465"/>
    <w:rsid w:val="007B6685"/>
    <w:rsid w:val="007B6AED"/>
    <w:rsid w:val="007B73F6"/>
    <w:rsid w:val="007C0177"/>
    <w:rsid w:val="007C0692"/>
    <w:rsid w:val="007C0968"/>
    <w:rsid w:val="007C10C3"/>
    <w:rsid w:val="007C299D"/>
    <w:rsid w:val="007C3B8E"/>
    <w:rsid w:val="007C4A25"/>
    <w:rsid w:val="007C5D1B"/>
    <w:rsid w:val="007C5FEC"/>
    <w:rsid w:val="007C6039"/>
    <w:rsid w:val="007C6049"/>
    <w:rsid w:val="007C6956"/>
    <w:rsid w:val="007C6B30"/>
    <w:rsid w:val="007C6BAF"/>
    <w:rsid w:val="007C6EF4"/>
    <w:rsid w:val="007C7096"/>
    <w:rsid w:val="007C738C"/>
    <w:rsid w:val="007C7737"/>
    <w:rsid w:val="007C7BA2"/>
    <w:rsid w:val="007C7E9C"/>
    <w:rsid w:val="007D043D"/>
    <w:rsid w:val="007D0D3B"/>
    <w:rsid w:val="007D297A"/>
    <w:rsid w:val="007D2D2F"/>
    <w:rsid w:val="007D2E86"/>
    <w:rsid w:val="007D477C"/>
    <w:rsid w:val="007D57F1"/>
    <w:rsid w:val="007D58F8"/>
    <w:rsid w:val="007D594C"/>
    <w:rsid w:val="007D5AD5"/>
    <w:rsid w:val="007D7439"/>
    <w:rsid w:val="007D7915"/>
    <w:rsid w:val="007D7F56"/>
    <w:rsid w:val="007E0516"/>
    <w:rsid w:val="007E1849"/>
    <w:rsid w:val="007E1D48"/>
    <w:rsid w:val="007E2113"/>
    <w:rsid w:val="007E21B6"/>
    <w:rsid w:val="007E24CB"/>
    <w:rsid w:val="007E3F93"/>
    <w:rsid w:val="007E4453"/>
    <w:rsid w:val="007E473C"/>
    <w:rsid w:val="007E4859"/>
    <w:rsid w:val="007E4E47"/>
    <w:rsid w:val="007E528C"/>
    <w:rsid w:val="007E5315"/>
    <w:rsid w:val="007E6F3A"/>
    <w:rsid w:val="007E769F"/>
    <w:rsid w:val="007E7EFF"/>
    <w:rsid w:val="007F02ED"/>
    <w:rsid w:val="007F0725"/>
    <w:rsid w:val="007F0CAC"/>
    <w:rsid w:val="007F0D5A"/>
    <w:rsid w:val="007F0E56"/>
    <w:rsid w:val="007F15BE"/>
    <w:rsid w:val="007F1B07"/>
    <w:rsid w:val="007F21E7"/>
    <w:rsid w:val="007F311D"/>
    <w:rsid w:val="007F325B"/>
    <w:rsid w:val="007F3C00"/>
    <w:rsid w:val="007F4117"/>
    <w:rsid w:val="007F4772"/>
    <w:rsid w:val="007F4813"/>
    <w:rsid w:val="007F4FF4"/>
    <w:rsid w:val="007F511D"/>
    <w:rsid w:val="007F546E"/>
    <w:rsid w:val="007F5C1E"/>
    <w:rsid w:val="007F76F6"/>
    <w:rsid w:val="007F7A88"/>
    <w:rsid w:val="00800353"/>
    <w:rsid w:val="00801624"/>
    <w:rsid w:val="008016DE"/>
    <w:rsid w:val="00801738"/>
    <w:rsid w:val="00802A0B"/>
    <w:rsid w:val="00802E91"/>
    <w:rsid w:val="00802EA1"/>
    <w:rsid w:val="00803380"/>
    <w:rsid w:val="00803677"/>
    <w:rsid w:val="00803B81"/>
    <w:rsid w:val="00803BB0"/>
    <w:rsid w:val="00803F54"/>
    <w:rsid w:val="0080453C"/>
    <w:rsid w:val="008047CD"/>
    <w:rsid w:val="00804D5B"/>
    <w:rsid w:val="00805056"/>
    <w:rsid w:val="008065B3"/>
    <w:rsid w:val="0080680E"/>
    <w:rsid w:val="0080688A"/>
    <w:rsid w:val="00806D62"/>
    <w:rsid w:val="0080751F"/>
    <w:rsid w:val="0080763A"/>
    <w:rsid w:val="008076AA"/>
    <w:rsid w:val="00807E63"/>
    <w:rsid w:val="00807EA9"/>
    <w:rsid w:val="008102DB"/>
    <w:rsid w:val="00810EFB"/>
    <w:rsid w:val="00810FF8"/>
    <w:rsid w:val="00811262"/>
    <w:rsid w:val="00812B52"/>
    <w:rsid w:val="00813281"/>
    <w:rsid w:val="0081374F"/>
    <w:rsid w:val="00813E6E"/>
    <w:rsid w:val="008145FD"/>
    <w:rsid w:val="00814CE1"/>
    <w:rsid w:val="00815348"/>
    <w:rsid w:val="00815940"/>
    <w:rsid w:val="00815BAB"/>
    <w:rsid w:val="00815BDB"/>
    <w:rsid w:val="00815C0D"/>
    <w:rsid w:val="00815F4F"/>
    <w:rsid w:val="008160A8"/>
    <w:rsid w:val="008161C2"/>
    <w:rsid w:val="0081622B"/>
    <w:rsid w:val="0081658B"/>
    <w:rsid w:val="00816A17"/>
    <w:rsid w:val="00816C24"/>
    <w:rsid w:val="00816F63"/>
    <w:rsid w:val="00817354"/>
    <w:rsid w:val="008174E4"/>
    <w:rsid w:val="008206D3"/>
    <w:rsid w:val="00821596"/>
    <w:rsid w:val="00821C9C"/>
    <w:rsid w:val="008228C0"/>
    <w:rsid w:val="008228DF"/>
    <w:rsid w:val="008228FD"/>
    <w:rsid w:val="00823713"/>
    <w:rsid w:val="008243ED"/>
    <w:rsid w:val="0082492E"/>
    <w:rsid w:val="00824964"/>
    <w:rsid w:val="00824E2D"/>
    <w:rsid w:val="0082576E"/>
    <w:rsid w:val="00826512"/>
    <w:rsid w:val="00826EA7"/>
    <w:rsid w:val="008275E0"/>
    <w:rsid w:val="00827953"/>
    <w:rsid w:val="008279D4"/>
    <w:rsid w:val="00827A45"/>
    <w:rsid w:val="00830505"/>
    <w:rsid w:val="00831CAD"/>
    <w:rsid w:val="0083211E"/>
    <w:rsid w:val="0083226F"/>
    <w:rsid w:val="008327C3"/>
    <w:rsid w:val="00832C71"/>
    <w:rsid w:val="00833386"/>
    <w:rsid w:val="008337B7"/>
    <w:rsid w:val="00834FF1"/>
    <w:rsid w:val="00835439"/>
    <w:rsid w:val="00835A4D"/>
    <w:rsid w:val="00835E66"/>
    <w:rsid w:val="00835EF7"/>
    <w:rsid w:val="008363A5"/>
    <w:rsid w:val="008365F6"/>
    <w:rsid w:val="008369BA"/>
    <w:rsid w:val="008375E3"/>
    <w:rsid w:val="008379AA"/>
    <w:rsid w:val="008405EA"/>
    <w:rsid w:val="00840B57"/>
    <w:rsid w:val="00840D47"/>
    <w:rsid w:val="0084188F"/>
    <w:rsid w:val="00842783"/>
    <w:rsid w:val="00842A06"/>
    <w:rsid w:val="008433D7"/>
    <w:rsid w:val="008439D4"/>
    <w:rsid w:val="008462D7"/>
    <w:rsid w:val="00846629"/>
    <w:rsid w:val="0084670A"/>
    <w:rsid w:val="00847320"/>
    <w:rsid w:val="00847EA0"/>
    <w:rsid w:val="008504C7"/>
    <w:rsid w:val="008506A1"/>
    <w:rsid w:val="00850ADF"/>
    <w:rsid w:val="00850B2E"/>
    <w:rsid w:val="00850C33"/>
    <w:rsid w:val="00850EF5"/>
    <w:rsid w:val="00851468"/>
    <w:rsid w:val="0085149B"/>
    <w:rsid w:val="0085211A"/>
    <w:rsid w:val="0085269E"/>
    <w:rsid w:val="00853B30"/>
    <w:rsid w:val="00854D21"/>
    <w:rsid w:val="00855030"/>
    <w:rsid w:val="00855903"/>
    <w:rsid w:val="0085622D"/>
    <w:rsid w:val="008564D4"/>
    <w:rsid w:val="0085746E"/>
    <w:rsid w:val="008574CE"/>
    <w:rsid w:val="008578C0"/>
    <w:rsid w:val="00857B96"/>
    <w:rsid w:val="00857C70"/>
    <w:rsid w:val="00857D6F"/>
    <w:rsid w:val="008604D5"/>
    <w:rsid w:val="008612E7"/>
    <w:rsid w:val="008618BE"/>
    <w:rsid w:val="00861DBA"/>
    <w:rsid w:val="00862AA9"/>
    <w:rsid w:val="008630C8"/>
    <w:rsid w:val="00863132"/>
    <w:rsid w:val="0086334B"/>
    <w:rsid w:val="0086369D"/>
    <w:rsid w:val="008647E2"/>
    <w:rsid w:val="00864BE2"/>
    <w:rsid w:val="00864D9F"/>
    <w:rsid w:val="00865295"/>
    <w:rsid w:val="0086602A"/>
    <w:rsid w:val="00866CD0"/>
    <w:rsid w:val="00866ECA"/>
    <w:rsid w:val="00866FEB"/>
    <w:rsid w:val="008676CF"/>
    <w:rsid w:val="00867A06"/>
    <w:rsid w:val="00867A2F"/>
    <w:rsid w:val="008703B2"/>
    <w:rsid w:val="00870B62"/>
    <w:rsid w:val="00870D23"/>
    <w:rsid w:val="00871409"/>
    <w:rsid w:val="00871909"/>
    <w:rsid w:val="00871B7E"/>
    <w:rsid w:val="00871F01"/>
    <w:rsid w:val="00872511"/>
    <w:rsid w:val="00872683"/>
    <w:rsid w:val="00872C8F"/>
    <w:rsid w:val="008730A0"/>
    <w:rsid w:val="00873753"/>
    <w:rsid w:val="00874A01"/>
    <w:rsid w:val="00874D1A"/>
    <w:rsid w:val="00875278"/>
    <w:rsid w:val="0087555B"/>
    <w:rsid w:val="00875842"/>
    <w:rsid w:val="00876225"/>
    <w:rsid w:val="00876555"/>
    <w:rsid w:val="00877883"/>
    <w:rsid w:val="008804CA"/>
    <w:rsid w:val="00880713"/>
    <w:rsid w:val="00882976"/>
    <w:rsid w:val="00882CA6"/>
    <w:rsid w:val="00883BF9"/>
    <w:rsid w:val="00884948"/>
    <w:rsid w:val="00885F66"/>
    <w:rsid w:val="00886439"/>
    <w:rsid w:val="00890DC7"/>
    <w:rsid w:val="00891C75"/>
    <w:rsid w:val="00892C66"/>
    <w:rsid w:val="008942C5"/>
    <w:rsid w:val="00894AF8"/>
    <w:rsid w:val="00894D14"/>
    <w:rsid w:val="0089560D"/>
    <w:rsid w:val="008958E5"/>
    <w:rsid w:val="008958F2"/>
    <w:rsid w:val="008A00ED"/>
    <w:rsid w:val="008A035D"/>
    <w:rsid w:val="008A17DA"/>
    <w:rsid w:val="008A271D"/>
    <w:rsid w:val="008A2818"/>
    <w:rsid w:val="008A2F81"/>
    <w:rsid w:val="008A32C4"/>
    <w:rsid w:val="008A3542"/>
    <w:rsid w:val="008A37C1"/>
    <w:rsid w:val="008A3D15"/>
    <w:rsid w:val="008A408F"/>
    <w:rsid w:val="008A48FD"/>
    <w:rsid w:val="008A4DF0"/>
    <w:rsid w:val="008A5288"/>
    <w:rsid w:val="008A54D5"/>
    <w:rsid w:val="008A552C"/>
    <w:rsid w:val="008A583F"/>
    <w:rsid w:val="008A6736"/>
    <w:rsid w:val="008A6896"/>
    <w:rsid w:val="008A6C27"/>
    <w:rsid w:val="008A756D"/>
    <w:rsid w:val="008A7CC6"/>
    <w:rsid w:val="008A7EE3"/>
    <w:rsid w:val="008B0802"/>
    <w:rsid w:val="008B0C21"/>
    <w:rsid w:val="008B21DC"/>
    <w:rsid w:val="008B2D78"/>
    <w:rsid w:val="008B2DBB"/>
    <w:rsid w:val="008B3127"/>
    <w:rsid w:val="008B3C9B"/>
    <w:rsid w:val="008B4928"/>
    <w:rsid w:val="008B4C1A"/>
    <w:rsid w:val="008B4F78"/>
    <w:rsid w:val="008B553F"/>
    <w:rsid w:val="008B59C0"/>
    <w:rsid w:val="008B5EDF"/>
    <w:rsid w:val="008B6162"/>
    <w:rsid w:val="008B6278"/>
    <w:rsid w:val="008B640F"/>
    <w:rsid w:val="008B74C4"/>
    <w:rsid w:val="008B7B46"/>
    <w:rsid w:val="008B7FDD"/>
    <w:rsid w:val="008C0B75"/>
    <w:rsid w:val="008C2472"/>
    <w:rsid w:val="008C25ED"/>
    <w:rsid w:val="008C287E"/>
    <w:rsid w:val="008C2980"/>
    <w:rsid w:val="008C2C77"/>
    <w:rsid w:val="008C2FA7"/>
    <w:rsid w:val="008C3BF2"/>
    <w:rsid w:val="008C3F11"/>
    <w:rsid w:val="008C47BC"/>
    <w:rsid w:val="008C5CD6"/>
    <w:rsid w:val="008C5FCD"/>
    <w:rsid w:val="008C5FEA"/>
    <w:rsid w:val="008C76CC"/>
    <w:rsid w:val="008C79BE"/>
    <w:rsid w:val="008C7D94"/>
    <w:rsid w:val="008D169E"/>
    <w:rsid w:val="008D1731"/>
    <w:rsid w:val="008D1C69"/>
    <w:rsid w:val="008D1D45"/>
    <w:rsid w:val="008D24B9"/>
    <w:rsid w:val="008D276A"/>
    <w:rsid w:val="008D2D42"/>
    <w:rsid w:val="008D3C38"/>
    <w:rsid w:val="008D41CE"/>
    <w:rsid w:val="008D5541"/>
    <w:rsid w:val="008D6150"/>
    <w:rsid w:val="008D6188"/>
    <w:rsid w:val="008D6A02"/>
    <w:rsid w:val="008E01F3"/>
    <w:rsid w:val="008E03CC"/>
    <w:rsid w:val="008E0899"/>
    <w:rsid w:val="008E1973"/>
    <w:rsid w:val="008E2393"/>
    <w:rsid w:val="008E2C7D"/>
    <w:rsid w:val="008E316C"/>
    <w:rsid w:val="008E32BF"/>
    <w:rsid w:val="008E3CE4"/>
    <w:rsid w:val="008E51A7"/>
    <w:rsid w:val="008E55EE"/>
    <w:rsid w:val="008E5F06"/>
    <w:rsid w:val="008E7303"/>
    <w:rsid w:val="008E7BFC"/>
    <w:rsid w:val="008F0C69"/>
    <w:rsid w:val="008F0D5E"/>
    <w:rsid w:val="008F1170"/>
    <w:rsid w:val="008F1383"/>
    <w:rsid w:val="008F14B7"/>
    <w:rsid w:val="008F1B46"/>
    <w:rsid w:val="008F1BE2"/>
    <w:rsid w:val="008F24D1"/>
    <w:rsid w:val="008F27CF"/>
    <w:rsid w:val="008F29E2"/>
    <w:rsid w:val="008F2E27"/>
    <w:rsid w:val="008F3308"/>
    <w:rsid w:val="008F402F"/>
    <w:rsid w:val="008F453F"/>
    <w:rsid w:val="008F4806"/>
    <w:rsid w:val="008F4D0E"/>
    <w:rsid w:val="008F528F"/>
    <w:rsid w:val="008F5A99"/>
    <w:rsid w:val="008F629C"/>
    <w:rsid w:val="008F6E50"/>
    <w:rsid w:val="008F6F31"/>
    <w:rsid w:val="008F701A"/>
    <w:rsid w:val="008F7DA9"/>
    <w:rsid w:val="008F7F11"/>
    <w:rsid w:val="009006A3"/>
    <w:rsid w:val="0090098C"/>
    <w:rsid w:val="00901884"/>
    <w:rsid w:val="00901AF0"/>
    <w:rsid w:val="00902C76"/>
    <w:rsid w:val="00902DA0"/>
    <w:rsid w:val="009036BF"/>
    <w:rsid w:val="00904D47"/>
    <w:rsid w:val="00904E34"/>
    <w:rsid w:val="00905B34"/>
    <w:rsid w:val="00905D86"/>
    <w:rsid w:val="00906526"/>
    <w:rsid w:val="009067B9"/>
    <w:rsid w:val="00906A7B"/>
    <w:rsid w:val="00907118"/>
    <w:rsid w:val="0090716B"/>
    <w:rsid w:val="00907911"/>
    <w:rsid w:val="009101BE"/>
    <w:rsid w:val="0091067E"/>
    <w:rsid w:val="009108BF"/>
    <w:rsid w:val="00911089"/>
    <w:rsid w:val="00912A29"/>
    <w:rsid w:val="00913B11"/>
    <w:rsid w:val="00915D01"/>
    <w:rsid w:val="00915FF0"/>
    <w:rsid w:val="00917A29"/>
    <w:rsid w:val="0092020D"/>
    <w:rsid w:val="009204AE"/>
    <w:rsid w:val="00920CEA"/>
    <w:rsid w:val="00920E0C"/>
    <w:rsid w:val="00921185"/>
    <w:rsid w:val="0092125F"/>
    <w:rsid w:val="0092224C"/>
    <w:rsid w:val="009223D1"/>
    <w:rsid w:val="009225F6"/>
    <w:rsid w:val="0092324C"/>
    <w:rsid w:val="00923A35"/>
    <w:rsid w:val="00924DFD"/>
    <w:rsid w:val="00925266"/>
    <w:rsid w:val="009257C1"/>
    <w:rsid w:val="009259A8"/>
    <w:rsid w:val="00925A87"/>
    <w:rsid w:val="00926196"/>
    <w:rsid w:val="009262A2"/>
    <w:rsid w:val="00926AEE"/>
    <w:rsid w:val="00927283"/>
    <w:rsid w:val="009277BE"/>
    <w:rsid w:val="009277FD"/>
    <w:rsid w:val="00927DAC"/>
    <w:rsid w:val="0093011F"/>
    <w:rsid w:val="0093095C"/>
    <w:rsid w:val="0093099C"/>
    <w:rsid w:val="00930A74"/>
    <w:rsid w:val="00930D0D"/>
    <w:rsid w:val="00931257"/>
    <w:rsid w:val="009315B1"/>
    <w:rsid w:val="00931712"/>
    <w:rsid w:val="009317D4"/>
    <w:rsid w:val="009321B8"/>
    <w:rsid w:val="0093330F"/>
    <w:rsid w:val="00933DE7"/>
    <w:rsid w:val="0093411E"/>
    <w:rsid w:val="009342FB"/>
    <w:rsid w:val="0093522E"/>
    <w:rsid w:val="00935AA4"/>
    <w:rsid w:val="00936117"/>
    <w:rsid w:val="009367DC"/>
    <w:rsid w:val="00936A18"/>
    <w:rsid w:val="0093703C"/>
    <w:rsid w:val="009376A6"/>
    <w:rsid w:val="00937ADD"/>
    <w:rsid w:val="00937B23"/>
    <w:rsid w:val="00937C56"/>
    <w:rsid w:val="00937CEB"/>
    <w:rsid w:val="0094048A"/>
    <w:rsid w:val="0094065B"/>
    <w:rsid w:val="00940CDE"/>
    <w:rsid w:val="0094125E"/>
    <w:rsid w:val="009412CF"/>
    <w:rsid w:val="009412EB"/>
    <w:rsid w:val="00941363"/>
    <w:rsid w:val="00941B36"/>
    <w:rsid w:val="00941BCC"/>
    <w:rsid w:val="00943584"/>
    <w:rsid w:val="009435AA"/>
    <w:rsid w:val="009444AF"/>
    <w:rsid w:val="00944C46"/>
    <w:rsid w:val="0094500D"/>
    <w:rsid w:val="00946FE4"/>
    <w:rsid w:val="009472A7"/>
    <w:rsid w:val="009478AA"/>
    <w:rsid w:val="00947997"/>
    <w:rsid w:val="00947A86"/>
    <w:rsid w:val="0094AC6F"/>
    <w:rsid w:val="0095015D"/>
    <w:rsid w:val="009501C5"/>
    <w:rsid w:val="00950796"/>
    <w:rsid w:val="00950C74"/>
    <w:rsid w:val="0095170F"/>
    <w:rsid w:val="0095222F"/>
    <w:rsid w:val="0095243F"/>
    <w:rsid w:val="0095244F"/>
    <w:rsid w:val="00952455"/>
    <w:rsid w:val="00953314"/>
    <w:rsid w:val="0095341D"/>
    <w:rsid w:val="0095398E"/>
    <w:rsid w:val="009541D9"/>
    <w:rsid w:val="00954723"/>
    <w:rsid w:val="009547FD"/>
    <w:rsid w:val="00954AE2"/>
    <w:rsid w:val="00955825"/>
    <w:rsid w:val="00955C5A"/>
    <w:rsid w:val="00956ED4"/>
    <w:rsid w:val="0095727C"/>
    <w:rsid w:val="009573C5"/>
    <w:rsid w:val="009611E8"/>
    <w:rsid w:val="0096127E"/>
    <w:rsid w:val="0096139A"/>
    <w:rsid w:val="00961542"/>
    <w:rsid w:val="0096169C"/>
    <w:rsid w:val="00961D52"/>
    <w:rsid w:val="009623DB"/>
    <w:rsid w:val="00962875"/>
    <w:rsid w:val="00963350"/>
    <w:rsid w:val="00963479"/>
    <w:rsid w:val="0096386C"/>
    <w:rsid w:val="00963AD3"/>
    <w:rsid w:val="00963DCB"/>
    <w:rsid w:val="00963E07"/>
    <w:rsid w:val="009645C1"/>
    <w:rsid w:val="00964E5F"/>
    <w:rsid w:val="009651E7"/>
    <w:rsid w:val="009652A2"/>
    <w:rsid w:val="009658E0"/>
    <w:rsid w:val="009666A0"/>
    <w:rsid w:val="00966993"/>
    <w:rsid w:val="00966C4E"/>
    <w:rsid w:val="00966E2C"/>
    <w:rsid w:val="00966F92"/>
    <w:rsid w:val="00967171"/>
    <w:rsid w:val="009707DC"/>
    <w:rsid w:val="00970EA6"/>
    <w:rsid w:val="0097165A"/>
    <w:rsid w:val="009718B1"/>
    <w:rsid w:val="00971CC9"/>
    <w:rsid w:val="00971F9D"/>
    <w:rsid w:val="00972446"/>
    <w:rsid w:val="00972EC5"/>
    <w:rsid w:val="0097312E"/>
    <w:rsid w:val="00974680"/>
    <w:rsid w:val="00974700"/>
    <w:rsid w:val="00975826"/>
    <w:rsid w:val="00975E97"/>
    <w:rsid w:val="00976E7A"/>
    <w:rsid w:val="0097799F"/>
    <w:rsid w:val="00977DBE"/>
    <w:rsid w:val="00977EA3"/>
    <w:rsid w:val="00980AFF"/>
    <w:rsid w:val="0098168C"/>
    <w:rsid w:val="00981BDD"/>
    <w:rsid w:val="00982530"/>
    <w:rsid w:val="00982554"/>
    <w:rsid w:val="00982663"/>
    <w:rsid w:val="00982AC3"/>
    <w:rsid w:val="00982DED"/>
    <w:rsid w:val="009831D8"/>
    <w:rsid w:val="00983286"/>
    <w:rsid w:val="00983420"/>
    <w:rsid w:val="00983793"/>
    <w:rsid w:val="00983B9A"/>
    <w:rsid w:val="00984399"/>
    <w:rsid w:val="0098486A"/>
    <w:rsid w:val="00984BFC"/>
    <w:rsid w:val="00984EC8"/>
    <w:rsid w:val="00984FDA"/>
    <w:rsid w:val="009855E8"/>
    <w:rsid w:val="0098585E"/>
    <w:rsid w:val="009859D8"/>
    <w:rsid w:val="00985C93"/>
    <w:rsid w:val="00986493"/>
    <w:rsid w:val="009865A5"/>
    <w:rsid w:val="00986A98"/>
    <w:rsid w:val="00987BE0"/>
    <w:rsid w:val="00990706"/>
    <w:rsid w:val="00991775"/>
    <w:rsid w:val="00991857"/>
    <w:rsid w:val="00992030"/>
    <w:rsid w:val="00992897"/>
    <w:rsid w:val="00993996"/>
    <w:rsid w:val="00994894"/>
    <w:rsid w:val="0099533D"/>
    <w:rsid w:val="00995F11"/>
    <w:rsid w:val="00997083"/>
    <w:rsid w:val="00997252"/>
    <w:rsid w:val="009A0081"/>
    <w:rsid w:val="009A0AD0"/>
    <w:rsid w:val="009A1920"/>
    <w:rsid w:val="009A1B6D"/>
    <w:rsid w:val="009A2B37"/>
    <w:rsid w:val="009A2C28"/>
    <w:rsid w:val="009A33B8"/>
    <w:rsid w:val="009A46CD"/>
    <w:rsid w:val="009A5293"/>
    <w:rsid w:val="009A536F"/>
    <w:rsid w:val="009A542D"/>
    <w:rsid w:val="009A553C"/>
    <w:rsid w:val="009A584C"/>
    <w:rsid w:val="009A5A55"/>
    <w:rsid w:val="009A5B1B"/>
    <w:rsid w:val="009A7594"/>
    <w:rsid w:val="009A7F71"/>
    <w:rsid w:val="009B0474"/>
    <w:rsid w:val="009B0D4D"/>
    <w:rsid w:val="009B1048"/>
    <w:rsid w:val="009B16E1"/>
    <w:rsid w:val="009B192B"/>
    <w:rsid w:val="009B1C5C"/>
    <w:rsid w:val="009B2338"/>
    <w:rsid w:val="009B264E"/>
    <w:rsid w:val="009B27B8"/>
    <w:rsid w:val="009B3683"/>
    <w:rsid w:val="009B3803"/>
    <w:rsid w:val="009B385D"/>
    <w:rsid w:val="009B3EA9"/>
    <w:rsid w:val="009B3FFF"/>
    <w:rsid w:val="009B410C"/>
    <w:rsid w:val="009B41CC"/>
    <w:rsid w:val="009B4359"/>
    <w:rsid w:val="009B43DD"/>
    <w:rsid w:val="009B460B"/>
    <w:rsid w:val="009B4691"/>
    <w:rsid w:val="009B4E2D"/>
    <w:rsid w:val="009B4EE5"/>
    <w:rsid w:val="009B5BC2"/>
    <w:rsid w:val="009B6730"/>
    <w:rsid w:val="009B6F49"/>
    <w:rsid w:val="009B76B4"/>
    <w:rsid w:val="009B7CCF"/>
    <w:rsid w:val="009C03D0"/>
    <w:rsid w:val="009C0484"/>
    <w:rsid w:val="009C1204"/>
    <w:rsid w:val="009C125B"/>
    <w:rsid w:val="009C1321"/>
    <w:rsid w:val="009C260D"/>
    <w:rsid w:val="009C268D"/>
    <w:rsid w:val="009C2FEF"/>
    <w:rsid w:val="009C44E2"/>
    <w:rsid w:val="009C4723"/>
    <w:rsid w:val="009C472A"/>
    <w:rsid w:val="009C4C28"/>
    <w:rsid w:val="009C53E5"/>
    <w:rsid w:val="009C5CBD"/>
    <w:rsid w:val="009C5F61"/>
    <w:rsid w:val="009C667A"/>
    <w:rsid w:val="009C7907"/>
    <w:rsid w:val="009D1006"/>
    <w:rsid w:val="009D2373"/>
    <w:rsid w:val="009D25DC"/>
    <w:rsid w:val="009D298A"/>
    <w:rsid w:val="009D2E58"/>
    <w:rsid w:val="009D3554"/>
    <w:rsid w:val="009D4002"/>
    <w:rsid w:val="009D5211"/>
    <w:rsid w:val="009D55F6"/>
    <w:rsid w:val="009D5A0C"/>
    <w:rsid w:val="009D5A86"/>
    <w:rsid w:val="009D5CE4"/>
    <w:rsid w:val="009D6311"/>
    <w:rsid w:val="009D6AF4"/>
    <w:rsid w:val="009D6BF2"/>
    <w:rsid w:val="009E0EA4"/>
    <w:rsid w:val="009E135A"/>
    <w:rsid w:val="009E1561"/>
    <w:rsid w:val="009E2FD3"/>
    <w:rsid w:val="009E3FE1"/>
    <w:rsid w:val="009E565C"/>
    <w:rsid w:val="009E5F45"/>
    <w:rsid w:val="009E71E3"/>
    <w:rsid w:val="009E7326"/>
    <w:rsid w:val="009E756D"/>
    <w:rsid w:val="009F07FA"/>
    <w:rsid w:val="009F0832"/>
    <w:rsid w:val="009F0DC7"/>
    <w:rsid w:val="009F0E11"/>
    <w:rsid w:val="009F0E99"/>
    <w:rsid w:val="009F1926"/>
    <w:rsid w:val="009F1C11"/>
    <w:rsid w:val="009F2159"/>
    <w:rsid w:val="009F2554"/>
    <w:rsid w:val="009F35CD"/>
    <w:rsid w:val="009F3EA8"/>
    <w:rsid w:val="009F494B"/>
    <w:rsid w:val="009F5091"/>
    <w:rsid w:val="009F5241"/>
    <w:rsid w:val="009F5360"/>
    <w:rsid w:val="009F5400"/>
    <w:rsid w:val="009F6389"/>
    <w:rsid w:val="009F67B8"/>
    <w:rsid w:val="009F6F4A"/>
    <w:rsid w:val="009F7264"/>
    <w:rsid w:val="009F750B"/>
    <w:rsid w:val="009F7AE2"/>
    <w:rsid w:val="009F7C89"/>
    <w:rsid w:val="00A0020D"/>
    <w:rsid w:val="00A00A07"/>
    <w:rsid w:val="00A01232"/>
    <w:rsid w:val="00A0126B"/>
    <w:rsid w:val="00A013BA"/>
    <w:rsid w:val="00A01617"/>
    <w:rsid w:val="00A0162D"/>
    <w:rsid w:val="00A01677"/>
    <w:rsid w:val="00A02043"/>
    <w:rsid w:val="00A022C5"/>
    <w:rsid w:val="00A033B7"/>
    <w:rsid w:val="00A04377"/>
    <w:rsid w:val="00A04877"/>
    <w:rsid w:val="00A04A59"/>
    <w:rsid w:val="00A05483"/>
    <w:rsid w:val="00A05FBF"/>
    <w:rsid w:val="00A05FE7"/>
    <w:rsid w:val="00A06382"/>
    <w:rsid w:val="00A06591"/>
    <w:rsid w:val="00A06882"/>
    <w:rsid w:val="00A06A45"/>
    <w:rsid w:val="00A06DD9"/>
    <w:rsid w:val="00A072E0"/>
    <w:rsid w:val="00A07984"/>
    <w:rsid w:val="00A1062E"/>
    <w:rsid w:val="00A10D0C"/>
    <w:rsid w:val="00A113CE"/>
    <w:rsid w:val="00A11471"/>
    <w:rsid w:val="00A12598"/>
    <w:rsid w:val="00A128C1"/>
    <w:rsid w:val="00A12A13"/>
    <w:rsid w:val="00A12AE0"/>
    <w:rsid w:val="00A12AE7"/>
    <w:rsid w:val="00A12DD6"/>
    <w:rsid w:val="00A13A0C"/>
    <w:rsid w:val="00A13BB1"/>
    <w:rsid w:val="00A14234"/>
    <w:rsid w:val="00A14449"/>
    <w:rsid w:val="00A14B21"/>
    <w:rsid w:val="00A14E91"/>
    <w:rsid w:val="00A16A29"/>
    <w:rsid w:val="00A16AF9"/>
    <w:rsid w:val="00A16FA5"/>
    <w:rsid w:val="00A17083"/>
    <w:rsid w:val="00A17314"/>
    <w:rsid w:val="00A1768D"/>
    <w:rsid w:val="00A200DB"/>
    <w:rsid w:val="00A20C5A"/>
    <w:rsid w:val="00A23C8A"/>
    <w:rsid w:val="00A24DCB"/>
    <w:rsid w:val="00A24E92"/>
    <w:rsid w:val="00A26120"/>
    <w:rsid w:val="00A26CAF"/>
    <w:rsid w:val="00A26F3A"/>
    <w:rsid w:val="00A3088A"/>
    <w:rsid w:val="00A30C02"/>
    <w:rsid w:val="00A30FFA"/>
    <w:rsid w:val="00A313C4"/>
    <w:rsid w:val="00A314DA"/>
    <w:rsid w:val="00A317CA"/>
    <w:rsid w:val="00A31D17"/>
    <w:rsid w:val="00A31D64"/>
    <w:rsid w:val="00A3266B"/>
    <w:rsid w:val="00A330B5"/>
    <w:rsid w:val="00A347E8"/>
    <w:rsid w:val="00A35A86"/>
    <w:rsid w:val="00A365C6"/>
    <w:rsid w:val="00A3724C"/>
    <w:rsid w:val="00A377FC"/>
    <w:rsid w:val="00A37A25"/>
    <w:rsid w:val="00A400A7"/>
    <w:rsid w:val="00A408D6"/>
    <w:rsid w:val="00A430EE"/>
    <w:rsid w:val="00A43400"/>
    <w:rsid w:val="00A43656"/>
    <w:rsid w:val="00A436C8"/>
    <w:rsid w:val="00A43CD9"/>
    <w:rsid w:val="00A44525"/>
    <w:rsid w:val="00A45235"/>
    <w:rsid w:val="00A45348"/>
    <w:rsid w:val="00A45D1A"/>
    <w:rsid w:val="00A46870"/>
    <w:rsid w:val="00A46881"/>
    <w:rsid w:val="00A47725"/>
    <w:rsid w:val="00A50221"/>
    <w:rsid w:val="00A5046C"/>
    <w:rsid w:val="00A50CD2"/>
    <w:rsid w:val="00A50E78"/>
    <w:rsid w:val="00A5123E"/>
    <w:rsid w:val="00A52254"/>
    <w:rsid w:val="00A528B0"/>
    <w:rsid w:val="00A53780"/>
    <w:rsid w:val="00A5401C"/>
    <w:rsid w:val="00A5658B"/>
    <w:rsid w:val="00A56860"/>
    <w:rsid w:val="00A5713D"/>
    <w:rsid w:val="00A57374"/>
    <w:rsid w:val="00A577CA"/>
    <w:rsid w:val="00A57D1B"/>
    <w:rsid w:val="00A608D7"/>
    <w:rsid w:val="00A60AE6"/>
    <w:rsid w:val="00A6123C"/>
    <w:rsid w:val="00A61DF2"/>
    <w:rsid w:val="00A61DF7"/>
    <w:rsid w:val="00A6208B"/>
    <w:rsid w:val="00A62337"/>
    <w:rsid w:val="00A62CD6"/>
    <w:rsid w:val="00A62FB6"/>
    <w:rsid w:val="00A63089"/>
    <w:rsid w:val="00A6343B"/>
    <w:rsid w:val="00A645BF"/>
    <w:rsid w:val="00A64F2A"/>
    <w:rsid w:val="00A651E3"/>
    <w:rsid w:val="00A6526E"/>
    <w:rsid w:val="00A66C8E"/>
    <w:rsid w:val="00A6773D"/>
    <w:rsid w:val="00A67751"/>
    <w:rsid w:val="00A6ADA6"/>
    <w:rsid w:val="00A70E86"/>
    <w:rsid w:val="00A71E21"/>
    <w:rsid w:val="00A72168"/>
    <w:rsid w:val="00A729D3"/>
    <w:rsid w:val="00A72F7D"/>
    <w:rsid w:val="00A73015"/>
    <w:rsid w:val="00A73DE3"/>
    <w:rsid w:val="00A741F6"/>
    <w:rsid w:val="00A74D90"/>
    <w:rsid w:val="00A75472"/>
    <w:rsid w:val="00A75D20"/>
    <w:rsid w:val="00A7671E"/>
    <w:rsid w:val="00A7682B"/>
    <w:rsid w:val="00A768B2"/>
    <w:rsid w:val="00A769CC"/>
    <w:rsid w:val="00A77155"/>
    <w:rsid w:val="00A77837"/>
    <w:rsid w:val="00A80160"/>
    <w:rsid w:val="00A80CE8"/>
    <w:rsid w:val="00A819D8"/>
    <w:rsid w:val="00A81A6D"/>
    <w:rsid w:val="00A825AD"/>
    <w:rsid w:val="00A8262D"/>
    <w:rsid w:val="00A82CA9"/>
    <w:rsid w:val="00A82D15"/>
    <w:rsid w:val="00A82D89"/>
    <w:rsid w:val="00A8382F"/>
    <w:rsid w:val="00A83A1A"/>
    <w:rsid w:val="00A8463F"/>
    <w:rsid w:val="00A848E8"/>
    <w:rsid w:val="00A850A4"/>
    <w:rsid w:val="00A851E7"/>
    <w:rsid w:val="00A85318"/>
    <w:rsid w:val="00A85B18"/>
    <w:rsid w:val="00A86052"/>
    <w:rsid w:val="00A86E34"/>
    <w:rsid w:val="00A87893"/>
    <w:rsid w:val="00A87F32"/>
    <w:rsid w:val="00A908EE"/>
    <w:rsid w:val="00A9098D"/>
    <w:rsid w:val="00A91825"/>
    <w:rsid w:val="00A91BA4"/>
    <w:rsid w:val="00A91BDF"/>
    <w:rsid w:val="00A91C63"/>
    <w:rsid w:val="00A92267"/>
    <w:rsid w:val="00A924C5"/>
    <w:rsid w:val="00A92A01"/>
    <w:rsid w:val="00A92F78"/>
    <w:rsid w:val="00A93037"/>
    <w:rsid w:val="00A93228"/>
    <w:rsid w:val="00A9342D"/>
    <w:rsid w:val="00A93A95"/>
    <w:rsid w:val="00A93F89"/>
    <w:rsid w:val="00A94DF1"/>
    <w:rsid w:val="00A96412"/>
    <w:rsid w:val="00A9699D"/>
    <w:rsid w:val="00AA0380"/>
    <w:rsid w:val="00AA03B7"/>
    <w:rsid w:val="00AA11E9"/>
    <w:rsid w:val="00AA1767"/>
    <w:rsid w:val="00AA19F4"/>
    <w:rsid w:val="00AA229F"/>
    <w:rsid w:val="00AA2576"/>
    <w:rsid w:val="00AA2E8C"/>
    <w:rsid w:val="00AA308E"/>
    <w:rsid w:val="00AA387F"/>
    <w:rsid w:val="00AA44E5"/>
    <w:rsid w:val="00AA4984"/>
    <w:rsid w:val="00AA49F0"/>
    <w:rsid w:val="00AA4A6A"/>
    <w:rsid w:val="00AA5532"/>
    <w:rsid w:val="00AA5552"/>
    <w:rsid w:val="00AA5AC9"/>
    <w:rsid w:val="00AA5B01"/>
    <w:rsid w:val="00AA5D66"/>
    <w:rsid w:val="00AA6D40"/>
    <w:rsid w:val="00AA73E6"/>
    <w:rsid w:val="00AA74C6"/>
    <w:rsid w:val="00AA7C8D"/>
    <w:rsid w:val="00AA7D20"/>
    <w:rsid w:val="00AA7EC7"/>
    <w:rsid w:val="00AB051D"/>
    <w:rsid w:val="00AB069A"/>
    <w:rsid w:val="00AB0A39"/>
    <w:rsid w:val="00AB13F7"/>
    <w:rsid w:val="00AB152F"/>
    <w:rsid w:val="00AB1574"/>
    <w:rsid w:val="00AB16C2"/>
    <w:rsid w:val="00AB1771"/>
    <w:rsid w:val="00AB223A"/>
    <w:rsid w:val="00AB2728"/>
    <w:rsid w:val="00AB2BCC"/>
    <w:rsid w:val="00AB2FC3"/>
    <w:rsid w:val="00AB3529"/>
    <w:rsid w:val="00AB4B35"/>
    <w:rsid w:val="00AB4BA3"/>
    <w:rsid w:val="00AB4CF5"/>
    <w:rsid w:val="00AB5288"/>
    <w:rsid w:val="00AB612A"/>
    <w:rsid w:val="00AB631B"/>
    <w:rsid w:val="00AB65CE"/>
    <w:rsid w:val="00AB6660"/>
    <w:rsid w:val="00AB6775"/>
    <w:rsid w:val="00AB69F3"/>
    <w:rsid w:val="00AB6CEA"/>
    <w:rsid w:val="00AB6DAC"/>
    <w:rsid w:val="00AB70DD"/>
    <w:rsid w:val="00AB7159"/>
    <w:rsid w:val="00AB738A"/>
    <w:rsid w:val="00AB75BF"/>
    <w:rsid w:val="00AB7E75"/>
    <w:rsid w:val="00AC005A"/>
    <w:rsid w:val="00AC0396"/>
    <w:rsid w:val="00AC09F7"/>
    <w:rsid w:val="00AC1B19"/>
    <w:rsid w:val="00AC22BC"/>
    <w:rsid w:val="00AC5060"/>
    <w:rsid w:val="00AC54EA"/>
    <w:rsid w:val="00AC54F4"/>
    <w:rsid w:val="00AC6565"/>
    <w:rsid w:val="00AC6741"/>
    <w:rsid w:val="00AC6C28"/>
    <w:rsid w:val="00AC6E14"/>
    <w:rsid w:val="00AC713D"/>
    <w:rsid w:val="00AC72E1"/>
    <w:rsid w:val="00AC74E6"/>
    <w:rsid w:val="00AC7A65"/>
    <w:rsid w:val="00AD0503"/>
    <w:rsid w:val="00AD0FC2"/>
    <w:rsid w:val="00AD1F29"/>
    <w:rsid w:val="00AD2031"/>
    <w:rsid w:val="00AD2425"/>
    <w:rsid w:val="00AD24BC"/>
    <w:rsid w:val="00AD2A3C"/>
    <w:rsid w:val="00AD3284"/>
    <w:rsid w:val="00AD418D"/>
    <w:rsid w:val="00AD46A6"/>
    <w:rsid w:val="00AD4EE3"/>
    <w:rsid w:val="00AD502A"/>
    <w:rsid w:val="00AD50B9"/>
    <w:rsid w:val="00AD5223"/>
    <w:rsid w:val="00AD52BB"/>
    <w:rsid w:val="00AD6033"/>
    <w:rsid w:val="00AD643A"/>
    <w:rsid w:val="00AD724C"/>
    <w:rsid w:val="00AD75DD"/>
    <w:rsid w:val="00AD7D0B"/>
    <w:rsid w:val="00AD7DEC"/>
    <w:rsid w:val="00AE028D"/>
    <w:rsid w:val="00AE0951"/>
    <w:rsid w:val="00AE1130"/>
    <w:rsid w:val="00AE162A"/>
    <w:rsid w:val="00AE27C3"/>
    <w:rsid w:val="00AE2906"/>
    <w:rsid w:val="00AE296F"/>
    <w:rsid w:val="00AE2AEA"/>
    <w:rsid w:val="00AE3DDA"/>
    <w:rsid w:val="00AE4210"/>
    <w:rsid w:val="00AE4302"/>
    <w:rsid w:val="00AE64DA"/>
    <w:rsid w:val="00AE6D3A"/>
    <w:rsid w:val="00AE6D9C"/>
    <w:rsid w:val="00AF00FD"/>
    <w:rsid w:val="00AF1878"/>
    <w:rsid w:val="00AF18A9"/>
    <w:rsid w:val="00AF275C"/>
    <w:rsid w:val="00AF2B44"/>
    <w:rsid w:val="00AF3548"/>
    <w:rsid w:val="00AF4019"/>
    <w:rsid w:val="00AF454A"/>
    <w:rsid w:val="00AF4736"/>
    <w:rsid w:val="00AF47D5"/>
    <w:rsid w:val="00AF47F4"/>
    <w:rsid w:val="00AF5E1F"/>
    <w:rsid w:val="00AF6460"/>
    <w:rsid w:val="00AF6B2C"/>
    <w:rsid w:val="00AF6BDF"/>
    <w:rsid w:val="00AF7377"/>
    <w:rsid w:val="00B0052E"/>
    <w:rsid w:val="00B00BE3"/>
    <w:rsid w:val="00B00BE7"/>
    <w:rsid w:val="00B00C3D"/>
    <w:rsid w:val="00B013B2"/>
    <w:rsid w:val="00B01DB7"/>
    <w:rsid w:val="00B0282E"/>
    <w:rsid w:val="00B0288A"/>
    <w:rsid w:val="00B028F6"/>
    <w:rsid w:val="00B03A43"/>
    <w:rsid w:val="00B044F7"/>
    <w:rsid w:val="00B04CA2"/>
    <w:rsid w:val="00B05298"/>
    <w:rsid w:val="00B0543B"/>
    <w:rsid w:val="00B06049"/>
    <w:rsid w:val="00B06926"/>
    <w:rsid w:val="00B07F44"/>
    <w:rsid w:val="00B07FA5"/>
    <w:rsid w:val="00B105FD"/>
    <w:rsid w:val="00B10B5F"/>
    <w:rsid w:val="00B10DE6"/>
    <w:rsid w:val="00B11539"/>
    <w:rsid w:val="00B11903"/>
    <w:rsid w:val="00B119A7"/>
    <w:rsid w:val="00B1227C"/>
    <w:rsid w:val="00B126E4"/>
    <w:rsid w:val="00B12784"/>
    <w:rsid w:val="00B12857"/>
    <w:rsid w:val="00B1353A"/>
    <w:rsid w:val="00B143E5"/>
    <w:rsid w:val="00B147B0"/>
    <w:rsid w:val="00B14DCC"/>
    <w:rsid w:val="00B157F3"/>
    <w:rsid w:val="00B15BB1"/>
    <w:rsid w:val="00B15C3F"/>
    <w:rsid w:val="00B171B3"/>
    <w:rsid w:val="00B1721A"/>
    <w:rsid w:val="00B17918"/>
    <w:rsid w:val="00B20040"/>
    <w:rsid w:val="00B201C3"/>
    <w:rsid w:val="00B21964"/>
    <w:rsid w:val="00B21EA8"/>
    <w:rsid w:val="00B22567"/>
    <w:rsid w:val="00B22744"/>
    <w:rsid w:val="00B228BA"/>
    <w:rsid w:val="00B23742"/>
    <w:rsid w:val="00B24477"/>
    <w:rsid w:val="00B250C9"/>
    <w:rsid w:val="00B252EF"/>
    <w:rsid w:val="00B25CBB"/>
    <w:rsid w:val="00B26E02"/>
    <w:rsid w:val="00B26F7D"/>
    <w:rsid w:val="00B26FE3"/>
    <w:rsid w:val="00B27AC7"/>
    <w:rsid w:val="00B300EC"/>
    <w:rsid w:val="00B303A5"/>
    <w:rsid w:val="00B30490"/>
    <w:rsid w:val="00B30826"/>
    <w:rsid w:val="00B30C02"/>
    <w:rsid w:val="00B313CC"/>
    <w:rsid w:val="00B315A1"/>
    <w:rsid w:val="00B315C7"/>
    <w:rsid w:val="00B31A69"/>
    <w:rsid w:val="00B31B27"/>
    <w:rsid w:val="00B31DF4"/>
    <w:rsid w:val="00B32384"/>
    <w:rsid w:val="00B325F4"/>
    <w:rsid w:val="00B3314A"/>
    <w:rsid w:val="00B332D9"/>
    <w:rsid w:val="00B3375B"/>
    <w:rsid w:val="00B3376D"/>
    <w:rsid w:val="00B338C4"/>
    <w:rsid w:val="00B33C6E"/>
    <w:rsid w:val="00B33DBF"/>
    <w:rsid w:val="00B33FE1"/>
    <w:rsid w:val="00B340A3"/>
    <w:rsid w:val="00B3453D"/>
    <w:rsid w:val="00B352F7"/>
    <w:rsid w:val="00B3596D"/>
    <w:rsid w:val="00B365B8"/>
    <w:rsid w:val="00B3682C"/>
    <w:rsid w:val="00B37492"/>
    <w:rsid w:val="00B37531"/>
    <w:rsid w:val="00B37855"/>
    <w:rsid w:val="00B37B1F"/>
    <w:rsid w:val="00B37F2F"/>
    <w:rsid w:val="00B411CA"/>
    <w:rsid w:val="00B413F2"/>
    <w:rsid w:val="00B414F6"/>
    <w:rsid w:val="00B4204A"/>
    <w:rsid w:val="00B423DF"/>
    <w:rsid w:val="00B42F76"/>
    <w:rsid w:val="00B439C9"/>
    <w:rsid w:val="00B44AC0"/>
    <w:rsid w:val="00B44C47"/>
    <w:rsid w:val="00B45073"/>
    <w:rsid w:val="00B452EA"/>
    <w:rsid w:val="00B45725"/>
    <w:rsid w:val="00B45D5A"/>
    <w:rsid w:val="00B461E4"/>
    <w:rsid w:val="00B4627B"/>
    <w:rsid w:val="00B46F1B"/>
    <w:rsid w:val="00B4705D"/>
    <w:rsid w:val="00B4727F"/>
    <w:rsid w:val="00B47A55"/>
    <w:rsid w:val="00B5035A"/>
    <w:rsid w:val="00B50F78"/>
    <w:rsid w:val="00B5124B"/>
    <w:rsid w:val="00B524D4"/>
    <w:rsid w:val="00B52578"/>
    <w:rsid w:val="00B5265B"/>
    <w:rsid w:val="00B52721"/>
    <w:rsid w:val="00B52752"/>
    <w:rsid w:val="00B53C5D"/>
    <w:rsid w:val="00B5473D"/>
    <w:rsid w:val="00B55343"/>
    <w:rsid w:val="00B556CB"/>
    <w:rsid w:val="00B55851"/>
    <w:rsid w:val="00B56375"/>
    <w:rsid w:val="00B56BBD"/>
    <w:rsid w:val="00B56D30"/>
    <w:rsid w:val="00B574CB"/>
    <w:rsid w:val="00B5776D"/>
    <w:rsid w:val="00B60C38"/>
    <w:rsid w:val="00B6177B"/>
    <w:rsid w:val="00B61BF8"/>
    <w:rsid w:val="00B61CB9"/>
    <w:rsid w:val="00B61ECE"/>
    <w:rsid w:val="00B621AF"/>
    <w:rsid w:val="00B62600"/>
    <w:rsid w:val="00B626DC"/>
    <w:rsid w:val="00B636E1"/>
    <w:rsid w:val="00B63991"/>
    <w:rsid w:val="00B64002"/>
    <w:rsid w:val="00B6493F"/>
    <w:rsid w:val="00B64D04"/>
    <w:rsid w:val="00B656C6"/>
    <w:rsid w:val="00B65B6E"/>
    <w:rsid w:val="00B65CE6"/>
    <w:rsid w:val="00B671E7"/>
    <w:rsid w:val="00B67412"/>
    <w:rsid w:val="00B67CD2"/>
    <w:rsid w:val="00B67E5B"/>
    <w:rsid w:val="00B67F98"/>
    <w:rsid w:val="00B67FD8"/>
    <w:rsid w:val="00B71443"/>
    <w:rsid w:val="00B718D4"/>
    <w:rsid w:val="00B71936"/>
    <w:rsid w:val="00B71DF5"/>
    <w:rsid w:val="00B720BB"/>
    <w:rsid w:val="00B7235A"/>
    <w:rsid w:val="00B7258C"/>
    <w:rsid w:val="00B73E36"/>
    <w:rsid w:val="00B73F89"/>
    <w:rsid w:val="00B74A20"/>
    <w:rsid w:val="00B74E50"/>
    <w:rsid w:val="00B76227"/>
    <w:rsid w:val="00B7651A"/>
    <w:rsid w:val="00B768AF"/>
    <w:rsid w:val="00B76E53"/>
    <w:rsid w:val="00B77F92"/>
    <w:rsid w:val="00B80149"/>
    <w:rsid w:val="00B81215"/>
    <w:rsid w:val="00B812C1"/>
    <w:rsid w:val="00B81439"/>
    <w:rsid w:val="00B81CAC"/>
    <w:rsid w:val="00B81D08"/>
    <w:rsid w:val="00B82338"/>
    <w:rsid w:val="00B82D16"/>
    <w:rsid w:val="00B835BE"/>
    <w:rsid w:val="00B83965"/>
    <w:rsid w:val="00B83CC8"/>
    <w:rsid w:val="00B848CF"/>
    <w:rsid w:val="00B84F61"/>
    <w:rsid w:val="00B857B9"/>
    <w:rsid w:val="00B857DB"/>
    <w:rsid w:val="00B85C40"/>
    <w:rsid w:val="00B869FC"/>
    <w:rsid w:val="00B872E0"/>
    <w:rsid w:val="00B87CDE"/>
    <w:rsid w:val="00B92054"/>
    <w:rsid w:val="00B9266B"/>
    <w:rsid w:val="00B92A6E"/>
    <w:rsid w:val="00B92F46"/>
    <w:rsid w:val="00B9326E"/>
    <w:rsid w:val="00B93733"/>
    <w:rsid w:val="00B93BBC"/>
    <w:rsid w:val="00B93D70"/>
    <w:rsid w:val="00B94755"/>
    <w:rsid w:val="00B94942"/>
    <w:rsid w:val="00B94E05"/>
    <w:rsid w:val="00B9572C"/>
    <w:rsid w:val="00B958A8"/>
    <w:rsid w:val="00B959CB"/>
    <w:rsid w:val="00B966C8"/>
    <w:rsid w:val="00B96DF6"/>
    <w:rsid w:val="00B975F0"/>
    <w:rsid w:val="00B97EFB"/>
    <w:rsid w:val="00B97F58"/>
    <w:rsid w:val="00B97FD9"/>
    <w:rsid w:val="00BA0454"/>
    <w:rsid w:val="00BA0670"/>
    <w:rsid w:val="00BA078B"/>
    <w:rsid w:val="00BA0AD6"/>
    <w:rsid w:val="00BA0FE9"/>
    <w:rsid w:val="00BA123F"/>
    <w:rsid w:val="00BA17AD"/>
    <w:rsid w:val="00BA1854"/>
    <w:rsid w:val="00BA1BA8"/>
    <w:rsid w:val="00BA1F18"/>
    <w:rsid w:val="00BA2AE0"/>
    <w:rsid w:val="00BA3725"/>
    <w:rsid w:val="00BA39F7"/>
    <w:rsid w:val="00BA47A7"/>
    <w:rsid w:val="00BA4BC6"/>
    <w:rsid w:val="00BA50E9"/>
    <w:rsid w:val="00BA55D7"/>
    <w:rsid w:val="00BA572D"/>
    <w:rsid w:val="00BA6084"/>
    <w:rsid w:val="00BA74F2"/>
    <w:rsid w:val="00BA7ABA"/>
    <w:rsid w:val="00BA7D5C"/>
    <w:rsid w:val="00BA7EDF"/>
    <w:rsid w:val="00BA7F4E"/>
    <w:rsid w:val="00BB0633"/>
    <w:rsid w:val="00BB1334"/>
    <w:rsid w:val="00BB23E7"/>
    <w:rsid w:val="00BB2617"/>
    <w:rsid w:val="00BB26BE"/>
    <w:rsid w:val="00BB281F"/>
    <w:rsid w:val="00BB2A71"/>
    <w:rsid w:val="00BB2CB5"/>
    <w:rsid w:val="00BB30E2"/>
    <w:rsid w:val="00BB4346"/>
    <w:rsid w:val="00BB461D"/>
    <w:rsid w:val="00BB50A1"/>
    <w:rsid w:val="00BB5308"/>
    <w:rsid w:val="00BB5716"/>
    <w:rsid w:val="00BB585C"/>
    <w:rsid w:val="00BB5D49"/>
    <w:rsid w:val="00BB67EE"/>
    <w:rsid w:val="00BB6AE7"/>
    <w:rsid w:val="00BB6C58"/>
    <w:rsid w:val="00BB7091"/>
    <w:rsid w:val="00BB70A8"/>
    <w:rsid w:val="00BB7FD6"/>
    <w:rsid w:val="00BC0072"/>
    <w:rsid w:val="00BC07AF"/>
    <w:rsid w:val="00BC0912"/>
    <w:rsid w:val="00BC0C4B"/>
    <w:rsid w:val="00BC0F6F"/>
    <w:rsid w:val="00BC2497"/>
    <w:rsid w:val="00BC2584"/>
    <w:rsid w:val="00BC2598"/>
    <w:rsid w:val="00BC2916"/>
    <w:rsid w:val="00BC2C96"/>
    <w:rsid w:val="00BC2F14"/>
    <w:rsid w:val="00BC326C"/>
    <w:rsid w:val="00BC34B1"/>
    <w:rsid w:val="00BC36C4"/>
    <w:rsid w:val="00BC3CB1"/>
    <w:rsid w:val="00BC4C20"/>
    <w:rsid w:val="00BC540C"/>
    <w:rsid w:val="00BC5481"/>
    <w:rsid w:val="00BC5995"/>
    <w:rsid w:val="00BC695A"/>
    <w:rsid w:val="00BC6D76"/>
    <w:rsid w:val="00BC6FC6"/>
    <w:rsid w:val="00BC7844"/>
    <w:rsid w:val="00BD0565"/>
    <w:rsid w:val="00BD057D"/>
    <w:rsid w:val="00BD0845"/>
    <w:rsid w:val="00BD1B3D"/>
    <w:rsid w:val="00BD229F"/>
    <w:rsid w:val="00BD29AF"/>
    <w:rsid w:val="00BD3B31"/>
    <w:rsid w:val="00BD3E1A"/>
    <w:rsid w:val="00BD3F9B"/>
    <w:rsid w:val="00BD44DE"/>
    <w:rsid w:val="00BD4A8A"/>
    <w:rsid w:val="00BD4D6A"/>
    <w:rsid w:val="00BD5FA9"/>
    <w:rsid w:val="00BD6D77"/>
    <w:rsid w:val="00BD7380"/>
    <w:rsid w:val="00BD75D1"/>
    <w:rsid w:val="00BD7D1F"/>
    <w:rsid w:val="00BD8A06"/>
    <w:rsid w:val="00BE1807"/>
    <w:rsid w:val="00BE18C9"/>
    <w:rsid w:val="00BE2DEF"/>
    <w:rsid w:val="00BE2E14"/>
    <w:rsid w:val="00BE2E36"/>
    <w:rsid w:val="00BE3952"/>
    <w:rsid w:val="00BE42E0"/>
    <w:rsid w:val="00BE470E"/>
    <w:rsid w:val="00BE4978"/>
    <w:rsid w:val="00BE4D1C"/>
    <w:rsid w:val="00BE4E13"/>
    <w:rsid w:val="00BE4F10"/>
    <w:rsid w:val="00BE5374"/>
    <w:rsid w:val="00BE58EE"/>
    <w:rsid w:val="00BE5E6B"/>
    <w:rsid w:val="00BE63CD"/>
    <w:rsid w:val="00BE68B0"/>
    <w:rsid w:val="00BE6B9D"/>
    <w:rsid w:val="00BE6BD2"/>
    <w:rsid w:val="00BE6C08"/>
    <w:rsid w:val="00BE788B"/>
    <w:rsid w:val="00BF0401"/>
    <w:rsid w:val="00BF14D2"/>
    <w:rsid w:val="00BF1BA6"/>
    <w:rsid w:val="00BF2022"/>
    <w:rsid w:val="00BF2A0A"/>
    <w:rsid w:val="00BF2D19"/>
    <w:rsid w:val="00BF387A"/>
    <w:rsid w:val="00BF45F8"/>
    <w:rsid w:val="00BF585C"/>
    <w:rsid w:val="00BF6317"/>
    <w:rsid w:val="00BF687A"/>
    <w:rsid w:val="00BF68F7"/>
    <w:rsid w:val="00BF717F"/>
    <w:rsid w:val="00BF7521"/>
    <w:rsid w:val="00BF7CE8"/>
    <w:rsid w:val="00BF7E2D"/>
    <w:rsid w:val="00C00790"/>
    <w:rsid w:val="00C0117B"/>
    <w:rsid w:val="00C0143B"/>
    <w:rsid w:val="00C01628"/>
    <w:rsid w:val="00C01C7E"/>
    <w:rsid w:val="00C02021"/>
    <w:rsid w:val="00C028BA"/>
    <w:rsid w:val="00C02B41"/>
    <w:rsid w:val="00C04131"/>
    <w:rsid w:val="00C054B2"/>
    <w:rsid w:val="00C057C6"/>
    <w:rsid w:val="00C05A99"/>
    <w:rsid w:val="00C05FE7"/>
    <w:rsid w:val="00C06B0B"/>
    <w:rsid w:val="00C06F75"/>
    <w:rsid w:val="00C1057C"/>
    <w:rsid w:val="00C10C44"/>
    <w:rsid w:val="00C10F56"/>
    <w:rsid w:val="00C12F84"/>
    <w:rsid w:val="00C132FC"/>
    <w:rsid w:val="00C1362C"/>
    <w:rsid w:val="00C13E6F"/>
    <w:rsid w:val="00C140DB"/>
    <w:rsid w:val="00C14519"/>
    <w:rsid w:val="00C14A96"/>
    <w:rsid w:val="00C1502E"/>
    <w:rsid w:val="00C15E5A"/>
    <w:rsid w:val="00C1603D"/>
    <w:rsid w:val="00C16507"/>
    <w:rsid w:val="00C168A9"/>
    <w:rsid w:val="00C16CB5"/>
    <w:rsid w:val="00C17527"/>
    <w:rsid w:val="00C20204"/>
    <w:rsid w:val="00C2047C"/>
    <w:rsid w:val="00C204A7"/>
    <w:rsid w:val="00C20E7F"/>
    <w:rsid w:val="00C2128A"/>
    <w:rsid w:val="00C217D1"/>
    <w:rsid w:val="00C21C49"/>
    <w:rsid w:val="00C22B36"/>
    <w:rsid w:val="00C232CB"/>
    <w:rsid w:val="00C248A8"/>
    <w:rsid w:val="00C24C24"/>
    <w:rsid w:val="00C252CF"/>
    <w:rsid w:val="00C2530B"/>
    <w:rsid w:val="00C257C2"/>
    <w:rsid w:val="00C25A6F"/>
    <w:rsid w:val="00C26426"/>
    <w:rsid w:val="00C264EF"/>
    <w:rsid w:val="00C2679D"/>
    <w:rsid w:val="00C26FBF"/>
    <w:rsid w:val="00C3092B"/>
    <w:rsid w:val="00C309E9"/>
    <w:rsid w:val="00C30AE7"/>
    <w:rsid w:val="00C3186B"/>
    <w:rsid w:val="00C326DC"/>
    <w:rsid w:val="00C334A7"/>
    <w:rsid w:val="00C344CA"/>
    <w:rsid w:val="00C345D6"/>
    <w:rsid w:val="00C34B68"/>
    <w:rsid w:val="00C34C78"/>
    <w:rsid w:val="00C35121"/>
    <w:rsid w:val="00C36801"/>
    <w:rsid w:val="00C369FA"/>
    <w:rsid w:val="00C36CA9"/>
    <w:rsid w:val="00C37017"/>
    <w:rsid w:val="00C3729B"/>
    <w:rsid w:val="00C37350"/>
    <w:rsid w:val="00C401F4"/>
    <w:rsid w:val="00C40679"/>
    <w:rsid w:val="00C407C6"/>
    <w:rsid w:val="00C40836"/>
    <w:rsid w:val="00C40BD6"/>
    <w:rsid w:val="00C40E85"/>
    <w:rsid w:val="00C41376"/>
    <w:rsid w:val="00C4137C"/>
    <w:rsid w:val="00C41B08"/>
    <w:rsid w:val="00C42426"/>
    <w:rsid w:val="00C4255E"/>
    <w:rsid w:val="00C433F8"/>
    <w:rsid w:val="00C43987"/>
    <w:rsid w:val="00C4417A"/>
    <w:rsid w:val="00C444BB"/>
    <w:rsid w:val="00C45396"/>
    <w:rsid w:val="00C45830"/>
    <w:rsid w:val="00C45DE8"/>
    <w:rsid w:val="00C46D92"/>
    <w:rsid w:val="00C46F15"/>
    <w:rsid w:val="00C50D75"/>
    <w:rsid w:val="00C515E6"/>
    <w:rsid w:val="00C530A2"/>
    <w:rsid w:val="00C5424C"/>
    <w:rsid w:val="00C544DF"/>
    <w:rsid w:val="00C54B54"/>
    <w:rsid w:val="00C56317"/>
    <w:rsid w:val="00C56F50"/>
    <w:rsid w:val="00C5706B"/>
    <w:rsid w:val="00C57938"/>
    <w:rsid w:val="00C57CA7"/>
    <w:rsid w:val="00C57CCE"/>
    <w:rsid w:val="00C609E0"/>
    <w:rsid w:val="00C61FD2"/>
    <w:rsid w:val="00C630B4"/>
    <w:rsid w:val="00C637C3"/>
    <w:rsid w:val="00C639CF"/>
    <w:rsid w:val="00C640C5"/>
    <w:rsid w:val="00C652DD"/>
    <w:rsid w:val="00C6607B"/>
    <w:rsid w:val="00C6694C"/>
    <w:rsid w:val="00C66A4C"/>
    <w:rsid w:val="00C66AC0"/>
    <w:rsid w:val="00C66D27"/>
    <w:rsid w:val="00C67087"/>
    <w:rsid w:val="00C67BCA"/>
    <w:rsid w:val="00C67F68"/>
    <w:rsid w:val="00C7019E"/>
    <w:rsid w:val="00C7035C"/>
    <w:rsid w:val="00C707C3"/>
    <w:rsid w:val="00C70C56"/>
    <w:rsid w:val="00C726CA"/>
    <w:rsid w:val="00C7274B"/>
    <w:rsid w:val="00C7287F"/>
    <w:rsid w:val="00C72BA2"/>
    <w:rsid w:val="00C730E3"/>
    <w:rsid w:val="00C73553"/>
    <w:rsid w:val="00C73E82"/>
    <w:rsid w:val="00C74569"/>
    <w:rsid w:val="00C74DB8"/>
    <w:rsid w:val="00C75398"/>
    <w:rsid w:val="00C75D7F"/>
    <w:rsid w:val="00C75FD3"/>
    <w:rsid w:val="00C764F5"/>
    <w:rsid w:val="00C76BF9"/>
    <w:rsid w:val="00C775F2"/>
    <w:rsid w:val="00C77D9B"/>
    <w:rsid w:val="00C77FEE"/>
    <w:rsid w:val="00C800E5"/>
    <w:rsid w:val="00C80D40"/>
    <w:rsid w:val="00C81962"/>
    <w:rsid w:val="00C81B39"/>
    <w:rsid w:val="00C81FC4"/>
    <w:rsid w:val="00C8222E"/>
    <w:rsid w:val="00C8297A"/>
    <w:rsid w:val="00C83356"/>
    <w:rsid w:val="00C83985"/>
    <w:rsid w:val="00C846F0"/>
    <w:rsid w:val="00C854A0"/>
    <w:rsid w:val="00C85C4C"/>
    <w:rsid w:val="00C85D06"/>
    <w:rsid w:val="00C864ED"/>
    <w:rsid w:val="00C86D6B"/>
    <w:rsid w:val="00C87252"/>
    <w:rsid w:val="00C87502"/>
    <w:rsid w:val="00C8777E"/>
    <w:rsid w:val="00C877C3"/>
    <w:rsid w:val="00C87CF1"/>
    <w:rsid w:val="00C90657"/>
    <w:rsid w:val="00C90760"/>
    <w:rsid w:val="00C90FE5"/>
    <w:rsid w:val="00C9185F"/>
    <w:rsid w:val="00C91AEE"/>
    <w:rsid w:val="00C91F21"/>
    <w:rsid w:val="00C92052"/>
    <w:rsid w:val="00C920E8"/>
    <w:rsid w:val="00C9224D"/>
    <w:rsid w:val="00C9261F"/>
    <w:rsid w:val="00C92835"/>
    <w:rsid w:val="00C92876"/>
    <w:rsid w:val="00C92994"/>
    <w:rsid w:val="00C9391F"/>
    <w:rsid w:val="00C93B09"/>
    <w:rsid w:val="00C94A60"/>
    <w:rsid w:val="00C94ACB"/>
    <w:rsid w:val="00C955D5"/>
    <w:rsid w:val="00C955FB"/>
    <w:rsid w:val="00C956A6"/>
    <w:rsid w:val="00C95739"/>
    <w:rsid w:val="00C95B04"/>
    <w:rsid w:val="00C95D5C"/>
    <w:rsid w:val="00C95F7D"/>
    <w:rsid w:val="00C960C2"/>
    <w:rsid w:val="00C966D2"/>
    <w:rsid w:val="00C97067"/>
    <w:rsid w:val="00CA06AF"/>
    <w:rsid w:val="00CA10C8"/>
    <w:rsid w:val="00CA18A0"/>
    <w:rsid w:val="00CA2131"/>
    <w:rsid w:val="00CA256D"/>
    <w:rsid w:val="00CA3541"/>
    <w:rsid w:val="00CA45CC"/>
    <w:rsid w:val="00CA52DB"/>
    <w:rsid w:val="00CA5C06"/>
    <w:rsid w:val="00CA5E97"/>
    <w:rsid w:val="00CA63D4"/>
    <w:rsid w:val="00CA63EB"/>
    <w:rsid w:val="00CA698F"/>
    <w:rsid w:val="00CA6CC3"/>
    <w:rsid w:val="00CA6DAB"/>
    <w:rsid w:val="00CA72C3"/>
    <w:rsid w:val="00CB1644"/>
    <w:rsid w:val="00CB1694"/>
    <w:rsid w:val="00CB1AA2"/>
    <w:rsid w:val="00CB1D62"/>
    <w:rsid w:val="00CB1FF8"/>
    <w:rsid w:val="00CB23D8"/>
    <w:rsid w:val="00CB23F6"/>
    <w:rsid w:val="00CB24FF"/>
    <w:rsid w:val="00CB2872"/>
    <w:rsid w:val="00CB2918"/>
    <w:rsid w:val="00CB2955"/>
    <w:rsid w:val="00CB3341"/>
    <w:rsid w:val="00CB3551"/>
    <w:rsid w:val="00CB36D5"/>
    <w:rsid w:val="00CB4333"/>
    <w:rsid w:val="00CB4DD5"/>
    <w:rsid w:val="00CB50F3"/>
    <w:rsid w:val="00CB553A"/>
    <w:rsid w:val="00CB5C27"/>
    <w:rsid w:val="00CB6CCF"/>
    <w:rsid w:val="00CB6E63"/>
    <w:rsid w:val="00CB738B"/>
    <w:rsid w:val="00CB7AB2"/>
    <w:rsid w:val="00CC038E"/>
    <w:rsid w:val="00CC155F"/>
    <w:rsid w:val="00CC1B2D"/>
    <w:rsid w:val="00CC2062"/>
    <w:rsid w:val="00CC2135"/>
    <w:rsid w:val="00CC2655"/>
    <w:rsid w:val="00CC285A"/>
    <w:rsid w:val="00CC28A6"/>
    <w:rsid w:val="00CC346E"/>
    <w:rsid w:val="00CC3CD2"/>
    <w:rsid w:val="00CC43F2"/>
    <w:rsid w:val="00CC4AD1"/>
    <w:rsid w:val="00CC505B"/>
    <w:rsid w:val="00CC5BDD"/>
    <w:rsid w:val="00CC5E80"/>
    <w:rsid w:val="00CC66EA"/>
    <w:rsid w:val="00CC70FB"/>
    <w:rsid w:val="00CC72EA"/>
    <w:rsid w:val="00CC7B1D"/>
    <w:rsid w:val="00CD0257"/>
    <w:rsid w:val="00CD047C"/>
    <w:rsid w:val="00CD077F"/>
    <w:rsid w:val="00CD118D"/>
    <w:rsid w:val="00CD12FA"/>
    <w:rsid w:val="00CD151D"/>
    <w:rsid w:val="00CD1B44"/>
    <w:rsid w:val="00CD359F"/>
    <w:rsid w:val="00CD3B78"/>
    <w:rsid w:val="00CD4375"/>
    <w:rsid w:val="00CD64BC"/>
    <w:rsid w:val="00CD6FDB"/>
    <w:rsid w:val="00CD7065"/>
    <w:rsid w:val="00CD7390"/>
    <w:rsid w:val="00CE032E"/>
    <w:rsid w:val="00CE173C"/>
    <w:rsid w:val="00CE1E5D"/>
    <w:rsid w:val="00CE2366"/>
    <w:rsid w:val="00CE459E"/>
    <w:rsid w:val="00CE4D2D"/>
    <w:rsid w:val="00CE4F05"/>
    <w:rsid w:val="00CE517C"/>
    <w:rsid w:val="00CE5370"/>
    <w:rsid w:val="00CE5EBC"/>
    <w:rsid w:val="00CE6377"/>
    <w:rsid w:val="00CE7139"/>
    <w:rsid w:val="00CE71CB"/>
    <w:rsid w:val="00CE7278"/>
    <w:rsid w:val="00CF2DCC"/>
    <w:rsid w:val="00CF2F0C"/>
    <w:rsid w:val="00CF32C8"/>
    <w:rsid w:val="00CF364C"/>
    <w:rsid w:val="00CF3A25"/>
    <w:rsid w:val="00CF3B4B"/>
    <w:rsid w:val="00CF4847"/>
    <w:rsid w:val="00CF4971"/>
    <w:rsid w:val="00CF4E1B"/>
    <w:rsid w:val="00CF4E36"/>
    <w:rsid w:val="00CF5FE9"/>
    <w:rsid w:val="00CF6047"/>
    <w:rsid w:val="00CF60B8"/>
    <w:rsid w:val="00CF6AC4"/>
    <w:rsid w:val="00CF6CA3"/>
    <w:rsid w:val="00CF6D41"/>
    <w:rsid w:val="00CF73BF"/>
    <w:rsid w:val="00CF7494"/>
    <w:rsid w:val="00CF7915"/>
    <w:rsid w:val="00D001C8"/>
    <w:rsid w:val="00D00594"/>
    <w:rsid w:val="00D01077"/>
    <w:rsid w:val="00D01A7B"/>
    <w:rsid w:val="00D02100"/>
    <w:rsid w:val="00D028BD"/>
    <w:rsid w:val="00D03116"/>
    <w:rsid w:val="00D035B9"/>
    <w:rsid w:val="00D045B0"/>
    <w:rsid w:val="00D04740"/>
    <w:rsid w:val="00D06241"/>
    <w:rsid w:val="00D06308"/>
    <w:rsid w:val="00D06469"/>
    <w:rsid w:val="00D06C0C"/>
    <w:rsid w:val="00D06C8B"/>
    <w:rsid w:val="00D06F8D"/>
    <w:rsid w:val="00D071DA"/>
    <w:rsid w:val="00D07317"/>
    <w:rsid w:val="00D0756F"/>
    <w:rsid w:val="00D07CB7"/>
    <w:rsid w:val="00D07E7D"/>
    <w:rsid w:val="00D103E3"/>
    <w:rsid w:val="00D10CDE"/>
    <w:rsid w:val="00D114F1"/>
    <w:rsid w:val="00D11ECF"/>
    <w:rsid w:val="00D1225F"/>
    <w:rsid w:val="00D123F5"/>
    <w:rsid w:val="00D1283F"/>
    <w:rsid w:val="00D129FF"/>
    <w:rsid w:val="00D131E3"/>
    <w:rsid w:val="00D133F6"/>
    <w:rsid w:val="00D13F49"/>
    <w:rsid w:val="00D141FC"/>
    <w:rsid w:val="00D150A6"/>
    <w:rsid w:val="00D151FD"/>
    <w:rsid w:val="00D1521E"/>
    <w:rsid w:val="00D15553"/>
    <w:rsid w:val="00D15F1C"/>
    <w:rsid w:val="00D164F3"/>
    <w:rsid w:val="00D16DCF"/>
    <w:rsid w:val="00D17AEF"/>
    <w:rsid w:val="00D17BFB"/>
    <w:rsid w:val="00D17F6B"/>
    <w:rsid w:val="00D207D4"/>
    <w:rsid w:val="00D21617"/>
    <w:rsid w:val="00D2263F"/>
    <w:rsid w:val="00D243DD"/>
    <w:rsid w:val="00D2499B"/>
    <w:rsid w:val="00D2520B"/>
    <w:rsid w:val="00D25FE2"/>
    <w:rsid w:val="00D264EA"/>
    <w:rsid w:val="00D26997"/>
    <w:rsid w:val="00D26AE7"/>
    <w:rsid w:val="00D2710C"/>
    <w:rsid w:val="00D27D05"/>
    <w:rsid w:val="00D300E1"/>
    <w:rsid w:val="00D30B3D"/>
    <w:rsid w:val="00D3102F"/>
    <w:rsid w:val="00D314A9"/>
    <w:rsid w:val="00D31D6C"/>
    <w:rsid w:val="00D31FA3"/>
    <w:rsid w:val="00D32617"/>
    <w:rsid w:val="00D32A4D"/>
    <w:rsid w:val="00D32F74"/>
    <w:rsid w:val="00D33FA3"/>
    <w:rsid w:val="00D34876"/>
    <w:rsid w:val="00D3493A"/>
    <w:rsid w:val="00D34C7F"/>
    <w:rsid w:val="00D352D4"/>
    <w:rsid w:val="00D3534A"/>
    <w:rsid w:val="00D35771"/>
    <w:rsid w:val="00D357EB"/>
    <w:rsid w:val="00D35AA5"/>
    <w:rsid w:val="00D3625F"/>
    <w:rsid w:val="00D36F32"/>
    <w:rsid w:val="00D372AD"/>
    <w:rsid w:val="00D376DE"/>
    <w:rsid w:val="00D37BE1"/>
    <w:rsid w:val="00D41002"/>
    <w:rsid w:val="00D41EBA"/>
    <w:rsid w:val="00D42067"/>
    <w:rsid w:val="00D43031"/>
    <w:rsid w:val="00D4337E"/>
    <w:rsid w:val="00D434EB"/>
    <w:rsid w:val="00D43AC9"/>
    <w:rsid w:val="00D43F6B"/>
    <w:rsid w:val="00D44E0D"/>
    <w:rsid w:val="00D44F23"/>
    <w:rsid w:val="00D454DB"/>
    <w:rsid w:val="00D459CC"/>
    <w:rsid w:val="00D45D87"/>
    <w:rsid w:val="00D461F3"/>
    <w:rsid w:val="00D46226"/>
    <w:rsid w:val="00D4670E"/>
    <w:rsid w:val="00D46B45"/>
    <w:rsid w:val="00D47A8F"/>
    <w:rsid w:val="00D502A4"/>
    <w:rsid w:val="00D50BFB"/>
    <w:rsid w:val="00D51602"/>
    <w:rsid w:val="00D5178B"/>
    <w:rsid w:val="00D51C8E"/>
    <w:rsid w:val="00D52709"/>
    <w:rsid w:val="00D52A49"/>
    <w:rsid w:val="00D52EB7"/>
    <w:rsid w:val="00D53292"/>
    <w:rsid w:val="00D53664"/>
    <w:rsid w:val="00D53CA5"/>
    <w:rsid w:val="00D54A16"/>
    <w:rsid w:val="00D5586F"/>
    <w:rsid w:val="00D56FF7"/>
    <w:rsid w:val="00D5730A"/>
    <w:rsid w:val="00D574F0"/>
    <w:rsid w:val="00D60470"/>
    <w:rsid w:val="00D6138F"/>
    <w:rsid w:val="00D61657"/>
    <w:rsid w:val="00D616CC"/>
    <w:rsid w:val="00D61F3D"/>
    <w:rsid w:val="00D625F0"/>
    <w:rsid w:val="00D6302E"/>
    <w:rsid w:val="00D634EC"/>
    <w:rsid w:val="00D643E6"/>
    <w:rsid w:val="00D64487"/>
    <w:rsid w:val="00D648C0"/>
    <w:rsid w:val="00D64FA9"/>
    <w:rsid w:val="00D657B2"/>
    <w:rsid w:val="00D65A8C"/>
    <w:rsid w:val="00D6614C"/>
    <w:rsid w:val="00D6659D"/>
    <w:rsid w:val="00D66CCB"/>
    <w:rsid w:val="00D67DB5"/>
    <w:rsid w:val="00D67F75"/>
    <w:rsid w:val="00D6FCF6"/>
    <w:rsid w:val="00D70093"/>
    <w:rsid w:val="00D7044F"/>
    <w:rsid w:val="00D704A1"/>
    <w:rsid w:val="00D70E82"/>
    <w:rsid w:val="00D7155B"/>
    <w:rsid w:val="00D71630"/>
    <w:rsid w:val="00D717EE"/>
    <w:rsid w:val="00D71D60"/>
    <w:rsid w:val="00D7229A"/>
    <w:rsid w:val="00D722C2"/>
    <w:rsid w:val="00D728E4"/>
    <w:rsid w:val="00D72A60"/>
    <w:rsid w:val="00D72AD3"/>
    <w:rsid w:val="00D730BF"/>
    <w:rsid w:val="00D7358F"/>
    <w:rsid w:val="00D7458B"/>
    <w:rsid w:val="00D76273"/>
    <w:rsid w:val="00D76947"/>
    <w:rsid w:val="00D76AD2"/>
    <w:rsid w:val="00D76BAC"/>
    <w:rsid w:val="00D76E62"/>
    <w:rsid w:val="00D77165"/>
    <w:rsid w:val="00D77275"/>
    <w:rsid w:val="00D77BC9"/>
    <w:rsid w:val="00D77DB2"/>
    <w:rsid w:val="00D8000E"/>
    <w:rsid w:val="00D800DD"/>
    <w:rsid w:val="00D80947"/>
    <w:rsid w:val="00D80CB2"/>
    <w:rsid w:val="00D8178C"/>
    <w:rsid w:val="00D82AB0"/>
    <w:rsid w:val="00D8406D"/>
    <w:rsid w:val="00D84B39"/>
    <w:rsid w:val="00D853B4"/>
    <w:rsid w:val="00D859E7"/>
    <w:rsid w:val="00D85F38"/>
    <w:rsid w:val="00D86AAB"/>
    <w:rsid w:val="00D8703F"/>
    <w:rsid w:val="00D87939"/>
    <w:rsid w:val="00D87F93"/>
    <w:rsid w:val="00D8F2CA"/>
    <w:rsid w:val="00D9030E"/>
    <w:rsid w:val="00D90926"/>
    <w:rsid w:val="00D90D00"/>
    <w:rsid w:val="00D92F00"/>
    <w:rsid w:val="00D9324C"/>
    <w:rsid w:val="00D93254"/>
    <w:rsid w:val="00D94129"/>
    <w:rsid w:val="00D95176"/>
    <w:rsid w:val="00D95257"/>
    <w:rsid w:val="00D95F35"/>
    <w:rsid w:val="00D96425"/>
    <w:rsid w:val="00D9714C"/>
    <w:rsid w:val="00D976FE"/>
    <w:rsid w:val="00D97882"/>
    <w:rsid w:val="00D97D4B"/>
    <w:rsid w:val="00DA00FC"/>
    <w:rsid w:val="00DA05A1"/>
    <w:rsid w:val="00DA12FF"/>
    <w:rsid w:val="00DA15ED"/>
    <w:rsid w:val="00DA25D6"/>
    <w:rsid w:val="00DA2919"/>
    <w:rsid w:val="00DA46BE"/>
    <w:rsid w:val="00DA4BFC"/>
    <w:rsid w:val="00DA4EA3"/>
    <w:rsid w:val="00DA54AE"/>
    <w:rsid w:val="00DA582C"/>
    <w:rsid w:val="00DA5B0A"/>
    <w:rsid w:val="00DA6209"/>
    <w:rsid w:val="00DA632E"/>
    <w:rsid w:val="00DA6B92"/>
    <w:rsid w:val="00DA75CB"/>
    <w:rsid w:val="00DB000F"/>
    <w:rsid w:val="00DB0296"/>
    <w:rsid w:val="00DB0890"/>
    <w:rsid w:val="00DB092F"/>
    <w:rsid w:val="00DB0C88"/>
    <w:rsid w:val="00DB1642"/>
    <w:rsid w:val="00DB16C8"/>
    <w:rsid w:val="00DB2653"/>
    <w:rsid w:val="00DB3845"/>
    <w:rsid w:val="00DB3C66"/>
    <w:rsid w:val="00DB4925"/>
    <w:rsid w:val="00DB5063"/>
    <w:rsid w:val="00DB5A1E"/>
    <w:rsid w:val="00DB5ACA"/>
    <w:rsid w:val="00DB5DAC"/>
    <w:rsid w:val="00DB617E"/>
    <w:rsid w:val="00DB7097"/>
    <w:rsid w:val="00DB7306"/>
    <w:rsid w:val="00DB79A2"/>
    <w:rsid w:val="00DB7CA5"/>
    <w:rsid w:val="00DB7EB1"/>
    <w:rsid w:val="00DC116F"/>
    <w:rsid w:val="00DC17DE"/>
    <w:rsid w:val="00DC19F6"/>
    <w:rsid w:val="00DC1D1C"/>
    <w:rsid w:val="00DC2AFA"/>
    <w:rsid w:val="00DC2CE2"/>
    <w:rsid w:val="00DC3AF5"/>
    <w:rsid w:val="00DC404B"/>
    <w:rsid w:val="00DC40FA"/>
    <w:rsid w:val="00DC4BCA"/>
    <w:rsid w:val="00DC4F18"/>
    <w:rsid w:val="00DC50FD"/>
    <w:rsid w:val="00DC517D"/>
    <w:rsid w:val="00DC63EA"/>
    <w:rsid w:val="00DC64DF"/>
    <w:rsid w:val="00DC6A41"/>
    <w:rsid w:val="00DC7373"/>
    <w:rsid w:val="00DC760F"/>
    <w:rsid w:val="00DC7624"/>
    <w:rsid w:val="00DC7AF1"/>
    <w:rsid w:val="00DC7B11"/>
    <w:rsid w:val="00DC7F2B"/>
    <w:rsid w:val="00DD0010"/>
    <w:rsid w:val="00DD01E3"/>
    <w:rsid w:val="00DD0A02"/>
    <w:rsid w:val="00DD0FA1"/>
    <w:rsid w:val="00DD109D"/>
    <w:rsid w:val="00DD10D6"/>
    <w:rsid w:val="00DD13AB"/>
    <w:rsid w:val="00DD1649"/>
    <w:rsid w:val="00DD177A"/>
    <w:rsid w:val="00DD1F5D"/>
    <w:rsid w:val="00DD2B51"/>
    <w:rsid w:val="00DD2C2D"/>
    <w:rsid w:val="00DD31B6"/>
    <w:rsid w:val="00DD40F5"/>
    <w:rsid w:val="00DD4307"/>
    <w:rsid w:val="00DD4CDF"/>
    <w:rsid w:val="00DD4EC4"/>
    <w:rsid w:val="00DD5354"/>
    <w:rsid w:val="00DD5731"/>
    <w:rsid w:val="00DD5C57"/>
    <w:rsid w:val="00DD5CB0"/>
    <w:rsid w:val="00DD5D15"/>
    <w:rsid w:val="00DD71B4"/>
    <w:rsid w:val="00DD78BF"/>
    <w:rsid w:val="00DE031A"/>
    <w:rsid w:val="00DE14C0"/>
    <w:rsid w:val="00DE179C"/>
    <w:rsid w:val="00DE1BFD"/>
    <w:rsid w:val="00DE1E1C"/>
    <w:rsid w:val="00DE20D1"/>
    <w:rsid w:val="00DE3A77"/>
    <w:rsid w:val="00DE42A9"/>
    <w:rsid w:val="00DE4412"/>
    <w:rsid w:val="00DE4CAD"/>
    <w:rsid w:val="00DE5839"/>
    <w:rsid w:val="00DE5DD4"/>
    <w:rsid w:val="00DE5EEE"/>
    <w:rsid w:val="00DE6561"/>
    <w:rsid w:val="00DE6C3D"/>
    <w:rsid w:val="00DE7CFA"/>
    <w:rsid w:val="00DE7E89"/>
    <w:rsid w:val="00DEDA34"/>
    <w:rsid w:val="00DF02E2"/>
    <w:rsid w:val="00DF059A"/>
    <w:rsid w:val="00DF0B4C"/>
    <w:rsid w:val="00DF1634"/>
    <w:rsid w:val="00DF338B"/>
    <w:rsid w:val="00DF3D5E"/>
    <w:rsid w:val="00DF4D54"/>
    <w:rsid w:val="00DF4EE0"/>
    <w:rsid w:val="00DF55CD"/>
    <w:rsid w:val="00DF5EF7"/>
    <w:rsid w:val="00DF6075"/>
    <w:rsid w:val="00DF6296"/>
    <w:rsid w:val="00DF63A0"/>
    <w:rsid w:val="00DF6C02"/>
    <w:rsid w:val="00DF6FFF"/>
    <w:rsid w:val="00DF74E9"/>
    <w:rsid w:val="00DF7B49"/>
    <w:rsid w:val="00DF7F34"/>
    <w:rsid w:val="00E00401"/>
    <w:rsid w:val="00E01489"/>
    <w:rsid w:val="00E019E5"/>
    <w:rsid w:val="00E01EF6"/>
    <w:rsid w:val="00E027CD"/>
    <w:rsid w:val="00E02BC0"/>
    <w:rsid w:val="00E02CAF"/>
    <w:rsid w:val="00E0366E"/>
    <w:rsid w:val="00E03C42"/>
    <w:rsid w:val="00E03ED5"/>
    <w:rsid w:val="00E044B7"/>
    <w:rsid w:val="00E04FC7"/>
    <w:rsid w:val="00E05903"/>
    <w:rsid w:val="00E05B8B"/>
    <w:rsid w:val="00E05BD4"/>
    <w:rsid w:val="00E066FF"/>
    <w:rsid w:val="00E0692E"/>
    <w:rsid w:val="00E06E7B"/>
    <w:rsid w:val="00E07652"/>
    <w:rsid w:val="00E07AB8"/>
    <w:rsid w:val="00E07D44"/>
    <w:rsid w:val="00E110ED"/>
    <w:rsid w:val="00E1176F"/>
    <w:rsid w:val="00E11979"/>
    <w:rsid w:val="00E11B9E"/>
    <w:rsid w:val="00E11C9E"/>
    <w:rsid w:val="00E121EB"/>
    <w:rsid w:val="00E121FE"/>
    <w:rsid w:val="00E12D3C"/>
    <w:rsid w:val="00E133D8"/>
    <w:rsid w:val="00E13735"/>
    <w:rsid w:val="00E138E8"/>
    <w:rsid w:val="00E13CFA"/>
    <w:rsid w:val="00E1404B"/>
    <w:rsid w:val="00E14618"/>
    <w:rsid w:val="00E14A96"/>
    <w:rsid w:val="00E164C8"/>
    <w:rsid w:val="00E165CF"/>
    <w:rsid w:val="00E17570"/>
    <w:rsid w:val="00E20FBF"/>
    <w:rsid w:val="00E211E0"/>
    <w:rsid w:val="00E2121F"/>
    <w:rsid w:val="00E214DB"/>
    <w:rsid w:val="00E237C5"/>
    <w:rsid w:val="00E2397B"/>
    <w:rsid w:val="00E23CFE"/>
    <w:rsid w:val="00E24636"/>
    <w:rsid w:val="00E24B4A"/>
    <w:rsid w:val="00E24C79"/>
    <w:rsid w:val="00E24D67"/>
    <w:rsid w:val="00E24DC7"/>
    <w:rsid w:val="00E25605"/>
    <w:rsid w:val="00E267C5"/>
    <w:rsid w:val="00E26FE8"/>
    <w:rsid w:val="00E272C3"/>
    <w:rsid w:val="00E27BE9"/>
    <w:rsid w:val="00E30292"/>
    <w:rsid w:val="00E30895"/>
    <w:rsid w:val="00E30BFE"/>
    <w:rsid w:val="00E30CE5"/>
    <w:rsid w:val="00E312A4"/>
    <w:rsid w:val="00E31354"/>
    <w:rsid w:val="00E32465"/>
    <w:rsid w:val="00E32C43"/>
    <w:rsid w:val="00E332F0"/>
    <w:rsid w:val="00E33B0D"/>
    <w:rsid w:val="00E33C46"/>
    <w:rsid w:val="00E34024"/>
    <w:rsid w:val="00E340E0"/>
    <w:rsid w:val="00E3471E"/>
    <w:rsid w:val="00E348E7"/>
    <w:rsid w:val="00E3562E"/>
    <w:rsid w:val="00E3638C"/>
    <w:rsid w:val="00E36942"/>
    <w:rsid w:val="00E378C8"/>
    <w:rsid w:val="00E378F1"/>
    <w:rsid w:val="00E37F0B"/>
    <w:rsid w:val="00E40335"/>
    <w:rsid w:val="00E4040C"/>
    <w:rsid w:val="00E4043C"/>
    <w:rsid w:val="00E40BC4"/>
    <w:rsid w:val="00E41450"/>
    <w:rsid w:val="00E41D9C"/>
    <w:rsid w:val="00E4219D"/>
    <w:rsid w:val="00E43350"/>
    <w:rsid w:val="00E433BA"/>
    <w:rsid w:val="00E43D88"/>
    <w:rsid w:val="00E43E0C"/>
    <w:rsid w:val="00E43E4E"/>
    <w:rsid w:val="00E442CE"/>
    <w:rsid w:val="00E442CF"/>
    <w:rsid w:val="00E443A9"/>
    <w:rsid w:val="00E44882"/>
    <w:rsid w:val="00E4518A"/>
    <w:rsid w:val="00E458B2"/>
    <w:rsid w:val="00E46C72"/>
    <w:rsid w:val="00E508AE"/>
    <w:rsid w:val="00E50A78"/>
    <w:rsid w:val="00E51BBB"/>
    <w:rsid w:val="00E5257C"/>
    <w:rsid w:val="00E52DCA"/>
    <w:rsid w:val="00E53D3E"/>
    <w:rsid w:val="00E53DBC"/>
    <w:rsid w:val="00E53E51"/>
    <w:rsid w:val="00E5416D"/>
    <w:rsid w:val="00E550C7"/>
    <w:rsid w:val="00E5531A"/>
    <w:rsid w:val="00E553AA"/>
    <w:rsid w:val="00E5611F"/>
    <w:rsid w:val="00E566B3"/>
    <w:rsid w:val="00E56BDD"/>
    <w:rsid w:val="00E5711C"/>
    <w:rsid w:val="00E579E7"/>
    <w:rsid w:val="00E5D577"/>
    <w:rsid w:val="00E605FA"/>
    <w:rsid w:val="00E609B3"/>
    <w:rsid w:val="00E6104E"/>
    <w:rsid w:val="00E61277"/>
    <w:rsid w:val="00E6173F"/>
    <w:rsid w:val="00E61836"/>
    <w:rsid w:val="00E61D99"/>
    <w:rsid w:val="00E61F99"/>
    <w:rsid w:val="00E62289"/>
    <w:rsid w:val="00E62E41"/>
    <w:rsid w:val="00E64527"/>
    <w:rsid w:val="00E64C2C"/>
    <w:rsid w:val="00E64CC0"/>
    <w:rsid w:val="00E64FE7"/>
    <w:rsid w:val="00E654D0"/>
    <w:rsid w:val="00E65D58"/>
    <w:rsid w:val="00E6642B"/>
    <w:rsid w:val="00E66594"/>
    <w:rsid w:val="00E66811"/>
    <w:rsid w:val="00E66EBC"/>
    <w:rsid w:val="00E66F85"/>
    <w:rsid w:val="00E674B9"/>
    <w:rsid w:val="00E67817"/>
    <w:rsid w:val="00E679F1"/>
    <w:rsid w:val="00E67DF8"/>
    <w:rsid w:val="00E7198A"/>
    <w:rsid w:val="00E728C9"/>
    <w:rsid w:val="00E72AB1"/>
    <w:rsid w:val="00E72B66"/>
    <w:rsid w:val="00E73FB8"/>
    <w:rsid w:val="00E744F1"/>
    <w:rsid w:val="00E74659"/>
    <w:rsid w:val="00E74A5D"/>
    <w:rsid w:val="00E75546"/>
    <w:rsid w:val="00E75667"/>
    <w:rsid w:val="00E75D87"/>
    <w:rsid w:val="00E76A2C"/>
    <w:rsid w:val="00E76EE9"/>
    <w:rsid w:val="00E77DC5"/>
    <w:rsid w:val="00E77FF7"/>
    <w:rsid w:val="00E8012B"/>
    <w:rsid w:val="00E802EA"/>
    <w:rsid w:val="00E81B88"/>
    <w:rsid w:val="00E81EBF"/>
    <w:rsid w:val="00E8223C"/>
    <w:rsid w:val="00E824B3"/>
    <w:rsid w:val="00E82E90"/>
    <w:rsid w:val="00E83C2B"/>
    <w:rsid w:val="00E83FAB"/>
    <w:rsid w:val="00E8403F"/>
    <w:rsid w:val="00E847B9"/>
    <w:rsid w:val="00E852FC"/>
    <w:rsid w:val="00E85A40"/>
    <w:rsid w:val="00E86D59"/>
    <w:rsid w:val="00E872D2"/>
    <w:rsid w:val="00E873A5"/>
    <w:rsid w:val="00E87A7B"/>
    <w:rsid w:val="00E909FD"/>
    <w:rsid w:val="00E91025"/>
    <w:rsid w:val="00E9105D"/>
    <w:rsid w:val="00E91473"/>
    <w:rsid w:val="00E914DB"/>
    <w:rsid w:val="00E91B5D"/>
    <w:rsid w:val="00E91BD8"/>
    <w:rsid w:val="00E9262B"/>
    <w:rsid w:val="00E92CE4"/>
    <w:rsid w:val="00E93226"/>
    <w:rsid w:val="00E938AE"/>
    <w:rsid w:val="00E94C74"/>
    <w:rsid w:val="00E96A83"/>
    <w:rsid w:val="00E975B5"/>
    <w:rsid w:val="00E9775B"/>
    <w:rsid w:val="00E97AD6"/>
    <w:rsid w:val="00E97D3B"/>
    <w:rsid w:val="00E9FDE5"/>
    <w:rsid w:val="00EA003D"/>
    <w:rsid w:val="00EA0896"/>
    <w:rsid w:val="00EA1078"/>
    <w:rsid w:val="00EA1165"/>
    <w:rsid w:val="00EA2497"/>
    <w:rsid w:val="00EA29BF"/>
    <w:rsid w:val="00EA2C1F"/>
    <w:rsid w:val="00EA2C4C"/>
    <w:rsid w:val="00EA2F7E"/>
    <w:rsid w:val="00EA319A"/>
    <w:rsid w:val="00EA3C28"/>
    <w:rsid w:val="00EA42F3"/>
    <w:rsid w:val="00EA4D5A"/>
    <w:rsid w:val="00EA4F57"/>
    <w:rsid w:val="00EA53CA"/>
    <w:rsid w:val="00EA579C"/>
    <w:rsid w:val="00EA5CD1"/>
    <w:rsid w:val="00EA6456"/>
    <w:rsid w:val="00EA67F3"/>
    <w:rsid w:val="00EA6C43"/>
    <w:rsid w:val="00EA7FB9"/>
    <w:rsid w:val="00EB0898"/>
    <w:rsid w:val="00EB184F"/>
    <w:rsid w:val="00EB241A"/>
    <w:rsid w:val="00EB28D6"/>
    <w:rsid w:val="00EB2B82"/>
    <w:rsid w:val="00EB2F2F"/>
    <w:rsid w:val="00EB3090"/>
    <w:rsid w:val="00EB322E"/>
    <w:rsid w:val="00EB3CE1"/>
    <w:rsid w:val="00EB3E5E"/>
    <w:rsid w:val="00EB4025"/>
    <w:rsid w:val="00EB43D8"/>
    <w:rsid w:val="00EB4B0F"/>
    <w:rsid w:val="00EB5D6A"/>
    <w:rsid w:val="00EB6394"/>
    <w:rsid w:val="00EB69FB"/>
    <w:rsid w:val="00EB6DD0"/>
    <w:rsid w:val="00EB6FC0"/>
    <w:rsid w:val="00EB75BD"/>
    <w:rsid w:val="00EC0400"/>
    <w:rsid w:val="00EC0438"/>
    <w:rsid w:val="00EC05EA"/>
    <w:rsid w:val="00EC14BE"/>
    <w:rsid w:val="00EC1557"/>
    <w:rsid w:val="00EC16D6"/>
    <w:rsid w:val="00EC18FB"/>
    <w:rsid w:val="00EC1A41"/>
    <w:rsid w:val="00EC1B3B"/>
    <w:rsid w:val="00EC1E4B"/>
    <w:rsid w:val="00EC1E72"/>
    <w:rsid w:val="00EC2717"/>
    <w:rsid w:val="00EC2756"/>
    <w:rsid w:val="00EC2935"/>
    <w:rsid w:val="00EC2EEA"/>
    <w:rsid w:val="00EC3033"/>
    <w:rsid w:val="00EC354E"/>
    <w:rsid w:val="00EC3A60"/>
    <w:rsid w:val="00EC3ABF"/>
    <w:rsid w:val="00EC3AC9"/>
    <w:rsid w:val="00EC3B13"/>
    <w:rsid w:val="00EC3B7D"/>
    <w:rsid w:val="00EC439D"/>
    <w:rsid w:val="00EC43A4"/>
    <w:rsid w:val="00EC444D"/>
    <w:rsid w:val="00EC476F"/>
    <w:rsid w:val="00EC4D05"/>
    <w:rsid w:val="00EC4D57"/>
    <w:rsid w:val="00EC4EEC"/>
    <w:rsid w:val="00EC5816"/>
    <w:rsid w:val="00EC5A8E"/>
    <w:rsid w:val="00EC6E4A"/>
    <w:rsid w:val="00EC6E90"/>
    <w:rsid w:val="00EC7160"/>
    <w:rsid w:val="00EC729F"/>
    <w:rsid w:val="00EC7893"/>
    <w:rsid w:val="00ED06C4"/>
    <w:rsid w:val="00ED0974"/>
    <w:rsid w:val="00ED11BC"/>
    <w:rsid w:val="00ED23ED"/>
    <w:rsid w:val="00ED242A"/>
    <w:rsid w:val="00ED258B"/>
    <w:rsid w:val="00ED2777"/>
    <w:rsid w:val="00ED32F3"/>
    <w:rsid w:val="00ED374D"/>
    <w:rsid w:val="00ED38ED"/>
    <w:rsid w:val="00ED3B7C"/>
    <w:rsid w:val="00ED3D40"/>
    <w:rsid w:val="00ED41D8"/>
    <w:rsid w:val="00ED46A8"/>
    <w:rsid w:val="00ED493B"/>
    <w:rsid w:val="00ED4A64"/>
    <w:rsid w:val="00ED4BCF"/>
    <w:rsid w:val="00ED5E3F"/>
    <w:rsid w:val="00ED6331"/>
    <w:rsid w:val="00ED6B1C"/>
    <w:rsid w:val="00ED6D5D"/>
    <w:rsid w:val="00ED7F06"/>
    <w:rsid w:val="00EE0055"/>
    <w:rsid w:val="00EE014A"/>
    <w:rsid w:val="00EE0803"/>
    <w:rsid w:val="00EE0E63"/>
    <w:rsid w:val="00EE0F51"/>
    <w:rsid w:val="00EE1705"/>
    <w:rsid w:val="00EE28F0"/>
    <w:rsid w:val="00EE2A39"/>
    <w:rsid w:val="00EE3136"/>
    <w:rsid w:val="00EE3C2E"/>
    <w:rsid w:val="00EE4AFD"/>
    <w:rsid w:val="00EE4B7C"/>
    <w:rsid w:val="00EE54D7"/>
    <w:rsid w:val="00EE5868"/>
    <w:rsid w:val="00EE5F31"/>
    <w:rsid w:val="00EE63D1"/>
    <w:rsid w:val="00EE64AB"/>
    <w:rsid w:val="00EE7DDF"/>
    <w:rsid w:val="00EE7E95"/>
    <w:rsid w:val="00EEC488"/>
    <w:rsid w:val="00EF008D"/>
    <w:rsid w:val="00EF0332"/>
    <w:rsid w:val="00EF0466"/>
    <w:rsid w:val="00EF049E"/>
    <w:rsid w:val="00EF0890"/>
    <w:rsid w:val="00EF09F8"/>
    <w:rsid w:val="00EF0F27"/>
    <w:rsid w:val="00EF1384"/>
    <w:rsid w:val="00EF21B0"/>
    <w:rsid w:val="00EF2EA0"/>
    <w:rsid w:val="00EF5596"/>
    <w:rsid w:val="00EF5851"/>
    <w:rsid w:val="00EF5892"/>
    <w:rsid w:val="00EF5A8E"/>
    <w:rsid w:val="00EF5CCE"/>
    <w:rsid w:val="00EF5E8B"/>
    <w:rsid w:val="00EF5F33"/>
    <w:rsid w:val="00EF62DF"/>
    <w:rsid w:val="00EF657F"/>
    <w:rsid w:val="00EF6DAD"/>
    <w:rsid w:val="00EF7081"/>
    <w:rsid w:val="00EF75D2"/>
    <w:rsid w:val="00EF76DC"/>
    <w:rsid w:val="00EF78FD"/>
    <w:rsid w:val="00EF79A8"/>
    <w:rsid w:val="00F000DA"/>
    <w:rsid w:val="00F00422"/>
    <w:rsid w:val="00F01175"/>
    <w:rsid w:val="00F01384"/>
    <w:rsid w:val="00F017C8"/>
    <w:rsid w:val="00F0194C"/>
    <w:rsid w:val="00F01966"/>
    <w:rsid w:val="00F01F0C"/>
    <w:rsid w:val="00F02964"/>
    <w:rsid w:val="00F029F1"/>
    <w:rsid w:val="00F02C83"/>
    <w:rsid w:val="00F02D94"/>
    <w:rsid w:val="00F03E7A"/>
    <w:rsid w:val="00F03EE5"/>
    <w:rsid w:val="00F04B2F"/>
    <w:rsid w:val="00F0559E"/>
    <w:rsid w:val="00F05F46"/>
    <w:rsid w:val="00F06561"/>
    <w:rsid w:val="00F07003"/>
    <w:rsid w:val="00F07182"/>
    <w:rsid w:val="00F074E6"/>
    <w:rsid w:val="00F07DEC"/>
    <w:rsid w:val="00F07F15"/>
    <w:rsid w:val="00F10C93"/>
    <w:rsid w:val="00F10F3D"/>
    <w:rsid w:val="00F115D0"/>
    <w:rsid w:val="00F12F60"/>
    <w:rsid w:val="00F12FDB"/>
    <w:rsid w:val="00F137EE"/>
    <w:rsid w:val="00F13968"/>
    <w:rsid w:val="00F13FA9"/>
    <w:rsid w:val="00F14433"/>
    <w:rsid w:val="00F144C1"/>
    <w:rsid w:val="00F159D4"/>
    <w:rsid w:val="00F15DD9"/>
    <w:rsid w:val="00F16377"/>
    <w:rsid w:val="00F171D2"/>
    <w:rsid w:val="00F1728F"/>
    <w:rsid w:val="00F17931"/>
    <w:rsid w:val="00F1BFE9"/>
    <w:rsid w:val="00F20444"/>
    <w:rsid w:val="00F2104E"/>
    <w:rsid w:val="00F21D3C"/>
    <w:rsid w:val="00F2251A"/>
    <w:rsid w:val="00F23379"/>
    <w:rsid w:val="00F23A35"/>
    <w:rsid w:val="00F23B3E"/>
    <w:rsid w:val="00F23D8A"/>
    <w:rsid w:val="00F23E74"/>
    <w:rsid w:val="00F24B65"/>
    <w:rsid w:val="00F24EDB"/>
    <w:rsid w:val="00F253B8"/>
    <w:rsid w:val="00F267FD"/>
    <w:rsid w:val="00F26A1D"/>
    <w:rsid w:val="00F27598"/>
    <w:rsid w:val="00F2763D"/>
    <w:rsid w:val="00F305D7"/>
    <w:rsid w:val="00F310D7"/>
    <w:rsid w:val="00F31283"/>
    <w:rsid w:val="00F31A67"/>
    <w:rsid w:val="00F31F49"/>
    <w:rsid w:val="00F320F8"/>
    <w:rsid w:val="00F325B9"/>
    <w:rsid w:val="00F32A55"/>
    <w:rsid w:val="00F32B6E"/>
    <w:rsid w:val="00F331B9"/>
    <w:rsid w:val="00F331CD"/>
    <w:rsid w:val="00F332B2"/>
    <w:rsid w:val="00F3344A"/>
    <w:rsid w:val="00F33881"/>
    <w:rsid w:val="00F33B1A"/>
    <w:rsid w:val="00F3468B"/>
    <w:rsid w:val="00F34C48"/>
    <w:rsid w:val="00F361B9"/>
    <w:rsid w:val="00F363F3"/>
    <w:rsid w:val="00F36C6D"/>
    <w:rsid w:val="00F37643"/>
    <w:rsid w:val="00F37AF7"/>
    <w:rsid w:val="00F4065E"/>
    <w:rsid w:val="00F40F2C"/>
    <w:rsid w:val="00F4175D"/>
    <w:rsid w:val="00F42156"/>
    <w:rsid w:val="00F42174"/>
    <w:rsid w:val="00F42A39"/>
    <w:rsid w:val="00F434AD"/>
    <w:rsid w:val="00F45000"/>
    <w:rsid w:val="00F45561"/>
    <w:rsid w:val="00F458BD"/>
    <w:rsid w:val="00F45BB9"/>
    <w:rsid w:val="00F45D96"/>
    <w:rsid w:val="00F469EB"/>
    <w:rsid w:val="00F476F1"/>
    <w:rsid w:val="00F47BCF"/>
    <w:rsid w:val="00F50663"/>
    <w:rsid w:val="00F508A2"/>
    <w:rsid w:val="00F514CB"/>
    <w:rsid w:val="00F51782"/>
    <w:rsid w:val="00F51A4C"/>
    <w:rsid w:val="00F5308A"/>
    <w:rsid w:val="00F53AF4"/>
    <w:rsid w:val="00F53E39"/>
    <w:rsid w:val="00F5453C"/>
    <w:rsid w:val="00F550BA"/>
    <w:rsid w:val="00F551CB"/>
    <w:rsid w:val="00F55948"/>
    <w:rsid w:val="00F55A09"/>
    <w:rsid w:val="00F55A7B"/>
    <w:rsid w:val="00F55D5C"/>
    <w:rsid w:val="00F55F90"/>
    <w:rsid w:val="00F56F17"/>
    <w:rsid w:val="00F56F65"/>
    <w:rsid w:val="00F57A6D"/>
    <w:rsid w:val="00F57FD5"/>
    <w:rsid w:val="00F6032A"/>
    <w:rsid w:val="00F6083F"/>
    <w:rsid w:val="00F60A43"/>
    <w:rsid w:val="00F60DF1"/>
    <w:rsid w:val="00F60E47"/>
    <w:rsid w:val="00F61138"/>
    <w:rsid w:val="00F613AD"/>
    <w:rsid w:val="00F61B8A"/>
    <w:rsid w:val="00F61BF4"/>
    <w:rsid w:val="00F6350A"/>
    <w:rsid w:val="00F63D3E"/>
    <w:rsid w:val="00F648D9"/>
    <w:rsid w:val="00F64AFC"/>
    <w:rsid w:val="00F65452"/>
    <w:rsid w:val="00F656A4"/>
    <w:rsid w:val="00F656F4"/>
    <w:rsid w:val="00F65739"/>
    <w:rsid w:val="00F657A7"/>
    <w:rsid w:val="00F658A2"/>
    <w:rsid w:val="00F658FB"/>
    <w:rsid w:val="00F6595C"/>
    <w:rsid w:val="00F6723D"/>
    <w:rsid w:val="00F679DD"/>
    <w:rsid w:val="00F679E1"/>
    <w:rsid w:val="00F67FE7"/>
    <w:rsid w:val="00F700C9"/>
    <w:rsid w:val="00F70F61"/>
    <w:rsid w:val="00F710D7"/>
    <w:rsid w:val="00F710E4"/>
    <w:rsid w:val="00F71A3F"/>
    <w:rsid w:val="00F71C4E"/>
    <w:rsid w:val="00F71CA4"/>
    <w:rsid w:val="00F729CD"/>
    <w:rsid w:val="00F72DDB"/>
    <w:rsid w:val="00F737B9"/>
    <w:rsid w:val="00F73ACD"/>
    <w:rsid w:val="00F73ECD"/>
    <w:rsid w:val="00F745DD"/>
    <w:rsid w:val="00F7473A"/>
    <w:rsid w:val="00F754BF"/>
    <w:rsid w:val="00F75A75"/>
    <w:rsid w:val="00F75C72"/>
    <w:rsid w:val="00F76993"/>
    <w:rsid w:val="00F76A5D"/>
    <w:rsid w:val="00F76E45"/>
    <w:rsid w:val="00F77261"/>
    <w:rsid w:val="00F773CA"/>
    <w:rsid w:val="00F80C0A"/>
    <w:rsid w:val="00F80DEC"/>
    <w:rsid w:val="00F81251"/>
    <w:rsid w:val="00F82DDB"/>
    <w:rsid w:val="00F83800"/>
    <w:rsid w:val="00F8387E"/>
    <w:rsid w:val="00F83AFB"/>
    <w:rsid w:val="00F8410E"/>
    <w:rsid w:val="00F84F3B"/>
    <w:rsid w:val="00F85279"/>
    <w:rsid w:val="00F85723"/>
    <w:rsid w:val="00F86BE0"/>
    <w:rsid w:val="00F87008"/>
    <w:rsid w:val="00F87F3A"/>
    <w:rsid w:val="00F905BB"/>
    <w:rsid w:val="00F90792"/>
    <w:rsid w:val="00F90B97"/>
    <w:rsid w:val="00F91106"/>
    <w:rsid w:val="00F91B54"/>
    <w:rsid w:val="00F9262C"/>
    <w:rsid w:val="00F928C4"/>
    <w:rsid w:val="00F92934"/>
    <w:rsid w:val="00F936F0"/>
    <w:rsid w:val="00F940F1"/>
    <w:rsid w:val="00F94951"/>
    <w:rsid w:val="00F950EF"/>
    <w:rsid w:val="00F95253"/>
    <w:rsid w:val="00F96064"/>
    <w:rsid w:val="00F9624D"/>
    <w:rsid w:val="00F962F5"/>
    <w:rsid w:val="00F96EC7"/>
    <w:rsid w:val="00F970B0"/>
    <w:rsid w:val="00F97343"/>
    <w:rsid w:val="00F97628"/>
    <w:rsid w:val="00F977D6"/>
    <w:rsid w:val="00F97E15"/>
    <w:rsid w:val="00F97F6B"/>
    <w:rsid w:val="00FA0B26"/>
    <w:rsid w:val="00FA0EB4"/>
    <w:rsid w:val="00FA12F8"/>
    <w:rsid w:val="00FA17D1"/>
    <w:rsid w:val="00FA1A04"/>
    <w:rsid w:val="00FA1F06"/>
    <w:rsid w:val="00FA2354"/>
    <w:rsid w:val="00FA23CE"/>
    <w:rsid w:val="00FA2FD1"/>
    <w:rsid w:val="00FA35DC"/>
    <w:rsid w:val="00FA4B42"/>
    <w:rsid w:val="00FA57AE"/>
    <w:rsid w:val="00FA591E"/>
    <w:rsid w:val="00FA5CFA"/>
    <w:rsid w:val="00FA5D95"/>
    <w:rsid w:val="00FA611A"/>
    <w:rsid w:val="00FA6717"/>
    <w:rsid w:val="00FA698B"/>
    <w:rsid w:val="00FA6E07"/>
    <w:rsid w:val="00FA71B4"/>
    <w:rsid w:val="00FA71F6"/>
    <w:rsid w:val="00FA79C2"/>
    <w:rsid w:val="00FA7EF2"/>
    <w:rsid w:val="00FA7F49"/>
    <w:rsid w:val="00FB013B"/>
    <w:rsid w:val="00FB1234"/>
    <w:rsid w:val="00FB18ED"/>
    <w:rsid w:val="00FB1A1E"/>
    <w:rsid w:val="00FB1CB0"/>
    <w:rsid w:val="00FB1CB6"/>
    <w:rsid w:val="00FB1DAF"/>
    <w:rsid w:val="00FB2D65"/>
    <w:rsid w:val="00FB2F86"/>
    <w:rsid w:val="00FB35AE"/>
    <w:rsid w:val="00FB4230"/>
    <w:rsid w:val="00FB4645"/>
    <w:rsid w:val="00FB4CC3"/>
    <w:rsid w:val="00FB5308"/>
    <w:rsid w:val="00FB66B7"/>
    <w:rsid w:val="00FB6BB6"/>
    <w:rsid w:val="00FB6DE2"/>
    <w:rsid w:val="00FB7434"/>
    <w:rsid w:val="00FB7488"/>
    <w:rsid w:val="00FB7EA5"/>
    <w:rsid w:val="00FC137E"/>
    <w:rsid w:val="00FC14FA"/>
    <w:rsid w:val="00FC3295"/>
    <w:rsid w:val="00FC3F12"/>
    <w:rsid w:val="00FC4208"/>
    <w:rsid w:val="00FC4486"/>
    <w:rsid w:val="00FC4599"/>
    <w:rsid w:val="00FC471B"/>
    <w:rsid w:val="00FC4CD0"/>
    <w:rsid w:val="00FC4D3D"/>
    <w:rsid w:val="00FC518F"/>
    <w:rsid w:val="00FC5344"/>
    <w:rsid w:val="00FC5AAB"/>
    <w:rsid w:val="00FC5E3D"/>
    <w:rsid w:val="00FC629C"/>
    <w:rsid w:val="00FC6869"/>
    <w:rsid w:val="00FC7AA0"/>
    <w:rsid w:val="00FD10AB"/>
    <w:rsid w:val="00FD1727"/>
    <w:rsid w:val="00FD330E"/>
    <w:rsid w:val="00FD3D9C"/>
    <w:rsid w:val="00FD4313"/>
    <w:rsid w:val="00FD4715"/>
    <w:rsid w:val="00FD55C4"/>
    <w:rsid w:val="00FD5E53"/>
    <w:rsid w:val="00FD60C9"/>
    <w:rsid w:val="00FD6281"/>
    <w:rsid w:val="00FD64DB"/>
    <w:rsid w:val="00FD6896"/>
    <w:rsid w:val="00FD6A6C"/>
    <w:rsid w:val="00FD7951"/>
    <w:rsid w:val="00FE06A8"/>
    <w:rsid w:val="00FE06B6"/>
    <w:rsid w:val="00FE06BE"/>
    <w:rsid w:val="00FE0889"/>
    <w:rsid w:val="00FE099B"/>
    <w:rsid w:val="00FE0D80"/>
    <w:rsid w:val="00FE0D82"/>
    <w:rsid w:val="00FE1387"/>
    <w:rsid w:val="00FE1593"/>
    <w:rsid w:val="00FE1916"/>
    <w:rsid w:val="00FE2025"/>
    <w:rsid w:val="00FE2455"/>
    <w:rsid w:val="00FE24CD"/>
    <w:rsid w:val="00FE2696"/>
    <w:rsid w:val="00FE2C1D"/>
    <w:rsid w:val="00FE3A17"/>
    <w:rsid w:val="00FE41DC"/>
    <w:rsid w:val="00FE42DB"/>
    <w:rsid w:val="00FE4AE4"/>
    <w:rsid w:val="00FE5077"/>
    <w:rsid w:val="00FE5093"/>
    <w:rsid w:val="00FE52C6"/>
    <w:rsid w:val="00FE5D79"/>
    <w:rsid w:val="00FE7B49"/>
    <w:rsid w:val="00FF09A6"/>
    <w:rsid w:val="00FF0D23"/>
    <w:rsid w:val="00FF16EB"/>
    <w:rsid w:val="00FF1875"/>
    <w:rsid w:val="00FF1A93"/>
    <w:rsid w:val="00FF25C4"/>
    <w:rsid w:val="00FF25D2"/>
    <w:rsid w:val="00FF2E0C"/>
    <w:rsid w:val="00FF3177"/>
    <w:rsid w:val="00FF38DE"/>
    <w:rsid w:val="00FF3EDF"/>
    <w:rsid w:val="00FF4145"/>
    <w:rsid w:val="00FF49BC"/>
    <w:rsid w:val="00FF55E0"/>
    <w:rsid w:val="00FF5F52"/>
    <w:rsid w:val="00FF626E"/>
    <w:rsid w:val="00FF64EF"/>
    <w:rsid w:val="00FF774A"/>
    <w:rsid w:val="00FF7D85"/>
    <w:rsid w:val="0119DFAC"/>
    <w:rsid w:val="01519052"/>
    <w:rsid w:val="016848AD"/>
    <w:rsid w:val="01689442"/>
    <w:rsid w:val="016BEE3E"/>
    <w:rsid w:val="016EC9F5"/>
    <w:rsid w:val="016F9893"/>
    <w:rsid w:val="0173452C"/>
    <w:rsid w:val="01786F2D"/>
    <w:rsid w:val="017A0A3D"/>
    <w:rsid w:val="01857686"/>
    <w:rsid w:val="018B5757"/>
    <w:rsid w:val="01AF7658"/>
    <w:rsid w:val="01B50903"/>
    <w:rsid w:val="01C435EE"/>
    <w:rsid w:val="01CA8322"/>
    <w:rsid w:val="01D1E83D"/>
    <w:rsid w:val="01E69983"/>
    <w:rsid w:val="01F1C09D"/>
    <w:rsid w:val="01F726B7"/>
    <w:rsid w:val="0204DBF4"/>
    <w:rsid w:val="020FE76F"/>
    <w:rsid w:val="02154759"/>
    <w:rsid w:val="0228D86C"/>
    <w:rsid w:val="022A9D5C"/>
    <w:rsid w:val="022B0210"/>
    <w:rsid w:val="024BC949"/>
    <w:rsid w:val="024F888B"/>
    <w:rsid w:val="0255FE3E"/>
    <w:rsid w:val="0257AD80"/>
    <w:rsid w:val="0262B029"/>
    <w:rsid w:val="026F3CE6"/>
    <w:rsid w:val="0275D37A"/>
    <w:rsid w:val="0280418F"/>
    <w:rsid w:val="029174B7"/>
    <w:rsid w:val="02A4DDEB"/>
    <w:rsid w:val="02A65D9D"/>
    <w:rsid w:val="02A9CF0B"/>
    <w:rsid w:val="02DB12D3"/>
    <w:rsid w:val="02F3C081"/>
    <w:rsid w:val="02FFA84C"/>
    <w:rsid w:val="031F9F24"/>
    <w:rsid w:val="0321674E"/>
    <w:rsid w:val="032E5DFE"/>
    <w:rsid w:val="03318B3B"/>
    <w:rsid w:val="0339123F"/>
    <w:rsid w:val="034F94F7"/>
    <w:rsid w:val="035BFF6F"/>
    <w:rsid w:val="035D3EF7"/>
    <w:rsid w:val="0362EB50"/>
    <w:rsid w:val="03679486"/>
    <w:rsid w:val="03692B32"/>
    <w:rsid w:val="037672A9"/>
    <w:rsid w:val="038BC6DD"/>
    <w:rsid w:val="0395ACF5"/>
    <w:rsid w:val="03A15140"/>
    <w:rsid w:val="03A3F85E"/>
    <w:rsid w:val="03A940D1"/>
    <w:rsid w:val="03AFB23C"/>
    <w:rsid w:val="03BCA343"/>
    <w:rsid w:val="03CD7A30"/>
    <w:rsid w:val="03D737E3"/>
    <w:rsid w:val="03DA6C91"/>
    <w:rsid w:val="03DCA46F"/>
    <w:rsid w:val="03E28E57"/>
    <w:rsid w:val="03E464D0"/>
    <w:rsid w:val="03E49914"/>
    <w:rsid w:val="03EB5359"/>
    <w:rsid w:val="03EEBCE7"/>
    <w:rsid w:val="03EFFE7F"/>
    <w:rsid w:val="03F644CE"/>
    <w:rsid w:val="03FE2869"/>
    <w:rsid w:val="03FEBE36"/>
    <w:rsid w:val="040C761E"/>
    <w:rsid w:val="0415916D"/>
    <w:rsid w:val="0420A95D"/>
    <w:rsid w:val="0422146A"/>
    <w:rsid w:val="04294E5F"/>
    <w:rsid w:val="042F67B7"/>
    <w:rsid w:val="04334F24"/>
    <w:rsid w:val="0437FC8C"/>
    <w:rsid w:val="044AE2B7"/>
    <w:rsid w:val="0452963E"/>
    <w:rsid w:val="0454A821"/>
    <w:rsid w:val="04587A3A"/>
    <w:rsid w:val="0460A33D"/>
    <w:rsid w:val="047674BF"/>
    <w:rsid w:val="04793B4C"/>
    <w:rsid w:val="047EED1F"/>
    <w:rsid w:val="04843FC3"/>
    <w:rsid w:val="048C5072"/>
    <w:rsid w:val="0491E4E8"/>
    <w:rsid w:val="04996DAE"/>
    <w:rsid w:val="049BB27C"/>
    <w:rsid w:val="049C27A4"/>
    <w:rsid w:val="049D357E"/>
    <w:rsid w:val="04A28377"/>
    <w:rsid w:val="04AA720B"/>
    <w:rsid w:val="04C15263"/>
    <w:rsid w:val="04CD3AD9"/>
    <w:rsid w:val="04D30B14"/>
    <w:rsid w:val="04DD9CC7"/>
    <w:rsid w:val="04E62CF9"/>
    <w:rsid w:val="04EF23FB"/>
    <w:rsid w:val="04F118DF"/>
    <w:rsid w:val="05144AC9"/>
    <w:rsid w:val="05207ACA"/>
    <w:rsid w:val="0526D136"/>
    <w:rsid w:val="052C6B0C"/>
    <w:rsid w:val="0535E091"/>
    <w:rsid w:val="05373A6C"/>
    <w:rsid w:val="05454655"/>
    <w:rsid w:val="0563E7D6"/>
    <w:rsid w:val="057430E0"/>
    <w:rsid w:val="057722FF"/>
    <w:rsid w:val="057A8281"/>
    <w:rsid w:val="0587A0F8"/>
    <w:rsid w:val="058CD24D"/>
    <w:rsid w:val="05987553"/>
    <w:rsid w:val="059CEB25"/>
    <w:rsid w:val="05A3161F"/>
    <w:rsid w:val="05A62F0C"/>
    <w:rsid w:val="05B09D2E"/>
    <w:rsid w:val="05C09C49"/>
    <w:rsid w:val="05C6DF2B"/>
    <w:rsid w:val="05C8FC80"/>
    <w:rsid w:val="05CCC0EA"/>
    <w:rsid w:val="05CDC6D7"/>
    <w:rsid w:val="05D1AAE3"/>
    <w:rsid w:val="05DA8587"/>
    <w:rsid w:val="05F00C45"/>
    <w:rsid w:val="05F0A4A5"/>
    <w:rsid w:val="05F4B175"/>
    <w:rsid w:val="05F7B165"/>
    <w:rsid w:val="05FECB00"/>
    <w:rsid w:val="06016F32"/>
    <w:rsid w:val="06037AB9"/>
    <w:rsid w:val="060DD9D2"/>
    <w:rsid w:val="0612350C"/>
    <w:rsid w:val="0613EE94"/>
    <w:rsid w:val="062CF772"/>
    <w:rsid w:val="062D0CE8"/>
    <w:rsid w:val="062EF87E"/>
    <w:rsid w:val="06394705"/>
    <w:rsid w:val="063A70BF"/>
    <w:rsid w:val="063BBD13"/>
    <w:rsid w:val="065D2F55"/>
    <w:rsid w:val="06701F05"/>
    <w:rsid w:val="0673FAF5"/>
    <w:rsid w:val="06820DBE"/>
    <w:rsid w:val="0684F168"/>
    <w:rsid w:val="068C025F"/>
    <w:rsid w:val="068DBBBD"/>
    <w:rsid w:val="069178B8"/>
    <w:rsid w:val="0699758E"/>
    <w:rsid w:val="069E6488"/>
    <w:rsid w:val="06A380B9"/>
    <w:rsid w:val="06A64774"/>
    <w:rsid w:val="06AB221C"/>
    <w:rsid w:val="06AE136B"/>
    <w:rsid w:val="06BD9B21"/>
    <w:rsid w:val="06C08DB3"/>
    <w:rsid w:val="06D2699A"/>
    <w:rsid w:val="06E3ACDD"/>
    <w:rsid w:val="06E69BDB"/>
    <w:rsid w:val="06F477AD"/>
    <w:rsid w:val="06FC7AF2"/>
    <w:rsid w:val="0700BF72"/>
    <w:rsid w:val="0702710A"/>
    <w:rsid w:val="07099093"/>
    <w:rsid w:val="070C885E"/>
    <w:rsid w:val="0711DB91"/>
    <w:rsid w:val="0728896B"/>
    <w:rsid w:val="073303E2"/>
    <w:rsid w:val="07347962"/>
    <w:rsid w:val="073685CB"/>
    <w:rsid w:val="0754C3CC"/>
    <w:rsid w:val="0767C460"/>
    <w:rsid w:val="077653D1"/>
    <w:rsid w:val="07765457"/>
    <w:rsid w:val="077D01EA"/>
    <w:rsid w:val="07816845"/>
    <w:rsid w:val="0792277B"/>
    <w:rsid w:val="079D4DE4"/>
    <w:rsid w:val="079E4C66"/>
    <w:rsid w:val="07A3E2E3"/>
    <w:rsid w:val="07AA961E"/>
    <w:rsid w:val="07B9DD71"/>
    <w:rsid w:val="07C0634F"/>
    <w:rsid w:val="07D64120"/>
    <w:rsid w:val="07DA4AC7"/>
    <w:rsid w:val="07DCF52F"/>
    <w:rsid w:val="07E9C97B"/>
    <w:rsid w:val="07F8326F"/>
    <w:rsid w:val="07FDB5EF"/>
    <w:rsid w:val="080AB342"/>
    <w:rsid w:val="080E075D"/>
    <w:rsid w:val="0811D280"/>
    <w:rsid w:val="0819413A"/>
    <w:rsid w:val="081A7D91"/>
    <w:rsid w:val="082FF4D6"/>
    <w:rsid w:val="083DBEF1"/>
    <w:rsid w:val="0842EA0A"/>
    <w:rsid w:val="084BD97F"/>
    <w:rsid w:val="084CB544"/>
    <w:rsid w:val="085140E0"/>
    <w:rsid w:val="085729BC"/>
    <w:rsid w:val="085E94EC"/>
    <w:rsid w:val="087B18AB"/>
    <w:rsid w:val="08800612"/>
    <w:rsid w:val="0892F8B9"/>
    <w:rsid w:val="089803DC"/>
    <w:rsid w:val="089ABDA6"/>
    <w:rsid w:val="08A6B0D5"/>
    <w:rsid w:val="08B7D00C"/>
    <w:rsid w:val="08BF6187"/>
    <w:rsid w:val="08CA3D47"/>
    <w:rsid w:val="08E623F7"/>
    <w:rsid w:val="08EC7BAF"/>
    <w:rsid w:val="08F88E5A"/>
    <w:rsid w:val="08FAE888"/>
    <w:rsid w:val="08FC061D"/>
    <w:rsid w:val="08FFF837"/>
    <w:rsid w:val="090F395E"/>
    <w:rsid w:val="091810B5"/>
    <w:rsid w:val="09193FD3"/>
    <w:rsid w:val="0924F191"/>
    <w:rsid w:val="092C5237"/>
    <w:rsid w:val="092D1BA1"/>
    <w:rsid w:val="0947E987"/>
    <w:rsid w:val="0954A06F"/>
    <w:rsid w:val="095BD4F0"/>
    <w:rsid w:val="09624A8A"/>
    <w:rsid w:val="096414F6"/>
    <w:rsid w:val="096A78EC"/>
    <w:rsid w:val="09797BF0"/>
    <w:rsid w:val="097FD47D"/>
    <w:rsid w:val="09854CD1"/>
    <w:rsid w:val="098A35A4"/>
    <w:rsid w:val="09B1EA56"/>
    <w:rsid w:val="09BEFE5D"/>
    <w:rsid w:val="09CA26B2"/>
    <w:rsid w:val="09EEE20D"/>
    <w:rsid w:val="09F86A9B"/>
    <w:rsid w:val="09FEA745"/>
    <w:rsid w:val="0A0379B0"/>
    <w:rsid w:val="0A0A3629"/>
    <w:rsid w:val="0A10B5B8"/>
    <w:rsid w:val="0A113754"/>
    <w:rsid w:val="0A11B630"/>
    <w:rsid w:val="0A28C36A"/>
    <w:rsid w:val="0A3B40FF"/>
    <w:rsid w:val="0A519A91"/>
    <w:rsid w:val="0A5445C6"/>
    <w:rsid w:val="0A5FF881"/>
    <w:rsid w:val="0A6B4EFB"/>
    <w:rsid w:val="0A7DECFF"/>
    <w:rsid w:val="0A870AB0"/>
    <w:rsid w:val="0A98681D"/>
    <w:rsid w:val="0A9B58DD"/>
    <w:rsid w:val="0A9BE6F1"/>
    <w:rsid w:val="0AA0FF7A"/>
    <w:rsid w:val="0AA8EA43"/>
    <w:rsid w:val="0AAB798A"/>
    <w:rsid w:val="0AB63EAC"/>
    <w:rsid w:val="0AC51205"/>
    <w:rsid w:val="0ACE0D5C"/>
    <w:rsid w:val="0AD1D475"/>
    <w:rsid w:val="0ADD7509"/>
    <w:rsid w:val="0AE14AF5"/>
    <w:rsid w:val="0AE84EA9"/>
    <w:rsid w:val="0AED3B03"/>
    <w:rsid w:val="0AEE7759"/>
    <w:rsid w:val="0AF27B34"/>
    <w:rsid w:val="0AF82879"/>
    <w:rsid w:val="0B02B533"/>
    <w:rsid w:val="0B27BE90"/>
    <w:rsid w:val="0B3F5174"/>
    <w:rsid w:val="0B41A75C"/>
    <w:rsid w:val="0B48352F"/>
    <w:rsid w:val="0B484905"/>
    <w:rsid w:val="0B486F1C"/>
    <w:rsid w:val="0B553612"/>
    <w:rsid w:val="0B6D276F"/>
    <w:rsid w:val="0B72E8EE"/>
    <w:rsid w:val="0B8308A5"/>
    <w:rsid w:val="0B95AE13"/>
    <w:rsid w:val="0B9EABEF"/>
    <w:rsid w:val="0B9F0737"/>
    <w:rsid w:val="0BB00768"/>
    <w:rsid w:val="0BBA23F5"/>
    <w:rsid w:val="0BCBFCEB"/>
    <w:rsid w:val="0BD0D391"/>
    <w:rsid w:val="0BECF092"/>
    <w:rsid w:val="0BEDD760"/>
    <w:rsid w:val="0C07D4B3"/>
    <w:rsid w:val="0C0E1063"/>
    <w:rsid w:val="0C161136"/>
    <w:rsid w:val="0C1E8F0E"/>
    <w:rsid w:val="0C25BF28"/>
    <w:rsid w:val="0C25CB43"/>
    <w:rsid w:val="0C2A64C2"/>
    <w:rsid w:val="0C2BBC5A"/>
    <w:rsid w:val="0C2F1652"/>
    <w:rsid w:val="0C30A4E5"/>
    <w:rsid w:val="0C30C4BA"/>
    <w:rsid w:val="0C335F98"/>
    <w:rsid w:val="0C3C9CAE"/>
    <w:rsid w:val="0C58FB04"/>
    <w:rsid w:val="0C60FC2B"/>
    <w:rsid w:val="0C64C7DA"/>
    <w:rsid w:val="0C67EE15"/>
    <w:rsid w:val="0C6F62B5"/>
    <w:rsid w:val="0C71D00D"/>
    <w:rsid w:val="0C75D5E1"/>
    <w:rsid w:val="0C7B1F70"/>
    <w:rsid w:val="0C88E7D0"/>
    <w:rsid w:val="0CAC56EE"/>
    <w:rsid w:val="0CAC97EB"/>
    <w:rsid w:val="0CB38D0C"/>
    <w:rsid w:val="0CCE35C9"/>
    <w:rsid w:val="0CEB5D9D"/>
    <w:rsid w:val="0CF78932"/>
    <w:rsid w:val="0D1690AA"/>
    <w:rsid w:val="0D178231"/>
    <w:rsid w:val="0D18EC3B"/>
    <w:rsid w:val="0D255DBE"/>
    <w:rsid w:val="0D2785C2"/>
    <w:rsid w:val="0D422B72"/>
    <w:rsid w:val="0D576BA7"/>
    <w:rsid w:val="0D577278"/>
    <w:rsid w:val="0D6EED7F"/>
    <w:rsid w:val="0D7104A5"/>
    <w:rsid w:val="0D860391"/>
    <w:rsid w:val="0D8BE252"/>
    <w:rsid w:val="0D95000E"/>
    <w:rsid w:val="0D9C1041"/>
    <w:rsid w:val="0D9F9796"/>
    <w:rsid w:val="0DA50FC7"/>
    <w:rsid w:val="0DBB6C52"/>
    <w:rsid w:val="0DBE521B"/>
    <w:rsid w:val="0DBFA3EF"/>
    <w:rsid w:val="0DC96140"/>
    <w:rsid w:val="0DD6C95B"/>
    <w:rsid w:val="0DE74A0B"/>
    <w:rsid w:val="0DFBF07A"/>
    <w:rsid w:val="0DFC41F3"/>
    <w:rsid w:val="0E02C026"/>
    <w:rsid w:val="0E07735E"/>
    <w:rsid w:val="0E1AEF2F"/>
    <w:rsid w:val="0E30BE52"/>
    <w:rsid w:val="0E473E87"/>
    <w:rsid w:val="0E5B6C3D"/>
    <w:rsid w:val="0E621C1E"/>
    <w:rsid w:val="0E66DCB5"/>
    <w:rsid w:val="0E6FC084"/>
    <w:rsid w:val="0E7022BE"/>
    <w:rsid w:val="0E7822FD"/>
    <w:rsid w:val="0E898235"/>
    <w:rsid w:val="0E9123F5"/>
    <w:rsid w:val="0E95B869"/>
    <w:rsid w:val="0E9ED20F"/>
    <w:rsid w:val="0EC14FF3"/>
    <w:rsid w:val="0EC6EBFC"/>
    <w:rsid w:val="0ECAFFC1"/>
    <w:rsid w:val="0ECE4876"/>
    <w:rsid w:val="0ECED887"/>
    <w:rsid w:val="0ED40A84"/>
    <w:rsid w:val="0EDA0946"/>
    <w:rsid w:val="0EDAACD3"/>
    <w:rsid w:val="0EDAF86A"/>
    <w:rsid w:val="0EDDFBD3"/>
    <w:rsid w:val="0EE3A29D"/>
    <w:rsid w:val="0EEA6F27"/>
    <w:rsid w:val="0EF885EF"/>
    <w:rsid w:val="0F21022C"/>
    <w:rsid w:val="0F2AA50E"/>
    <w:rsid w:val="0F2B77F0"/>
    <w:rsid w:val="0F3801CB"/>
    <w:rsid w:val="0F38E362"/>
    <w:rsid w:val="0F4AA5BD"/>
    <w:rsid w:val="0F505C24"/>
    <w:rsid w:val="0F52C256"/>
    <w:rsid w:val="0F73A3B3"/>
    <w:rsid w:val="0F79DE97"/>
    <w:rsid w:val="0F7D30B7"/>
    <w:rsid w:val="0F7FC9DF"/>
    <w:rsid w:val="0F933E63"/>
    <w:rsid w:val="0F98CF7E"/>
    <w:rsid w:val="0F994752"/>
    <w:rsid w:val="0F9EFB8F"/>
    <w:rsid w:val="0FA0EE5D"/>
    <w:rsid w:val="0FA94797"/>
    <w:rsid w:val="0FA97D33"/>
    <w:rsid w:val="0FAEB77F"/>
    <w:rsid w:val="0FB10A41"/>
    <w:rsid w:val="0FB44FBB"/>
    <w:rsid w:val="0FB8C54A"/>
    <w:rsid w:val="0FC9132F"/>
    <w:rsid w:val="0FCDCEEE"/>
    <w:rsid w:val="0FD68399"/>
    <w:rsid w:val="0FDA590D"/>
    <w:rsid w:val="0FE3882A"/>
    <w:rsid w:val="0FE92DE3"/>
    <w:rsid w:val="1001CFF2"/>
    <w:rsid w:val="100268F9"/>
    <w:rsid w:val="1005A645"/>
    <w:rsid w:val="103B07C5"/>
    <w:rsid w:val="103EE43B"/>
    <w:rsid w:val="1041DEB0"/>
    <w:rsid w:val="10455F98"/>
    <w:rsid w:val="10553803"/>
    <w:rsid w:val="105FF1AD"/>
    <w:rsid w:val="1061ED6D"/>
    <w:rsid w:val="10622677"/>
    <w:rsid w:val="106B54DD"/>
    <w:rsid w:val="107044AD"/>
    <w:rsid w:val="1072F1F3"/>
    <w:rsid w:val="1073ADD4"/>
    <w:rsid w:val="107D97B7"/>
    <w:rsid w:val="107E174E"/>
    <w:rsid w:val="108345CA"/>
    <w:rsid w:val="10873A52"/>
    <w:rsid w:val="108EFD8D"/>
    <w:rsid w:val="108F45CD"/>
    <w:rsid w:val="1096BDFF"/>
    <w:rsid w:val="10AB7513"/>
    <w:rsid w:val="10BFABDE"/>
    <w:rsid w:val="10C0018A"/>
    <w:rsid w:val="10DCB95D"/>
    <w:rsid w:val="10E95027"/>
    <w:rsid w:val="10EB7229"/>
    <w:rsid w:val="1101A2C4"/>
    <w:rsid w:val="11101B33"/>
    <w:rsid w:val="11138DA8"/>
    <w:rsid w:val="112719EA"/>
    <w:rsid w:val="112C3B31"/>
    <w:rsid w:val="112E5971"/>
    <w:rsid w:val="1131AC3F"/>
    <w:rsid w:val="1137D915"/>
    <w:rsid w:val="1138F72B"/>
    <w:rsid w:val="114B4B42"/>
    <w:rsid w:val="115B6F12"/>
    <w:rsid w:val="1169DDA4"/>
    <w:rsid w:val="11805794"/>
    <w:rsid w:val="118255D6"/>
    <w:rsid w:val="1190A0F9"/>
    <w:rsid w:val="119AE133"/>
    <w:rsid w:val="119DB0C8"/>
    <w:rsid w:val="11A97920"/>
    <w:rsid w:val="11AC5175"/>
    <w:rsid w:val="11BBF081"/>
    <w:rsid w:val="11C47796"/>
    <w:rsid w:val="11CCAA31"/>
    <w:rsid w:val="11D9D7E0"/>
    <w:rsid w:val="11DB1744"/>
    <w:rsid w:val="11E006BD"/>
    <w:rsid w:val="11F31363"/>
    <w:rsid w:val="11F6C9E0"/>
    <w:rsid w:val="11F7EF01"/>
    <w:rsid w:val="11FAAEE4"/>
    <w:rsid w:val="120F50FE"/>
    <w:rsid w:val="1220A3E8"/>
    <w:rsid w:val="122D8018"/>
    <w:rsid w:val="122EAA29"/>
    <w:rsid w:val="123A6813"/>
    <w:rsid w:val="124ACD8B"/>
    <w:rsid w:val="1267BB2E"/>
    <w:rsid w:val="126DD4AC"/>
    <w:rsid w:val="126F40C5"/>
    <w:rsid w:val="12701D1C"/>
    <w:rsid w:val="127497D7"/>
    <w:rsid w:val="128FA6C3"/>
    <w:rsid w:val="1295F14E"/>
    <w:rsid w:val="1296881D"/>
    <w:rsid w:val="12A0E2F2"/>
    <w:rsid w:val="12A6BDD0"/>
    <w:rsid w:val="12BA321C"/>
    <w:rsid w:val="12C92DA5"/>
    <w:rsid w:val="12D26C7B"/>
    <w:rsid w:val="12D844DE"/>
    <w:rsid w:val="12DDF771"/>
    <w:rsid w:val="12E0747E"/>
    <w:rsid w:val="12E57FE3"/>
    <w:rsid w:val="12FAAAC8"/>
    <w:rsid w:val="13091C9A"/>
    <w:rsid w:val="130FBEF5"/>
    <w:rsid w:val="1316F76F"/>
    <w:rsid w:val="131E60A1"/>
    <w:rsid w:val="1329DD11"/>
    <w:rsid w:val="132C70CB"/>
    <w:rsid w:val="132D6252"/>
    <w:rsid w:val="13389D62"/>
    <w:rsid w:val="13450BF3"/>
    <w:rsid w:val="134527FB"/>
    <w:rsid w:val="134CF4CF"/>
    <w:rsid w:val="134E4E40"/>
    <w:rsid w:val="136B5018"/>
    <w:rsid w:val="1376ED04"/>
    <w:rsid w:val="139D8A26"/>
    <w:rsid w:val="13B251D6"/>
    <w:rsid w:val="13B4B908"/>
    <w:rsid w:val="13BFAB53"/>
    <w:rsid w:val="13C4D57F"/>
    <w:rsid w:val="13CAC10D"/>
    <w:rsid w:val="13CB4214"/>
    <w:rsid w:val="13CECD6F"/>
    <w:rsid w:val="13CFEBAD"/>
    <w:rsid w:val="13E6F390"/>
    <w:rsid w:val="13F190F3"/>
    <w:rsid w:val="13FE877A"/>
    <w:rsid w:val="14125EC9"/>
    <w:rsid w:val="141825AA"/>
    <w:rsid w:val="1424832C"/>
    <w:rsid w:val="14396829"/>
    <w:rsid w:val="14408965"/>
    <w:rsid w:val="144A6480"/>
    <w:rsid w:val="1454B0DD"/>
    <w:rsid w:val="1468CD27"/>
    <w:rsid w:val="146F91BE"/>
    <w:rsid w:val="149BA7CE"/>
    <w:rsid w:val="14AB5F1E"/>
    <w:rsid w:val="14BD1A63"/>
    <w:rsid w:val="14BF9D8E"/>
    <w:rsid w:val="14D2BB44"/>
    <w:rsid w:val="14D42A22"/>
    <w:rsid w:val="14D57DCB"/>
    <w:rsid w:val="14DC46F9"/>
    <w:rsid w:val="14E7F54E"/>
    <w:rsid w:val="14EDCAE8"/>
    <w:rsid w:val="14F4AABC"/>
    <w:rsid w:val="14F88EE4"/>
    <w:rsid w:val="150609C0"/>
    <w:rsid w:val="151BDFAB"/>
    <w:rsid w:val="1535CDB3"/>
    <w:rsid w:val="153D67C2"/>
    <w:rsid w:val="15490709"/>
    <w:rsid w:val="15516130"/>
    <w:rsid w:val="156A54AF"/>
    <w:rsid w:val="15777C19"/>
    <w:rsid w:val="158712A7"/>
    <w:rsid w:val="158F5FCD"/>
    <w:rsid w:val="15ADB22E"/>
    <w:rsid w:val="15B2109F"/>
    <w:rsid w:val="15B766D0"/>
    <w:rsid w:val="15B966AD"/>
    <w:rsid w:val="15BD7981"/>
    <w:rsid w:val="15BECBC4"/>
    <w:rsid w:val="15CA700B"/>
    <w:rsid w:val="15DC1FEE"/>
    <w:rsid w:val="15E68AA4"/>
    <w:rsid w:val="15ED4194"/>
    <w:rsid w:val="15F4E812"/>
    <w:rsid w:val="15F8ECDE"/>
    <w:rsid w:val="1609A733"/>
    <w:rsid w:val="161197A0"/>
    <w:rsid w:val="1612A8AF"/>
    <w:rsid w:val="161E53DB"/>
    <w:rsid w:val="1620A244"/>
    <w:rsid w:val="162F88BC"/>
    <w:rsid w:val="1638D7B6"/>
    <w:rsid w:val="163A0DE8"/>
    <w:rsid w:val="163EA231"/>
    <w:rsid w:val="1645B3B5"/>
    <w:rsid w:val="1648D951"/>
    <w:rsid w:val="166044DA"/>
    <w:rsid w:val="166085D4"/>
    <w:rsid w:val="16650314"/>
    <w:rsid w:val="1669F847"/>
    <w:rsid w:val="166BA5BF"/>
    <w:rsid w:val="16754A3B"/>
    <w:rsid w:val="167C6C7D"/>
    <w:rsid w:val="16AA909C"/>
    <w:rsid w:val="16AEE892"/>
    <w:rsid w:val="16AF626B"/>
    <w:rsid w:val="16B1A209"/>
    <w:rsid w:val="16B58AD9"/>
    <w:rsid w:val="16CC207A"/>
    <w:rsid w:val="16CED361"/>
    <w:rsid w:val="16D8CB47"/>
    <w:rsid w:val="16DCC3F8"/>
    <w:rsid w:val="16E302A9"/>
    <w:rsid w:val="17014D9C"/>
    <w:rsid w:val="1705B430"/>
    <w:rsid w:val="170B6302"/>
    <w:rsid w:val="170E87B6"/>
    <w:rsid w:val="171C005E"/>
    <w:rsid w:val="1725C8BE"/>
    <w:rsid w:val="172F4AF3"/>
    <w:rsid w:val="1733CA9F"/>
    <w:rsid w:val="175A80F8"/>
    <w:rsid w:val="1767142F"/>
    <w:rsid w:val="1768E2D5"/>
    <w:rsid w:val="177DE537"/>
    <w:rsid w:val="1790354B"/>
    <w:rsid w:val="179AA2EB"/>
    <w:rsid w:val="179EF1E3"/>
    <w:rsid w:val="17A1E65F"/>
    <w:rsid w:val="17A23D34"/>
    <w:rsid w:val="17B6B1A3"/>
    <w:rsid w:val="17DED6AF"/>
    <w:rsid w:val="17EE866D"/>
    <w:rsid w:val="18104FD0"/>
    <w:rsid w:val="1812DA61"/>
    <w:rsid w:val="1815397C"/>
    <w:rsid w:val="18166EEA"/>
    <w:rsid w:val="181DCC84"/>
    <w:rsid w:val="181DF330"/>
    <w:rsid w:val="1834E3A7"/>
    <w:rsid w:val="183637AB"/>
    <w:rsid w:val="183EE3BA"/>
    <w:rsid w:val="18415659"/>
    <w:rsid w:val="18484F29"/>
    <w:rsid w:val="187DF1E6"/>
    <w:rsid w:val="1888549D"/>
    <w:rsid w:val="188B4E50"/>
    <w:rsid w:val="18970415"/>
    <w:rsid w:val="189AADA4"/>
    <w:rsid w:val="18A2B8D2"/>
    <w:rsid w:val="18C2BD5E"/>
    <w:rsid w:val="18C94D6B"/>
    <w:rsid w:val="18DE8ABA"/>
    <w:rsid w:val="18DF3546"/>
    <w:rsid w:val="18E14E21"/>
    <w:rsid w:val="18E36EE5"/>
    <w:rsid w:val="18FCC551"/>
    <w:rsid w:val="18FDA807"/>
    <w:rsid w:val="19103222"/>
    <w:rsid w:val="192A4FC1"/>
    <w:rsid w:val="192BDD76"/>
    <w:rsid w:val="192CF638"/>
    <w:rsid w:val="192F4D84"/>
    <w:rsid w:val="193E54EA"/>
    <w:rsid w:val="19437F1E"/>
    <w:rsid w:val="1948FD0C"/>
    <w:rsid w:val="194B0597"/>
    <w:rsid w:val="194D1E94"/>
    <w:rsid w:val="19515B67"/>
    <w:rsid w:val="196C2BAB"/>
    <w:rsid w:val="197A9A15"/>
    <w:rsid w:val="197FC5C8"/>
    <w:rsid w:val="1980ECBD"/>
    <w:rsid w:val="1997721C"/>
    <w:rsid w:val="199A1439"/>
    <w:rsid w:val="19A81392"/>
    <w:rsid w:val="19BBA2C6"/>
    <w:rsid w:val="19C563E2"/>
    <w:rsid w:val="19CDD1D2"/>
    <w:rsid w:val="1A14E2F6"/>
    <w:rsid w:val="1A195A60"/>
    <w:rsid w:val="1A19ECEE"/>
    <w:rsid w:val="1A286218"/>
    <w:rsid w:val="1A29DB67"/>
    <w:rsid w:val="1A4175DC"/>
    <w:rsid w:val="1A45F160"/>
    <w:rsid w:val="1A4F3EBC"/>
    <w:rsid w:val="1A4FAFCD"/>
    <w:rsid w:val="1A524A37"/>
    <w:rsid w:val="1A5894F3"/>
    <w:rsid w:val="1A591EDC"/>
    <w:rsid w:val="1A5B3457"/>
    <w:rsid w:val="1A5B7FA4"/>
    <w:rsid w:val="1A5C673D"/>
    <w:rsid w:val="1A6D0443"/>
    <w:rsid w:val="1A6DCCC6"/>
    <w:rsid w:val="1A70752E"/>
    <w:rsid w:val="1A734279"/>
    <w:rsid w:val="1A77A542"/>
    <w:rsid w:val="1A7BDA54"/>
    <w:rsid w:val="1A7C89EE"/>
    <w:rsid w:val="1A82078B"/>
    <w:rsid w:val="1A853637"/>
    <w:rsid w:val="1A87FE8A"/>
    <w:rsid w:val="1A90621A"/>
    <w:rsid w:val="1A910B64"/>
    <w:rsid w:val="1A941A05"/>
    <w:rsid w:val="1A9804E8"/>
    <w:rsid w:val="1A9D41FC"/>
    <w:rsid w:val="1AA04A17"/>
    <w:rsid w:val="1AB02583"/>
    <w:rsid w:val="1ABD95AD"/>
    <w:rsid w:val="1AC1D0AB"/>
    <w:rsid w:val="1AD19BEE"/>
    <w:rsid w:val="1ADEDC64"/>
    <w:rsid w:val="1AE100C7"/>
    <w:rsid w:val="1AF3ECE6"/>
    <w:rsid w:val="1AFA117C"/>
    <w:rsid w:val="1AFB53C1"/>
    <w:rsid w:val="1B106E7D"/>
    <w:rsid w:val="1B250B2D"/>
    <w:rsid w:val="1B2DC61B"/>
    <w:rsid w:val="1B383FF0"/>
    <w:rsid w:val="1B3A6C75"/>
    <w:rsid w:val="1B3CDB77"/>
    <w:rsid w:val="1B45EC5B"/>
    <w:rsid w:val="1B5BA589"/>
    <w:rsid w:val="1B5CA8C3"/>
    <w:rsid w:val="1B71F8D2"/>
    <w:rsid w:val="1B72D160"/>
    <w:rsid w:val="1B771150"/>
    <w:rsid w:val="1B792DC5"/>
    <w:rsid w:val="1B8CC2C4"/>
    <w:rsid w:val="1B91D160"/>
    <w:rsid w:val="1B942C04"/>
    <w:rsid w:val="1BB01FF6"/>
    <w:rsid w:val="1BBC8314"/>
    <w:rsid w:val="1BCB5EC1"/>
    <w:rsid w:val="1BDB5047"/>
    <w:rsid w:val="1BE097FE"/>
    <w:rsid w:val="1BE3AB94"/>
    <w:rsid w:val="1BE86F2B"/>
    <w:rsid w:val="1C09FEE5"/>
    <w:rsid w:val="1C0EC103"/>
    <w:rsid w:val="1C1B2406"/>
    <w:rsid w:val="1C1E8CA7"/>
    <w:rsid w:val="1C1F0600"/>
    <w:rsid w:val="1C2A9819"/>
    <w:rsid w:val="1C489D9B"/>
    <w:rsid w:val="1C4CC9E6"/>
    <w:rsid w:val="1C4FF12D"/>
    <w:rsid w:val="1C5DDB58"/>
    <w:rsid w:val="1C66F532"/>
    <w:rsid w:val="1C6B7B57"/>
    <w:rsid w:val="1C6C145C"/>
    <w:rsid w:val="1C703D97"/>
    <w:rsid w:val="1C7A1F1F"/>
    <w:rsid w:val="1CA00EC4"/>
    <w:rsid w:val="1CB4EC36"/>
    <w:rsid w:val="1CBC7EF2"/>
    <w:rsid w:val="1CC455CC"/>
    <w:rsid w:val="1CC68A1F"/>
    <w:rsid w:val="1CC9B14A"/>
    <w:rsid w:val="1CDEE833"/>
    <w:rsid w:val="1CFF18C7"/>
    <w:rsid w:val="1D0963AD"/>
    <w:rsid w:val="1D0A6928"/>
    <w:rsid w:val="1D0DC933"/>
    <w:rsid w:val="1D1788BD"/>
    <w:rsid w:val="1D2575DC"/>
    <w:rsid w:val="1D2EA602"/>
    <w:rsid w:val="1D46B4F1"/>
    <w:rsid w:val="1D4A17C5"/>
    <w:rsid w:val="1D4E67E1"/>
    <w:rsid w:val="1D5A999B"/>
    <w:rsid w:val="1D5BE8BE"/>
    <w:rsid w:val="1D788183"/>
    <w:rsid w:val="1D7E3649"/>
    <w:rsid w:val="1D86067B"/>
    <w:rsid w:val="1D87508F"/>
    <w:rsid w:val="1D9172B5"/>
    <w:rsid w:val="1D9D5D4F"/>
    <w:rsid w:val="1DA79839"/>
    <w:rsid w:val="1DA7A244"/>
    <w:rsid w:val="1DA98AC8"/>
    <w:rsid w:val="1DA99B0F"/>
    <w:rsid w:val="1DABE5F2"/>
    <w:rsid w:val="1DBAA91F"/>
    <w:rsid w:val="1DBC82B6"/>
    <w:rsid w:val="1DBCDC5B"/>
    <w:rsid w:val="1DC3F9DB"/>
    <w:rsid w:val="1DC54EEF"/>
    <w:rsid w:val="1DC8D948"/>
    <w:rsid w:val="1DCDC260"/>
    <w:rsid w:val="1DD7A52C"/>
    <w:rsid w:val="1DD9F779"/>
    <w:rsid w:val="1DE0B948"/>
    <w:rsid w:val="1DE0E71C"/>
    <w:rsid w:val="1DEB8F66"/>
    <w:rsid w:val="1DEDBBA1"/>
    <w:rsid w:val="1DF7A312"/>
    <w:rsid w:val="1DFA5F43"/>
    <w:rsid w:val="1E068E18"/>
    <w:rsid w:val="1E08854D"/>
    <w:rsid w:val="1E1662BA"/>
    <w:rsid w:val="1E1DFD47"/>
    <w:rsid w:val="1E1ED8D9"/>
    <w:rsid w:val="1E25DBED"/>
    <w:rsid w:val="1E2955F4"/>
    <w:rsid w:val="1E2BA4DF"/>
    <w:rsid w:val="1E2C0932"/>
    <w:rsid w:val="1E334FA4"/>
    <w:rsid w:val="1E388FBC"/>
    <w:rsid w:val="1E456330"/>
    <w:rsid w:val="1E49D696"/>
    <w:rsid w:val="1E570B33"/>
    <w:rsid w:val="1E5EF4B6"/>
    <w:rsid w:val="1E5F3713"/>
    <w:rsid w:val="1E67A3C0"/>
    <w:rsid w:val="1E6B6247"/>
    <w:rsid w:val="1E70234A"/>
    <w:rsid w:val="1E748142"/>
    <w:rsid w:val="1E8151C1"/>
    <w:rsid w:val="1E826E82"/>
    <w:rsid w:val="1E938A5D"/>
    <w:rsid w:val="1E9B0B54"/>
    <w:rsid w:val="1EA093D4"/>
    <w:rsid w:val="1EA23B09"/>
    <w:rsid w:val="1EA506B6"/>
    <w:rsid w:val="1EB3BD88"/>
    <w:rsid w:val="1EBD41DF"/>
    <w:rsid w:val="1ED791B6"/>
    <w:rsid w:val="1ED8E4A6"/>
    <w:rsid w:val="1EE44ED7"/>
    <w:rsid w:val="1EE525B2"/>
    <w:rsid w:val="1EE69712"/>
    <w:rsid w:val="1EEFD4BC"/>
    <w:rsid w:val="1EF0B705"/>
    <w:rsid w:val="1F08BAC7"/>
    <w:rsid w:val="1F10D0AA"/>
    <w:rsid w:val="1F11BA51"/>
    <w:rsid w:val="1F18D685"/>
    <w:rsid w:val="1F37298B"/>
    <w:rsid w:val="1F38D0C4"/>
    <w:rsid w:val="1F3AFEC6"/>
    <w:rsid w:val="1F47A2B9"/>
    <w:rsid w:val="1F4FA456"/>
    <w:rsid w:val="1F532AEE"/>
    <w:rsid w:val="1F696D5F"/>
    <w:rsid w:val="1F73B971"/>
    <w:rsid w:val="1F88C9DC"/>
    <w:rsid w:val="1F898D38"/>
    <w:rsid w:val="1F936B11"/>
    <w:rsid w:val="1F93A731"/>
    <w:rsid w:val="1F9DE5F8"/>
    <w:rsid w:val="1FA41048"/>
    <w:rsid w:val="1FAD6E0C"/>
    <w:rsid w:val="1FB254E7"/>
    <w:rsid w:val="1FB25ED9"/>
    <w:rsid w:val="1FB2D885"/>
    <w:rsid w:val="1FB7791D"/>
    <w:rsid w:val="1FB891A3"/>
    <w:rsid w:val="1FCD85C3"/>
    <w:rsid w:val="1FD13AF4"/>
    <w:rsid w:val="1FDDB784"/>
    <w:rsid w:val="1FEB4CD0"/>
    <w:rsid w:val="200A3539"/>
    <w:rsid w:val="20100018"/>
    <w:rsid w:val="2010D15E"/>
    <w:rsid w:val="2013B0EA"/>
    <w:rsid w:val="201A3903"/>
    <w:rsid w:val="201F2B76"/>
    <w:rsid w:val="202A8DEB"/>
    <w:rsid w:val="202D2187"/>
    <w:rsid w:val="20380B5B"/>
    <w:rsid w:val="2040DAFA"/>
    <w:rsid w:val="2043CC33"/>
    <w:rsid w:val="205F8B32"/>
    <w:rsid w:val="20694F02"/>
    <w:rsid w:val="206B2974"/>
    <w:rsid w:val="206B5F3B"/>
    <w:rsid w:val="2072E2B5"/>
    <w:rsid w:val="207791F5"/>
    <w:rsid w:val="2078B73B"/>
    <w:rsid w:val="207A6E79"/>
    <w:rsid w:val="2082395D"/>
    <w:rsid w:val="20827E7E"/>
    <w:rsid w:val="2092872C"/>
    <w:rsid w:val="20AE588A"/>
    <w:rsid w:val="20B946F9"/>
    <w:rsid w:val="20BCA826"/>
    <w:rsid w:val="20D0A633"/>
    <w:rsid w:val="20D771EC"/>
    <w:rsid w:val="20D8A83B"/>
    <w:rsid w:val="20DAE65E"/>
    <w:rsid w:val="20E2891E"/>
    <w:rsid w:val="20E31B72"/>
    <w:rsid w:val="20EB4648"/>
    <w:rsid w:val="20FA7CE7"/>
    <w:rsid w:val="2103AA18"/>
    <w:rsid w:val="21092E2E"/>
    <w:rsid w:val="2128C67F"/>
    <w:rsid w:val="214AE21E"/>
    <w:rsid w:val="215F0085"/>
    <w:rsid w:val="2162238A"/>
    <w:rsid w:val="21649183"/>
    <w:rsid w:val="21744E2E"/>
    <w:rsid w:val="217D41E0"/>
    <w:rsid w:val="21808224"/>
    <w:rsid w:val="21839A28"/>
    <w:rsid w:val="21875F93"/>
    <w:rsid w:val="219385EB"/>
    <w:rsid w:val="219AD40E"/>
    <w:rsid w:val="21A91EF0"/>
    <w:rsid w:val="21B3DE01"/>
    <w:rsid w:val="21BB1109"/>
    <w:rsid w:val="21BB618E"/>
    <w:rsid w:val="21C52149"/>
    <w:rsid w:val="21C6D183"/>
    <w:rsid w:val="21D62975"/>
    <w:rsid w:val="21E85A0B"/>
    <w:rsid w:val="21ED77E9"/>
    <w:rsid w:val="21F9025A"/>
    <w:rsid w:val="22213DCC"/>
    <w:rsid w:val="22230DC4"/>
    <w:rsid w:val="2223E388"/>
    <w:rsid w:val="223A0A88"/>
    <w:rsid w:val="224A6EC3"/>
    <w:rsid w:val="22507747"/>
    <w:rsid w:val="225820E0"/>
    <w:rsid w:val="225905FE"/>
    <w:rsid w:val="2260C888"/>
    <w:rsid w:val="2272FD15"/>
    <w:rsid w:val="227A94A9"/>
    <w:rsid w:val="228B68F9"/>
    <w:rsid w:val="22912EB6"/>
    <w:rsid w:val="22946CD8"/>
    <w:rsid w:val="22960B36"/>
    <w:rsid w:val="22ABD4D1"/>
    <w:rsid w:val="22C3EB18"/>
    <w:rsid w:val="22C4904C"/>
    <w:rsid w:val="22CB752A"/>
    <w:rsid w:val="22D72BE9"/>
    <w:rsid w:val="22D7D7BC"/>
    <w:rsid w:val="22EF5827"/>
    <w:rsid w:val="22FD9703"/>
    <w:rsid w:val="230B450E"/>
    <w:rsid w:val="231294FA"/>
    <w:rsid w:val="2318BF6A"/>
    <w:rsid w:val="231A3BC6"/>
    <w:rsid w:val="231DFA67"/>
    <w:rsid w:val="23339B68"/>
    <w:rsid w:val="23410792"/>
    <w:rsid w:val="235AFCA9"/>
    <w:rsid w:val="235BB271"/>
    <w:rsid w:val="237242FD"/>
    <w:rsid w:val="237A8E0D"/>
    <w:rsid w:val="2391C1B8"/>
    <w:rsid w:val="23976B7B"/>
    <w:rsid w:val="23ADD666"/>
    <w:rsid w:val="23E0531B"/>
    <w:rsid w:val="23EB62AA"/>
    <w:rsid w:val="23EF0CEB"/>
    <w:rsid w:val="23F98689"/>
    <w:rsid w:val="24042646"/>
    <w:rsid w:val="2404310E"/>
    <w:rsid w:val="241822C6"/>
    <w:rsid w:val="24248675"/>
    <w:rsid w:val="24285BD3"/>
    <w:rsid w:val="242BB624"/>
    <w:rsid w:val="24326B6F"/>
    <w:rsid w:val="24381279"/>
    <w:rsid w:val="243B3E19"/>
    <w:rsid w:val="244B9BC3"/>
    <w:rsid w:val="246E3651"/>
    <w:rsid w:val="24795CB4"/>
    <w:rsid w:val="24858D1F"/>
    <w:rsid w:val="248862DD"/>
    <w:rsid w:val="24BF1698"/>
    <w:rsid w:val="24D2EFF8"/>
    <w:rsid w:val="24DAD404"/>
    <w:rsid w:val="24E1596C"/>
    <w:rsid w:val="24F04983"/>
    <w:rsid w:val="24F19FD6"/>
    <w:rsid w:val="24FAE42E"/>
    <w:rsid w:val="24FC3C9E"/>
    <w:rsid w:val="24FE016C"/>
    <w:rsid w:val="251C51AC"/>
    <w:rsid w:val="252D46CA"/>
    <w:rsid w:val="2533B420"/>
    <w:rsid w:val="254443E6"/>
    <w:rsid w:val="254729B5"/>
    <w:rsid w:val="255E69D9"/>
    <w:rsid w:val="2564DCB4"/>
    <w:rsid w:val="257C9A6A"/>
    <w:rsid w:val="25818C60"/>
    <w:rsid w:val="2598E7BE"/>
    <w:rsid w:val="259D5225"/>
    <w:rsid w:val="259F27EA"/>
    <w:rsid w:val="25B7ED5B"/>
    <w:rsid w:val="25BAE841"/>
    <w:rsid w:val="25BF6AAA"/>
    <w:rsid w:val="25CFBFD0"/>
    <w:rsid w:val="25D27410"/>
    <w:rsid w:val="25D4F673"/>
    <w:rsid w:val="25D511AE"/>
    <w:rsid w:val="25F7F963"/>
    <w:rsid w:val="260313BE"/>
    <w:rsid w:val="260BD200"/>
    <w:rsid w:val="26109906"/>
    <w:rsid w:val="26176F48"/>
    <w:rsid w:val="263BA5AC"/>
    <w:rsid w:val="263E2D55"/>
    <w:rsid w:val="2641E0F1"/>
    <w:rsid w:val="26481B89"/>
    <w:rsid w:val="26532712"/>
    <w:rsid w:val="2655E8BC"/>
    <w:rsid w:val="266746C8"/>
    <w:rsid w:val="266E9295"/>
    <w:rsid w:val="2672C43A"/>
    <w:rsid w:val="2676E71C"/>
    <w:rsid w:val="2682431C"/>
    <w:rsid w:val="2688E6A4"/>
    <w:rsid w:val="2697FD0F"/>
    <w:rsid w:val="26AE963C"/>
    <w:rsid w:val="26B055FA"/>
    <w:rsid w:val="26B60DA7"/>
    <w:rsid w:val="26B8803A"/>
    <w:rsid w:val="26BAB894"/>
    <w:rsid w:val="26BFC273"/>
    <w:rsid w:val="26C339C7"/>
    <w:rsid w:val="26D1C5BA"/>
    <w:rsid w:val="26D417E3"/>
    <w:rsid w:val="26DD4CD1"/>
    <w:rsid w:val="26EB2916"/>
    <w:rsid w:val="26FB67B8"/>
    <w:rsid w:val="26FEE944"/>
    <w:rsid w:val="2701939E"/>
    <w:rsid w:val="270ABCBC"/>
    <w:rsid w:val="270F124A"/>
    <w:rsid w:val="2715C312"/>
    <w:rsid w:val="271B7366"/>
    <w:rsid w:val="2721F6E9"/>
    <w:rsid w:val="27227D3C"/>
    <w:rsid w:val="27228D0B"/>
    <w:rsid w:val="2735F33B"/>
    <w:rsid w:val="273DD32F"/>
    <w:rsid w:val="273FBB05"/>
    <w:rsid w:val="2744311A"/>
    <w:rsid w:val="274A2670"/>
    <w:rsid w:val="274B4948"/>
    <w:rsid w:val="2751BACD"/>
    <w:rsid w:val="27526870"/>
    <w:rsid w:val="27562E8A"/>
    <w:rsid w:val="2757AA83"/>
    <w:rsid w:val="2760F7A1"/>
    <w:rsid w:val="276851C5"/>
    <w:rsid w:val="276C9896"/>
    <w:rsid w:val="2770E20F"/>
    <w:rsid w:val="2773551F"/>
    <w:rsid w:val="278768CA"/>
    <w:rsid w:val="27A21046"/>
    <w:rsid w:val="27A42DED"/>
    <w:rsid w:val="27A84027"/>
    <w:rsid w:val="27B0153E"/>
    <w:rsid w:val="27B160E5"/>
    <w:rsid w:val="27BC9665"/>
    <w:rsid w:val="27BCAE14"/>
    <w:rsid w:val="27CF27F7"/>
    <w:rsid w:val="27D62D98"/>
    <w:rsid w:val="27DA722F"/>
    <w:rsid w:val="27DB1054"/>
    <w:rsid w:val="27DC9950"/>
    <w:rsid w:val="27E2EE29"/>
    <w:rsid w:val="27F41CEA"/>
    <w:rsid w:val="28146518"/>
    <w:rsid w:val="2825ED6C"/>
    <w:rsid w:val="28263736"/>
    <w:rsid w:val="28279AB7"/>
    <w:rsid w:val="283BE7A3"/>
    <w:rsid w:val="283DF91A"/>
    <w:rsid w:val="28420172"/>
    <w:rsid w:val="2842BB52"/>
    <w:rsid w:val="2862D1A5"/>
    <w:rsid w:val="286D002F"/>
    <w:rsid w:val="2887D97F"/>
    <w:rsid w:val="2888273E"/>
    <w:rsid w:val="28991971"/>
    <w:rsid w:val="289941CF"/>
    <w:rsid w:val="28AAFCC4"/>
    <w:rsid w:val="28AD07FC"/>
    <w:rsid w:val="28AEA5D1"/>
    <w:rsid w:val="28B1EE35"/>
    <w:rsid w:val="28B4F41A"/>
    <w:rsid w:val="28BBEE6C"/>
    <w:rsid w:val="28C8B8AF"/>
    <w:rsid w:val="28D371BF"/>
    <w:rsid w:val="28DA2402"/>
    <w:rsid w:val="28DAF08A"/>
    <w:rsid w:val="28DCBB95"/>
    <w:rsid w:val="28EE1280"/>
    <w:rsid w:val="28F13246"/>
    <w:rsid w:val="28F78635"/>
    <w:rsid w:val="28F816AC"/>
    <w:rsid w:val="29033CC9"/>
    <w:rsid w:val="290DBF5E"/>
    <w:rsid w:val="29148367"/>
    <w:rsid w:val="291D51E6"/>
    <w:rsid w:val="292AF7DC"/>
    <w:rsid w:val="293F0DC2"/>
    <w:rsid w:val="29468207"/>
    <w:rsid w:val="294F0E2F"/>
    <w:rsid w:val="29696563"/>
    <w:rsid w:val="296F0AEC"/>
    <w:rsid w:val="297510AD"/>
    <w:rsid w:val="297E539A"/>
    <w:rsid w:val="2994CB47"/>
    <w:rsid w:val="299673A3"/>
    <w:rsid w:val="29991DCA"/>
    <w:rsid w:val="299FFFE3"/>
    <w:rsid w:val="29AE8E41"/>
    <w:rsid w:val="29AF16A1"/>
    <w:rsid w:val="29B6D83A"/>
    <w:rsid w:val="29BB9D66"/>
    <w:rsid w:val="29BBB066"/>
    <w:rsid w:val="29C769C3"/>
    <w:rsid w:val="29DA7A7C"/>
    <w:rsid w:val="29E4DA12"/>
    <w:rsid w:val="29F00950"/>
    <w:rsid w:val="29F15363"/>
    <w:rsid w:val="29FA10F8"/>
    <w:rsid w:val="2A05E28B"/>
    <w:rsid w:val="2A089C33"/>
    <w:rsid w:val="2A19A82A"/>
    <w:rsid w:val="2A2191B7"/>
    <w:rsid w:val="2A28F3F1"/>
    <w:rsid w:val="2A30B03E"/>
    <w:rsid w:val="2A353567"/>
    <w:rsid w:val="2A3D3C7E"/>
    <w:rsid w:val="2A500972"/>
    <w:rsid w:val="2A55C6CE"/>
    <w:rsid w:val="2A6B6563"/>
    <w:rsid w:val="2A6CF2E4"/>
    <w:rsid w:val="2A73A3F8"/>
    <w:rsid w:val="2A7B1220"/>
    <w:rsid w:val="2A862E0A"/>
    <w:rsid w:val="2A89B5B7"/>
    <w:rsid w:val="2AA5FCE0"/>
    <w:rsid w:val="2AA8662B"/>
    <w:rsid w:val="2AAAE4D6"/>
    <w:rsid w:val="2AB75495"/>
    <w:rsid w:val="2AD15F51"/>
    <w:rsid w:val="2AD6227C"/>
    <w:rsid w:val="2ADFF6B6"/>
    <w:rsid w:val="2AEF8FF6"/>
    <w:rsid w:val="2AF4DF6B"/>
    <w:rsid w:val="2AF73E84"/>
    <w:rsid w:val="2AFF5595"/>
    <w:rsid w:val="2B05CFDA"/>
    <w:rsid w:val="2B0A9299"/>
    <w:rsid w:val="2B1006A8"/>
    <w:rsid w:val="2B161742"/>
    <w:rsid w:val="2B1D3027"/>
    <w:rsid w:val="2B242096"/>
    <w:rsid w:val="2B28BCDD"/>
    <w:rsid w:val="2B37EFB2"/>
    <w:rsid w:val="2B3B6041"/>
    <w:rsid w:val="2B42430A"/>
    <w:rsid w:val="2B43BA56"/>
    <w:rsid w:val="2B4F616B"/>
    <w:rsid w:val="2B69B3E8"/>
    <w:rsid w:val="2B7463E1"/>
    <w:rsid w:val="2B7A5524"/>
    <w:rsid w:val="2B8C7806"/>
    <w:rsid w:val="2B9A63B2"/>
    <w:rsid w:val="2B9C5D85"/>
    <w:rsid w:val="2BA0B349"/>
    <w:rsid w:val="2BBA3AF2"/>
    <w:rsid w:val="2BBE4229"/>
    <w:rsid w:val="2BC219A7"/>
    <w:rsid w:val="2BED4846"/>
    <w:rsid w:val="2BF4B8C4"/>
    <w:rsid w:val="2C005971"/>
    <w:rsid w:val="2C02BF64"/>
    <w:rsid w:val="2C1286B1"/>
    <w:rsid w:val="2C160D78"/>
    <w:rsid w:val="2C1B4541"/>
    <w:rsid w:val="2C1B64C6"/>
    <w:rsid w:val="2C265E2F"/>
    <w:rsid w:val="2C286030"/>
    <w:rsid w:val="2C3C7BF3"/>
    <w:rsid w:val="2C70F024"/>
    <w:rsid w:val="2C753889"/>
    <w:rsid w:val="2C7B9C2E"/>
    <w:rsid w:val="2C806BC0"/>
    <w:rsid w:val="2C8F78B3"/>
    <w:rsid w:val="2C916805"/>
    <w:rsid w:val="2C973C31"/>
    <w:rsid w:val="2C9EBDD4"/>
    <w:rsid w:val="2CB0C81D"/>
    <w:rsid w:val="2CC15821"/>
    <w:rsid w:val="2CD0AC33"/>
    <w:rsid w:val="2CE59C4A"/>
    <w:rsid w:val="2CF6D62B"/>
    <w:rsid w:val="2CFBD44B"/>
    <w:rsid w:val="2CFF096D"/>
    <w:rsid w:val="2CFF6627"/>
    <w:rsid w:val="2D23DB77"/>
    <w:rsid w:val="2D2940A2"/>
    <w:rsid w:val="2D3097CC"/>
    <w:rsid w:val="2D35ACE0"/>
    <w:rsid w:val="2D467C88"/>
    <w:rsid w:val="2D4B4EBE"/>
    <w:rsid w:val="2D63E341"/>
    <w:rsid w:val="2D6CF3B1"/>
    <w:rsid w:val="2D7E0250"/>
    <w:rsid w:val="2D8AB09C"/>
    <w:rsid w:val="2D8EF58E"/>
    <w:rsid w:val="2D923357"/>
    <w:rsid w:val="2D95C6B5"/>
    <w:rsid w:val="2DA8B736"/>
    <w:rsid w:val="2DA935C1"/>
    <w:rsid w:val="2DBD5866"/>
    <w:rsid w:val="2DC1DCD6"/>
    <w:rsid w:val="2DEB7D16"/>
    <w:rsid w:val="2DEC275A"/>
    <w:rsid w:val="2DEF968C"/>
    <w:rsid w:val="2DF06AA8"/>
    <w:rsid w:val="2DFE7722"/>
    <w:rsid w:val="2E00C694"/>
    <w:rsid w:val="2E1AD017"/>
    <w:rsid w:val="2E1CD122"/>
    <w:rsid w:val="2E1D7D6C"/>
    <w:rsid w:val="2E33399E"/>
    <w:rsid w:val="2E34D5D9"/>
    <w:rsid w:val="2E37D8EE"/>
    <w:rsid w:val="2E41EAF6"/>
    <w:rsid w:val="2E488C68"/>
    <w:rsid w:val="2E52D35A"/>
    <w:rsid w:val="2E59B238"/>
    <w:rsid w:val="2E5CEE6D"/>
    <w:rsid w:val="2E5FEBE1"/>
    <w:rsid w:val="2E6098C3"/>
    <w:rsid w:val="2E60CA8D"/>
    <w:rsid w:val="2E6687A3"/>
    <w:rsid w:val="2E6B526D"/>
    <w:rsid w:val="2E6E66AD"/>
    <w:rsid w:val="2E76EEA7"/>
    <w:rsid w:val="2E7BB3A9"/>
    <w:rsid w:val="2E893556"/>
    <w:rsid w:val="2E98284D"/>
    <w:rsid w:val="2E9A8D36"/>
    <w:rsid w:val="2EA56AB9"/>
    <w:rsid w:val="2EC16889"/>
    <w:rsid w:val="2EC40DF4"/>
    <w:rsid w:val="2ECF73DE"/>
    <w:rsid w:val="2ED09CAB"/>
    <w:rsid w:val="2ED347B4"/>
    <w:rsid w:val="2ED39693"/>
    <w:rsid w:val="2EDAE622"/>
    <w:rsid w:val="2EEBC108"/>
    <w:rsid w:val="2EF1D3CA"/>
    <w:rsid w:val="2F01C381"/>
    <w:rsid w:val="2F0A6F15"/>
    <w:rsid w:val="2F122CF3"/>
    <w:rsid w:val="2F21FAB0"/>
    <w:rsid w:val="2F32F0B2"/>
    <w:rsid w:val="2F3CDB66"/>
    <w:rsid w:val="2F3DBD84"/>
    <w:rsid w:val="2F3FBE0B"/>
    <w:rsid w:val="2F4CF70C"/>
    <w:rsid w:val="2F64C54C"/>
    <w:rsid w:val="2F68BBA0"/>
    <w:rsid w:val="2F6BDC96"/>
    <w:rsid w:val="2F70FF21"/>
    <w:rsid w:val="2F7BD7AD"/>
    <w:rsid w:val="2F928DA8"/>
    <w:rsid w:val="2F9E6BAF"/>
    <w:rsid w:val="2FAA3691"/>
    <w:rsid w:val="2FAE3839"/>
    <w:rsid w:val="2FB49FA9"/>
    <w:rsid w:val="2FB622C1"/>
    <w:rsid w:val="2FB79907"/>
    <w:rsid w:val="2FC5EFFB"/>
    <w:rsid w:val="2FCCC2DA"/>
    <w:rsid w:val="2FCFA279"/>
    <w:rsid w:val="2FD4E92E"/>
    <w:rsid w:val="2FD93F55"/>
    <w:rsid w:val="2FF7DE98"/>
    <w:rsid w:val="3006B138"/>
    <w:rsid w:val="300BA53F"/>
    <w:rsid w:val="3015BAD0"/>
    <w:rsid w:val="30247D46"/>
    <w:rsid w:val="3024D6A2"/>
    <w:rsid w:val="3047193C"/>
    <w:rsid w:val="305B7155"/>
    <w:rsid w:val="305FDE55"/>
    <w:rsid w:val="306B89B8"/>
    <w:rsid w:val="306B9E32"/>
    <w:rsid w:val="3076F401"/>
    <w:rsid w:val="307EAA09"/>
    <w:rsid w:val="3082FD03"/>
    <w:rsid w:val="30A302C5"/>
    <w:rsid w:val="30B9A783"/>
    <w:rsid w:val="30BC0C76"/>
    <w:rsid w:val="30C55EC4"/>
    <w:rsid w:val="30C5F3C4"/>
    <w:rsid w:val="30DB46EA"/>
    <w:rsid w:val="30E0571E"/>
    <w:rsid w:val="30F35689"/>
    <w:rsid w:val="30FA09ED"/>
    <w:rsid w:val="3109A70D"/>
    <w:rsid w:val="31117B3A"/>
    <w:rsid w:val="311348F0"/>
    <w:rsid w:val="3125B754"/>
    <w:rsid w:val="31270E84"/>
    <w:rsid w:val="312D163C"/>
    <w:rsid w:val="313562B4"/>
    <w:rsid w:val="3137B3D7"/>
    <w:rsid w:val="3148C0DC"/>
    <w:rsid w:val="3154760C"/>
    <w:rsid w:val="315FCC60"/>
    <w:rsid w:val="31615E2D"/>
    <w:rsid w:val="3177D524"/>
    <w:rsid w:val="317E2C65"/>
    <w:rsid w:val="318A4E96"/>
    <w:rsid w:val="31947ADF"/>
    <w:rsid w:val="319DC92B"/>
    <w:rsid w:val="31A12929"/>
    <w:rsid w:val="31A42FF7"/>
    <w:rsid w:val="31AA1C7C"/>
    <w:rsid w:val="31B0886F"/>
    <w:rsid w:val="31B574A4"/>
    <w:rsid w:val="31EDE823"/>
    <w:rsid w:val="31F6E6F8"/>
    <w:rsid w:val="32004EDC"/>
    <w:rsid w:val="3207303A"/>
    <w:rsid w:val="3208EDF3"/>
    <w:rsid w:val="321282AB"/>
    <w:rsid w:val="32261796"/>
    <w:rsid w:val="323382FA"/>
    <w:rsid w:val="3242D947"/>
    <w:rsid w:val="3244F0D4"/>
    <w:rsid w:val="3257FCAB"/>
    <w:rsid w:val="32645269"/>
    <w:rsid w:val="327A1FBC"/>
    <w:rsid w:val="327E3B19"/>
    <w:rsid w:val="328F6DEC"/>
    <w:rsid w:val="32932984"/>
    <w:rsid w:val="32990B28"/>
    <w:rsid w:val="32B4934F"/>
    <w:rsid w:val="32BE2831"/>
    <w:rsid w:val="32C2B516"/>
    <w:rsid w:val="32CA2FC9"/>
    <w:rsid w:val="32CB4243"/>
    <w:rsid w:val="32DA87C0"/>
    <w:rsid w:val="32EC5A34"/>
    <w:rsid w:val="32EFE6DF"/>
    <w:rsid w:val="32F62001"/>
    <w:rsid w:val="32F7F73F"/>
    <w:rsid w:val="32FCBA85"/>
    <w:rsid w:val="3312D0E4"/>
    <w:rsid w:val="331867FB"/>
    <w:rsid w:val="331AEC23"/>
    <w:rsid w:val="331B472B"/>
    <w:rsid w:val="331F332F"/>
    <w:rsid w:val="33203291"/>
    <w:rsid w:val="33211B96"/>
    <w:rsid w:val="332AA145"/>
    <w:rsid w:val="334C67FA"/>
    <w:rsid w:val="3351B7CF"/>
    <w:rsid w:val="33587D70"/>
    <w:rsid w:val="33709BE1"/>
    <w:rsid w:val="33834FF9"/>
    <w:rsid w:val="338BDB28"/>
    <w:rsid w:val="338D31B7"/>
    <w:rsid w:val="33924914"/>
    <w:rsid w:val="33A0695B"/>
    <w:rsid w:val="33B4D8DB"/>
    <w:rsid w:val="33C8AD01"/>
    <w:rsid w:val="33CF0327"/>
    <w:rsid w:val="33D9A8CA"/>
    <w:rsid w:val="33DAA387"/>
    <w:rsid w:val="33E481C4"/>
    <w:rsid w:val="33E9E015"/>
    <w:rsid w:val="33EAF20B"/>
    <w:rsid w:val="33F71D57"/>
    <w:rsid w:val="33F7F82A"/>
    <w:rsid w:val="33F8CFA0"/>
    <w:rsid w:val="34040A9C"/>
    <w:rsid w:val="34296557"/>
    <w:rsid w:val="344911E6"/>
    <w:rsid w:val="3453388D"/>
    <w:rsid w:val="34586242"/>
    <w:rsid w:val="345E74F8"/>
    <w:rsid w:val="346BF129"/>
    <w:rsid w:val="346EAB2B"/>
    <w:rsid w:val="34937869"/>
    <w:rsid w:val="349D3470"/>
    <w:rsid w:val="34AE1C91"/>
    <w:rsid w:val="34C09130"/>
    <w:rsid w:val="34C43BF3"/>
    <w:rsid w:val="34C8EBEE"/>
    <w:rsid w:val="34CE254A"/>
    <w:rsid w:val="34D8D1A8"/>
    <w:rsid w:val="34E4604F"/>
    <w:rsid w:val="34F163C9"/>
    <w:rsid w:val="34FFCE2B"/>
    <w:rsid w:val="35040F56"/>
    <w:rsid w:val="350C0EE0"/>
    <w:rsid w:val="35127343"/>
    <w:rsid w:val="35190695"/>
    <w:rsid w:val="351F0BE2"/>
    <w:rsid w:val="351F46FC"/>
    <w:rsid w:val="352497E7"/>
    <w:rsid w:val="3524C254"/>
    <w:rsid w:val="3530BD64"/>
    <w:rsid w:val="3555F064"/>
    <w:rsid w:val="3560A610"/>
    <w:rsid w:val="35887826"/>
    <w:rsid w:val="358F8550"/>
    <w:rsid w:val="35906037"/>
    <w:rsid w:val="359A90E7"/>
    <w:rsid w:val="35A750CA"/>
    <w:rsid w:val="35AAC871"/>
    <w:rsid w:val="35BC2B34"/>
    <w:rsid w:val="35E71182"/>
    <w:rsid w:val="35EF5F4F"/>
    <w:rsid w:val="35FBD8F0"/>
    <w:rsid w:val="3607291C"/>
    <w:rsid w:val="3610444D"/>
    <w:rsid w:val="3633CE67"/>
    <w:rsid w:val="3646915B"/>
    <w:rsid w:val="3649ECF2"/>
    <w:rsid w:val="36521996"/>
    <w:rsid w:val="366E781C"/>
    <w:rsid w:val="3674B510"/>
    <w:rsid w:val="36797C3C"/>
    <w:rsid w:val="367D81D6"/>
    <w:rsid w:val="368CF5C8"/>
    <w:rsid w:val="36A6D69E"/>
    <w:rsid w:val="36A9F7FF"/>
    <w:rsid w:val="36BDB9A3"/>
    <w:rsid w:val="36C039AD"/>
    <w:rsid w:val="36CA8BE5"/>
    <w:rsid w:val="36D20C29"/>
    <w:rsid w:val="36D721A0"/>
    <w:rsid w:val="36E6A2D4"/>
    <w:rsid w:val="36F45DB9"/>
    <w:rsid w:val="36FFFE02"/>
    <w:rsid w:val="37065CA5"/>
    <w:rsid w:val="37093605"/>
    <w:rsid w:val="371CDB6B"/>
    <w:rsid w:val="371FAE88"/>
    <w:rsid w:val="37211A69"/>
    <w:rsid w:val="372A0C79"/>
    <w:rsid w:val="372A27A4"/>
    <w:rsid w:val="3741C7DE"/>
    <w:rsid w:val="375A4CC7"/>
    <w:rsid w:val="3762B16D"/>
    <w:rsid w:val="376E3EDF"/>
    <w:rsid w:val="3770D1E1"/>
    <w:rsid w:val="37718501"/>
    <w:rsid w:val="3786E4F4"/>
    <w:rsid w:val="378B8DB3"/>
    <w:rsid w:val="37924281"/>
    <w:rsid w:val="3792F96A"/>
    <w:rsid w:val="37965217"/>
    <w:rsid w:val="37975574"/>
    <w:rsid w:val="37978B91"/>
    <w:rsid w:val="37D5744A"/>
    <w:rsid w:val="37E937CF"/>
    <w:rsid w:val="38031D77"/>
    <w:rsid w:val="380B650A"/>
    <w:rsid w:val="380E5187"/>
    <w:rsid w:val="3813A3AA"/>
    <w:rsid w:val="3816EDAF"/>
    <w:rsid w:val="381B0700"/>
    <w:rsid w:val="38359F28"/>
    <w:rsid w:val="383C8750"/>
    <w:rsid w:val="385591D5"/>
    <w:rsid w:val="386AC459"/>
    <w:rsid w:val="386D6F20"/>
    <w:rsid w:val="389E3132"/>
    <w:rsid w:val="38A40632"/>
    <w:rsid w:val="38BFF06E"/>
    <w:rsid w:val="38C146AD"/>
    <w:rsid w:val="38C306CD"/>
    <w:rsid w:val="38C984EA"/>
    <w:rsid w:val="38CCB5A0"/>
    <w:rsid w:val="38DCB717"/>
    <w:rsid w:val="38EA86C5"/>
    <w:rsid w:val="38EC6713"/>
    <w:rsid w:val="38F00F0A"/>
    <w:rsid w:val="390B2CA8"/>
    <w:rsid w:val="391917D0"/>
    <w:rsid w:val="39262062"/>
    <w:rsid w:val="392FC362"/>
    <w:rsid w:val="3937C13E"/>
    <w:rsid w:val="393B3467"/>
    <w:rsid w:val="3946463A"/>
    <w:rsid w:val="394EBD2E"/>
    <w:rsid w:val="395D82BE"/>
    <w:rsid w:val="395E0F9E"/>
    <w:rsid w:val="3965BE01"/>
    <w:rsid w:val="396DA670"/>
    <w:rsid w:val="3971C4F9"/>
    <w:rsid w:val="397DD5CC"/>
    <w:rsid w:val="397E358A"/>
    <w:rsid w:val="3984CFF0"/>
    <w:rsid w:val="39861A32"/>
    <w:rsid w:val="3993ADC9"/>
    <w:rsid w:val="3995F833"/>
    <w:rsid w:val="3998A515"/>
    <w:rsid w:val="39A3C161"/>
    <w:rsid w:val="39A53C34"/>
    <w:rsid w:val="39A65113"/>
    <w:rsid w:val="39AE2BA9"/>
    <w:rsid w:val="39B0772B"/>
    <w:rsid w:val="39B14577"/>
    <w:rsid w:val="39B6F10A"/>
    <w:rsid w:val="39BD2F96"/>
    <w:rsid w:val="39CC39EF"/>
    <w:rsid w:val="39CE5A7D"/>
    <w:rsid w:val="39D80E39"/>
    <w:rsid w:val="39DE37DF"/>
    <w:rsid w:val="39EEDBDA"/>
    <w:rsid w:val="39F64A93"/>
    <w:rsid w:val="39F7B6C8"/>
    <w:rsid w:val="3A121F13"/>
    <w:rsid w:val="3A18214A"/>
    <w:rsid w:val="3A28D03C"/>
    <w:rsid w:val="3A31915F"/>
    <w:rsid w:val="3A575BF3"/>
    <w:rsid w:val="3A71B982"/>
    <w:rsid w:val="3A771657"/>
    <w:rsid w:val="3A776E8B"/>
    <w:rsid w:val="3A82F1D3"/>
    <w:rsid w:val="3A87CE4C"/>
    <w:rsid w:val="3A883E43"/>
    <w:rsid w:val="3A8F4D2A"/>
    <w:rsid w:val="3AA0FDDA"/>
    <w:rsid w:val="3AB0898C"/>
    <w:rsid w:val="3AB5C90F"/>
    <w:rsid w:val="3AD35EC4"/>
    <w:rsid w:val="3AD5F609"/>
    <w:rsid w:val="3AED4EF1"/>
    <w:rsid w:val="3AF069EF"/>
    <w:rsid w:val="3AFE608A"/>
    <w:rsid w:val="3B00BE79"/>
    <w:rsid w:val="3B07164F"/>
    <w:rsid w:val="3B094969"/>
    <w:rsid w:val="3B0C5F0F"/>
    <w:rsid w:val="3B129CD0"/>
    <w:rsid w:val="3B29FD79"/>
    <w:rsid w:val="3B311C24"/>
    <w:rsid w:val="3B3DCBF4"/>
    <w:rsid w:val="3B518D17"/>
    <w:rsid w:val="3B53FECC"/>
    <w:rsid w:val="3B549E0B"/>
    <w:rsid w:val="3B5CC11D"/>
    <w:rsid w:val="3B699AA2"/>
    <w:rsid w:val="3B7A99FC"/>
    <w:rsid w:val="3B87CB6B"/>
    <w:rsid w:val="3B940428"/>
    <w:rsid w:val="3B96BC72"/>
    <w:rsid w:val="3B971A41"/>
    <w:rsid w:val="3B97DDFA"/>
    <w:rsid w:val="3BAD619D"/>
    <w:rsid w:val="3BAF7343"/>
    <w:rsid w:val="3BB8EBB4"/>
    <w:rsid w:val="3BCB5D56"/>
    <w:rsid w:val="3BCE276E"/>
    <w:rsid w:val="3BD9BCD0"/>
    <w:rsid w:val="3BDAEF49"/>
    <w:rsid w:val="3BED5884"/>
    <w:rsid w:val="3BF00404"/>
    <w:rsid w:val="3BFE8B2E"/>
    <w:rsid w:val="3C0BFF0C"/>
    <w:rsid w:val="3C102512"/>
    <w:rsid w:val="3C44EF5B"/>
    <w:rsid w:val="3C462716"/>
    <w:rsid w:val="3C480E7B"/>
    <w:rsid w:val="3C4B89B9"/>
    <w:rsid w:val="3C4BF148"/>
    <w:rsid w:val="3C52B1AF"/>
    <w:rsid w:val="3C63AF4D"/>
    <w:rsid w:val="3C688C96"/>
    <w:rsid w:val="3C68EBF0"/>
    <w:rsid w:val="3C81F3AE"/>
    <w:rsid w:val="3C839B8A"/>
    <w:rsid w:val="3C9C7B0D"/>
    <w:rsid w:val="3CB47CF7"/>
    <w:rsid w:val="3CB6E45F"/>
    <w:rsid w:val="3CBDFE14"/>
    <w:rsid w:val="3CC27C0A"/>
    <w:rsid w:val="3CCA25EF"/>
    <w:rsid w:val="3CCFECC3"/>
    <w:rsid w:val="3CD2F5BC"/>
    <w:rsid w:val="3CD860E3"/>
    <w:rsid w:val="3CD8C11D"/>
    <w:rsid w:val="3CE16503"/>
    <w:rsid w:val="3CF0748A"/>
    <w:rsid w:val="3CF8E7A2"/>
    <w:rsid w:val="3D06266A"/>
    <w:rsid w:val="3D0C6B27"/>
    <w:rsid w:val="3D18408D"/>
    <w:rsid w:val="3D27FF52"/>
    <w:rsid w:val="3D29D060"/>
    <w:rsid w:val="3D2BBA8E"/>
    <w:rsid w:val="3D39A95F"/>
    <w:rsid w:val="3D3A3BB2"/>
    <w:rsid w:val="3D3C8EF7"/>
    <w:rsid w:val="3D48476A"/>
    <w:rsid w:val="3D576CA7"/>
    <w:rsid w:val="3D59AC9A"/>
    <w:rsid w:val="3D65EC4D"/>
    <w:rsid w:val="3D781E61"/>
    <w:rsid w:val="3D7B9D55"/>
    <w:rsid w:val="3D827066"/>
    <w:rsid w:val="3D89A906"/>
    <w:rsid w:val="3D9D71A7"/>
    <w:rsid w:val="3D9F5DAD"/>
    <w:rsid w:val="3DA801DD"/>
    <w:rsid w:val="3DAF479C"/>
    <w:rsid w:val="3DBD449B"/>
    <w:rsid w:val="3DC7FF57"/>
    <w:rsid w:val="3DCCAD93"/>
    <w:rsid w:val="3DD0D2B8"/>
    <w:rsid w:val="3DD78CB9"/>
    <w:rsid w:val="3DDD53C2"/>
    <w:rsid w:val="3DE56FB7"/>
    <w:rsid w:val="3DFB12D6"/>
    <w:rsid w:val="3E0D2504"/>
    <w:rsid w:val="3E34E5AD"/>
    <w:rsid w:val="3E3B812E"/>
    <w:rsid w:val="3E500BCB"/>
    <w:rsid w:val="3E5083D9"/>
    <w:rsid w:val="3E5110F4"/>
    <w:rsid w:val="3E5B7914"/>
    <w:rsid w:val="3E67AFE9"/>
    <w:rsid w:val="3E786474"/>
    <w:rsid w:val="3E83EDD6"/>
    <w:rsid w:val="3E86EBCF"/>
    <w:rsid w:val="3E95637B"/>
    <w:rsid w:val="3EA12DFD"/>
    <w:rsid w:val="3EA79125"/>
    <w:rsid w:val="3EA7D8E9"/>
    <w:rsid w:val="3EB42BA5"/>
    <w:rsid w:val="3EB50D56"/>
    <w:rsid w:val="3EC8AC85"/>
    <w:rsid w:val="3ECA6EA3"/>
    <w:rsid w:val="3ED55B91"/>
    <w:rsid w:val="3ED6E35B"/>
    <w:rsid w:val="3EDA6CB3"/>
    <w:rsid w:val="3EE53287"/>
    <w:rsid w:val="3EE8F81F"/>
    <w:rsid w:val="3F086E50"/>
    <w:rsid w:val="3F0B4F37"/>
    <w:rsid w:val="3F10FD5A"/>
    <w:rsid w:val="3F1891C7"/>
    <w:rsid w:val="3F1D978E"/>
    <w:rsid w:val="3F4C364F"/>
    <w:rsid w:val="3F60782D"/>
    <w:rsid w:val="3F677001"/>
    <w:rsid w:val="3F74515B"/>
    <w:rsid w:val="3F799D04"/>
    <w:rsid w:val="3F7D7710"/>
    <w:rsid w:val="3F88BDC8"/>
    <w:rsid w:val="3F999FBB"/>
    <w:rsid w:val="3F9ACEAB"/>
    <w:rsid w:val="3FB9F363"/>
    <w:rsid w:val="3FC22C81"/>
    <w:rsid w:val="3FCD6D92"/>
    <w:rsid w:val="3FD65D22"/>
    <w:rsid w:val="3FDABB61"/>
    <w:rsid w:val="3FDE38C2"/>
    <w:rsid w:val="3FDECA5B"/>
    <w:rsid w:val="4001ED4C"/>
    <w:rsid w:val="400E99E7"/>
    <w:rsid w:val="401B1C84"/>
    <w:rsid w:val="401DD1C1"/>
    <w:rsid w:val="4033F38F"/>
    <w:rsid w:val="403E878E"/>
    <w:rsid w:val="4040DECD"/>
    <w:rsid w:val="404BDE4E"/>
    <w:rsid w:val="40533E9B"/>
    <w:rsid w:val="4054BB61"/>
    <w:rsid w:val="405A8F44"/>
    <w:rsid w:val="405E9886"/>
    <w:rsid w:val="407442A7"/>
    <w:rsid w:val="4079F99D"/>
    <w:rsid w:val="407A1FFD"/>
    <w:rsid w:val="407C9F30"/>
    <w:rsid w:val="4088EE66"/>
    <w:rsid w:val="40951C68"/>
    <w:rsid w:val="40AE0934"/>
    <w:rsid w:val="40D26E07"/>
    <w:rsid w:val="40DF2241"/>
    <w:rsid w:val="40E01EC8"/>
    <w:rsid w:val="40EEE1AE"/>
    <w:rsid w:val="40F119AE"/>
    <w:rsid w:val="40F719BD"/>
    <w:rsid w:val="40FB89CF"/>
    <w:rsid w:val="410595F8"/>
    <w:rsid w:val="412549BD"/>
    <w:rsid w:val="412B7FC0"/>
    <w:rsid w:val="414AF57E"/>
    <w:rsid w:val="4156DAA3"/>
    <w:rsid w:val="416A7D90"/>
    <w:rsid w:val="4172D003"/>
    <w:rsid w:val="417DA2D1"/>
    <w:rsid w:val="41805484"/>
    <w:rsid w:val="41808299"/>
    <w:rsid w:val="418746D5"/>
    <w:rsid w:val="41876458"/>
    <w:rsid w:val="4193E00A"/>
    <w:rsid w:val="4197A193"/>
    <w:rsid w:val="41C1FEAE"/>
    <w:rsid w:val="41C5D37B"/>
    <w:rsid w:val="41C7F80F"/>
    <w:rsid w:val="41C922E4"/>
    <w:rsid w:val="41D9A284"/>
    <w:rsid w:val="41F8FDA3"/>
    <w:rsid w:val="41FDE196"/>
    <w:rsid w:val="420CFBCD"/>
    <w:rsid w:val="42138A6A"/>
    <w:rsid w:val="421FF766"/>
    <w:rsid w:val="4223F6E4"/>
    <w:rsid w:val="422EBC8B"/>
    <w:rsid w:val="42489E1C"/>
    <w:rsid w:val="4255728F"/>
    <w:rsid w:val="42624E4A"/>
    <w:rsid w:val="42684E6B"/>
    <w:rsid w:val="426F0271"/>
    <w:rsid w:val="4276DCEC"/>
    <w:rsid w:val="427AA470"/>
    <w:rsid w:val="427C6A54"/>
    <w:rsid w:val="427C840B"/>
    <w:rsid w:val="427D84F5"/>
    <w:rsid w:val="428F7B54"/>
    <w:rsid w:val="42956D6A"/>
    <w:rsid w:val="4298F3FF"/>
    <w:rsid w:val="42A0D2D1"/>
    <w:rsid w:val="42A21174"/>
    <w:rsid w:val="42AA54EA"/>
    <w:rsid w:val="42AC388F"/>
    <w:rsid w:val="42B2E748"/>
    <w:rsid w:val="42C6E11A"/>
    <w:rsid w:val="42D24F8A"/>
    <w:rsid w:val="42D4AD6A"/>
    <w:rsid w:val="42E1E69F"/>
    <w:rsid w:val="42E6B64E"/>
    <w:rsid w:val="4303A64E"/>
    <w:rsid w:val="43081432"/>
    <w:rsid w:val="430B34C1"/>
    <w:rsid w:val="43285C57"/>
    <w:rsid w:val="43328D23"/>
    <w:rsid w:val="4332B375"/>
    <w:rsid w:val="4336E88D"/>
    <w:rsid w:val="43384953"/>
    <w:rsid w:val="43493900"/>
    <w:rsid w:val="4351BF8C"/>
    <w:rsid w:val="4352DC15"/>
    <w:rsid w:val="435D4661"/>
    <w:rsid w:val="436FC376"/>
    <w:rsid w:val="4382787C"/>
    <w:rsid w:val="4392DB78"/>
    <w:rsid w:val="4399F96C"/>
    <w:rsid w:val="43A030D3"/>
    <w:rsid w:val="43C015F7"/>
    <w:rsid w:val="43D8812F"/>
    <w:rsid w:val="43DEF1EA"/>
    <w:rsid w:val="43EA2B86"/>
    <w:rsid w:val="43F0100F"/>
    <w:rsid w:val="4407C8EF"/>
    <w:rsid w:val="440BC58B"/>
    <w:rsid w:val="4415AF5A"/>
    <w:rsid w:val="442A8DE1"/>
    <w:rsid w:val="4434244A"/>
    <w:rsid w:val="4446D372"/>
    <w:rsid w:val="444AA09F"/>
    <w:rsid w:val="44525D40"/>
    <w:rsid w:val="44640B75"/>
    <w:rsid w:val="446A3972"/>
    <w:rsid w:val="4493B56C"/>
    <w:rsid w:val="44950791"/>
    <w:rsid w:val="4495F5F1"/>
    <w:rsid w:val="449847F3"/>
    <w:rsid w:val="44A5EE3D"/>
    <w:rsid w:val="44ABA072"/>
    <w:rsid w:val="44AF1ACB"/>
    <w:rsid w:val="44B18667"/>
    <w:rsid w:val="44C1A83B"/>
    <w:rsid w:val="44CA40A4"/>
    <w:rsid w:val="44E11054"/>
    <w:rsid w:val="44F0E7A5"/>
    <w:rsid w:val="45025B9C"/>
    <w:rsid w:val="4506038D"/>
    <w:rsid w:val="4512D33E"/>
    <w:rsid w:val="4517772B"/>
    <w:rsid w:val="4517E44C"/>
    <w:rsid w:val="4519625F"/>
    <w:rsid w:val="45324541"/>
    <w:rsid w:val="45420C64"/>
    <w:rsid w:val="454C7E82"/>
    <w:rsid w:val="4551AE3A"/>
    <w:rsid w:val="4558172D"/>
    <w:rsid w:val="45595452"/>
    <w:rsid w:val="455A60B5"/>
    <w:rsid w:val="455E0C17"/>
    <w:rsid w:val="4576E4A2"/>
    <w:rsid w:val="457D16B7"/>
    <w:rsid w:val="45814E16"/>
    <w:rsid w:val="45874F42"/>
    <w:rsid w:val="458B033C"/>
    <w:rsid w:val="458E2690"/>
    <w:rsid w:val="459A26EA"/>
    <w:rsid w:val="45A452D4"/>
    <w:rsid w:val="45B2FA93"/>
    <w:rsid w:val="45B8EC69"/>
    <w:rsid w:val="45BBBB8A"/>
    <w:rsid w:val="45CB238A"/>
    <w:rsid w:val="45D016CE"/>
    <w:rsid w:val="45D1762F"/>
    <w:rsid w:val="45D75224"/>
    <w:rsid w:val="45DDB72F"/>
    <w:rsid w:val="45E381B3"/>
    <w:rsid w:val="45EAD484"/>
    <w:rsid w:val="46085FF5"/>
    <w:rsid w:val="4613DA43"/>
    <w:rsid w:val="462282F8"/>
    <w:rsid w:val="462B9CAC"/>
    <w:rsid w:val="462C0AF2"/>
    <w:rsid w:val="462E4BE1"/>
    <w:rsid w:val="463D9B1E"/>
    <w:rsid w:val="463E5162"/>
    <w:rsid w:val="4658D3A1"/>
    <w:rsid w:val="46718190"/>
    <w:rsid w:val="4679438D"/>
    <w:rsid w:val="467DB47F"/>
    <w:rsid w:val="4681A0FC"/>
    <w:rsid w:val="468DC49F"/>
    <w:rsid w:val="469FD5F2"/>
    <w:rsid w:val="46A3E33D"/>
    <w:rsid w:val="46A53E4B"/>
    <w:rsid w:val="46AA196D"/>
    <w:rsid w:val="46AF42A5"/>
    <w:rsid w:val="46C87C83"/>
    <w:rsid w:val="46E11538"/>
    <w:rsid w:val="46E6D352"/>
    <w:rsid w:val="46EA09B8"/>
    <w:rsid w:val="470EB139"/>
    <w:rsid w:val="47206656"/>
    <w:rsid w:val="472E61F4"/>
    <w:rsid w:val="4735F74B"/>
    <w:rsid w:val="473B5420"/>
    <w:rsid w:val="473C5084"/>
    <w:rsid w:val="473D6289"/>
    <w:rsid w:val="474170A6"/>
    <w:rsid w:val="47443DC5"/>
    <w:rsid w:val="4760FFDF"/>
    <w:rsid w:val="47616CC9"/>
    <w:rsid w:val="476B9A7C"/>
    <w:rsid w:val="476EF3E6"/>
    <w:rsid w:val="47922812"/>
    <w:rsid w:val="479F3939"/>
    <w:rsid w:val="47C7DB53"/>
    <w:rsid w:val="47CA4A1F"/>
    <w:rsid w:val="47E1A2E3"/>
    <w:rsid w:val="47E607E0"/>
    <w:rsid w:val="47FC55B1"/>
    <w:rsid w:val="48001B18"/>
    <w:rsid w:val="4811A7CD"/>
    <w:rsid w:val="48238BAC"/>
    <w:rsid w:val="482A3202"/>
    <w:rsid w:val="4839C949"/>
    <w:rsid w:val="48576E27"/>
    <w:rsid w:val="485BF5BD"/>
    <w:rsid w:val="4861F3B0"/>
    <w:rsid w:val="4874A57A"/>
    <w:rsid w:val="4874C3BE"/>
    <w:rsid w:val="487E24B2"/>
    <w:rsid w:val="489BEDCF"/>
    <w:rsid w:val="48A70311"/>
    <w:rsid w:val="48A7C1AB"/>
    <w:rsid w:val="48AD7694"/>
    <w:rsid w:val="48B2B903"/>
    <w:rsid w:val="48B7C200"/>
    <w:rsid w:val="48C7464F"/>
    <w:rsid w:val="48CCFC5A"/>
    <w:rsid w:val="48D1499F"/>
    <w:rsid w:val="48D6363A"/>
    <w:rsid w:val="48DB2FB7"/>
    <w:rsid w:val="48EC2B0D"/>
    <w:rsid w:val="48F649BA"/>
    <w:rsid w:val="48F7B390"/>
    <w:rsid w:val="490DB97A"/>
    <w:rsid w:val="492278EC"/>
    <w:rsid w:val="49278092"/>
    <w:rsid w:val="492A4EE3"/>
    <w:rsid w:val="4938E64F"/>
    <w:rsid w:val="493A7676"/>
    <w:rsid w:val="49460417"/>
    <w:rsid w:val="49509D71"/>
    <w:rsid w:val="4952C5AD"/>
    <w:rsid w:val="4957B24E"/>
    <w:rsid w:val="49586963"/>
    <w:rsid w:val="497D995D"/>
    <w:rsid w:val="49852FF4"/>
    <w:rsid w:val="4990244C"/>
    <w:rsid w:val="4990E3F0"/>
    <w:rsid w:val="49AB769C"/>
    <w:rsid w:val="49AF9436"/>
    <w:rsid w:val="49B18877"/>
    <w:rsid w:val="49B3B47F"/>
    <w:rsid w:val="49BBBA1B"/>
    <w:rsid w:val="49BCF6EC"/>
    <w:rsid w:val="49BEB3F2"/>
    <w:rsid w:val="49E00F97"/>
    <w:rsid w:val="49E277A7"/>
    <w:rsid w:val="49E442B7"/>
    <w:rsid w:val="49E8DFC6"/>
    <w:rsid w:val="49EC1ED2"/>
    <w:rsid w:val="49F1C0FC"/>
    <w:rsid w:val="49FD34C4"/>
    <w:rsid w:val="4A00C261"/>
    <w:rsid w:val="4A1CE046"/>
    <w:rsid w:val="4A1F033D"/>
    <w:rsid w:val="4A2232B2"/>
    <w:rsid w:val="4A2D7920"/>
    <w:rsid w:val="4A3B93F6"/>
    <w:rsid w:val="4A3EFEA1"/>
    <w:rsid w:val="4A50BED0"/>
    <w:rsid w:val="4A5AA747"/>
    <w:rsid w:val="4A642295"/>
    <w:rsid w:val="4A6832E2"/>
    <w:rsid w:val="4A7C7FCE"/>
    <w:rsid w:val="4A7D0D95"/>
    <w:rsid w:val="4A813617"/>
    <w:rsid w:val="4A8E3640"/>
    <w:rsid w:val="4A96E5F1"/>
    <w:rsid w:val="4AAB9E90"/>
    <w:rsid w:val="4AAD83E0"/>
    <w:rsid w:val="4ABEEEBE"/>
    <w:rsid w:val="4ABEF6F7"/>
    <w:rsid w:val="4AC2A482"/>
    <w:rsid w:val="4ADAB9AB"/>
    <w:rsid w:val="4AE480B8"/>
    <w:rsid w:val="4AEFC924"/>
    <w:rsid w:val="4AF0FBF0"/>
    <w:rsid w:val="4AF3BD43"/>
    <w:rsid w:val="4AFF7C15"/>
    <w:rsid w:val="4B0CBCD1"/>
    <w:rsid w:val="4B140991"/>
    <w:rsid w:val="4B20C85C"/>
    <w:rsid w:val="4B229A8B"/>
    <w:rsid w:val="4B244734"/>
    <w:rsid w:val="4B2A5F96"/>
    <w:rsid w:val="4B434FA7"/>
    <w:rsid w:val="4B451A72"/>
    <w:rsid w:val="4B553F95"/>
    <w:rsid w:val="4B577733"/>
    <w:rsid w:val="4B5B2C6E"/>
    <w:rsid w:val="4B84E181"/>
    <w:rsid w:val="4B915E32"/>
    <w:rsid w:val="4B989CF8"/>
    <w:rsid w:val="4BA9A29D"/>
    <w:rsid w:val="4BB2FD57"/>
    <w:rsid w:val="4BB68548"/>
    <w:rsid w:val="4BC69FB2"/>
    <w:rsid w:val="4BC81865"/>
    <w:rsid w:val="4BC84895"/>
    <w:rsid w:val="4BC88ED7"/>
    <w:rsid w:val="4BC897F0"/>
    <w:rsid w:val="4BCD4AF9"/>
    <w:rsid w:val="4BCE2780"/>
    <w:rsid w:val="4BD43522"/>
    <w:rsid w:val="4BE1E78B"/>
    <w:rsid w:val="4BE42599"/>
    <w:rsid w:val="4BE5B938"/>
    <w:rsid w:val="4BE9222F"/>
    <w:rsid w:val="4BF22564"/>
    <w:rsid w:val="4BFCC11E"/>
    <w:rsid w:val="4BFE9155"/>
    <w:rsid w:val="4C0A099E"/>
    <w:rsid w:val="4C0E1C75"/>
    <w:rsid w:val="4C0FB065"/>
    <w:rsid w:val="4C14C768"/>
    <w:rsid w:val="4C20EA82"/>
    <w:rsid w:val="4C31884D"/>
    <w:rsid w:val="4C4987F2"/>
    <w:rsid w:val="4C4BFBA1"/>
    <w:rsid w:val="4C57D5B7"/>
    <w:rsid w:val="4C597982"/>
    <w:rsid w:val="4C62710B"/>
    <w:rsid w:val="4C73ED27"/>
    <w:rsid w:val="4C744634"/>
    <w:rsid w:val="4C9B4C76"/>
    <w:rsid w:val="4CA3A4A9"/>
    <w:rsid w:val="4CBBE011"/>
    <w:rsid w:val="4CBD3BC7"/>
    <w:rsid w:val="4CF2BE18"/>
    <w:rsid w:val="4CFCCDF5"/>
    <w:rsid w:val="4D001372"/>
    <w:rsid w:val="4D144797"/>
    <w:rsid w:val="4D254D18"/>
    <w:rsid w:val="4D381230"/>
    <w:rsid w:val="4D392755"/>
    <w:rsid w:val="4D43A862"/>
    <w:rsid w:val="4D467E5D"/>
    <w:rsid w:val="4D4BB02E"/>
    <w:rsid w:val="4D52F916"/>
    <w:rsid w:val="4D686460"/>
    <w:rsid w:val="4D6E20C2"/>
    <w:rsid w:val="4D84492D"/>
    <w:rsid w:val="4D8C52CF"/>
    <w:rsid w:val="4D9935A4"/>
    <w:rsid w:val="4DA0F8DC"/>
    <w:rsid w:val="4DA6EB6E"/>
    <w:rsid w:val="4DA8AD11"/>
    <w:rsid w:val="4DAF6FE2"/>
    <w:rsid w:val="4DB6A759"/>
    <w:rsid w:val="4DB7A3E6"/>
    <w:rsid w:val="4DB92517"/>
    <w:rsid w:val="4DCD58AE"/>
    <w:rsid w:val="4DCD9B56"/>
    <w:rsid w:val="4DD33DC4"/>
    <w:rsid w:val="4DDBF40E"/>
    <w:rsid w:val="4DE13D04"/>
    <w:rsid w:val="4DE22F4D"/>
    <w:rsid w:val="4DE6810B"/>
    <w:rsid w:val="4DFE49C8"/>
    <w:rsid w:val="4E00B9A8"/>
    <w:rsid w:val="4E012696"/>
    <w:rsid w:val="4E0139E9"/>
    <w:rsid w:val="4E1DA31B"/>
    <w:rsid w:val="4E216F55"/>
    <w:rsid w:val="4E2B1EA2"/>
    <w:rsid w:val="4E319249"/>
    <w:rsid w:val="4E3E6FBE"/>
    <w:rsid w:val="4E421F96"/>
    <w:rsid w:val="4E43541C"/>
    <w:rsid w:val="4E4BD08F"/>
    <w:rsid w:val="4E4FC6C9"/>
    <w:rsid w:val="4E5089D0"/>
    <w:rsid w:val="4E603CDA"/>
    <w:rsid w:val="4E79A4D3"/>
    <w:rsid w:val="4E837567"/>
    <w:rsid w:val="4E8919AF"/>
    <w:rsid w:val="4EA1E46C"/>
    <w:rsid w:val="4EAA2E43"/>
    <w:rsid w:val="4EAC97AF"/>
    <w:rsid w:val="4EB3F80B"/>
    <w:rsid w:val="4EB414BA"/>
    <w:rsid w:val="4EBDDD0C"/>
    <w:rsid w:val="4EC58B00"/>
    <w:rsid w:val="4ED291D6"/>
    <w:rsid w:val="4EE3CE4D"/>
    <w:rsid w:val="4EE46D8A"/>
    <w:rsid w:val="4EFB2E05"/>
    <w:rsid w:val="4F0D4D18"/>
    <w:rsid w:val="4F140E36"/>
    <w:rsid w:val="4F142E27"/>
    <w:rsid w:val="4F149AD3"/>
    <w:rsid w:val="4F19884D"/>
    <w:rsid w:val="4F2A5687"/>
    <w:rsid w:val="4F2D6A41"/>
    <w:rsid w:val="4F2F36E1"/>
    <w:rsid w:val="4F304157"/>
    <w:rsid w:val="4F326133"/>
    <w:rsid w:val="4F366514"/>
    <w:rsid w:val="4F47BD62"/>
    <w:rsid w:val="4F4D5825"/>
    <w:rsid w:val="4F4FD33C"/>
    <w:rsid w:val="4F556887"/>
    <w:rsid w:val="4F5B82F4"/>
    <w:rsid w:val="4F74D440"/>
    <w:rsid w:val="4F8483F7"/>
    <w:rsid w:val="4F8DF662"/>
    <w:rsid w:val="4F8F3323"/>
    <w:rsid w:val="4F9CFD6D"/>
    <w:rsid w:val="4FA15CBB"/>
    <w:rsid w:val="4FA198F1"/>
    <w:rsid w:val="4FA53624"/>
    <w:rsid w:val="4FA81BBE"/>
    <w:rsid w:val="4FB71709"/>
    <w:rsid w:val="4FCAD003"/>
    <w:rsid w:val="4FEEC349"/>
    <w:rsid w:val="4FFC6996"/>
    <w:rsid w:val="4FFD806A"/>
    <w:rsid w:val="500EFBAD"/>
    <w:rsid w:val="50215C4B"/>
    <w:rsid w:val="50302185"/>
    <w:rsid w:val="503B5A88"/>
    <w:rsid w:val="503F31F8"/>
    <w:rsid w:val="504CCE26"/>
    <w:rsid w:val="505BFC8D"/>
    <w:rsid w:val="5061F1DC"/>
    <w:rsid w:val="5073E7C3"/>
    <w:rsid w:val="5084F22F"/>
    <w:rsid w:val="5092ACA4"/>
    <w:rsid w:val="509360E7"/>
    <w:rsid w:val="5096B3B2"/>
    <w:rsid w:val="509794A6"/>
    <w:rsid w:val="50A3D987"/>
    <w:rsid w:val="50B4E81F"/>
    <w:rsid w:val="50BEC1B7"/>
    <w:rsid w:val="50C31266"/>
    <w:rsid w:val="50D8DB6A"/>
    <w:rsid w:val="50E18343"/>
    <w:rsid w:val="50E56117"/>
    <w:rsid w:val="50F31B03"/>
    <w:rsid w:val="50F66695"/>
    <w:rsid w:val="50FA0AA2"/>
    <w:rsid w:val="50FA8367"/>
    <w:rsid w:val="50FA8D62"/>
    <w:rsid w:val="50FD584B"/>
    <w:rsid w:val="5109F699"/>
    <w:rsid w:val="51100E15"/>
    <w:rsid w:val="51273C3A"/>
    <w:rsid w:val="51351CE4"/>
    <w:rsid w:val="513F876E"/>
    <w:rsid w:val="51422548"/>
    <w:rsid w:val="514C2B5E"/>
    <w:rsid w:val="5156CB2C"/>
    <w:rsid w:val="515A91A3"/>
    <w:rsid w:val="515AFE46"/>
    <w:rsid w:val="516233A4"/>
    <w:rsid w:val="51625544"/>
    <w:rsid w:val="5165C869"/>
    <w:rsid w:val="516852AD"/>
    <w:rsid w:val="5178317D"/>
    <w:rsid w:val="5178D3F3"/>
    <w:rsid w:val="51877953"/>
    <w:rsid w:val="518B6C46"/>
    <w:rsid w:val="5192C5EB"/>
    <w:rsid w:val="51954B40"/>
    <w:rsid w:val="5195BFA5"/>
    <w:rsid w:val="5196756A"/>
    <w:rsid w:val="51A3E323"/>
    <w:rsid w:val="51A91C9A"/>
    <w:rsid w:val="51B4F464"/>
    <w:rsid w:val="51C9AC18"/>
    <w:rsid w:val="51DE5EE5"/>
    <w:rsid w:val="51E96AE2"/>
    <w:rsid w:val="51EB4228"/>
    <w:rsid w:val="51F3620B"/>
    <w:rsid w:val="5202758B"/>
    <w:rsid w:val="5203CD34"/>
    <w:rsid w:val="520C918B"/>
    <w:rsid w:val="520E7ACE"/>
    <w:rsid w:val="52152753"/>
    <w:rsid w:val="5219CF30"/>
    <w:rsid w:val="521B0AEC"/>
    <w:rsid w:val="52269405"/>
    <w:rsid w:val="52274754"/>
    <w:rsid w:val="522E5D1A"/>
    <w:rsid w:val="523DF15D"/>
    <w:rsid w:val="52487094"/>
    <w:rsid w:val="5252A000"/>
    <w:rsid w:val="5254671B"/>
    <w:rsid w:val="52567C74"/>
    <w:rsid w:val="525735AD"/>
    <w:rsid w:val="529C4EB6"/>
    <w:rsid w:val="52A0C9D1"/>
    <w:rsid w:val="52A75A7C"/>
    <w:rsid w:val="52AAB67D"/>
    <w:rsid w:val="52B748BC"/>
    <w:rsid w:val="52B99B05"/>
    <w:rsid w:val="52C293E6"/>
    <w:rsid w:val="52CC298F"/>
    <w:rsid w:val="52D56674"/>
    <w:rsid w:val="52D7052E"/>
    <w:rsid w:val="52DAFD15"/>
    <w:rsid w:val="52DEE1D0"/>
    <w:rsid w:val="52E40A7B"/>
    <w:rsid w:val="52E90D54"/>
    <w:rsid w:val="52E97F66"/>
    <w:rsid w:val="52EFD0F0"/>
    <w:rsid w:val="52F04309"/>
    <w:rsid w:val="52F69776"/>
    <w:rsid w:val="52FAC504"/>
    <w:rsid w:val="52FF89A8"/>
    <w:rsid w:val="5306755E"/>
    <w:rsid w:val="530C4363"/>
    <w:rsid w:val="5316DF74"/>
    <w:rsid w:val="531755C8"/>
    <w:rsid w:val="5330A284"/>
    <w:rsid w:val="533ABA16"/>
    <w:rsid w:val="5347FA64"/>
    <w:rsid w:val="53564F46"/>
    <w:rsid w:val="535B18EA"/>
    <w:rsid w:val="53649302"/>
    <w:rsid w:val="53719A3C"/>
    <w:rsid w:val="53746BD3"/>
    <w:rsid w:val="5376D813"/>
    <w:rsid w:val="538A524C"/>
    <w:rsid w:val="538C85AE"/>
    <w:rsid w:val="53908E9A"/>
    <w:rsid w:val="539AC2E6"/>
    <w:rsid w:val="53B99389"/>
    <w:rsid w:val="53BF2748"/>
    <w:rsid w:val="53C00900"/>
    <w:rsid w:val="53D13F6D"/>
    <w:rsid w:val="53D9A6D4"/>
    <w:rsid w:val="53E271A0"/>
    <w:rsid w:val="53ED45E4"/>
    <w:rsid w:val="53F55556"/>
    <w:rsid w:val="53F5ED67"/>
    <w:rsid w:val="53F9A8F0"/>
    <w:rsid w:val="53FA1A1C"/>
    <w:rsid w:val="53FB6ADE"/>
    <w:rsid w:val="53FF325A"/>
    <w:rsid w:val="5404EDC5"/>
    <w:rsid w:val="54083ACE"/>
    <w:rsid w:val="540FB956"/>
    <w:rsid w:val="5415EF69"/>
    <w:rsid w:val="541811A8"/>
    <w:rsid w:val="541D6C17"/>
    <w:rsid w:val="5420FBEA"/>
    <w:rsid w:val="54279A7D"/>
    <w:rsid w:val="542991A9"/>
    <w:rsid w:val="54300048"/>
    <w:rsid w:val="543851D4"/>
    <w:rsid w:val="5444BA35"/>
    <w:rsid w:val="5452A3F4"/>
    <w:rsid w:val="545F3590"/>
    <w:rsid w:val="5471D81D"/>
    <w:rsid w:val="547249C2"/>
    <w:rsid w:val="547732FC"/>
    <w:rsid w:val="547B533E"/>
    <w:rsid w:val="54860E0E"/>
    <w:rsid w:val="548E97D8"/>
    <w:rsid w:val="54B21958"/>
    <w:rsid w:val="54BF7FE4"/>
    <w:rsid w:val="54CDDDA9"/>
    <w:rsid w:val="54D81E45"/>
    <w:rsid w:val="54E13DE0"/>
    <w:rsid w:val="54E9F9DD"/>
    <w:rsid w:val="54EA5E2D"/>
    <w:rsid w:val="54FEC38D"/>
    <w:rsid w:val="550CA4C5"/>
    <w:rsid w:val="551711D6"/>
    <w:rsid w:val="551B224B"/>
    <w:rsid w:val="55219004"/>
    <w:rsid w:val="5529AE7F"/>
    <w:rsid w:val="5530EE6F"/>
    <w:rsid w:val="5540C280"/>
    <w:rsid w:val="554979EF"/>
    <w:rsid w:val="5552C83B"/>
    <w:rsid w:val="555B5825"/>
    <w:rsid w:val="5560C47D"/>
    <w:rsid w:val="5577C05A"/>
    <w:rsid w:val="557D2B11"/>
    <w:rsid w:val="55855427"/>
    <w:rsid w:val="558F4DEB"/>
    <w:rsid w:val="5598CF72"/>
    <w:rsid w:val="55AD262E"/>
    <w:rsid w:val="55AF2595"/>
    <w:rsid w:val="55B30C04"/>
    <w:rsid w:val="55B8DD85"/>
    <w:rsid w:val="55C67DBB"/>
    <w:rsid w:val="55D86A93"/>
    <w:rsid w:val="55DB7C3C"/>
    <w:rsid w:val="55DFF2FD"/>
    <w:rsid w:val="55E8600E"/>
    <w:rsid w:val="55F5608E"/>
    <w:rsid w:val="56029C03"/>
    <w:rsid w:val="56036130"/>
    <w:rsid w:val="5609C8FA"/>
    <w:rsid w:val="56127C08"/>
    <w:rsid w:val="56167A32"/>
    <w:rsid w:val="56196481"/>
    <w:rsid w:val="562129A0"/>
    <w:rsid w:val="56384054"/>
    <w:rsid w:val="5640F62D"/>
    <w:rsid w:val="5652A574"/>
    <w:rsid w:val="5658788E"/>
    <w:rsid w:val="565C25B2"/>
    <w:rsid w:val="566AB993"/>
    <w:rsid w:val="566EB6C5"/>
    <w:rsid w:val="567ADCC8"/>
    <w:rsid w:val="567DFA13"/>
    <w:rsid w:val="56907D6C"/>
    <w:rsid w:val="5698250D"/>
    <w:rsid w:val="569C3014"/>
    <w:rsid w:val="56B6FCD5"/>
    <w:rsid w:val="56B70F99"/>
    <w:rsid w:val="56BAE5FC"/>
    <w:rsid w:val="56BD5C79"/>
    <w:rsid w:val="56C6C160"/>
    <w:rsid w:val="56C7ABCA"/>
    <w:rsid w:val="56C9C251"/>
    <w:rsid w:val="56CB3A80"/>
    <w:rsid w:val="56D0CEF6"/>
    <w:rsid w:val="56D1B34B"/>
    <w:rsid w:val="56D8E3A9"/>
    <w:rsid w:val="56E2A77A"/>
    <w:rsid w:val="56ED3A10"/>
    <w:rsid w:val="56EF2F17"/>
    <w:rsid w:val="56F2F816"/>
    <w:rsid w:val="56F35F6D"/>
    <w:rsid w:val="56F4073C"/>
    <w:rsid w:val="56F8CABE"/>
    <w:rsid w:val="57020CE2"/>
    <w:rsid w:val="5708D7A0"/>
    <w:rsid w:val="570E6FE7"/>
    <w:rsid w:val="570EE1FF"/>
    <w:rsid w:val="571356E8"/>
    <w:rsid w:val="571835FC"/>
    <w:rsid w:val="57325E22"/>
    <w:rsid w:val="5739FD09"/>
    <w:rsid w:val="57517F76"/>
    <w:rsid w:val="575EB7F2"/>
    <w:rsid w:val="57619366"/>
    <w:rsid w:val="5765EC32"/>
    <w:rsid w:val="57684267"/>
    <w:rsid w:val="57717708"/>
    <w:rsid w:val="577BE8DA"/>
    <w:rsid w:val="578C6C18"/>
    <w:rsid w:val="579205CD"/>
    <w:rsid w:val="57978F1E"/>
    <w:rsid w:val="57BB3C72"/>
    <w:rsid w:val="57BCE096"/>
    <w:rsid w:val="57C08881"/>
    <w:rsid w:val="57CDC49E"/>
    <w:rsid w:val="57D00C37"/>
    <w:rsid w:val="57D3739C"/>
    <w:rsid w:val="57D49C6E"/>
    <w:rsid w:val="57EC4673"/>
    <w:rsid w:val="57F2E688"/>
    <w:rsid w:val="57F63E9F"/>
    <w:rsid w:val="57F888CC"/>
    <w:rsid w:val="58101DFF"/>
    <w:rsid w:val="5812ADB5"/>
    <w:rsid w:val="5815A54B"/>
    <w:rsid w:val="581E33BC"/>
    <w:rsid w:val="5847E51E"/>
    <w:rsid w:val="584C086B"/>
    <w:rsid w:val="584D893F"/>
    <w:rsid w:val="58555CC8"/>
    <w:rsid w:val="5863E0D2"/>
    <w:rsid w:val="58650C58"/>
    <w:rsid w:val="5868F7EB"/>
    <w:rsid w:val="587E69F5"/>
    <w:rsid w:val="58852283"/>
    <w:rsid w:val="588EC486"/>
    <w:rsid w:val="588F9C79"/>
    <w:rsid w:val="589124D1"/>
    <w:rsid w:val="58AC25DE"/>
    <w:rsid w:val="58B5DBAF"/>
    <w:rsid w:val="58B73272"/>
    <w:rsid w:val="58BEF3D2"/>
    <w:rsid w:val="58C623A6"/>
    <w:rsid w:val="58D50AFA"/>
    <w:rsid w:val="58D5F0F0"/>
    <w:rsid w:val="58D8CC84"/>
    <w:rsid w:val="58E7C7CB"/>
    <w:rsid w:val="58EC743C"/>
    <w:rsid w:val="58F7AFBB"/>
    <w:rsid w:val="58F9DD36"/>
    <w:rsid w:val="5903361A"/>
    <w:rsid w:val="5915F66A"/>
    <w:rsid w:val="59222065"/>
    <w:rsid w:val="59246C08"/>
    <w:rsid w:val="595AFA02"/>
    <w:rsid w:val="596F3576"/>
    <w:rsid w:val="5976D89B"/>
    <w:rsid w:val="597E8FA9"/>
    <w:rsid w:val="597F4AE6"/>
    <w:rsid w:val="59887268"/>
    <w:rsid w:val="598FC119"/>
    <w:rsid w:val="59956B04"/>
    <w:rsid w:val="599713CE"/>
    <w:rsid w:val="59C3D3E7"/>
    <w:rsid w:val="59DE1913"/>
    <w:rsid w:val="59EAA7C3"/>
    <w:rsid w:val="59F06B98"/>
    <w:rsid w:val="59F8D8A0"/>
    <w:rsid w:val="5A05BAB2"/>
    <w:rsid w:val="5A08E023"/>
    <w:rsid w:val="5A116CEA"/>
    <w:rsid w:val="5A162F97"/>
    <w:rsid w:val="5A1B2480"/>
    <w:rsid w:val="5A2FEBB8"/>
    <w:rsid w:val="5A316E4E"/>
    <w:rsid w:val="5A361777"/>
    <w:rsid w:val="5A53A7EB"/>
    <w:rsid w:val="5A6F7E67"/>
    <w:rsid w:val="5A961F23"/>
    <w:rsid w:val="5A975D44"/>
    <w:rsid w:val="5A9CA7E4"/>
    <w:rsid w:val="5AA430F1"/>
    <w:rsid w:val="5AB3D831"/>
    <w:rsid w:val="5AB4ED1F"/>
    <w:rsid w:val="5AB573A0"/>
    <w:rsid w:val="5AB61A61"/>
    <w:rsid w:val="5ABAA78D"/>
    <w:rsid w:val="5ADB48B1"/>
    <w:rsid w:val="5ADF433D"/>
    <w:rsid w:val="5AE413EE"/>
    <w:rsid w:val="5AE5ED44"/>
    <w:rsid w:val="5AF965E8"/>
    <w:rsid w:val="5AFA79EB"/>
    <w:rsid w:val="5AFCE15D"/>
    <w:rsid w:val="5AFD78B9"/>
    <w:rsid w:val="5B099AB8"/>
    <w:rsid w:val="5B210745"/>
    <w:rsid w:val="5B2B22FF"/>
    <w:rsid w:val="5B2B917A"/>
    <w:rsid w:val="5B37D7C5"/>
    <w:rsid w:val="5B49DE47"/>
    <w:rsid w:val="5B4FFDE7"/>
    <w:rsid w:val="5B57F394"/>
    <w:rsid w:val="5B5AA9F0"/>
    <w:rsid w:val="5B5E16F3"/>
    <w:rsid w:val="5B8B09B9"/>
    <w:rsid w:val="5B8B61C7"/>
    <w:rsid w:val="5B8B686C"/>
    <w:rsid w:val="5B9CC510"/>
    <w:rsid w:val="5BA143CA"/>
    <w:rsid w:val="5BA4EFA6"/>
    <w:rsid w:val="5BAFEB2A"/>
    <w:rsid w:val="5BB1E355"/>
    <w:rsid w:val="5BB789E1"/>
    <w:rsid w:val="5BD6118B"/>
    <w:rsid w:val="5BD7B133"/>
    <w:rsid w:val="5BE1EFC5"/>
    <w:rsid w:val="5BE248FF"/>
    <w:rsid w:val="5BEF62E2"/>
    <w:rsid w:val="5BFBF0C7"/>
    <w:rsid w:val="5C03B751"/>
    <w:rsid w:val="5C07A0D2"/>
    <w:rsid w:val="5C1A43B3"/>
    <w:rsid w:val="5C1C355D"/>
    <w:rsid w:val="5C21D8FB"/>
    <w:rsid w:val="5C31EF84"/>
    <w:rsid w:val="5C461638"/>
    <w:rsid w:val="5C520F7B"/>
    <w:rsid w:val="5C53E2EC"/>
    <w:rsid w:val="5C61AC9E"/>
    <w:rsid w:val="5C67E2DC"/>
    <w:rsid w:val="5C7555AB"/>
    <w:rsid w:val="5C8C3819"/>
    <w:rsid w:val="5C953649"/>
    <w:rsid w:val="5CB65AE8"/>
    <w:rsid w:val="5CC4216E"/>
    <w:rsid w:val="5CC44123"/>
    <w:rsid w:val="5CC7B661"/>
    <w:rsid w:val="5CF1E6FF"/>
    <w:rsid w:val="5CFAA363"/>
    <w:rsid w:val="5D05C752"/>
    <w:rsid w:val="5D05E0B6"/>
    <w:rsid w:val="5D1348AD"/>
    <w:rsid w:val="5D164CAC"/>
    <w:rsid w:val="5D1DBD3D"/>
    <w:rsid w:val="5D20555E"/>
    <w:rsid w:val="5D3DAA23"/>
    <w:rsid w:val="5D4314C7"/>
    <w:rsid w:val="5D43E310"/>
    <w:rsid w:val="5D450480"/>
    <w:rsid w:val="5D567683"/>
    <w:rsid w:val="5D67B81A"/>
    <w:rsid w:val="5D757621"/>
    <w:rsid w:val="5D76D3F9"/>
    <w:rsid w:val="5D7D0B2E"/>
    <w:rsid w:val="5DAE0B8E"/>
    <w:rsid w:val="5DAF3AB3"/>
    <w:rsid w:val="5DB39316"/>
    <w:rsid w:val="5DB909C5"/>
    <w:rsid w:val="5DBE16CA"/>
    <w:rsid w:val="5DD7C4CC"/>
    <w:rsid w:val="5DE41FA5"/>
    <w:rsid w:val="5DF1DA00"/>
    <w:rsid w:val="5E03743B"/>
    <w:rsid w:val="5E0AEFAC"/>
    <w:rsid w:val="5E0D43D4"/>
    <w:rsid w:val="5E13F6D7"/>
    <w:rsid w:val="5E1882AF"/>
    <w:rsid w:val="5E1F1EE0"/>
    <w:rsid w:val="5E25C2A8"/>
    <w:rsid w:val="5E27C7CC"/>
    <w:rsid w:val="5E2C03CE"/>
    <w:rsid w:val="5E30212B"/>
    <w:rsid w:val="5E3106AA"/>
    <w:rsid w:val="5E410007"/>
    <w:rsid w:val="5E437D91"/>
    <w:rsid w:val="5E48CA5A"/>
    <w:rsid w:val="5E775936"/>
    <w:rsid w:val="5E7A0CF7"/>
    <w:rsid w:val="5E7C0C95"/>
    <w:rsid w:val="5E85FEB4"/>
    <w:rsid w:val="5E8D92F6"/>
    <w:rsid w:val="5E8EA5E9"/>
    <w:rsid w:val="5E8FC89D"/>
    <w:rsid w:val="5E982413"/>
    <w:rsid w:val="5EA41FB4"/>
    <w:rsid w:val="5EA643BF"/>
    <w:rsid w:val="5EAA7C2F"/>
    <w:rsid w:val="5EB4CEB1"/>
    <w:rsid w:val="5EC2D4A0"/>
    <w:rsid w:val="5ED2D224"/>
    <w:rsid w:val="5EF57B54"/>
    <w:rsid w:val="5F09F034"/>
    <w:rsid w:val="5F0CE4B5"/>
    <w:rsid w:val="5F184E88"/>
    <w:rsid w:val="5F2E6FE6"/>
    <w:rsid w:val="5F384645"/>
    <w:rsid w:val="5F38EF94"/>
    <w:rsid w:val="5F48AD4A"/>
    <w:rsid w:val="5F5566F3"/>
    <w:rsid w:val="5F56196C"/>
    <w:rsid w:val="5F741E95"/>
    <w:rsid w:val="5F7E069B"/>
    <w:rsid w:val="5F80F231"/>
    <w:rsid w:val="5F83DF40"/>
    <w:rsid w:val="5FA10929"/>
    <w:rsid w:val="5FA87A80"/>
    <w:rsid w:val="5FAAEC4F"/>
    <w:rsid w:val="5FD0B419"/>
    <w:rsid w:val="5FD287FA"/>
    <w:rsid w:val="5FE235DF"/>
    <w:rsid w:val="5FE74AB3"/>
    <w:rsid w:val="5FE84139"/>
    <w:rsid w:val="5FF7F32D"/>
    <w:rsid w:val="5FFDBED9"/>
    <w:rsid w:val="60124284"/>
    <w:rsid w:val="601D2BF1"/>
    <w:rsid w:val="6036A23B"/>
    <w:rsid w:val="6037110C"/>
    <w:rsid w:val="603DCF2D"/>
    <w:rsid w:val="603FF015"/>
    <w:rsid w:val="6053F768"/>
    <w:rsid w:val="60700840"/>
    <w:rsid w:val="6071D57B"/>
    <w:rsid w:val="60893602"/>
    <w:rsid w:val="609A54B4"/>
    <w:rsid w:val="609AE4B8"/>
    <w:rsid w:val="60A04DF0"/>
    <w:rsid w:val="60A1D4A5"/>
    <w:rsid w:val="60A5A154"/>
    <w:rsid w:val="60B0AABE"/>
    <w:rsid w:val="60B4F6D8"/>
    <w:rsid w:val="60BC5197"/>
    <w:rsid w:val="60CCB6D0"/>
    <w:rsid w:val="60CFCB83"/>
    <w:rsid w:val="60D352BA"/>
    <w:rsid w:val="60D49E05"/>
    <w:rsid w:val="60D50CFD"/>
    <w:rsid w:val="60DE9AAA"/>
    <w:rsid w:val="60DF0321"/>
    <w:rsid w:val="60FDFE26"/>
    <w:rsid w:val="6102C814"/>
    <w:rsid w:val="61054978"/>
    <w:rsid w:val="610863A8"/>
    <w:rsid w:val="610B7FC2"/>
    <w:rsid w:val="61130AA0"/>
    <w:rsid w:val="6115F168"/>
    <w:rsid w:val="6116B649"/>
    <w:rsid w:val="611740C1"/>
    <w:rsid w:val="6140B2CF"/>
    <w:rsid w:val="614AD9C4"/>
    <w:rsid w:val="614B59ED"/>
    <w:rsid w:val="61566437"/>
    <w:rsid w:val="615C8219"/>
    <w:rsid w:val="61699B94"/>
    <w:rsid w:val="617EC8C8"/>
    <w:rsid w:val="6191EF7C"/>
    <w:rsid w:val="61AD7F30"/>
    <w:rsid w:val="61AF2AB2"/>
    <w:rsid w:val="61C57ACC"/>
    <w:rsid w:val="61C96CD7"/>
    <w:rsid w:val="61D56818"/>
    <w:rsid w:val="61D75BD5"/>
    <w:rsid w:val="61DC7DDC"/>
    <w:rsid w:val="61E46A0D"/>
    <w:rsid w:val="61E74E64"/>
    <w:rsid w:val="61EA59DF"/>
    <w:rsid w:val="61EAD207"/>
    <w:rsid w:val="61ECDF5B"/>
    <w:rsid w:val="62282DDC"/>
    <w:rsid w:val="622C84EB"/>
    <w:rsid w:val="622D4DC7"/>
    <w:rsid w:val="623BBACE"/>
    <w:rsid w:val="6249039A"/>
    <w:rsid w:val="624AA39E"/>
    <w:rsid w:val="62608193"/>
    <w:rsid w:val="6260D6A3"/>
    <w:rsid w:val="626439D8"/>
    <w:rsid w:val="6266709E"/>
    <w:rsid w:val="626F9D4B"/>
    <w:rsid w:val="62830033"/>
    <w:rsid w:val="628628C5"/>
    <w:rsid w:val="628B1349"/>
    <w:rsid w:val="6294B0F6"/>
    <w:rsid w:val="62A6F284"/>
    <w:rsid w:val="62B3574E"/>
    <w:rsid w:val="62B8EDA6"/>
    <w:rsid w:val="62D2A5AE"/>
    <w:rsid w:val="62D42952"/>
    <w:rsid w:val="62F5B198"/>
    <w:rsid w:val="62FF46F3"/>
    <w:rsid w:val="63166772"/>
    <w:rsid w:val="632B24C4"/>
    <w:rsid w:val="632D1469"/>
    <w:rsid w:val="632E5C94"/>
    <w:rsid w:val="6339E871"/>
    <w:rsid w:val="633C4954"/>
    <w:rsid w:val="63452F73"/>
    <w:rsid w:val="63463391"/>
    <w:rsid w:val="634AD608"/>
    <w:rsid w:val="634FE926"/>
    <w:rsid w:val="6357D28C"/>
    <w:rsid w:val="63699B23"/>
    <w:rsid w:val="636AFF6C"/>
    <w:rsid w:val="636C9E37"/>
    <w:rsid w:val="637DEC15"/>
    <w:rsid w:val="6382B162"/>
    <w:rsid w:val="6396558A"/>
    <w:rsid w:val="639B8018"/>
    <w:rsid w:val="639F716E"/>
    <w:rsid w:val="63A65B40"/>
    <w:rsid w:val="63ABCF1E"/>
    <w:rsid w:val="63ABF067"/>
    <w:rsid w:val="63BA8E79"/>
    <w:rsid w:val="63BEF657"/>
    <w:rsid w:val="63CF124D"/>
    <w:rsid w:val="63D498B1"/>
    <w:rsid w:val="63DAA68B"/>
    <w:rsid w:val="63F1BB25"/>
    <w:rsid w:val="640E97F4"/>
    <w:rsid w:val="6417949C"/>
    <w:rsid w:val="641E31B4"/>
    <w:rsid w:val="642B745E"/>
    <w:rsid w:val="642D2C89"/>
    <w:rsid w:val="643C758E"/>
    <w:rsid w:val="643DD456"/>
    <w:rsid w:val="644DDB80"/>
    <w:rsid w:val="6459F222"/>
    <w:rsid w:val="646D9C64"/>
    <w:rsid w:val="6472670E"/>
    <w:rsid w:val="647A470C"/>
    <w:rsid w:val="6485E49C"/>
    <w:rsid w:val="64A589EF"/>
    <w:rsid w:val="64AB5E72"/>
    <w:rsid w:val="64AE2A3F"/>
    <w:rsid w:val="64B172A5"/>
    <w:rsid w:val="64BB5529"/>
    <w:rsid w:val="64C26AE7"/>
    <w:rsid w:val="64CA0036"/>
    <w:rsid w:val="64CF1871"/>
    <w:rsid w:val="64DD30DC"/>
    <w:rsid w:val="64EC3481"/>
    <w:rsid w:val="64F863D5"/>
    <w:rsid w:val="651AD866"/>
    <w:rsid w:val="651F02DA"/>
    <w:rsid w:val="6523313F"/>
    <w:rsid w:val="6523C4F6"/>
    <w:rsid w:val="6526A5E0"/>
    <w:rsid w:val="652FB470"/>
    <w:rsid w:val="6539DF94"/>
    <w:rsid w:val="65537F7E"/>
    <w:rsid w:val="655B433B"/>
    <w:rsid w:val="65687D7C"/>
    <w:rsid w:val="657671AE"/>
    <w:rsid w:val="6582EB7B"/>
    <w:rsid w:val="658AE5F8"/>
    <w:rsid w:val="6596119A"/>
    <w:rsid w:val="659829F5"/>
    <w:rsid w:val="659E1160"/>
    <w:rsid w:val="659F2330"/>
    <w:rsid w:val="65A75A6D"/>
    <w:rsid w:val="65B559D6"/>
    <w:rsid w:val="65B974C8"/>
    <w:rsid w:val="65B996E5"/>
    <w:rsid w:val="65BEA305"/>
    <w:rsid w:val="65C3FE39"/>
    <w:rsid w:val="65D04E4D"/>
    <w:rsid w:val="65D80BCC"/>
    <w:rsid w:val="65DCF844"/>
    <w:rsid w:val="65DD3D19"/>
    <w:rsid w:val="65E047CA"/>
    <w:rsid w:val="65E4D42D"/>
    <w:rsid w:val="65ED59F7"/>
    <w:rsid w:val="65F06595"/>
    <w:rsid w:val="660591E0"/>
    <w:rsid w:val="661A4DF7"/>
    <w:rsid w:val="663CBBAB"/>
    <w:rsid w:val="66404276"/>
    <w:rsid w:val="664C914D"/>
    <w:rsid w:val="6654D2CD"/>
    <w:rsid w:val="6665AB1F"/>
    <w:rsid w:val="6670A080"/>
    <w:rsid w:val="6676CECC"/>
    <w:rsid w:val="667D59DE"/>
    <w:rsid w:val="6685B6E5"/>
    <w:rsid w:val="668B7FFD"/>
    <w:rsid w:val="66AF3199"/>
    <w:rsid w:val="66C2298F"/>
    <w:rsid w:val="66D30C1E"/>
    <w:rsid w:val="66D5E367"/>
    <w:rsid w:val="66E13DCA"/>
    <w:rsid w:val="66E18D7C"/>
    <w:rsid w:val="66F8A95A"/>
    <w:rsid w:val="670CEEAA"/>
    <w:rsid w:val="670D1753"/>
    <w:rsid w:val="6713994E"/>
    <w:rsid w:val="67173BE3"/>
    <w:rsid w:val="6717E1DF"/>
    <w:rsid w:val="675AD224"/>
    <w:rsid w:val="675DB6EB"/>
    <w:rsid w:val="676865FD"/>
    <w:rsid w:val="676ADB52"/>
    <w:rsid w:val="676E6BF2"/>
    <w:rsid w:val="67733020"/>
    <w:rsid w:val="67786316"/>
    <w:rsid w:val="67A59BB9"/>
    <w:rsid w:val="67A68B4F"/>
    <w:rsid w:val="67AB7D81"/>
    <w:rsid w:val="67B420AB"/>
    <w:rsid w:val="67D24687"/>
    <w:rsid w:val="67D54A37"/>
    <w:rsid w:val="67E54EB4"/>
    <w:rsid w:val="67E7E137"/>
    <w:rsid w:val="67F094A8"/>
    <w:rsid w:val="67FA4E22"/>
    <w:rsid w:val="68094657"/>
    <w:rsid w:val="680CA427"/>
    <w:rsid w:val="680E7F60"/>
    <w:rsid w:val="682AA212"/>
    <w:rsid w:val="68411112"/>
    <w:rsid w:val="6843BA97"/>
    <w:rsid w:val="684B65E3"/>
    <w:rsid w:val="6864FEDE"/>
    <w:rsid w:val="686DFB3F"/>
    <w:rsid w:val="686FC3D0"/>
    <w:rsid w:val="6881857C"/>
    <w:rsid w:val="688599A2"/>
    <w:rsid w:val="68898F93"/>
    <w:rsid w:val="68B91BD4"/>
    <w:rsid w:val="68BBBE57"/>
    <w:rsid w:val="68C7C6E1"/>
    <w:rsid w:val="68CE9100"/>
    <w:rsid w:val="68D3CB5C"/>
    <w:rsid w:val="68D7BF69"/>
    <w:rsid w:val="68DE5602"/>
    <w:rsid w:val="68F0DA5C"/>
    <w:rsid w:val="68F856F4"/>
    <w:rsid w:val="68FD39DB"/>
    <w:rsid w:val="690B82E0"/>
    <w:rsid w:val="6914F448"/>
    <w:rsid w:val="6918DFE1"/>
    <w:rsid w:val="691DCAE0"/>
    <w:rsid w:val="692E1CA5"/>
    <w:rsid w:val="69323287"/>
    <w:rsid w:val="6938564D"/>
    <w:rsid w:val="69534C6D"/>
    <w:rsid w:val="69580531"/>
    <w:rsid w:val="6962B974"/>
    <w:rsid w:val="697008A5"/>
    <w:rsid w:val="69736848"/>
    <w:rsid w:val="697CAB0B"/>
    <w:rsid w:val="69931030"/>
    <w:rsid w:val="699B91DA"/>
    <w:rsid w:val="699E9BF1"/>
    <w:rsid w:val="69A60D7B"/>
    <w:rsid w:val="69AD7789"/>
    <w:rsid w:val="69BDA3F5"/>
    <w:rsid w:val="69C3153D"/>
    <w:rsid w:val="69D3AC8A"/>
    <w:rsid w:val="69D6C72E"/>
    <w:rsid w:val="69DDD361"/>
    <w:rsid w:val="69FC649F"/>
    <w:rsid w:val="69FE783B"/>
    <w:rsid w:val="6A04F088"/>
    <w:rsid w:val="6A13428C"/>
    <w:rsid w:val="6A181FED"/>
    <w:rsid w:val="6A184B21"/>
    <w:rsid w:val="6A196A2D"/>
    <w:rsid w:val="6A477486"/>
    <w:rsid w:val="6A490C90"/>
    <w:rsid w:val="6A49B74A"/>
    <w:rsid w:val="6A58E7E5"/>
    <w:rsid w:val="6A645CDA"/>
    <w:rsid w:val="6A6C212A"/>
    <w:rsid w:val="6A742943"/>
    <w:rsid w:val="6AA8B715"/>
    <w:rsid w:val="6AAB13FD"/>
    <w:rsid w:val="6AAD15DA"/>
    <w:rsid w:val="6AB6DEF8"/>
    <w:rsid w:val="6AB9BD8F"/>
    <w:rsid w:val="6AD4DFB9"/>
    <w:rsid w:val="6ADC172D"/>
    <w:rsid w:val="6B0034C1"/>
    <w:rsid w:val="6B138B11"/>
    <w:rsid w:val="6B1A8D0B"/>
    <w:rsid w:val="6B25BE49"/>
    <w:rsid w:val="6B3D373C"/>
    <w:rsid w:val="6B3D7FF0"/>
    <w:rsid w:val="6B4A1DFC"/>
    <w:rsid w:val="6B4EE345"/>
    <w:rsid w:val="6B5B68FD"/>
    <w:rsid w:val="6B66609C"/>
    <w:rsid w:val="6B673F2F"/>
    <w:rsid w:val="6B696B99"/>
    <w:rsid w:val="6B6FB93A"/>
    <w:rsid w:val="6B74673A"/>
    <w:rsid w:val="6B75D57A"/>
    <w:rsid w:val="6B766C80"/>
    <w:rsid w:val="6B76EA07"/>
    <w:rsid w:val="6B7B8BC2"/>
    <w:rsid w:val="6B7E68E1"/>
    <w:rsid w:val="6B7F22E4"/>
    <w:rsid w:val="6B804572"/>
    <w:rsid w:val="6B805338"/>
    <w:rsid w:val="6B9AA5AE"/>
    <w:rsid w:val="6BB73C32"/>
    <w:rsid w:val="6BB7BAD5"/>
    <w:rsid w:val="6BCCCAA4"/>
    <w:rsid w:val="6BD13F1F"/>
    <w:rsid w:val="6BDBD4C8"/>
    <w:rsid w:val="6BDEB5E7"/>
    <w:rsid w:val="6BF27C61"/>
    <w:rsid w:val="6BFDC100"/>
    <w:rsid w:val="6BFF5566"/>
    <w:rsid w:val="6C0BB060"/>
    <w:rsid w:val="6C17AC3E"/>
    <w:rsid w:val="6C1B9593"/>
    <w:rsid w:val="6C2BAD15"/>
    <w:rsid w:val="6C646A3F"/>
    <w:rsid w:val="6C65BDED"/>
    <w:rsid w:val="6C75D1A3"/>
    <w:rsid w:val="6C905AC1"/>
    <w:rsid w:val="6CC4C8D7"/>
    <w:rsid w:val="6CDF0382"/>
    <w:rsid w:val="6CE50BFF"/>
    <w:rsid w:val="6CE615F0"/>
    <w:rsid w:val="6CE89105"/>
    <w:rsid w:val="6CEC7CE1"/>
    <w:rsid w:val="6CF6124A"/>
    <w:rsid w:val="6CFB2D71"/>
    <w:rsid w:val="6D0341DC"/>
    <w:rsid w:val="6D117DE8"/>
    <w:rsid w:val="6D2CFF7D"/>
    <w:rsid w:val="6D402527"/>
    <w:rsid w:val="6D5277A5"/>
    <w:rsid w:val="6D77A529"/>
    <w:rsid w:val="6D94B463"/>
    <w:rsid w:val="6D9628BD"/>
    <w:rsid w:val="6D9E01E0"/>
    <w:rsid w:val="6DA0CCC0"/>
    <w:rsid w:val="6DD056DF"/>
    <w:rsid w:val="6DD89D43"/>
    <w:rsid w:val="6DE41029"/>
    <w:rsid w:val="6DF000AF"/>
    <w:rsid w:val="6E012F56"/>
    <w:rsid w:val="6E0DA1FD"/>
    <w:rsid w:val="6E106B5E"/>
    <w:rsid w:val="6E21F6D8"/>
    <w:rsid w:val="6E2BE18E"/>
    <w:rsid w:val="6E3651D1"/>
    <w:rsid w:val="6E3B34AC"/>
    <w:rsid w:val="6E568E83"/>
    <w:rsid w:val="6E585EFD"/>
    <w:rsid w:val="6E589AA7"/>
    <w:rsid w:val="6E5D5F0B"/>
    <w:rsid w:val="6E733A8B"/>
    <w:rsid w:val="6E778D40"/>
    <w:rsid w:val="6E7C5E14"/>
    <w:rsid w:val="6E7C9779"/>
    <w:rsid w:val="6E895F8C"/>
    <w:rsid w:val="6E9901DD"/>
    <w:rsid w:val="6E9ECC68"/>
    <w:rsid w:val="6EA39C2E"/>
    <w:rsid w:val="6EADDD92"/>
    <w:rsid w:val="6EAFF5B5"/>
    <w:rsid w:val="6EB1BCE7"/>
    <w:rsid w:val="6EB20F46"/>
    <w:rsid w:val="6EC1232D"/>
    <w:rsid w:val="6EC55EC0"/>
    <w:rsid w:val="6EC7A29A"/>
    <w:rsid w:val="6EC8D9C3"/>
    <w:rsid w:val="6ECBCF1B"/>
    <w:rsid w:val="6ED81409"/>
    <w:rsid w:val="6EE8A7A4"/>
    <w:rsid w:val="6EF71FF4"/>
    <w:rsid w:val="6EFD1AF5"/>
    <w:rsid w:val="6F0197E0"/>
    <w:rsid w:val="6F0CAF9A"/>
    <w:rsid w:val="6F12A602"/>
    <w:rsid w:val="6F12BEFB"/>
    <w:rsid w:val="6F1E89E6"/>
    <w:rsid w:val="6F2344AD"/>
    <w:rsid w:val="6F26A145"/>
    <w:rsid w:val="6F440B6D"/>
    <w:rsid w:val="6F48456C"/>
    <w:rsid w:val="6F495DA7"/>
    <w:rsid w:val="6F56B323"/>
    <w:rsid w:val="6F5ACA88"/>
    <w:rsid w:val="6F5CFC1B"/>
    <w:rsid w:val="6F61AE50"/>
    <w:rsid w:val="6F6432F7"/>
    <w:rsid w:val="6F66521E"/>
    <w:rsid w:val="6F73CD5F"/>
    <w:rsid w:val="6F7C7DF2"/>
    <w:rsid w:val="6FACBA52"/>
    <w:rsid w:val="6FDB36F6"/>
    <w:rsid w:val="6FE728C8"/>
    <w:rsid w:val="6FEDD1D5"/>
    <w:rsid w:val="6FFA9089"/>
    <w:rsid w:val="700481D5"/>
    <w:rsid w:val="7010B0DA"/>
    <w:rsid w:val="701A5A5D"/>
    <w:rsid w:val="7020C096"/>
    <w:rsid w:val="70322796"/>
    <w:rsid w:val="70389BE8"/>
    <w:rsid w:val="703C7C99"/>
    <w:rsid w:val="7041CF06"/>
    <w:rsid w:val="704A4DB4"/>
    <w:rsid w:val="704DA7FF"/>
    <w:rsid w:val="7057EDEC"/>
    <w:rsid w:val="706EB3DA"/>
    <w:rsid w:val="707688DA"/>
    <w:rsid w:val="70877286"/>
    <w:rsid w:val="708975AB"/>
    <w:rsid w:val="7097CE72"/>
    <w:rsid w:val="70DC6542"/>
    <w:rsid w:val="70E3A78B"/>
    <w:rsid w:val="70E9E07D"/>
    <w:rsid w:val="70E9FD20"/>
    <w:rsid w:val="70EFB404"/>
    <w:rsid w:val="70F01CED"/>
    <w:rsid w:val="70FD63B6"/>
    <w:rsid w:val="7118E925"/>
    <w:rsid w:val="711975F2"/>
    <w:rsid w:val="712048D5"/>
    <w:rsid w:val="71302004"/>
    <w:rsid w:val="713E3CEC"/>
    <w:rsid w:val="713EA62D"/>
    <w:rsid w:val="716E6A99"/>
    <w:rsid w:val="716E7DDC"/>
    <w:rsid w:val="717131C6"/>
    <w:rsid w:val="7176CE70"/>
    <w:rsid w:val="71771213"/>
    <w:rsid w:val="717776D3"/>
    <w:rsid w:val="71784334"/>
    <w:rsid w:val="7178BCDB"/>
    <w:rsid w:val="7179A8E2"/>
    <w:rsid w:val="7188D785"/>
    <w:rsid w:val="71B93A2B"/>
    <w:rsid w:val="71BF9DB1"/>
    <w:rsid w:val="71D05795"/>
    <w:rsid w:val="71DC0CB5"/>
    <w:rsid w:val="71ED17DF"/>
    <w:rsid w:val="71F4042B"/>
    <w:rsid w:val="71F4E46A"/>
    <w:rsid w:val="71F69D00"/>
    <w:rsid w:val="71F94EE1"/>
    <w:rsid w:val="71FC7881"/>
    <w:rsid w:val="7202C577"/>
    <w:rsid w:val="720E5AB3"/>
    <w:rsid w:val="720F8C1D"/>
    <w:rsid w:val="7228B70A"/>
    <w:rsid w:val="7235D6F1"/>
    <w:rsid w:val="723720CA"/>
    <w:rsid w:val="723E0B30"/>
    <w:rsid w:val="724D83F3"/>
    <w:rsid w:val="7255DB03"/>
    <w:rsid w:val="72627555"/>
    <w:rsid w:val="72650715"/>
    <w:rsid w:val="7270283C"/>
    <w:rsid w:val="72790AC9"/>
    <w:rsid w:val="72792D1F"/>
    <w:rsid w:val="7285BAAE"/>
    <w:rsid w:val="72898444"/>
    <w:rsid w:val="7294387A"/>
    <w:rsid w:val="72AAB968"/>
    <w:rsid w:val="72C3D82E"/>
    <w:rsid w:val="72C7938A"/>
    <w:rsid w:val="72C7F669"/>
    <w:rsid w:val="72C992CF"/>
    <w:rsid w:val="72CA3597"/>
    <w:rsid w:val="72D41E80"/>
    <w:rsid w:val="72E5A733"/>
    <w:rsid w:val="72E8CDD5"/>
    <w:rsid w:val="72EC50ED"/>
    <w:rsid w:val="72FC641D"/>
    <w:rsid w:val="730773CA"/>
    <w:rsid w:val="730BDFCB"/>
    <w:rsid w:val="73244489"/>
    <w:rsid w:val="7324D1A9"/>
    <w:rsid w:val="732A7228"/>
    <w:rsid w:val="7331F9AF"/>
    <w:rsid w:val="735163C9"/>
    <w:rsid w:val="7358E899"/>
    <w:rsid w:val="737940E4"/>
    <w:rsid w:val="738BFB1B"/>
    <w:rsid w:val="7392D776"/>
    <w:rsid w:val="7394C9AC"/>
    <w:rsid w:val="739C2957"/>
    <w:rsid w:val="73A3C9E0"/>
    <w:rsid w:val="73A4B6D2"/>
    <w:rsid w:val="73A50C84"/>
    <w:rsid w:val="73B60ABB"/>
    <w:rsid w:val="73B9F95F"/>
    <w:rsid w:val="73C1FD0D"/>
    <w:rsid w:val="73C22EE3"/>
    <w:rsid w:val="73C72DD2"/>
    <w:rsid w:val="73D11CDC"/>
    <w:rsid w:val="73D2CED5"/>
    <w:rsid w:val="74007ADD"/>
    <w:rsid w:val="741A044F"/>
    <w:rsid w:val="742355DB"/>
    <w:rsid w:val="7436E9FB"/>
    <w:rsid w:val="743C8C8C"/>
    <w:rsid w:val="745BF09D"/>
    <w:rsid w:val="748323BB"/>
    <w:rsid w:val="74867F5F"/>
    <w:rsid w:val="748BCC0F"/>
    <w:rsid w:val="748C6D56"/>
    <w:rsid w:val="748DAE85"/>
    <w:rsid w:val="748E265B"/>
    <w:rsid w:val="74AECE99"/>
    <w:rsid w:val="74B145A4"/>
    <w:rsid w:val="74B312A9"/>
    <w:rsid w:val="74B5C97F"/>
    <w:rsid w:val="74B69AC1"/>
    <w:rsid w:val="74BF06E2"/>
    <w:rsid w:val="74CC3B7E"/>
    <w:rsid w:val="74DB1CDB"/>
    <w:rsid w:val="74DC1188"/>
    <w:rsid w:val="74E3B9A1"/>
    <w:rsid w:val="74EC164D"/>
    <w:rsid w:val="74F62BDB"/>
    <w:rsid w:val="74F7B446"/>
    <w:rsid w:val="74F8967B"/>
    <w:rsid w:val="7505D0E3"/>
    <w:rsid w:val="75066736"/>
    <w:rsid w:val="750E3883"/>
    <w:rsid w:val="75283023"/>
    <w:rsid w:val="7529253E"/>
    <w:rsid w:val="75371C78"/>
    <w:rsid w:val="7541517C"/>
    <w:rsid w:val="754DC916"/>
    <w:rsid w:val="75746E66"/>
    <w:rsid w:val="7577DE4D"/>
    <w:rsid w:val="757ADB94"/>
    <w:rsid w:val="757F7F70"/>
    <w:rsid w:val="7591145B"/>
    <w:rsid w:val="759C28EB"/>
    <w:rsid w:val="75A8E4E7"/>
    <w:rsid w:val="75AA6B75"/>
    <w:rsid w:val="75ADAA44"/>
    <w:rsid w:val="75B9E95C"/>
    <w:rsid w:val="75BD2547"/>
    <w:rsid w:val="75BDB98D"/>
    <w:rsid w:val="75CA2881"/>
    <w:rsid w:val="75D8D3A2"/>
    <w:rsid w:val="75E56C3A"/>
    <w:rsid w:val="75EA29E7"/>
    <w:rsid w:val="75F326AB"/>
    <w:rsid w:val="75FF5F1E"/>
    <w:rsid w:val="7602D4F5"/>
    <w:rsid w:val="76056F36"/>
    <w:rsid w:val="761111B9"/>
    <w:rsid w:val="761115A3"/>
    <w:rsid w:val="761F22BB"/>
    <w:rsid w:val="7634623D"/>
    <w:rsid w:val="763C2CE5"/>
    <w:rsid w:val="763EA5A9"/>
    <w:rsid w:val="764574F6"/>
    <w:rsid w:val="764E7816"/>
    <w:rsid w:val="766B5E4E"/>
    <w:rsid w:val="7671F033"/>
    <w:rsid w:val="76751749"/>
    <w:rsid w:val="768F7946"/>
    <w:rsid w:val="7691A872"/>
    <w:rsid w:val="7698F587"/>
    <w:rsid w:val="76A0FCFD"/>
    <w:rsid w:val="76AD0C90"/>
    <w:rsid w:val="76C0559D"/>
    <w:rsid w:val="76C24821"/>
    <w:rsid w:val="76C7DC54"/>
    <w:rsid w:val="76CFDD34"/>
    <w:rsid w:val="76D9569E"/>
    <w:rsid w:val="76DF4CBD"/>
    <w:rsid w:val="76EC49BC"/>
    <w:rsid w:val="76EDB939"/>
    <w:rsid w:val="76F18270"/>
    <w:rsid w:val="76F34A6C"/>
    <w:rsid w:val="7735BA54"/>
    <w:rsid w:val="77364A07"/>
    <w:rsid w:val="7750CBB4"/>
    <w:rsid w:val="7750FE6C"/>
    <w:rsid w:val="7756575F"/>
    <w:rsid w:val="77571E94"/>
    <w:rsid w:val="77579353"/>
    <w:rsid w:val="775A9D2D"/>
    <w:rsid w:val="7767FD56"/>
    <w:rsid w:val="776F7925"/>
    <w:rsid w:val="77703062"/>
    <w:rsid w:val="777525DE"/>
    <w:rsid w:val="777F3BA9"/>
    <w:rsid w:val="778E0504"/>
    <w:rsid w:val="77976B6D"/>
    <w:rsid w:val="77A7197A"/>
    <w:rsid w:val="77B054DA"/>
    <w:rsid w:val="77BA0171"/>
    <w:rsid w:val="77C87449"/>
    <w:rsid w:val="77C96197"/>
    <w:rsid w:val="77CB74E2"/>
    <w:rsid w:val="77D90142"/>
    <w:rsid w:val="77F4CC00"/>
    <w:rsid w:val="77F7DBCA"/>
    <w:rsid w:val="77F89D94"/>
    <w:rsid w:val="77F9AB51"/>
    <w:rsid w:val="780BA009"/>
    <w:rsid w:val="780CDB7F"/>
    <w:rsid w:val="78212116"/>
    <w:rsid w:val="782666CF"/>
    <w:rsid w:val="782F43FB"/>
    <w:rsid w:val="7838953A"/>
    <w:rsid w:val="7839C98E"/>
    <w:rsid w:val="78470E2A"/>
    <w:rsid w:val="784C9229"/>
    <w:rsid w:val="78541026"/>
    <w:rsid w:val="78723B7E"/>
    <w:rsid w:val="787CE560"/>
    <w:rsid w:val="787DBFCE"/>
    <w:rsid w:val="787DCDC6"/>
    <w:rsid w:val="788B069C"/>
    <w:rsid w:val="789D8DB9"/>
    <w:rsid w:val="78A3FCAB"/>
    <w:rsid w:val="78A71EB0"/>
    <w:rsid w:val="78AD8DCF"/>
    <w:rsid w:val="78B371FC"/>
    <w:rsid w:val="78B89EE3"/>
    <w:rsid w:val="78B93F22"/>
    <w:rsid w:val="78C40369"/>
    <w:rsid w:val="78CD8847"/>
    <w:rsid w:val="78D75D7D"/>
    <w:rsid w:val="78E66D04"/>
    <w:rsid w:val="78F5A059"/>
    <w:rsid w:val="78FB4736"/>
    <w:rsid w:val="78FCA09C"/>
    <w:rsid w:val="79120636"/>
    <w:rsid w:val="79145DF1"/>
    <w:rsid w:val="791A352F"/>
    <w:rsid w:val="7927D114"/>
    <w:rsid w:val="79323906"/>
    <w:rsid w:val="79378CC0"/>
    <w:rsid w:val="793BE7F6"/>
    <w:rsid w:val="794B472D"/>
    <w:rsid w:val="79505EBB"/>
    <w:rsid w:val="795AEAB5"/>
    <w:rsid w:val="795BED33"/>
    <w:rsid w:val="79645C8C"/>
    <w:rsid w:val="796DE866"/>
    <w:rsid w:val="79761B94"/>
    <w:rsid w:val="7979C733"/>
    <w:rsid w:val="79811272"/>
    <w:rsid w:val="79883E74"/>
    <w:rsid w:val="798A0A24"/>
    <w:rsid w:val="7995EF7B"/>
    <w:rsid w:val="79961DA9"/>
    <w:rsid w:val="7997415D"/>
    <w:rsid w:val="799DAB0D"/>
    <w:rsid w:val="799DD6DF"/>
    <w:rsid w:val="79ABFB80"/>
    <w:rsid w:val="79B25AF0"/>
    <w:rsid w:val="79DC1FF5"/>
    <w:rsid w:val="79DDAEA6"/>
    <w:rsid w:val="79E32C3E"/>
    <w:rsid w:val="79E89192"/>
    <w:rsid w:val="79EFFE3C"/>
    <w:rsid w:val="79FAC982"/>
    <w:rsid w:val="79FDF9BB"/>
    <w:rsid w:val="7A11682D"/>
    <w:rsid w:val="7A154212"/>
    <w:rsid w:val="7A16ED7F"/>
    <w:rsid w:val="7A174764"/>
    <w:rsid w:val="7A1D0A05"/>
    <w:rsid w:val="7A61A0AA"/>
    <w:rsid w:val="7A6AEF1C"/>
    <w:rsid w:val="7A6B2544"/>
    <w:rsid w:val="7A6C0968"/>
    <w:rsid w:val="7A7BBFCE"/>
    <w:rsid w:val="7A8C943A"/>
    <w:rsid w:val="7A948AE8"/>
    <w:rsid w:val="7A9F453A"/>
    <w:rsid w:val="7AA34AED"/>
    <w:rsid w:val="7AA51B0A"/>
    <w:rsid w:val="7AA87B1A"/>
    <w:rsid w:val="7AC0D0AF"/>
    <w:rsid w:val="7AC6E873"/>
    <w:rsid w:val="7AED5AB6"/>
    <w:rsid w:val="7B0026DF"/>
    <w:rsid w:val="7B12B9A3"/>
    <w:rsid w:val="7B22948C"/>
    <w:rsid w:val="7B28596C"/>
    <w:rsid w:val="7B2B9B81"/>
    <w:rsid w:val="7B308834"/>
    <w:rsid w:val="7B30BFD6"/>
    <w:rsid w:val="7B33D1D3"/>
    <w:rsid w:val="7B3853C3"/>
    <w:rsid w:val="7B3A0200"/>
    <w:rsid w:val="7B3A6C1B"/>
    <w:rsid w:val="7B3F06BC"/>
    <w:rsid w:val="7B4CA136"/>
    <w:rsid w:val="7B503C0F"/>
    <w:rsid w:val="7B6014FA"/>
    <w:rsid w:val="7B605E74"/>
    <w:rsid w:val="7B646157"/>
    <w:rsid w:val="7B6A613A"/>
    <w:rsid w:val="7B6D5597"/>
    <w:rsid w:val="7B6ECAF6"/>
    <w:rsid w:val="7B733498"/>
    <w:rsid w:val="7B752193"/>
    <w:rsid w:val="7B76A3C7"/>
    <w:rsid w:val="7B7C8A5E"/>
    <w:rsid w:val="7B82BF5B"/>
    <w:rsid w:val="7B96EF61"/>
    <w:rsid w:val="7B97E17F"/>
    <w:rsid w:val="7BA27FAE"/>
    <w:rsid w:val="7BB2BDE0"/>
    <w:rsid w:val="7BB5C328"/>
    <w:rsid w:val="7BCA643C"/>
    <w:rsid w:val="7BD107CF"/>
    <w:rsid w:val="7BD33B7F"/>
    <w:rsid w:val="7BD66B58"/>
    <w:rsid w:val="7BE82688"/>
    <w:rsid w:val="7BF09B9E"/>
    <w:rsid w:val="7C17C75D"/>
    <w:rsid w:val="7C37FCFA"/>
    <w:rsid w:val="7C3A73FC"/>
    <w:rsid w:val="7C3BCB09"/>
    <w:rsid w:val="7C3CA665"/>
    <w:rsid w:val="7C475AFA"/>
    <w:rsid w:val="7C4DA4CC"/>
    <w:rsid w:val="7C4DFE98"/>
    <w:rsid w:val="7C62B8D4"/>
    <w:rsid w:val="7C674DB3"/>
    <w:rsid w:val="7C803001"/>
    <w:rsid w:val="7C8762AE"/>
    <w:rsid w:val="7CA05847"/>
    <w:rsid w:val="7CA11ED5"/>
    <w:rsid w:val="7CA349E4"/>
    <w:rsid w:val="7CA3CA22"/>
    <w:rsid w:val="7CA42356"/>
    <w:rsid w:val="7CB29D2D"/>
    <w:rsid w:val="7CC5E372"/>
    <w:rsid w:val="7CC78B23"/>
    <w:rsid w:val="7CCA64F3"/>
    <w:rsid w:val="7CCE9C91"/>
    <w:rsid w:val="7CE57A23"/>
    <w:rsid w:val="7CE7BD7C"/>
    <w:rsid w:val="7CEC3DBD"/>
    <w:rsid w:val="7CED8251"/>
    <w:rsid w:val="7CEDCF7E"/>
    <w:rsid w:val="7CF046AB"/>
    <w:rsid w:val="7CF06908"/>
    <w:rsid w:val="7D030244"/>
    <w:rsid w:val="7D0CA947"/>
    <w:rsid w:val="7D1AAA62"/>
    <w:rsid w:val="7D1F2B16"/>
    <w:rsid w:val="7D429DA8"/>
    <w:rsid w:val="7D480D43"/>
    <w:rsid w:val="7D533B44"/>
    <w:rsid w:val="7D5E7CC4"/>
    <w:rsid w:val="7D6551E4"/>
    <w:rsid w:val="7D8CC81B"/>
    <w:rsid w:val="7DAD0B4C"/>
    <w:rsid w:val="7DB9614F"/>
    <w:rsid w:val="7DBBE357"/>
    <w:rsid w:val="7DBC086C"/>
    <w:rsid w:val="7DBC5E99"/>
    <w:rsid w:val="7DBC7678"/>
    <w:rsid w:val="7DC461C2"/>
    <w:rsid w:val="7DD46733"/>
    <w:rsid w:val="7DE86F29"/>
    <w:rsid w:val="7DF96AB6"/>
    <w:rsid w:val="7DFB7064"/>
    <w:rsid w:val="7DFF40DD"/>
    <w:rsid w:val="7E0DD0B4"/>
    <w:rsid w:val="7E1E9D77"/>
    <w:rsid w:val="7E25B078"/>
    <w:rsid w:val="7E290F47"/>
    <w:rsid w:val="7E2A0B66"/>
    <w:rsid w:val="7E2D57B5"/>
    <w:rsid w:val="7E44D833"/>
    <w:rsid w:val="7E465B12"/>
    <w:rsid w:val="7E529E85"/>
    <w:rsid w:val="7E562688"/>
    <w:rsid w:val="7E56A441"/>
    <w:rsid w:val="7E702EC9"/>
    <w:rsid w:val="7E85FE2E"/>
    <w:rsid w:val="7E8E8CD6"/>
    <w:rsid w:val="7E934DD9"/>
    <w:rsid w:val="7E97A23C"/>
    <w:rsid w:val="7E988516"/>
    <w:rsid w:val="7EBB7325"/>
    <w:rsid w:val="7EC24AF7"/>
    <w:rsid w:val="7EC301AC"/>
    <w:rsid w:val="7EC56B4C"/>
    <w:rsid w:val="7EC612AD"/>
    <w:rsid w:val="7EC70DF1"/>
    <w:rsid w:val="7ECA90CA"/>
    <w:rsid w:val="7EDB8608"/>
    <w:rsid w:val="7EDD4E48"/>
    <w:rsid w:val="7EDEA2E6"/>
    <w:rsid w:val="7EDF1847"/>
    <w:rsid w:val="7EE54058"/>
    <w:rsid w:val="7EEC7E7A"/>
    <w:rsid w:val="7EFD16A4"/>
    <w:rsid w:val="7F10A2E6"/>
    <w:rsid w:val="7F15D775"/>
    <w:rsid w:val="7F1600B6"/>
    <w:rsid w:val="7F2112EC"/>
    <w:rsid w:val="7F2436E3"/>
    <w:rsid w:val="7F250B55"/>
    <w:rsid w:val="7F37C246"/>
    <w:rsid w:val="7F42793D"/>
    <w:rsid w:val="7F67D492"/>
    <w:rsid w:val="7F67D92D"/>
    <w:rsid w:val="7F6EABE2"/>
    <w:rsid w:val="7F7747EE"/>
    <w:rsid w:val="7F77D735"/>
    <w:rsid w:val="7F80E732"/>
    <w:rsid w:val="7F8173E1"/>
    <w:rsid w:val="7F8FB8E5"/>
    <w:rsid w:val="7F9365FA"/>
    <w:rsid w:val="7FB86D52"/>
    <w:rsid w:val="7FC0FEAA"/>
    <w:rsid w:val="7FC6387D"/>
    <w:rsid w:val="7FE0BE3F"/>
    <w:rsid w:val="7FE76166"/>
    <w:rsid w:val="7FE89976"/>
    <w:rsid w:val="7FEFE68F"/>
    <w:rsid w:val="7FF115E3"/>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B7727EF"/>
  <w15:docId w15:val="{F92CDBD5-B108-4EA3-9585-E15AFF757DF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lsdException w:name="heading 5" w:uiPriority="9" w:semiHidden="1" w:qFormat="1"/>
    <w:lsdException w:name="heading 6" w:uiPriority="9" w:semiHidden="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lsdException w:name="Block Text" w:semiHidden="1"/>
    <w:lsdException w:name="Hyperlink" w:semiHidden="1"/>
    <w:lsdException w:name="FollowedHyperlink" w:semiHidden="1"/>
    <w:lsdException w:name="Strong" w:uiPriority="22" w:semiHidden="1"/>
    <w:lsdException w:name="Emphasis" w:uiPriority="20"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lsdException w:name="Intense Emphasis" w:uiPriority="21" w:semiHidden="1"/>
    <w:lsdException w:name="Subtle Reference" w:uiPriority="31" w:semiHidden="1"/>
    <w:lsdException w:name="Intense Reference" w:uiPriority="32" w:semiHidden="1"/>
    <w:lsdException w:name="Book Title" w:uiPriority="33" w:semiHidden="1"/>
    <w:lsdException w:name="Bibliography" w:uiPriority="37" w:semiHidden="1" w:unhideWhenUsed="1"/>
    <w:lsdException w:name="TOC Heading" w:uiPriority="39"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F78FD"/>
    <w:pPr>
      <w:adjustRightInd w:val="0"/>
      <w:snapToGrid w:val="0"/>
      <w:spacing w:after="0" w:line="260" w:lineRule="atLeast"/>
    </w:pPr>
    <w:rPr>
      <w:kern w:val="16"/>
      <w:sz w:val="20"/>
      <w:szCs w:val="24"/>
    </w:rPr>
  </w:style>
  <w:style w:type="paragraph" w:styleId="Heading1">
    <w:name w:val="heading 1"/>
    <w:basedOn w:val="Normal"/>
    <w:next w:val="Normal"/>
    <w:link w:val="Heading1Char"/>
    <w:uiPriority w:val="9"/>
    <w:qFormat/>
    <w:rsid w:val="00020D10"/>
    <w:pPr>
      <w:keepNext/>
      <w:keepLines/>
      <w:numPr>
        <w:numId w:val="4"/>
      </w:numPr>
      <w:ind w:left="432"/>
      <w:outlineLvl w:val="0"/>
    </w:pPr>
    <w:rPr>
      <w:rFonts w:asciiTheme="majorHAnsi" w:hAnsiTheme="majorHAnsi" w:eastAsiaTheme="majorEastAsia" w:cstheme="majorBidi"/>
      <w:b/>
      <w:bCs/>
      <w:color w:val="005095" w:themeColor="accent1"/>
      <w:sz w:val="44"/>
      <w:szCs w:val="46"/>
      <w:lang w:val="en-GB"/>
    </w:rPr>
  </w:style>
  <w:style w:type="paragraph" w:styleId="Heading2">
    <w:name w:val="heading 2"/>
    <w:basedOn w:val="Normal"/>
    <w:next w:val="Normal"/>
    <w:link w:val="Heading2Char"/>
    <w:uiPriority w:val="9"/>
    <w:qFormat/>
    <w:rsid w:val="00020D10"/>
    <w:pPr>
      <w:keepNext/>
      <w:keepLines/>
      <w:numPr>
        <w:ilvl w:val="1"/>
        <w:numId w:val="4"/>
      </w:numPr>
      <w:outlineLvl w:val="1"/>
    </w:pPr>
    <w:rPr>
      <w:rFonts w:asciiTheme="majorHAnsi" w:hAnsiTheme="majorHAnsi" w:eastAsiaTheme="majorEastAsia" w:cstheme="majorBidi"/>
      <w:b/>
      <w:bCs/>
      <w:color w:val="AEBD14" w:themeColor="accent3"/>
      <w:sz w:val="30"/>
      <w:szCs w:val="30"/>
    </w:rPr>
  </w:style>
  <w:style w:type="paragraph" w:styleId="Heading3">
    <w:name w:val="heading 3"/>
    <w:basedOn w:val="Normal"/>
    <w:next w:val="Normal"/>
    <w:link w:val="Heading3Char"/>
    <w:uiPriority w:val="9"/>
    <w:qFormat/>
    <w:rsid w:val="00020D10"/>
    <w:pPr>
      <w:keepNext/>
      <w:keepLines/>
      <w:numPr>
        <w:ilvl w:val="2"/>
        <w:numId w:val="4"/>
      </w:numPr>
      <w:outlineLvl w:val="2"/>
    </w:pPr>
    <w:rPr>
      <w:rFonts w:asciiTheme="majorHAnsi" w:hAnsiTheme="majorHAnsi" w:eastAsiaTheme="majorEastAsia" w:cstheme="majorBidi"/>
      <w:b/>
      <w:bCs/>
      <w:color w:val="AEBD14" w:themeColor="accent3"/>
      <w:sz w:val="26"/>
      <w:szCs w:val="26"/>
    </w:rPr>
  </w:style>
  <w:style w:type="paragraph" w:styleId="Heading4">
    <w:name w:val="heading 4"/>
    <w:basedOn w:val="Normal"/>
    <w:next w:val="Normal"/>
    <w:link w:val="Heading4Char"/>
    <w:uiPriority w:val="9"/>
    <w:rsid w:val="00020D10"/>
    <w:pPr>
      <w:keepNext/>
      <w:keepLines/>
      <w:numPr>
        <w:ilvl w:val="3"/>
        <w:numId w:val="4"/>
      </w:numPr>
      <w:outlineLvl w:val="3"/>
    </w:pPr>
    <w:rPr>
      <w:rFonts w:asciiTheme="majorHAnsi" w:hAnsiTheme="majorHAnsi" w:eastAsiaTheme="majorEastAsia" w:cstheme="majorBidi"/>
      <w:b/>
      <w:bCs/>
      <w:iCs/>
      <w:color w:val="005095" w:themeColor="accent1"/>
    </w:rPr>
  </w:style>
  <w:style w:type="paragraph" w:styleId="Heading5">
    <w:name w:val="heading 5"/>
    <w:basedOn w:val="Normal"/>
    <w:next w:val="Normal"/>
    <w:link w:val="Heading5Char"/>
    <w:uiPriority w:val="9"/>
    <w:semiHidden/>
    <w:qFormat/>
    <w:rsid w:val="006A4622"/>
    <w:pPr>
      <w:keepNext/>
      <w:keepLines/>
      <w:numPr>
        <w:ilvl w:val="4"/>
        <w:numId w:val="4"/>
      </w:numPr>
      <w:spacing w:before="40"/>
      <w:outlineLvl w:val="4"/>
    </w:pPr>
    <w:rPr>
      <w:rFonts w:asciiTheme="majorHAnsi" w:hAnsiTheme="majorHAnsi" w:eastAsiaTheme="majorEastAsia" w:cstheme="majorBidi"/>
      <w:color w:val="003B6F" w:themeColor="accent1" w:themeShade="BF"/>
    </w:rPr>
  </w:style>
  <w:style w:type="paragraph" w:styleId="Heading6">
    <w:name w:val="heading 6"/>
    <w:basedOn w:val="Normal"/>
    <w:next w:val="Normal"/>
    <w:link w:val="Heading6Char"/>
    <w:uiPriority w:val="9"/>
    <w:semiHidden/>
    <w:qFormat/>
    <w:rsid w:val="006A4622"/>
    <w:pPr>
      <w:keepNext/>
      <w:keepLines/>
      <w:numPr>
        <w:ilvl w:val="5"/>
        <w:numId w:val="4"/>
      </w:numPr>
      <w:spacing w:before="40"/>
      <w:outlineLvl w:val="5"/>
    </w:pPr>
    <w:rPr>
      <w:rFonts w:asciiTheme="majorHAnsi" w:hAnsiTheme="majorHAnsi" w:eastAsiaTheme="majorEastAsia" w:cstheme="majorBidi"/>
      <w:color w:val="00274A" w:themeColor="accent1" w:themeShade="7F"/>
    </w:rPr>
  </w:style>
  <w:style w:type="paragraph" w:styleId="Heading7">
    <w:name w:val="heading 7"/>
    <w:basedOn w:val="Normal"/>
    <w:next w:val="Normal"/>
    <w:link w:val="Heading7Char"/>
    <w:uiPriority w:val="9"/>
    <w:semiHidden/>
    <w:unhideWhenUsed/>
    <w:qFormat/>
    <w:rsid w:val="006A4622"/>
    <w:pPr>
      <w:keepNext/>
      <w:keepLines/>
      <w:numPr>
        <w:ilvl w:val="6"/>
        <w:numId w:val="4"/>
      </w:numPr>
      <w:spacing w:before="40"/>
      <w:outlineLvl w:val="6"/>
    </w:pPr>
    <w:rPr>
      <w:rFonts w:asciiTheme="majorHAnsi" w:hAnsiTheme="majorHAnsi" w:eastAsiaTheme="majorEastAsia" w:cstheme="majorBidi"/>
      <w:i/>
      <w:iCs/>
      <w:color w:val="00274A" w:themeColor="accent1" w:themeShade="7F"/>
    </w:rPr>
  </w:style>
  <w:style w:type="paragraph" w:styleId="Heading8">
    <w:name w:val="heading 8"/>
    <w:basedOn w:val="Normal"/>
    <w:next w:val="Normal"/>
    <w:link w:val="Heading8Char"/>
    <w:uiPriority w:val="9"/>
    <w:semiHidden/>
    <w:unhideWhenUsed/>
    <w:qFormat/>
    <w:rsid w:val="006A4622"/>
    <w:pPr>
      <w:keepNext/>
      <w:keepLines/>
      <w:numPr>
        <w:ilvl w:val="7"/>
        <w:numId w:val="4"/>
      </w:numPr>
      <w:spacing w:before="40"/>
      <w:outlineLvl w:val="7"/>
    </w:pPr>
    <w:rPr>
      <w:rFonts w:asciiTheme="majorHAnsi" w:hAnsiTheme="majorHAnsi"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A4622"/>
    <w:pPr>
      <w:keepNext/>
      <w:keepLines/>
      <w:numPr>
        <w:ilvl w:val="8"/>
        <w:numId w:val="4"/>
      </w:numPr>
      <w:spacing w:before="4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080A1A"/>
    <w:pPr>
      <w:spacing w:after="0" w:line="240" w:lineRule="auto"/>
    </w:pPr>
    <w:tblPr>
      <w:tblBorders>
        <w:top w:val="single" w:color="506B16" w:sz="2" w:space="0"/>
        <w:left w:val="single" w:color="506B16" w:sz="2" w:space="0"/>
        <w:bottom w:val="single" w:color="506B16" w:sz="2" w:space="0"/>
        <w:right w:val="single" w:color="506B16" w:sz="2" w:space="0"/>
        <w:insideH w:val="single" w:color="506B16" w:sz="2" w:space="0"/>
        <w:insideV w:val="single" w:color="506B16" w:sz="2" w:space="0"/>
      </w:tblBorders>
    </w:tblPr>
    <w:tblStylePr w:type="firstRow">
      <w:pPr>
        <w:jc w:val="left"/>
      </w:pPr>
      <w:rPr>
        <w:b/>
        <w:color w:val="506B16"/>
      </w:rPr>
      <w:tblPr/>
      <w:tcPr>
        <w:tcBorders>
          <w:top w:val="single" w:color="506B16" w:sz="4" w:space="0"/>
          <w:left w:val="single" w:color="506B16" w:sz="4" w:space="0"/>
          <w:bottom w:val="single" w:color="506B16" w:sz="4" w:space="0"/>
          <w:right w:val="single" w:color="506B16" w:sz="4" w:space="0"/>
          <w:insideH w:val="single" w:color="506B16" w:sz="4" w:space="0"/>
          <w:insideV w:val="single" w:color="506B16" w:sz="4" w:space="0"/>
        </w:tcBorders>
      </w:tcPr>
    </w:tblStylePr>
    <w:tblStylePr w:type="nwCell">
      <w:rPr>
        <w:b/>
      </w:rPr>
    </w:tblStylePr>
  </w:style>
  <w:style w:type="paragraph" w:styleId="BalloonText">
    <w:name w:val="Balloon Text"/>
    <w:basedOn w:val="Normal"/>
    <w:link w:val="BalloonTextChar"/>
    <w:uiPriority w:val="99"/>
    <w:semiHidden/>
    <w:rsid w:val="006C735A"/>
    <w:pPr>
      <w:spacing w:line="240" w:lineRule="auto"/>
    </w:pPr>
    <w:rPr>
      <w:rFonts w:ascii="Lucida Grande" w:hAnsi="Lucida Grande" w:cs="Lucida Grande"/>
      <w:szCs w:val="18"/>
    </w:rPr>
  </w:style>
  <w:style w:type="character" w:styleId="BalloonTextChar" w:customStyle="1">
    <w:name w:val="Balloon Text Char"/>
    <w:basedOn w:val="DefaultParagraphFont"/>
    <w:link w:val="BalloonText"/>
    <w:uiPriority w:val="99"/>
    <w:semiHidden/>
    <w:rsid w:val="00557275"/>
    <w:rPr>
      <w:rFonts w:ascii="Lucida Grande" w:hAnsi="Lucida Grande" w:cs="Lucida Grande"/>
      <w:sz w:val="18"/>
      <w:szCs w:val="18"/>
    </w:rPr>
  </w:style>
  <w:style w:type="character" w:styleId="Heading2Char" w:customStyle="1">
    <w:name w:val="Heading 2 Char"/>
    <w:basedOn w:val="DefaultParagraphFont"/>
    <w:link w:val="Heading2"/>
    <w:uiPriority w:val="9"/>
    <w:rsid w:val="00020D10"/>
    <w:rPr>
      <w:rFonts w:asciiTheme="majorHAnsi" w:hAnsiTheme="majorHAnsi" w:eastAsiaTheme="majorEastAsia" w:cstheme="majorBidi"/>
      <w:b/>
      <w:bCs/>
      <w:color w:val="AEBD14" w:themeColor="accent3"/>
      <w:kern w:val="16"/>
      <w:sz w:val="30"/>
      <w:szCs w:val="30"/>
    </w:rPr>
  </w:style>
  <w:style w:type="character" w:styleId="Heading3Char" w:customStyle="1">
    <w:name w:val="Heading 3 Char"/>
    <w:basedOn w:val="DefaultParagraphFont"/>
    <w:link w:val="Heading3"/>
    <w:uiPriority w:val="9"/>
    <w:rsid w:val="00020D10"/>
    <w:rPr>
      <w:rFonts w:asciiTheme="majorHAnsi" w:hAnsiTheme="majorHAnsi" w:eastAsiaTheme="majorEastAsia" w:cstheme="majorBidi"/>
      <w:b/>
      <w:bCs/>
      <w:color w:val="AEBD14" w:themeColor="accent3"/>
      <w:kern w:val="16"/>
      <w:sz w:val="26"/>
      <w:szCs w:val="26"/>
    </w:rPr>
  </w:style>
  <w:style w:type="character" w:styleId="Heading4Char" w:customStyle="1">
    <w:name w:val="Heading 4 Char"/>
    <w:basedOn w:val="DefaultParagraphFont"/>
    <w:link w:val="Heading4"/>
    <w:uiPriority w:val="9"/>
    <w:rsid w:val="00020D10"/>
    <w:rPr>
      <w:rFonts w:asciiTheme="majorHAnsi" w:hAnsiTheme="majorHAnsi" w:eastAsiaTheme="majorEastAsia" w:cstheme="majorBidi"/>
      <w:b/>
      <w:bCs/>
      <w:iCs/>
      <w:color w:val="005095" w:themeColor="accent1"/>
      <w:kern w:val="16"/>
      <w:sz w:val="20"/>
      <w:szCs w:val="24"/>
    </w:rPr>
  </w:style>
  <w:style w:type="paragraph" w:styleId="Title">
    <w:name w:val="Title"/>
    <w:basedOn w:val="Normal"/>
    <w:next w:val="Normal"/>
    <w:link w:val="TitleChar"/>
    <w:uiPriority w:val="10"/>
    <w:semiHidden/>
    <w:rsid w:val="00021908"/>
    <w:pPr>
      <w:spacing w:line="240" w:lineRule="auto"/>
      <w:contextualSpacing/>
    </w:pPr>
    <w:rPr>
      <w:rFonts w:asciiTheme="majorHAnsi" w:hAnsiTheme="majorHAnsi" w:eastAsiaTheme="majorEastAsia" w:cstheme="majorBidi"/>
      <w:color w:val="000000" w:themeColor="text1"/>
      <w:spacing w:val="5"/>
      <w:kern w:val="28"/>
      <w:sz w:val="52"/>
      <w:szCs w:val="52"/>
    </w:rPr>
  </w:style>
  <w:style w:type="character" w:styleId="TitleChar" w:customStyle="1">
    <w:name w:val="Title Char"/>
    <w:basedOn w:val="DefaultParagraphFont"/>
    <w:link w:val="Title"/>
    <w:uiPriority w:val="10"/>
    <w:semiHidden/>
    <w:rsid w:val="00021908"/>
    <w:rPr>
      <w:rFonts w:asciiTheme="majorHAnsi" w:hAnsiTheme="majorHAnsi" w:eastAsiaTheme="majorEastAsia" w:cstheme="majorBidi"/>
      <w:color w:val="000000" w:themeColor="text1"/>
      <w:spacing w:val="5"/>
      <w:kern w:val="28"/>
      <w:sz w:val="52"/>
      <w:szCs w:val="52"/>
    </w:rPr>
  </w:style>
  <w:style w:type="paragraph" w:styleId="Subtitle">
    <w:name w:val="Subtitle"/>
    <w:basedOn w:val="Normal"/>
    <w:next w:val="Normal"/>
    <w:link w:val="SubtitleChar"/>
    <w:uiPriority w:val="11"/>
    <w:semiHidden/>
    <w:rsid w:val="00842A06"/>
    <w:pPr>
      <w:numPr>
        <w:ilvl w:val="1"/>
      </w:numPr>
    </w:pPr>
    <w:rPr>
      <w:rFonts w:asciiTheme="majorHAnsi" w:hAnsiTheme="majorHAnsi" w:eastAsiaTheme="majorEastAsia" w:cstheme="majorBidi"/>
      <w:color w:val="005095" w:themeColor="accent1"/>
    </w:rPr>
  </w:style>
  <w:style w:type="character" w:styleId="SubtitleChar" w:customStyle="1">
    <w:name w:val="Subtitle Char"/>
    <w:basedOn w:val="DefaultParagraphFont"/>
    <w:link w:val="Subtitle"/>
    <w:uiPriority w:val="11"/>
    <w:semiHidden/>
    <w:rsid w:val="00842A06"/>
    <w:rPr>
      <w:rFonts w:asciiTheme="majorHAnsi" w:hAnsiTheme="majorHAnsi" w:eastAsiaTheme="majorEastAsia" w:cstheme="majorBidi"/>
      <w:color w:val="005095" w:themeColor="accent1"/>
      <w:kern w:val="16"/>
      <w:sz w:val="24"/>
      <w:szCs w:val="24"/>
    </w:rPr>
  </w:style>
  <w:style w:type="paragraph" w:styleId="TOC1">
    <w:name w:val="toc 1"/>
    <w:basedOn w:val="Normal"/>
    <w:next w:val="Normal"/>
    <w:uiPriority w:val="39"/>
    <w:rsid w:val="00C401F4"/>
    <w:pPr>
      <w:tabs>
        <w:tab w:val="right" w:leader="dot" w:pos="8080"/>
      </w:tabs>
      <w:spacing w:before="260"/>
      <w:ind w:left="426" w:right="1417" w:hanging="426"/>
    </w:pPr>
    <w:rPr>
      <w:b/>
      <w:noProof/>
      <w:color w:val="005095" w:themeColor="accent1"/>
      <w:lang w:val="en-GB"/>
    </w:rPr>
  </w:style>
  <w:style w:type="paragraph" w:styleId="TOC2">
    <w:name w:val="toc 2"/>
    <w:basedOn w:val="Normal"/>
    <w:next w:val="Normal"/>
    <w:uiPriority w:val="39"/>
    <w:rsid w:val="00C401F4"/>
    <w:pPr>
      <w:tabs>
        <w:tab w:val="right" w:leader="dot" w:pos="8080"/>
      </w:tabs>
      <w:ind w:left="851" w:right="1417" w:hanging="425"/>
    </w:pPr>
    <w:rPr>
      <w:noProof/>
      <w:color w:val="AEBD14" w:themeColor="accent3"/>
    </w:rPr>
  </w:style>
  <w:style w:type="paragraph" w:styleId="TOC3">
    <w:name w:val="toc 3"/>
    <w:basedOn w:val="Normal"/>
    <w:next w:val="Normal"/>
    <w:uiPriority w:val="39"/>
    <w:rsid w:val="00C401F4"/>
    <w:pPr>
      <w:tabs>
        <w:tab w:val="right" w:leader="dot" w:pos="8080"/>
      </w:tabs>
      <w:spacing w:after="100"/>
      <w:ind w:left="1560" w:right="1417" w:hanging="695"/>
    </w:pPr>
    <w:rPr>
      <w:i/>
      <w:noProof/>
      <w:color w:val="AEBD14" w:themeColor="accent3"/>
    </w:rPr>
  </w:style>
  <w:style w:type="paragraph" w:styleId="TOC4">
    <w:name w:val="toc 4"/>
    <w:basedOn w:val="Normal"/>
    <w:next w:val="Normal"/>
    <w:uiPriority w:val="39"/>
    <w:semiHidden/>
    <w:rsid w:val="00842A06"/>
    <w:pPr>
      <w:spacing w:after="100"/>
      <w:ind w:left="660"/>
    </w:pPr>
  </w:style>
  <w:style w:type="paragraph" w:styleId="TOC5">
    <w:name w:val="toc 5"/>
    <w:basedOn w:val="Normal"/>
    <w:next w:val="Normal"/>
    <w:uiPriority w:val="39"/>
    <w:rsid w:val="00842A06"/>
    <w:pPr>
      <w:spacing w:after="100"/>
      <w:ind w:left="880"/>
    </w:pPr>
  </w:style>
  <w:style w:type="paragraph" w:styleId="TOC6">
    <w:name w:val="toc 6"/>
    <w:basedOn w:val="Normal"/>
    <w:next w:val="Normal"/>
    <w:uiPriority w:val="39"/>
    <w:semiHidden/>
    <w:rsid w:val="00842A06"/>
    <w:pPr>
      <w:spacing w:after="100"/>
      <w:ind w:left="1100"/>
    </w:pPr>
  </w:style>
  <w:style w:type="paragraph" w:styleId="TOC7">
    <w:name w:val="toc 7"/>
    <w:basedOn w:val="Normal"/>
    <w:next w:val="Normal"/>
    <w:uiPriority w:val="39"/>
    <w:semiHidden/>
    <w:rsid w:val="00842A06"/>
    <w:pPr>
      <w:spacing w:after="100"/>
      <w:ind w:left="1320"/>
    </w:pPr>
  </w:style>
  <w:style w:type="paragraph" w:styleId="TOC8">
    <w:name w:val="toc 8"/>
    <w:basedOn w:val="Normal"/>
    <w:next w:val="Normal"/>
    <w:uiPriority w:val="39"/>
    <w:semiHidden/>
    <w:rsid w:val="00842A06"/>
    <w:pPr>
      <w:spacing w:after="100"/>
      <w:ind w:left="1540"/>
    </w:pPr>
  </w:style>
  <w:style w:type="paragraph" w:styleId="TOC9">
    <w:name w:val="toc 9"/>
    <w:basedOn w:val="Normal"/>
    <w:next w:val="Normal"/>
    <w:uiPriority w:val="39"/>
    <w:semiHidden/>
    <w:rsid w:val="00842A06"/>
    <w:pPr>
      <w:spacing w:after="100"/>
      <w:ind w:left="1760"/>
    </w:pPr>
  </w:style>
  <w:style w:type="character" w:styleId="Heading1Char" w:customStyle="1">
    <w:name w:val="Heading 1 Char"/>
    <w:basedOn w:val="DefaultParagraphFont"/>
    <w:link w:val="Heading1"/>
    <w:uiPriority w:val="9"/>
    <w:rsid w:val="00020D10"/>
    <w:rPr>
      <w:rFonts w:asciiTheme="majorHAnsi" w:hAnsiTheme="majorHAnsi" w:eastAsiaTheme="majorEastAsia" w:cstheme="majorBidi"/>
      <w:b/>
      <w:bCs/>
      <w:color w:val="005095" w:themeColor="accent1"/>
      <w:kern w:val="16"/>
      <w:sz w:val="44"/>
      <w:szCs w:val="46"/>
      <w:lang w:val="en-GB"/>
    </w:rPr>
  </w:style>
  <w:style w:type="paragraph" w:styleId="TOCHeading">
    <w:name w:val="TOC Heading"/>
    <w:basedOn w:val="Heading1"/>
    <w:next w:val="Normal"/>
    <w:uiPriority w:val="39"/>
    <w:semiHidden/>
    <w:rsid w:val="0022694C"/>
    <w:pPr>
      <w:outlineLvl w:val="9"/>
    </w:pPr>
  </w:style>
  <w:style w:type="paragraph" w:styleId="Footer">
    <w:name w:val="footer"/>
    <w:basedOn w:val="Normal"/>
    <w:link w:val="FooterChar"/>
    <w:uiPriority w:val="99"/>
    <w:rsid w:val="00080A1A"/>
    <w:pPr>
      <w:tabs>
        <w:tab w:val="center" w:pos="4320"/>
        <w:tab w:val="right" w:pos="8640"/>
      </w:tabs>
      <w:spacing w:line="280" w:lineRule="atLeast"/>
    </w:pPr>
    <w:rPr>
      <w:color w:val="506B16"/>
      <w:sz w:val="16"/>
    </w:rPr>
  </w:style>
  <w:style w:type="character" w:styleId="FooterChar" w:customStyle="1">
    <w:name w:val="Footer Char"/>
    <w:basedOn w:val="DefaultParagraphFont"/>
    <w:link w:val="Footer"/>
    <w:uiPriority w:val="99"/>
    <w:rsid w:val="00080A1A"/>
    <w:rPr>
      <w:color w:val="506B16"/>
      <w:kern w:val="16"/>
      <w:sz w:val="16"/>
      <w:szCs w:val="24"/>
      <w:lang w:val="en-US"/>
    </w:rPr>
  </w:style>
  <w:style w:type="paragraph" w:styleId="Header">
    <w:name w:val="header"/>
    <w:basedOn w:val="Normal"/>
    <w:link w:val="HeaderChar"/>
    <w:uiPriority w:val="99"/>
    <w:semiHidden/>
    <w:rsid w:val="007B4E04"/>
    <w:pPr>
      <w:tabs>
        <w:tab w:val="center" w:pos="4320"/>
        <w:tab w:val="right" w:pos="8640"/>
      </w:tabs>
      <w:spacing w:line="240" w:lineRule="auto"/>
    </w:pPr>
  </w:style>
  <w:style w:type="character" w:styleId="HeaderChar" w:customStyle="1">
    <w:name w:val="Header Char"/>
    <w:basedOn w:val="DefaultParagraphFont"/>
    <w:link w:val="Header"/>
    <w:uiPriority w:val="99"/>
    <w:semiHidden/>
    <w:rsid w:val="007B4E04"/>
    <w:rPr>
      <w:kern w:val="16"/>
    </w:rPr>
  </w:style>
  <w:style w:type="paragraph" w:styleId="FootnoteText">
    <w:name w:val="footnote text"/>
    <w:basedOn w:val="Normal"/>
    <w:link w:val="FootnoteTextChar"/>
    <w:uiPriority w:val="99"/>
    <w:semiHidden/>
    <w:rsid w:val="00677A7E"/>
    <w:pPr>
      <w:spacing w:line="240" w:lineRule="atLeast"/>
      <w:ind w:left="284" w:hanging="284"/>
    </w:pPr>
    <w:rPr>
      <w:sz w:val="17"/>
    </w:rPr>
  </w:style>
  <w:style w:type="character" w:styleId="FootnoteTextChar" w:customStyle="1">
    <w:name w:val="Footnote Text Char"/>
    <w:basedOn w:val="DefaultParagraphFont"/>
    <w:link w:val="FootnoteText"/>
    <w:uiPriority w:val="99"/>
    <w:semiHidden/>
    <w:rsid w:val="00677A7E"/>
    <w:rPr>
      <w:kern w:val="16"/>
      <w:sz w:val="17"/>
      <w:szCs w:val="24"/>
      <w:lang w:val="en-US"/>
    </w:rPr>
  </w:style>
  <w:style w:type="character" w:styleId="PlaceholderText">
    <w:name w:val="Placeholder Text"/>
    <w:basedOn w:val="DefaultParagraphFont"/>
    <w:uiPriority w:val="99"/>
    <w:semiHidden/>
    <w:rsid w:val="00A94DF1"/>
    <w:rPr>
      <w:color w:val="auto"/>
      <w:u w:val="none"/>
      <w:bdr w:val="none" w:color="auto" w:sz="0" w:space="0"/>
      <w:shd w:val="clear" w:color="auto" w:fill="FFFF00"/>
    </w:rPr>
  </w:style>
  <w:style w:type="paragraph" w:styleId="ListParagraph">
    <w:name w:val="List Paragraph"/>
    <w:aliases w:val="Bulletlijst NS,_EDSN_agendapunt,Opsomblokjes en substreepjes,INK_Opsomming"/>
    <w:basedOn w:val="Normal"/>
    <w:link w:val="ListParagraphChar"/>
    <w:uiPriority w:val="34"/>
    <w:qFormat/>
    <w:rsid w:val="0022694C"/>
    <w:pPr>
      <w:ind w:left="720"/>
      <w:contextualSpacing/>
    </w:pPr>
  </w:style>
  <w:style w:type="paragraph" w:styleId="ListBullet">
    <w:name w:val="List Bullet"/>
    <w:basedOn w:val="Normal"/>
    <w:uiPriority w:val="99"/>
    <w:rsid w:val="00020D10"/>
    <w:pPr>
      <w:numPr>
        <w:numId w:val="3"/>
      </w:numPr>
      <w:contextualSpacing/>
    </w:pPr>
  </w:style>
  <w:style w:type="paragraph" w:styleId="ListBullet2">
    <w:name w:val="List Bullet 2"/>
    <w:basedOn w:val="Normal"/>
    <w:uiPriority w:val="99"/>
    <w:rsid w:val="00020D10"/>
    <w:pPr>
      <w:numPr>
        <w:numId w:val="2"/>
      </w:numPr>
      <w:contextualSpacing/>
    </w:pPr>
  </w:style>
  <w:style w:type="paragraph" w:styleId="ListNumber">
    <w:name w:val="List Number"/>
    <w:basedOn w:val="Normal"/>
    <w:uiPriority w:val="99"/>
    <w:semiHidden/>
    <w:rsid w:val="00020D10"/>
    <w:pPr>
      <w:numPr>
        <w:numId w:val="1"/>
      </w:numPr>
      <w:contextualSpacing/>
    </w:pPr>
  </w:style>
  <w:style w:type="paragraph" w:styleId="Opsommingkop" w:customStyle="1">
    <w:name w:val="Opsomming kop"/>
    <w:basedOn w:val="ListBullet"/>
    <w:qFormat/>
    <w:rsid w:val="00020D10"/>
    <w:rPr>
      <w:b/>
      <w:bCs/>
      <w:color w:val="AEBD14" w:themeColor="accent3"/>
    </w:rPr>
  </w:style>
  <w:style w:type="paragraph" w:styleId="NormalIndent">
    <w:name w:val="Normal Indent"/>
    <w:basedOn w:val="Normal"/>
    <w:uiPriority w:val="99"/>
    <w:rsid w:val="006055AD"/>
    <w:pPr>
      <w:ind w:left="284"/>
    </w:pPr>
  </w:style>
  <w:style w:type="character" w:styleId="FootnoteReference">
    <w:name w:val="footnote reference"/>
    <w:basedOn w:val="DefaultParagraphFont"/>
    <w:uiPriority w:val="99"/>
    <w:semiHidden/>
    <w:unhideWhenUsed/>
    <w:rsid w:val="006055AD"/>
    <w:rPr>
      <w:vertAlign w:val="superscript"/>
    </w:rPr>
  </w:style>
  <w:style w:type="paragraph" w:styleId="Bibliography">
    <w:name w:val="Bibliography"/>
    <w:basedOn w:val="Normal"/>
    <w:next w:val="Normal"/>
    <w:uiPriority w:val="37"/>
    <w:unhideWhenUsed/>
    <w:rsid w:val="00C81FC4"/>
  </w:style>
  <w:style w:type="character" w:styleId="Hyperlink">
    <w:name w:val="Hyperlink"/>
    <w:basedOn w:val="DefaultParagraphFont"/>
    <w:uiPriority w:val="99"/>
    <w:rsid w:val="00F61B8A"/>
    <w:rPr>
      <w:color w:val="AEBD14" w:themeColor="accent3"/>
      <w:u w:val="single"/>
    </w:rPr>
  </w:style>
  <w:style w:type="character" w:styleId="PageNumber">
    <w:name w:val="page number"/>
    <w:basedOn w:val="DefaultParagraphFont"/>
    <w:uiPriority w:val="99"/>
    <w:unhideWhenUsed/>
    <w:rsid w:val="00C81FC4"/>
    <w:rPr>
      <w:b/>
      <w:color w:val="44546A" w:themeColor="text2"/>
    </w:rPr>
  </w:style>
  <w:style w:type="table" w:styleId="GridTable1Light">
    <w:name w:val="Grid Table 1 Light"/>
    <w:basedOn w:val="TableNormal"/>
    <w:uiPriority w:val="46"/>
    <w:rsid w:val="008C2472"/>
    <w:pPr>
      <w:spacing w:after="0" w:line="240" w:lineRule="auto"/>
    </w:pPr>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2" w:space="0"/>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FC518F"/>
    <w:pPr>
      <w:spacing w:after="0" w:line="240" w:lineRule="auto"/>
    </w:pPr>
    <w:tblPr>
      <w:tblStyleRowBandSize w:val="1"/>
      <w:tblStyleColBandSize w:val="1"/>
      <w:tblBorders>
        <w:top w:val="single" w:color="C5E0B3" w:themeColor="accent6" w:themeTint="66" w:sz="4" w:space="0"/>
        <w:left w:val="single" w:color="C5E0B3" w:themeColor="accent6" w:themeTint="66" w:sz="4" w:space="0"/>
        <w:bottom w:val="single" w:color="C5E0B3" w:themeColor="accent6" w:themeTint="66" w:sz="4" w:space="0"/>
        <w:right w:val="single" w:color="C5E0B3" w:themeColor="accent6" w:themeTint="66" w:sz="4" w:space="0"/>
        <w:insideH w:val="single" w:color="C5E0B3" w:themeColor="accent6" w:themeTint="66" w:sz="4" w:space="0"/>
        <w:insideV w:val="single" w:color="C5E0B3" w:themeColor="accent6" w:themeTint="66" w:sz="4" w:space="0"/>
      </w:tblBorders>
    </w:tblPr>
    <w:tblStylePr w:type="firstRow">
      <w:rPr>
        <w:b/>
        <w:bCs/>
      </w:rPr>
      <w:tblPr/>
      <w:tcPr>
        <w:tcBorders>
          <w:bottom w:val="single" w:color="A8D08D" w:themeColor="accent6" w:themeTint="99" w:sz="12" w:space="0"/>
        </w:tcBorders>
      </w:tcPr>
    </w:tblStylePr>
    <w:tblStylePr w:type="lastRow">
      <w:rPr>
        <w:b/>
        <w:bCs/>
      </w:rPr>
      <w:tblPr/>
      <w:tcPr>
        <w:tcBorders>
          <w:top w:val="double" w:color="A8D08D" w:themeColor="accent6" w:themeTint="99" w:sz="2" w:space="0"/>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FC518F"/>
    <w:pPr>
      <w:spacing w:after="0" w:line="240" w:lineRule="auto"/>
    </w:pPr>
    <w:tblPr>
      <w:tblStyleRowBandSize w:val="1"/>
      <w:tblStyleColBandSize w:val="1"/>
      <w:tblBorders>
        <w:top w:val="single" w:color="69FCFF" w:themeColor="accent2" w:themeTint="66" w:sz="4" w:space="0"/>
        <w:left w:val="single" w:color="69FCFF" w:themeColor="accent2" w:themeTint="66" w:sz="4" w:space="0"/>
        <w:bottom w:val="single" w:color="69FCFF" w:themeColor="accent2" w:themeTint="66" w:sz="4" w:space="0"/>
        <w:right w:val="single" w:color="69FCFF" w:themeColor="accent2" w:themeTint="66" w:sz="4" w:space="0"/>
        <w:insideH w:val="single" w:color="69FCFF" w:themeColor="accent2" w:themeTint="66" w:sz="4" w:space="0"/>
        <w:insideV w:val="single" w:color="69FCFF" w:themeColor="accent2" w:themeTint="66" w:sz="4" w:space="0"/>
      </w:tblBorders>
    </w:tblPr>
    <w:tblStylePr w:type="firstRow">
      <w:rPr>
        <w:b/>
        <w:bCs/>
      </w:rPr>
      <w:tblPr/>
      <w:tcPr>
        <w:tcBorders>
          <w:bottom w:val="single" w:color="1FFBFF" w:themeColor="accent2" w:themeTint="99" w:sz="12" w:space="0"/>
        </w:tcBorders>
      </w:tcPr>
    </w:tblStylePr>
    <w:tblStylePr w:type="lastRow">
      <w:rPr>
        <w:b/>
        <w:bCs/>
      </w:rPr>
      <w:tblPr/>
      <w:tcPr>
        <w:tcBorders>
          <w:top w:val="double" w:color="1FFBFF" w:themeColor="accent2" w:themeTint="99" w:sz="2" w:space="0"/>
        </w:tcBorders>
      </w:tcPr>
    </w:tblStylePr>
    <w:tblStylePr w:type="firstCol">
      <w:rPr>
        <w:b/>
        <w:bCs/>
      </w:rPr>
    </w:tblStylePr>
    <w:tblStylePr w:type="lastCol">
      <w:rPr>
        <w:b/>
        <w:bCs/>
      </w:rPr>
    </w:tblStylePr>
  </w:style>
  <w:style w:type="paragraph" w:styleId="Inleiding" w:customStyle="1">
    <w:name w:val="Inleiding"/>
    <w:basedOn w:val="Normal"/>
    <w:uiPriority w:val="99"/>
    <w:semiHidden/>
    <w:rsid w:val="00FC518F"/>
    <w:pPr>
      <w:tabs>
        <w:tab w:val="left" w:pos="142"/>
        <w:tab w:val="left" w:pos="283"/>
      </w:tabs>
      <w:suppressAutoHyphens/>
      <w:autoSpaceDE w:val="0"/>
      <w:autoSpaceDN w:val="0"/>
      <w:snapToGrid/>
      <w:spacing w:line="480" w:lineRule="atLeast"/>
      <w:textAlignment w:val="center"/>
    </w:pPr>
    <w:rPr>
      <w:rFonts w:ascii="UnitRoundedPro-Light" w:hAnsi="UnitRoundedPro-Light" w:cs="UnitRoundedPro-Light"/>
      <w:color w:val="999949"/>
      <w:spacing w:val="6"/>
      <w:kern w:val="0"/>
      <w:sz w:val="28"/>
      <w:szCs w:val="28"/>
    </w:rPr>
  </w:style>
  <w:style w:type="table" w:styleId="GridTable1Light-Accent3">
    <w:name w:val="Grid Table 1 Light Accent 3"/>
    <w:basedOn w:val="TableNormal"/>
    <w:uiPriority w:val="46"/>
    <w:rsid w:val="00940CDE"/>
    <w:pPr>
      <w:spacing w:after="0" w:line="240" w:lineRule="auto"/>
    </w:pPr>
    <w:tblPr>
      <w:tblStyleRowBandSize w:val="1"/>
      <w:tblStyleColBandSize w:val="1"/>
      <w:tblBorders>
        <w:top w:val="single" w:color="EAF391" w:themeColor="accent3" w:themeTint="66" w:sz="4" w:space="0"/>
        <w:left w:val="single" w:color="EAF391" w:themeColor="accent3" w:themeTint="66" w:sz="4" w:space="0"/>
        <w:bottom w:val="single" w:color="EAF391" w:themeColor="accent3" w:themeTint="66" w:sz="4" w:space="0"/>
        <w:right w:val="single" w:color="EAF391" w:themeColor="accent3" w:themeTint="66" w:sz="4" w:space="0"/>
        <w:insideH w:val="single" w:color="EAF391" w:themeColor="accent3" w:themeTint="66" w:sz="4" w:space="0"/>
        <w:insideV w:val="single" w:color="EAF391" w:themeColor="accent3" w:themeTint="66" w:sz="4" w:space="0"/>
      </w:tblBorders>
    </w:tblPr>
    <w:tblStylePr w:type="firstRow">
      <w:rPr>
        <w:b/>
        <w:bCs/>
      </w:rPr>
      <w:tblPr/>
      <w:tcPr>
        <w:tcBorders>
          <w:bottom w:val="single" w:color="E0ED5B" w:themeColor="accent3" w:themeTint="99" w:sz="12" w:space="0"/>
        </w:tcBorders>
      </w:tcPr>
    </w:tblStylePr>
    <w:tblStylePr w:type="lastRow">
      <w:rPr>
        <w:b/>
        <w:bCs/>
      </w:rPr>
      <w:tblPr/>
      <w:tcPr>
        <w:tcBorders>
          <w:top w:val="double" w:color="E0ED5B" w:themeColor="accent3" w:themeTint="99" w:sz="2" w:space="0"/>
        </w:tcBorders>
      </w:tcPr>
    </w:tblStylePr>
    <w:tblStylePr w:type="firstCol">
      <w:rPr>
        <w:b/>
        <w:bCs/>
      </w:rPr>
    </w:tblStylePr>
    <w:tblStylePr w:type="lastCol">
      <w:rPr>
        <w:b/>
        <w:bCs/>
      </w:rPr>
    </w:tblStylePr>
  </w:style>
  <w:style w:type="character" w:styleId="Heading5Char" w:customStyle="1">
    <w:name w:val="Heading 5 Char"/>
    <w:basedOn w:val="DefaultParagraphFont"/>
    <w:link w:val="Heading5"/>
    <w:uiPriority w:val="9"/>
    <w:semiHidden/>
    <w:rsid w:val="006A4622"/>
    <w:rPr>
      <w:rFonts w:asciiTheme="majorHAnsi" w:hAnsiTheme="majorHAnsi" w:eastAsiaTheme="majorEastAsia" w:cstheme="majorBidi"/>
      <w:color w:val="003B6F" w:themeColor="accent1" w:themeShade="BF"/>
      <w:kern w:val="16"/>
      <w:sz w:val="20"/>
      <w:szCs w:val="24"/>
    </w:rPr>
  </w:style>
  <w:style w:type="character" w:styleId="Heading6Char" w:customStyle="1">
    <w:name w:val="Heading 6 Char"/>
    <w:basedOn w:val="DefaultParagraphFont"/>
    <w:link w:val="Heading6"/>
    <w:uiPriority w:val="9"/>
    <w:semiHidden/>
    <w:rsid w:val="006A4622"/>
    <w:rPr>
      <w:rFonts w:asciiTheme="majorHAnsi" w:hAnsiTheme="majorHAnsi" w:eastAsiaTheme="majorEastAsia" w:cstheme="majorBidi"/>
      <w:color w:val="00274A" w:themeColor="accent1" w:themeShade="7F"/>
      <w:kern w:val="16"/>
      <w:sz w:val="20"/>
      <w:szCs w:val="24"/>
    </w:rPr>
  </w:style>
  <w:style w:type="character" w:styleId="Heading7Char" w:customStyle="1">
    <w:name w:val="Heading 7 Char"/>
    <w:basedOn w:val="DefaultParagraphFont"/>
    <w:link w:val="Heading7"/>
    <w:uiPriority w:val="9"/>
    <w:semiHidden/>
    <w:rsid w:val="006A4622"/>
    <w:rPr>
      <w:rFonts w:asciiTheme="majorHAnsi" w:hAnsiTheme="majorHAnsi" w:eastAsiaTheme="majorEastAsia" w:cstheme="majorBidi"/>
      <w:i/>
      <w:iCs/>
      <w:color w:val="00274A" w:themeColor="accent1" w:themeShade="7F"/>
      <w:kern w:val="16"/>
      <w:sz w:val="20"/>
      <w:szCs w:val="24"/>
    </w:rPr>
  </w:style>
  <w:style w:type="character" w:styleId="Heading8Char" w:customStyle="1">
    <w:name w:val="Heading 8 Char"/>
    <w:basedOn w:val="DefaultParagraphFont"/>
    <w:link w:val="Heading8"/>
    <w:uiPriority w:val="9"/>
    <w:semiHidden/>
    <w:rsid w:val="006A4622"/>
    <w:rPr>
      <w:rFonts w:asciiTheme="majorHAnsi" w:hAnsiTheme="majorHAnsi" w:eastAsiaTheme="majorEastAsia" w:cstheme="majorBidi"/>
      <w:color w:val="272727" w:themeColor="text1" w:themeTint="D8"/>
      <w:kern w:val="16"/>
      <w:sz w:val="21"/>
      <w:szCs w:val="21"/>
    </w:rPr>
  </w:style>
  <w:style w:type="character" w:styleId="Heading9Char" w:customStyle="1">
    <w:name w:val="Heading 9 Char"/>
    <w:basedOn w:val="DefaultParagraphFont"/>
    <w:link w:val="Heading9"/>
    <w:uiPriority w:val="9"/>
    <w:semiHidden/>
    <w:rsid w:val="006A4622"/>
    <w:rPr>
      <w:rFonts w:asciiTheme="majorHAnsi" w:hAnsiTheme="majorHAnsi" w:eastAsiaTheme="majorEastAsia" w:cstheme="majorBidi"/>
      <w:i/>
      <w:iCs/>
      <w:color w:val="272727" w:themeColor="text1" w:themeTint="D8"/>
      <w:kern w:val="16"/>
      <w:sz w:val="21"/>
      <w:szCs w:val="21"/>
    </w:rPr>
  </w:style>
  <w:style w:type="character" w:styleId="FollowedHyperlink">
    <w:name w:val="FollowedHyperlink"/>
    <w:basedOn w:val="DefaultParagraphFont"/>
    <w:uiPriority w:val="99"/>
    <w:semiHidden/>
    <w:rsid w:val="00F61B8A"/>
    <w:rPr>
      <w:color w:val="AEBD14" w:themeColor="accent3"/>
      <w:u w:val="single"/>
    </w:rPr>
  </w:style>
  <w:style w:type="paragraph" w:styleId="plattetekst" w:customStyle="1">
    <w:name w:val="platte tekst"/>
    <w:basedOn w:val="Normal"/>
    <w:uiPriority w:val="99"/>
    <w:rsid w:val="007B536B"/>
    <w:pPr>
      <w:tabs>
        <w:tab w:val="left" w:pos="142"/>
        <w:tab w:val="left" w:pos="283"/>
      </w:tabs>
      <w:suppressAutoHyphens/>
      <w:autoSpaceDE w:val="0"/>
      <w:autoSpaceDN w:val="0"/>
      <w:snapToGrid/>
      <w:spacing w:line="280" w:lineRule="atLeast"/>
      <w:textAlignment w:val="center"/>
    </w:pPr>
    <w:rPr>
      <w:rFonts w:ascii="UnitRoundedPro-Light" w:hAnsi="UnitRoundedPro-Light" w:cs="UnitRoundedPro-Light"/>
      <w:color w:val="00004C"/>
      <w:spacing w:val="4"/>
      <w:kern w:val="0"/>
      <w:szCs w:val="20"/>
    </w:rPr>
  </w:style>
  <w:style w:type="paragraph" w:styleId="Quote">
    <w:name w:val="Quote"/>
    <w:basedOn w:val="Normal"/>
    <w:next w:val="Normal"/>
    <w:link w:val="QuoteChar"/>
    <w:uiPriority w:val="29"/>
    <w:rsid w:val="00DB7EB1"/>
    <w:pPr>
      <w:ind w:right="862"/>
    </w:pPr>
    <w:rPr>
      <w:b/>
      <w:i/>
      <w:iCs/>
      <w:color w:val="AEBD14" w:themeColor="accent3"/>
      <w:sz w:val="28"/>
      <w:szCs w:val="28"/>
    </w:rPr>
  </w:style>
  <w:style w:type="character" w:styleId="QuoteChar" w:customStyle="1">
    <w:name w:val="Quote Char"/>
    <w:basedOn w:val="DefaultParagraphFont"/>
    <w:link w:val="Quote"/>
    <w:uiPriority w:val="29"/>
    <w:rsid w:val="00DB7EB1"/>
    <w:rPr>
      <w:b/>
      <w:i/>
      <w:iCs/>
      <w:color w:val="AEBD14" w:themeColor="accent3"/>
      <w:kern w:val="16"/>
      <w:sz w:val="28"/>
      <w:szCs w:val="28"/>
    </w:rPr>
  </w:style>
  <w:style w:type="paragraph" w:styleId="subkop" w:customStyle="1">
    <w:name w:val="subkop"/>
    <w:basedOn w:val="plattetekst"/>
    <w:uiPriority w:val="99"/>
    <w:rsid w:val="007B536B"/>
    <w:rPr>
      <w:b/>
      <w:bCs/>
      <w:color w:val="A5BF3F"/>
    </w:rPr>
  </w:style>
  <w:style w:type="paragraph" w:styleId="Caption">
    <w:name w:val="caption"/>
    <w:basedOn w:val="Normal"/>
    <w:next w:val="Normal"/>
    <w:uiPriority w:val="35"/>
    <w:unhideWhenUsed/>
    <w:qFormat/>
    <w:rsid w:val="00EC1E72"/>
    <w:pPr>
      <w:spacing w:line="240" w:lineRule="auto"/>
    </w:pPr>
    <w:rPr>
      <w:b/>
      <w:iCs/>
      <w:color w:val="506B16"/>
    </w:rPr>
  </w:style>
  <w:style w:type="character" w:styleId="UnresolvedMention">
    <w:name w:val="Unresolved Mention"/>
    <w:basedOn w:val="DefaultParagraphFont"/>
    <w:uiPriority w:val="99"/>
    <w:unhideWhenUsed/>
    <w:rsid w:val="00080A1A"/>
    <w:rPr>
      <w:color w:val="605E5C"/>
      <w:shd w:val="clear" w:color="auto" w:fill="E1DFDD"/>
    </w:rPr>
  </w:style>
  <w:style w:type="table" w:styleId="GridTable2-Accent1">
    <w:name w:val="Grid Table 2 Accent 1"/>
    <w:basedOn w:val="TableNormal"/>
    <w:uiPriority w:val="47"/>
    <w:rsid w:val="008B4F78"/>
    <w:pPr>
      <w:spacing w:after="0" w:line="240" w:lineRule="auto"/>
    </w:pPr>
    <w:tblPr>
      <w:tblStyleRowBandSize w:val="1"/>
      <w:tblStyleColBandSize w:val="1"/>
      <w:tblCellMar>
        <w:bottom w:w="57" w:type="dxa"/>
      </w:tblCellMar>
    </w:tblPr>
    <w:tblStylePr w:type="firstRow">
      <w:rPr>
        <w:b/>
        <w:bCs/>
        <w:color w:val="FFFFFF" w:themeColor="background1"/>
      </w:rPr>
      <w:tblPr/>
      <w:tcPr>
        <w:tcBorders>
          <w:top w:val="nil"/>
          <w:left w:val="nil"/>
          <w:bottom w:val="nil"/>
          <w:right w:val="nil"/>
          <w:insideH w:val="nil"/>
          <w:insideV w:val="nil"/>
          <w:tl2br w:val="nil"/>
          <w:tr2bl w:val="nil"/>
        </w:tcBorders>
        <w:shd w:val="clear" w:color="auto" w:fill="005095" w:themeFill="accent1"/>
      </w:tcPr>
    </w:tblStylePr>
    <w:tblStylePr w:type="lastRow">
      <w:rPr>
        <w:b/>
        <w:bCs/>
      </w:rPr>
      <w:tblPr/>
      <w:tcPr>
        <w:tcBorders>
          <w:top w:val="double" w:color="2699FF" w:themeColor="accent1" w:themeTint="99" w:sz="2" w:space="0"/>
          <w:bottom w:val="nil"/>
          <w:insideH w:val="nil"/>
          <w:insideV w:val="nil"/>
        </w:tcBorders>
        <w:shd w:val="clear" w:color="auto" w:fill="FFFFFF" w:themeFill="background1"/>
      </w:tcPr>
    </w:tblStylePr>
    <w:tblStylePr w:type="firstCol">
      <w:rPr>
        <w:b w:val="0"/>
        <w:bCs/>
      </w:rPr>
    </w:tblStylePr>
    <w:tblStylePr w:type="lastCol">
      <w:rPr>
        <w:b w:val="0"/>
        <w:bCs/>
      </w:rPr>
    </w:tblStylePr>
    <w:tblStylePr w:type="band1Horz">
      <w:rPr>
        <w:b w:val="0"/>
        <w:color w:val="005095" w:themeColor="accent1"/>
      </w:rPr>
      <w:tblPr/>
      <w:tcPr>
        <w:tcBorders>
          <w:top w:val="nil"/>
          <w:left w:val="nil"/>
          <w:bottom w:val="nil"/>
          <w:right w:val="nil"/>
          <w:insideH w:val="nil"/>
          <w:insideV w:val="nil"/>
          <w:tl2br w:val="nil"/>
          <w:tr2bl w:val="nil"/>
        </w:tcBorders>
        <w:shd w:val="clear" w:color="auto" w:fill="EFF0F7"/>
      </w:tcPr>
    </w:tblStylePr>
    <w:tblStylePr w:type="band2Horz">
      <w:rPr>
        <w:rFonts w:asciiTheme="minorHAnsi" w:hAnsiTheme="minorHAnsi"/>
        <w:b w:val="0"/>
        <w:color w:val="005095" w:themeColor="accent1"/>
        <w:u w:val="none"/>
      </w:rPr>
      <w:tblPr/>
      <w:tcPr>
        <w:tcBorders>
          <w:top w:val="nil"/>
          <w:left w:val="nil"/>
          <w:bottom w:val="nil"/>
          <w:right w:val="nil"/>
          <w:insideH w:val="nil"/>
          <w:insideV w:val="nil"/>
          <w:tl2br w:val="nil"/>
          <w:tr2bl w:val="nil"/>
        </w:tcBorders>
        <w:shd w:val="clear" w:color="auto" w:fill="E0E2EF"/>
      </w:tcPr>
    </w:tblStylePr>
  </w:style>
  <w:style w:type="table" w:styleId="GridTable2-Accent2">
    <w:name w:val="Grid Table 2 Accent 2"/>
    <w:basedOn w:val="TableNormal"/>
    <w:uiPriority w:val="47"/>
    <w:rsid w:val="00584024"/>
    <w:pPr>
      <w:spacing w:after="0" w:line="240" w:lineRule="auto"/>
    </w:pPr>
    <w:tblPr>
      <w:tblStyleRowBandSize w:val="1"/>
      <w:tblStyleColBandSize w:val="1"/>
      <w:tblBorders>
        <w:top w:val="single" w:color="1FFBFF" w:themeColor="accent2" w:themeTint="99" w:sz="2" w:space="0"/>
        <w:bottom w:val="single" w:color="1FFBFF" w:themeColor="accent2" w:themeTint="99" w:sz="2" w:space="0"/>
        <w:insideH w:val="single" w:color="1FFBFF" w:themeColor="accent2" w:themeTint="99" w:sz="2" w:space="0"/>
        <w:insideV w:val="single" w:color="1FFBFF" w:themeColor="accent2" w:themeTint="99" w:sz="2" w:space="0"/>
      </w:tblBorders>
      <w:tblCellMar>
        <w:bottom w:w="57" w:type="dxa"/>
      </w:tblCellMar>
    </w:tblPr>
    <w:tblStylePr w:type="firstRow">
      <w:tblPr/>
      <w:tcPr>
        <w:tcBorders>
          <w:top w:val="nil"/>
          <w:left w:val="nil"/>
          <w:bottom w:val="nil"/>
          <w:right w:val="nil"/>
          <w:insideH w:val="nil"/>
          <w:insideV w:val="nil"/>
          <w:tl2br w:val="nil"/>
          <w:tr2bl w:val="nil"/>
        </w:tcBorders>
        <w:shd w:val="clear" w:color="auto" w:fill="008789" w:themeFill="accent2"/>
      </w:tcPr>
    </w:tblStylePr>
    <w:tblStylePr w:type="lastRow">
      <w:rPr>
        <w:b/>
        <w:bCs/>
      </w:rPr>
      <w:tblPr/>
      <w:tcPr>
        <w:tcBorders>
          <w:top w:val="nil"/>
          <w:left w:val="nil"/>
          <w:bottom w:val="nil"/>
          <w:right w:val="nil"/>
          <w:insideH w:val="nil"/>
          <w:insideV w:val="nil"/>
          <w:tl2br w:val="nil"/>
          <w:tr2bl w:val="nil"/>
        </w:tcBorders>
        <w:shd w:val="clear" w:color="auto" w:fill="008789" w:themeFill="accent2"/>
      </w:tcPr>
    </w:tblStylePr>
    <w:tblStylePr w:type="firstCol">
      <w:rPr>
        <w:b w:val="0"/>
        <w:bCs/>
      </w:rPr>
    </w:tblStylePr>
    <w:tblStylePr w:type="lastCol">
      <w:rPr>
        <w:b w:val="0"/>
        <w:bCs/>
      </w:rPr>
    </w:tblStylePr>
    <w:tblStylePr w:type="band1Horz">
      <w:rPr>
        <w:color w:val="005095" w:themeColor="accent1"/>
      </w:rPr>
      <w:tblPr/>
      <w:tcPr>
        <w:tcBorders>
          <w:top w:val="nil"/>
          <w:left w:val="nil"/>
          <w:bottom w:val="nil"/>
          <w:right w:val="nil"/>
          <w:insideH w:val="nil"/>
          <w:insideV w:val="nil"/>
          <w:tl2br w:val="nil"/>
          <w:tr2bl w:val="nil"/>
        </w:tcBorders>
        <w:shd w:val="clear" w:color="auto" w:fill="E7F3F0"/>
      </w:tcPr>
    </w:tblStylePr>
    <w:tblStylePr w:type="band2Horz">
      <w:rPr>
        <w:color w:val="005095" w:themeColor="accent1"/>
      </w:rPr>
      <w:tblPr/>
      <w:tcPr>
        <w:tcBorders>
          <w:top w:val="nil"/>
          <w:left w:val="nil"/>
          <w:bottom w:val="nil"/>
          <w:right w:val="nil"/>
          <w:insideH w:val="nil"/>
          <w:insideV w:val="nil"/>
          <w:tl2br w:val="nil"/>
          <w:tr2bl w:val="nil"/>
        </w:tcBorders>
        <w:shd w:val="clear" w:color="auto" w:fill="F8FDFD"/>
      </w:tcPr>
    </w:tblStylePr>
  </w:style>
  <w:style w:type="table" w:styleId="GridTable2-Accent3">
    <w:name w:val="Grid Table 2 Accent 3"/>
    <w:basedOn w:val="TableNormal"/>
    <w:uiPriority w:val="47"/>
    <w:rsid w:val="00584024"/>
    <w:pPr>
      <w:spacing w:after="0" w:line="240" w:lineRule="auto"/>
    </w:pPr>
    <w:tblPr>
      <w:tblStyleRowBandSize w:val="1"/>
      <w:tblStyleColBandSize w:val="1"/>
      <w:tblBorders>
        <w:top w:val="single" w:color="E0ED5B" w:themeColor="accent3" w:themeTint="99" w:sz="2" w:space="0"/>
        <w:bottom w:val="single" w:color="E0ED5B" w:themeColor="accent3" w:themeTint="99" w:sz="2" w:space="0"/>
        <w:insideH w:val="single" w:color="E0ED5B" w:themeColor="accent3" w:themeTint="99" w:sz="2" w:space="0"/>
        <w:insideV w:val="single" w:color="E0ED5B" w:themeColor="accent3" w:themeTint="99" w:sz="2" w:space="0"/>
      </w:tblBorders>
      <w:tblCellMar>
        <w:bottom w:w="57" w:type="dxa"/>
      </w:tblCellMar>
    </w:tblPr>
    <w:tblStylePr w:type="firstRow">
      <w:rPr>
        <w:b/>
        <w:bCs/>
        <w:color w:val="FFFFFF" w:themeColor="background1"/>
      </w:rPr>
      <w:tblPr/>
      <w:tcPr>
        <w:tcBorders>
          <w:top w:val="nil"/>
          <w:left w:val="nil"/>
          <w:bottom w:val="nil"/>
          <w:right w:val="nil"/>
          <w:insideH w:val="nil"/>
          <w:insideV w:val="nil"/>
          <w:tl2br w:val="nil"/>
          <w:tr2bl w:val="nil"/>
        </w:tcBorders>
        <w:shd w:val="clear" w:color="auto" w:fill="AEBD14" w:themeFill="accent3"/>
      </w:tcPr>
    </w:tblStylePr>
    <w:tblStylePr w:type="lastRow">
      <w:rPr>
        <w:b/>
        <w:bCs/>
      </w:rPr>
      <w:tblPr/>
      <w:tcPr>
        <w:tcBorders>
          <w:top w:val="double" w:color="E0ED5B" w:themeColor="accent3" w:themeTint="99" w:sz="2" w:space="0"/>
          <w:bottom w:val="nil"/>
          <w:insideH w:val="nil"/>
          <w:insideV w:val="nil"/>
        </w:tcBorders>
        <w:shd w:val="clear" w:color="auto" w:fill="FFFFFF" w:themeFill="background1"/>
      </w:tcPr>
    </w:tblStylePr>
    <w:tblStylePr w:type="firstCol">
      <w:rPr>
        <w:b w:val="0"/>
        <w:bCs/>
      </w:rPr>
    </w:tblStylePr>
    <w:tblStylePr w:type="lastCol">
      <w:rPr>
        <w:b w:val="0"/>
        <w:bCs/>
      </w:rPr>
    </w:tblStylePr>
    <w:tblStylePr w:type="band1Horz">
      <w:rPr>
        <w:color w:val="005095" w:themeColor="accent1"/>
      </w:rPr>
      <w:tblPr/>
      <w:tcPr>
        <w:tcBorders>
          <w:top w:val="nil"/>
          <w:left w:val="nil"/>
          <w:bottom w:val="nil"/>
          <w:right w:val="nil"/>
          <w:insideH w:val="nil"/>
          <w:insideV w:val="nil"/>
          <w:tl2br w:val="nil"/>
          <w:tr2bl w:val="nil"/>
        </w:tcBorders>
        <w:shd w:val="clear" w:color="auto" w:fill="FDFEF5"/>
      </w:tcPr>
    </w:tblStylePr>
    <w:tblStylePr w:type="band2Horz">
      <w:rPr>
        <w:color w:val="005095" w:themeColor="accent1"/>
      </w:rPr>
      <w:tblPr/>
      <w:tcPr>
        <w:tcBorders>
          <w:top w:val="nil"/>
          <w:left w:val="nil"/>
          <w:bottom w:val="nil"/>
          <w:right w:val="nil"/>
          <w:insideH w:val="nil"/>
          <w:insideV w:val="nil"/>
          <w:tl2br w:val="nil"/>
          <w:tr2bl w:val="nil"/>
        </w:tcBorders>
        <w:shd w:val="clear" w:color="auto" w:fill="F8F9E8"/>
      </w:tcPr>
    </w:tblStylePr>
  </w:style>
  <w:style w:type="table" w:styleId="GridTable2">
    <w:name w:val="Grid Table 2"/>
    <w:basedOn w:val="TableNormal"/>
    <w:uiPriority w:val="47"/>
    <w:rsid w:val="00140F96"/>
    <w:pPr>
      <w:spacing w:after="0" w:line="240" w:lineRule="auto"/>
    </w:pPr>
    <w:tblPr>
      <w:tblStyleRowBandSize w:val="1"/>
      <w:tblStyleColBandSize w:val="1"/>
      <w:tblBorders>
        <w:top w:val="single" w:color="666666" w:themeColor="text1" w:themeTint="99" w:sz="2" w:space="0"/>
        <w:bottom w:val="single" w:color="666666" w:themeColor="text1" w:themeTint="99" w:sz="2" w:space="0"/>
        <w:insideH w:val="single" w:color="666666" w:themeColor="text1" w:themeTint="99" w:sz="2" w:space="0"/>
        <w:insideV w:val="single" w:color="666666" w:themeColor="text1" w:themeTint="99" w:sz="2" w:space="0"/>
      </w:tblBorders>
    </w:tblPr>
    <w:tblStylePr w:type="firstRow">
      <w:rPr>
        <w:b/>
        <w:bCs/>
      </w:rPr>
      <w:tblPr/>
      <w:tcPr>
        <w:tcBorders>
          <w:top w:val="nil"/>
          <w:bottom w:val="single" w:color="666666" w:themeColor="text1" w:themeTint="99" w:sz="12" w:space="0"/>
          <w:insideH w:val="nil"/>
          <w:insideV w:val="nil"/>
        </w:tcBorders>
        <w:shd w:val="clear" w:color="auto" w:fill="FFFFFF" w:themeFill="background1"/>
      </w:tcPr>
    </w:tblStylePr>
    <w:tblStylePr w:type="lastRow">
      <w:rPr>
        <w:b/>
        <w:bCs/>
      </w:rPr>
      <w:tblPr/>
      <w:tcPr>
        <w:tcBorders>
          <w:top w:val="double" w:color="666666" w:themeColor="tex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3">
    <w:name w:val="Grid Table 4 Accent 3"/>
    <w:basedOn w:val="TableNormal"/>
    <w:uiPriority w:val="49"/>
    <w:rsid w:val="00B9572C"/>
    <w:pPr>
      <w:spacing w:after="0" w:line="240" w:lineRule="auto"/>
    </w:pPr>
    <w:tblPr>
      <w:tblStyleRowBandSize w:val="1"/>
      <w:tblStyleColBandSize w:val="1"/>
      <w:tblBorders>
        <w:top w:val="single" w:color="E0ED5B" w:themeColor="accent3" w:themeTint="99" w:sz="4" w:space="0"/>
        <w:left w:val="single" w:color="E0ED5B" w:themeColor="accent3" w:themeTint="99" w:sz="4" w:space="0"/>
        <w:bottom w:val="single" w:color="E0ED5B" w:themeColor="accent3" w:themeTint="99" w:sz="4" w:space="0"/>
        <w:right w:val="single" w:color="E0ED5B" w:themeColor="accent3" w:themeTint="99" w:sz="4" w:space="0"/>
        <w:insideH w:val="single" w:color="E0ED5B" w:themeColor="accent3" w:themeTint="99" w:sz="4" w:space="0"/>
        <w:insideV w:val="single" w:color="E0ED5B" w:themeColor="accent3" w:themeTint="99" w:sz="4" w:space="0"/>
      </w:tblBorders>
    </w:tblPr>
    <w:tblStylePr w:type="firstRow">
      <w:rPr>
        <w:b/>
        <w:bCs/>
        <w:color w:val="FFFFFF" w:themeColor="background1"/>
      </w:rPr>
      <w:tblPr/>
      <w:tcPr>
        <w:tcBorders>
          <w:top w:val="single" w:color="AEBD14" w:themeColor="accent3" w:sz="4" w:space="0"/>
          <w:left w:val="single" w:color="AEBD14" w:themeColor="accent3" w:sz="4" w:space="0"/>
          <w:bottom w:val="single" w:color="AEBD14" w:themeColor="accent3" w:sz="4" w:space="0"/>
          <w:right w:val="single" w:color="AEBD14" w:themeColor="accent3" w:sz="4" w:space="0"/>
          <w:insideH w:val="nil"/>
          <w:insideV w:val="nil"/>
        </w:tcBorders>
        <w:shd w:val="clear" w:color="auto" w:fill="AEBD14" w:themeFill="accent3"/>
      </w:tcPr>
    </w:tblStylePr>
    <w:tblStylePr w:type="lastRow">
      <w:rPr>
        <w:b/>
        <w:bCs/>
      </w:rPr>
      <w:tblPr/>
      <w:tcPr>
        <w:tcBorders>
          <w:top w:val="double" w:color="AEBD14" w:themeColor="accent3" w:sz="4" w:space="0"/>
        </w:tcBorders>
      </w:tcPr>
    </w:tblStylePr>
    <w:tblStylePr w:type="firstCol">
      <w:rPr>
        <w:b/>
        <w:bCs/>
      </w:rPr>
    </w:tblStylePr>
    <w:tblStylePr w:type="lastCol">
      <w:rPr>
        <w:b/>
        <w:bCs/>
      </w:rPr>
    </w:tblStylePr>
    <w:tblStylePr w:type="band1Vert">
      <w:tblPr/>
      <w:tcPr>
        <w:shd w:val="clear" w:color="auto" w:fill="F4F9C8" w:themeFill="accent3" w:themeFillTint="33"/>
      </w:tcPr>
    </w:tblStylePr>
    <w:tblStylePr w:type="band1Horz">
      <w:tblPr/>
      <w:tcPr>
        <w:shd w:val="clear" w:color="auto" w:fill="F4F9C8" w:themeFill="accent3" w:themeFillTint="33"/>
      </w:tcPr>
    </w:tblStylePr>
  </w:style>
  <w:style w:type="table" w:styleId="GridTable3-Accent3">
    <w:name w:val="Grid Table 3 Accent 3"/>
    <w:basedOn w:val="TableNormal"/>
    <w:uiPriority w:val="48"/>
    <w:rsid w:val="00B9572C"/>
    <w:pPr>
      <w:spacing w:after="0" w:line="240" w:lineRule="auto"/>
    </w:pPr>
    <w:tblPr>
      <w:tblStyleRowBandSize w:val="1"/>
      <w:tblStyleColBandSize w:val="1"/>
      <w:tblBorders>
        <w:top w:val="single" w:color="E0ED5B" w:themeColor="accent3" w:themeTint="99" w:sz="4" w:space="0"/>
        <w:left w:val="single" w:color="E0ED5B" w:themeColor="accent3" w:themeTint="99" w:sz="4" w:space="0"/>
        <w:bottom w:val="single" w:color="E0ED5B" w:themeColor="accent3" w:themeTint="99" w:sz="4" w:space="0"/>
        <w:right w:val="single" w:color="E0ED5B" w:themeColor="accent3" w:themeTint="99" w:sz="4" w:space="0"/>
        <w:insideH w:val="single" w:color="E0ED5B" w:themeColor="accent3" w:themeTint="99" w:sz="4" w:space="0"/>
        <w:insideV w:val="single" w:color="E0ED5B" w:themeColor="accent3"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4F9C8" w:themeFill="accent3" w:themeFillTint="33"/>
      </w:tcPr>
    </w:tblStylePr>
    <w:tblStylePr w:type="band1Horz">
      <w:tblPr/>
      <w:tcPr>
        <w:shd w:val="clear" w:color="auto" w:fill="F4F9C8" w:themeFill="accent3" w:themeFillTint="33"/>
      </w:tcPr>
    </w:tblStylePr>
    <w:tblStylePr w:type="neCell">
      <w:tblPr/>
      <w:tcPr>
        <w:tcBorders>
          <w:bottom w:val="single" w:color="E0ED5B" w:themeColor="accent3" w:themeTint="99" w:sz="4" w:space="0"/>
        </w:tcBorders>
      </w:tcPr>
    </w:tblStylePr>
    <w:tblStylePr w:type="nwCell">
      <w:tblPr/>
      <w:tcPr>
        <w:tcBorders>
          <w:bottom w:val="single" w:color="E0ED5B" w:themeColor="accent3" w:themeTint="99" w:sz="4" w:space="0"/>
        </w:tcBorders>
      </w:tcPr>
    </w:tblStylePr>
    <w:tblStylePr w:type="seCell">
      <w:tblPr/>
      <w:tcPr>
        <w:tcBorders>
          <w:top w:val="single" w:color="E0ED5B" w:themeColor="accent3" w:themeTint="99" w:sz="4" w:space="0"/>
        </w:tcBorders>
      </w:tcPr>
    </w:tblStylePr>
    <w:tblStylePr w:type="swCell">
      <w:tblPr/>
      <w:tcPr>
        <w:tcBorders>
          <w:top w:val="single" w:color="E0ED5B" w:themeColor="accent3" w:themeTint="99" w:sz="4" w:space="0"/>
        </w:tcBorders>
      </w:tcPr>
    </w:tblStylePr>
  </w:style>
  <w:style w:type="table" w:styleId="GridTable7Colorful-Accent3">
    <w:name w:val="Grid Table 7 Colorful Accent 3"/>
    <w:basedOn w:val="TableNormal"/>
    <w:uiPriority w:val="52"/>
    <w:rsid w:val="00B9572C"/>
    <w:pPr>
      <w:spacing w:after="0" w:line="240" w:lineRule="auto"/>
    </w:pPr>
    <w:rPr>
      <w:color w:val="818D0F" w:themeColor="accent3" w:themeShade="BF"/>
    </w:rPr>
    <w:tblPr>
      <w:tblStyleRowBandSize w:val="1"/>
      <w:tblStyleColBandSize w:val="1"/>
      <w:tblBorders>
        <w:top w:val="single" w:color="E0ED5B" w:themeColor="accent3" w:themeTint="99" w:sz="4" w:space="0"/>
        <w:left w:val="single" w:color="E0ED5B" w:themeColor="accent3" w:themeTint="99" w:sz="4" w:space="0"/>
        <w:bottom w:val="single" w:color="E0ED5B" w:themeColor="accent3" w:themeTint="99" w:sz="4" w:space="0"/>
        <w:right w:val="single" w:color="E0ED5B" w:themeColor="accent3" w:themeTint="99" w:sz="4" w:space="0"/>
        <w:insideH w:val="single" w:color="E0ED5B" w:themeColor="accent3" w:themeTint="99" w:sz="4" w:space="0"/>
        <w:insideV w:val="single" w:color="E0ED5B" w:themeColor="accent3"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4F9C8" w:themeFill="accent3" w:themeFillTint="33"/>
      </w:tcPr>
    </w:tblStylePr>
    <w:tblStylePr w:type="band1Horz">
      <w:tblPr/>
      <w:tcPr>
        <w:shd w:val="clear" w:color="auto" w:fill="F4F9C8" w:themeFill="accent3" w:themeFillTint="33"/>
      </w:tcPr>
    </w:tblStylePr>
    <w:tblStylePr w:type="neCell">
      <w:tblPr/>
      <w:tcPr>
        <w:tcBorders>
          <w:bottom w:val="single" w:color="E0ED5B" w:themeColor="accent3" w:themeTint="99" w:sz="4" w:space="0"/>
        </w:tcBorders>
      </w:tcPr>
    </w:tblStylePr>
    <w:tblStylePr w:type="nwCell">
      <w:tblPr/>
      <w:tcPr>
        <w:tcBorders>
          <w:bottom w:val="single" w:color="E0ED5B" w:themeColor="accent3" w:themeTint="99" w:sz="4" w:space="0"/>
        </w:tcBorders>
      </w:tcPr>
    </w:tblStylePr>
    <w:tblStylePr w:type="seCell">
      <w:tblPr/>
      <w:tcPr>
        <w:tcBorders>
          <w:top w:val="single" w:color="E0ED5B" w:themeColor="accent3" w:themeTint="99" w:sz="4" w:space="0"/>
        </w:tcBorders>
      </w:tcPr>
    </w:tblStylePr>
    <w:tblStylePr w:type="swCell">
      <w:tblPr/>
      <w:tcPr>
        <w:tcBorders>
          <w:top w:val="single" w:color="E0ED5B" w:themeColor="accent3" w:themeTint="99" w:sz="4" w:space="0"/>
        </w:tcBorders>
      </w:tcPr>
    </w:tblStylePr>
  </w:style>
  <w:style w:type="paragraph" w:styleId="paragraph" w:customStyle="1">
    <w:name w:val="paragraph"/>
    <w:basedOn w:val="Normal"/>
    <w:rsid w:val="006404F4"/>
    <w:pPr>
      <w:adjustRightInd/>
      <w:snapToGrid/>
      <w:spacing w:before="100" w:beforeAutospacing="1" w:after="100" w:afterAutospacing="1" w:line="240" w:lineRule="auto"/>
    </w:pPr>
    <w:rPr>
      <w:rFonts w:ascii="Times New Roman" w:hAnsi="Times New Roman" w:eastAsia="Times New Roman" w:cs="Times New Roman"/>
      <w:kern w:val="0"/>
      <w:sz w:val="24"/>
      <w:lang w:eastAsia="nl-NL"/>
    </w:rPr>
  </w:style>
  <w:style w:type="character" w:styleId="normaltextrun" w:customStyle="1">
    <w:name w:val="normaltextrun"/>
    <w:basedOn w:val="DefaultParagraphFont"/>
    <w:rsid w:val="006404F4"/>
  </w:style>
  <w:style w:type="character" w:styleId="eop" w:customStyle="1">
    <w:name w:val="eop"/>
    <w:basedOn w:val="DefaultParagraphFont"/>
    <w:rsid w:val="006404F4"/>
  </w:style>
  <w:style w:type="character" w:styleId="ListParagraphChar" w:customStyle="1">
    <w:name w:val="List Paragraph Char"/>
    <w:aliases w:val="Bulletlijst NS Char,_EDSN_agendapunt Char,Opsomblokjes en substreepjes Char,INK_Opsomming Char"/>
    <w:basedOn w:val="DefaultParagraphFont"/>
    <w:link w:val="ListParagraph"/>
    <w:uiPriority w:val="34"/>
    <w:rsid w:val="00B671E7"/>
    <w:rPr>
      <w:kern w:val="16"/>
      <w:szCs w:val="24"/>
    </w:rPr>
  </w:style>
  <w:style w:type="paragraph" w:styleId="CommentText">
    <w:name w:val="annotation text"/>
    <w:basedOn w:val="Normal"/>
    <w:link w:val="CommentTextChar"/>
    <w:uiPriority w:val="99"/>
    <w:unhideWhenUsed/>
    <w:pPr>
      <w:spacing w:line="240" w:lineRule="auto"/>
    </w:pPr>
    <w:rPr>
      <w:szCs w:val="20"/>
    </w:rPr>
  </w:style>
  <w:style w:type="character" w:styleId="CommentTextChar" w:customStyle="1">
    <w:name w:val="Comment Text Char"/>
    <w:basedOn w:val="DefaultParagraphFont"/>
    <w:link w:val="CommentText"/>
    <w:uiPriority w:val="99"/>
    <w:rPr>
      <w:kern w:val="16"/>
      <w:sz w:val="20"/>
      <w:szCs w:val="20"/>
    </w:rPr>
  </w:style>
  <w:style w:type="character" w:styleId="CommentReference">
    <w:name w:val="annotation reference"/>
    <w:basedOn w:val="DefaultParagraphFont"/>
    <w:uiPriority w:val="99"/>
    <w:unhideWhenUsed/>
    <w:rPr>
      <w:sz w:val="16"/>
      <w:szCs w:val="16"/>
    </w:rPr>
  </w:style>
  <w:style w:type="paragraph" w:styleId="CommentSubject">
    <w:name w:val="annotation subject"/>
    <w:basedOn w:val="CommentText"/>
    <w:next w:val="CommentText"/>
    <w:link w:val="CommentSubjectChar"/>
    <w:uiPriority w:val="99"/>
    <w:semiHidden/>
    <w:unhideWhenUsed/>
    <w:rsid w:val="001721F6"/>
    <w:rPr>
      <w:b/>
      <w:bCs/>
    </w:rPr>
  </w:style>
  <w:style w:type="character" w:styleId="CommentSubjectChar" w:customStyle="1">
    <w:name w:val="Comment Subject Char"/>
    <w:basedOn w:val="CommentTextChar"/>
    <w:link w:val="CommentSubject"/>
    <w:uiPriority w:val="99"/>
    <w:semiHidden/>
    <w:rsid w:val="001721F6"/>
    <w:rPr>
      <w:b/>
      <w:bCs/>
      <w:kern w:val="16"/>
      <w:sz w:val="20"/>
      <w:szCs w:val="20"/>
    </w:rPr>
  </w:style>
  <w:style w:type="character" w:styleId="Mention">
    <w:name w:val="Mention"/>
    <w:basedOn w:val="DefaultParagraphFont"/>
    <w:uiPriority w:val="99"/>
    <w:unhideWhenUsed/>
    <w:rsid w:val="008A756D"/>
    <w:rPr>
      <w:color w:val="2B579A"/>
      <w:shd w:val="clear" w:color="auto" w:fill="E1DFDD"/>
    </w:rPr>
  </w:style>
  <w:style w:type="paragraph" w:styleId="Revision">
    <w:name w:val="Revision"/>
    <w:hidden/>
    <w:uiPriority w:val="99"/>
    <w:semiHidden/>
    <w:rsid w:val="00137ECE"/>
    <w:pPr>
      <w:spacing w:after="0" w:line="240" w:lineRule="auto"/>
    </w:pPr>
    <w:rPr>
      <w:kern w:val="16"/>
      <w:sz w:val="20"/>
      <w:szCs w:val="24"/>
    </w:rPr>
  </w:style>
  <w:style w:type="paragraph" w:styleId="Body" w:customStyle="1">
    <w:name w:val="Body"/>
    <w:link w:val="BodyChar"/>
    <w:autoRedefine/>
    <w:qFormat/>
    <w:rsid w:val="008F0D5E"/>
    <w:pPr>
      <w:widowControl w:val="0"/>
      <w:autoSpaceDE w:val="0"/>
      <w:autoSpaceDN w:val="0"/>
      <w:adjustRightInd w:val="0"/>
      <w:spacing w:after="0" w:line="280" w:lineRule="exact"/>
      <w:ind w:left="110" w:right="-364"/>
    </w:pPr>
    <w:rPr>
      <w:rFonts w:eastAsia="Calibri"/>
      <w:iCs/>
      <w:sz w:val="20"/>
      <w:szCs w:val="18"/>
    </w:rPr>
  </w:style>
  <w:style w:type="character" w:styleId="BodyChar" w:customStyle="1">
    <w:name w:val="Body Char"/>
    <w:basedOn w:val="DefaultParagraphFont"/>
    <w:link w:val="Body"/>
    <w:rsid w:val="008F0D5E"/>
    <w:rPr>
      <w:rFonts w:eastAsia="Calibri"/>
      <w:iCs/>
      <w:sz w:val="20"/>
      <w:szCs w:val="18"/>
    </w:rPr>
  </w:style>
  <w:style w:type="paragraph" w:styleId="broodtekst" w:customStyle="1">
    <w:name w:val="broodtekst"/>
    <w:basedOn w:val="Normal"/>
    <w:rsid w:val="00952455"/>
    <w:pPr>
      <w:suppressAutoHyphens/>
      <w:adjustRightInd/>
      <w:snapToGrid/>
    </w:pPr>
    <w:rPr>
      <w:rFonts w:ascii="NS Sans" w:hAnsi="NS Sans" w:eastAsia="MS Mincho" w:cs="Times New Roman"/>
      <w:kern w:val="0"/>
      <w:sz w:val="19"/>
    </w:rPr>
  </w:style>
  <w:style w:type="table" w:styleId="Tabelraster1" w:customStyle="1">
    <w:name w:val="Tabelraster1"/>
    <w:basedOn w:val="TableNormal"/>
    <w:next w:val="TableGrid"/>
    <w:uiPriority w:val="59"/>
    <w:rsid w:val="00952455"/>
    <w:pPr>
      <w:spacing w:after="0" w:line="240" w:lineRule="auto"/>
    </w:pPr>
    <w:rPr>
      <w:rFonts w:ascii="Calibri" w:hAnsi="Calibri" w:eastAsia="Calibri"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Table3-Accent3">
    <w:name w:val="List Table 3 Accent 3"/>
    <w:basedOn w:val="TableNormal"/>
    <w:uiPriority w:val="48"/>
    <w:rsid w:val="00513DCF"/>
    <w:pPr>
      <w:spacing w:after="0" w:line="240" w:lineRule="auto"/>
    </w:pPr>
    <w:tblPr>
      <w:tblStyleRowBandSize w:val="1"/>
      <w:tblStyleColBandSize w:val="1"/>
      <w:tblBorders>
        <w:top w:val="single" w:color="AEBD14" w:themeColor="accent3" w:sz="4" w:space="0"/>
        <w:left w:val="single" w:color="AEBD14" w:themeColor="accent3" w:sz="4" w:space="0"/>
        <w:bottom w:val="single" w:color="AEBD14" w:themeColor="accent3" w:sz="4" w:space="0"/>
        <w:right w:val="single" w:color="AEBD14" w:themeColor="accent3" w:sz="4" w:space="0"/>
      </w:tblBorders>
    </w:tblPr>
    <w:tblStylePr w:type="firstRow">
      <w:rPr>
        <w:b/>
        <w:bCs/>
        <w:color w:val="FFFFFF" w:themeColor="background1"/>
      </w:rPr>
      <w:tblPr/>
      <w:tcPr>
        <w:shd w:val="clear" w:color="auto" w:fill="AEBD14" w:themeFill="accent3"/>
      </w:tcPr>
    </w:tblStylePr>
    <w:tblStylePr w:type="lastRow">
      <w:rPr>
        <w:b/>
        <w:bCs/>
      </w:rPr>
      <w:tblPr/>
      <w:tcPr>
        <w:tcBorders>
          <w:top w:val="double" w:color="AEBD14" w:themeColor="accent3"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AEBD14" w:themeColor="accent3" w:sz="4" w:space="0"/>
          <w:right w:val="single" w:color="AEBD14" w:themeColor="accent3" w:sz="4" w:space="0"/>
        </w:tcBorders>
      </w:tcPr>
    </w:tblStylePr>
    <w:tblStylePr w:type="band1Horz">
      <w:tblPr/>
      <w:tcPr>
        <w:tcBorders>
          <w:top w:val="single" w:color="AEBD14" w:themeColor="accent3" w:sz="4" w:space="0"/>
          <w:bottom w:val="single" w:color="AEBD14" w:themeColor="accent3"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AEBD14" w:themeColor="accent3" w:sz="4" w:space="0"/>
          <w:left w:val="nil"/>
        </w:tcBorders>
      </w:tcPr>
    </w:tblStylePr>
    <w:tblStylePr w:type="swCell">
      <w:tblPr/>
      <w:tcPr>
        <w:tcBorders>
          <w:top w:val="double" w:color="AEBD14" w:themeColor="accent3" w:sz="4" w:space="0"/>
          <w:right w:val="nil"/>
        </w:tcBorders>
      </w:tcPr>
    </w:tblStylePr>
  </w:style>
  <w:style w:type="table" w:styleId="ListTable4-Accent3">
    <w:name w:val="List Table 4 Accent 3"/>
    <w:basedOn w:val="TableNormal"/>
    <w:uiPriority w:val="49"/>
    <w:rsid w:val="00513DCF"/>
    <w:pPr>
      <w:spacing w:after="0" w:line="240" w:lineRule="auto"/>
    </w:p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val="0"/>
        <w:bCs/>
        <w:color w:val="auto"/>
      </w:rPr>
      <w:tblPr/>
      <w:tcPr>
        <w:shd w:val="clear" w:color="auto" w:fill="008789"/>
      </w:tcPr>
    </w:tblStylePr>
    <w:tblStylePr w:type="lastRow">
      <w:rPr>
        <w:b/>
        <w:bCs/>
      </w:rPr>
      <w:tblPr/>
      <w:tcPr>
        <w:tcBorders>
          <w:top w:val="double" w:color="E0ED5B" w:themeColor="accent3" w:themeTint="99" w:sz="4" w:space="0"/>
        </w:tcBorders>
      </w:tcPr>
    </w:tblStylePr>
    <w:tblStylePr w:type="firstCol">
      <w:rPr>
        <w:b/>
        <w:bCs/>
      </w:rPr>
    </w:tblStylePr>
    <w:tblStylePr w:type="lastCol">
      <w:rPr>
        <w:b/>
        <w:bCs/>
      </w:rPr>
    </w:tblStylePr>
    <w:tblStylePr w:type="band1Vert">
      <w:tblPr/>
      <w:tcPr>
        <w:shd w:val="clear" w:color="auto" w:fill="F4F9C8" w:themeFill="accent3" w:themeFillTint="33"/>
      </w:tcPr>
    </w:tblStylePr>
    <w:tblStylePr w:type="band1Horz">
      <w:tblPr/>
      <w:tcPr>
        <w:shd w:val="clear" w:color="auto" w:fill="D9D9D9"/>
      </w:tcPr>
    </w:tblStylePr>
  </w:style>
  <w:style w:type="numbering" w:styleId="LFO1" w:customStyle="1">
    <w:name w:val="LFO1"/>
    <w:basedOn w:val="NoList"/>
    <w:rsid w:val="005E0C2F"/>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50432">
      <w:bodyDiv w:val="1"/>
      <w:marLeft w:val="0"/>
      <w:marRight w:val="0"/>
      <w:marTop w:val="0"/>
      <w:marBottom w:val="0"/>
      <w:divBdr>
        <w:top w:val="none" w:sz="0" w:space="0" w:color="auto"/>
        <w:left w:val="none" w:sz="0" w:space="0" w:color="auto"/>
        <w:bottom w:val="none" w:sz="0" w:space="0" w:color="auto"/>
        <w:right w:val="none" w:sz="0" w:space="0" w:color="auto"/>
      </w:divBdr>
    </w:div>
    <w:div w:id="135074497">
      <w:bodyDiv w:val="1"/>
      <w:marLeft w:val="0"/>
      <w:marRight w:val="0"/>
      <w:marTop w:val="0"/>
      <w:marBottom w:val="0"/>
      <w:divBdr>
        <w:top w:val="none" w:sz="0" w:space="0" w:color="auto"/>
        <w:left w:val="none" w:sz="0" w:space="0" w:color="auto"/>
        <w:bottom w:val="none" w:sz="0" w:space="0" w:color="auto"/>
        <w:right w:val="none" w:sz="0" w:space="0" w:color="auto"/>
      </w:divBdr>
      <w:divsChild>
        <w:div w:id="292248392">
          <w:marLeft w:val="0"/>
          <w:marRight w:val="0"/>
          <w:marTop w:val="0"/>
          <w:marBottom w:val="0"/>
          <w:divBdr>
            <w:top w:val="none" w:sz="0" w:space="0" w:color="auto"/>
            <w:left w:val="none" w:sz="0" w:space="0" w:color="auto"/>
            <w:bottom w:val="none" w:sz="0" w:space="0" w:color="auto"/>
            <w:right w:val="none" w:sz="0" w:space="0" w:color="auto"/>
          </w:divBdr>
          <w:divsChild>
            <w:div w:id="51321002">
              <w:marLeft w:val="0"/>
              <w:marRight w:val="0"/>
              <w:marTop w:val="0"/>
              <w:marBottom w:val="0"/>
              <w:divBdr>
                <w:top w:val="none" w:sz="0" w:space="0" w:color="auto"/>
                <w:left w:val="none" w:sz="0" w:space="0" w:color="auto"/>
                <w:bottom w:val="none" w:sz="0" w:space="0" w:color="auto"/>
                <w:right w:val="none" w:sz="0" w:space="0" w:color="auto"/>
              </w:divBdr>
            </w:div>
            <w:div w:id="729379121">
              <w:marLeft w:val="0"/>
              <w:marRight w:val="0"/>
              <w:marTop w:val="0"/>
              <w:marBottom w:val="0"/>
              <w:divBdr>
                <w:top w:val="none" w:sz="0" w:space="0" w:color="auto"/>
                <w:left w:val="none" w:sz="0" w:space="0" w:color="auto"/>
                <w:bottom w:val="none" w:sz="0" w:space="0" w:color="auto"/>
                <w:right w:val="none" w:sz="0" w:space="0" w:color="auto"/>
              </w:divBdr>
            </w:div>
            <w:div w:id="1004819295">
              <w:marLeft w:val="0"/>
              <w:marRight w:val="0"/>
              <w:marTop w:val="0"/>
              <w:marBottom w:val="0"/>
              <w:divBdr>
                <w:top w:val="none" w:sz="0" w:space="0" w:color="auto"/>
                <w:left w:val="none" w:sz="0" w:space="0" w:color="auto"/>
                <w:bottom w:val="none" w:sz="0" w:space="0" w:color="auto"/>
                <w:right w:val="none" w:sz="0" w:space="0" w:color="auto"/>
              </w:divBdr>
            </w:div>
          </w:divsChild>
        </w:div>
        <w:div w:id="2050062387">
          <w:marLeft w:val="0"/>
          <w:marRight w:val="0"/>
          <w:marTop w:val="0"/>
          <w:marBottom w:val="0"/>
          <w:divBdr>
            <w:top w:val="none" w:sz="0" w:space="0" w:color="auto"/>
            <w:left w:val="none" w:sz="0" w:space="0" w:color="auto"/>
            <w:bottom w:val="none" w:sz="0" w:space="0" w:color="auto"/>
            <w:right w:val="none" w:sz="0" w:space="0" w:color="auto"/>
          </w:divBdr>
          <w:divsChild>
            <w:div w:id="1541436445">
              <w:marLeft w:val="0"/>
              <w:marRight w:val="0"/>
              <w:marTop w:val="0"/>
              <w:marBottom w:val="0"/>
              <w:divBdr>
                <w:top w:val="none" w:sz="0" w:space="0" w:color="auto"/>
                <w:left w:val="none" w:sz="0" w:space="0" w:color="auto"/>
                <w:bottom w:val="none" w:sz="0" w:space="0" w:color="auto"/>
                <w:right w:val="none" w:sz="0" w:space="0" w:color="auto"/>
              </w:divBdr>
            </w:div>
            <w:div w:id="1647391239">
              <w:marLeft w:val="0"/>
              <w:marRight w:val="0"/>
              <w:marTop w:val="0"/>
              <w:marBottom w:val="0"/>
              <w:divBdr>
                <w:top w:val="none" w:sz="0" w:space="0" w:color="auto"/>
                <w:left w:val="none" w:sz="0" w:space="0" w:color="auto"/>
                <w:bottom w:val="none" w:sz="0" w:space="0" w:color="auto"/>
                <w:right w:val="none" w:sz="0" w:space="0" w:color="auto"/>
              </w:divBdr>
            </w:div>
            <w:div w:id="1691100442">
              <w:marLeft w:val="0"/>
              <w:marRight w:val="0"/>
              <w:marTop w:val="0"/>
              <w:marBottom w:val="0"/>
              <w:divBdr>
                <w:top w:val="none" w:sz="0" w:space="0" w:color="auto"/>
                <w:left w:val="none" w:sz="0" w:space="0" w:color="auto"/>
                <w:bottom w:val="none" w:sz="0" w:space="0" w:color="auto"/>
                <w:right w:val="none" w:sz="0" w:space="0" w:color="auto"/>
              </w:divBdr>
            </w:div>
            <w:div w:id="1778023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96749">
      <w:bodyDiv w:val="1"/>
      <w:marLeft w:val="0"/>
      <w:marRight w:val="0"/>
      <w:marTop w:val="0"/>
      <w:marBottom w:val="0"/>
      <w:divBdr>
        <w:top w:val="none" w:sz="0" w:space="0" w:color="auto"/>
        <w:left w:val="none" w:sz="0" w:space="0" w:color="auto"/>
        <w:bottom w:val="none" w:sz="0" w:space="0" w:color="auto"/>
        <w:right w:val="none" w:sz="0" w:space="0" w:color="auto"/>
      </w:divBdr>
    </w:div>
    <w:div w:id="884678191">
      <w:bodyDiv w:val="1"/>
      <w:marLeft w:val="0"/>
      <w:marRight w:val="0"/>
      <w:marTop w:val="0"/>
      <w:marBottom w:val="0"/>
      <w:divBdr>
        <w:top w:val="none" w:sz="0" w:space="0" w:color="auto"/>
        <w:left w:val="none" w:sz="0" w:space="0" w:color="auto"/>
        <w:bottom w:val="none" w:sz="0" w:space="0" w:color="auto"/>
        <w:right w:val="none" w:sz="0" w:space="0" w:color="auto"/>
      </w:divBdr>
    </w:div>
    <w:div w:id="1571187653">
      <w:bodyDiv w:val="1"/>
      <w:marLeft w:val="0"/>
      <w:marRight w:val="0"/>
      <w:marTop w:val="0"/>
      <w:marBottom w:val="0"/>
      <w:divBdr>
        <w:top w:val="none" w:sz="0" w:space="0" w:color="auto"/>
        <w:left w:val="none" w:sz="0" w:space="0" w:color="auto"/>
        <w:bottom w:val="none" w:sz="0" w:space="0" w:color="auto"/>
        <w:right w:val="none" w:sz="0" w:space="0" w:color="auto"/>
      </w:divBdr>
    </w:div>
    <w:div w:id="1703357127">
      <w:bodyDiv w:val="1"/>
      <w:marLeft w:val="0"/>
      <w:marRight w:val="0"/>
      <w:marTop w:val="0"/>
      <w:marBottom w:val="0"/>
      <w:divBdr>
        <w:top w:val="none" w:sz="0" w:space="0" w:color="auto"/>
        <w:left w:val="none" w:sz="0" w:space="0" w:color="auto"/>
        <w:bottom w:val="none" w:sz="0" w:space="0" w:color="auto"/>
        <w:right w:val="none" w:sz="0" w:space="0" w:color="auto"/>
      </w:divBdr>
    </w:div>
    <w:div w:id="2108883007">
      <w:bodyDiv w:val="1"/>
      <w:marLeft w:val="0"/>
      <w:marRight w:val="0"/>
      <w:marTop w:val="0"/>
      <w:marBottom w:val="0"/>
      <w:divBdr>
        <w:top w:val="none" w:sz="0" w:space="0" w:color="auto"/>
        <w:left w:val="none" w:sz="0" w:space="0" w:color="auto"/>
        <w:bottom w:val="none" w:sz="0" w:space="0" w:color="auto"/>
        <w:right w:val="none" w:sz="0" w:space="0" w:color="auto"/>
      </w:divBdr>
      <w:divsChild>
        <w:div w:id="447045338">
          <w:marLeft w:val="0"/>
          <w:marRight w:val="0"/>
          <w:marTop w:val="0"/>
          <w:marBottom w:val="0"/>
          <w:divBdr>
            <w:top w:val="none" w:sz="0" w:space="0" w:color="auto"/>
            <w:left w:val="none" w:sz="0" w:space="0" w:color="auto"/>
            <w:bottom w:val="none" w:sz="0" w:space="0" w:color="auto"/>
            <w:right w:val="none" w:sz="0" w:space="0" w:color="auto"/>
          </w:divBdr>
        </w:div>
        <w:div w:id="1275206971">
          <w:marLeft w:val="0"/>
          <w:marRight w:val="0"/>
          <w:marTop w:val="0"/>
          <w:marBottom w:val="0"/>
          <w:divBdr>
            <w:top w:val="none" w:sz="0" w:space="0" w:color="auto"/>
            <w:left w:val="none" w:sz="0" w:space="0" w:color="auto"/>
            <w:bottom w:val="none" w:sz="0" w:space="0" w:color="auto"/>
            <w:right w:val="none" w:sz="0" w:space="0" w:color="auto"/>
          </w:divBdr>
        </w:div>
        <w:div w:id="18022591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13" /><Relationship Type="http://schemas.openxmlformats.org/officeDocument/2006/relationships/hyperlink" Target="https://www.eiopa.europa.eu/system/files/2020-04/guidelines_on_outsourcing_to_cloud_service_providers_cor_nl.pdf" TargetMode="External" Id="rId18" /><Relationship Type="http://schemas.openxmlformats.org/officeDocument/2006/relationships/footer" Target="footer6.xml" Id="rId26" /><Relationship Type="http://schemas.openxmlformats.org/officeDocument/2006/relationships/customXml" Target="../customXml/item3.xml" Id="rId3" /><Relationship Type="http://schemas.openxmlformats.org/officeDocument/2006/relationships/header" Target="header4.xml" Id="rId21" /><Relationship Type="http://schemas.openxmlformats.org/officeDocument/2006/relationships/theme" Target="theme/theme1.xml" Id="rId34"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hyperlink" Target="https://www.esma.europa.eu/document/guidelines-outsourcing-cloud-service-providers" TargetMode="External" Id="rId17" /><Relationship Type="http://schemas.openxmlformats.org/officeDocument/2006/relationships/header" Target="header6.xml" Id="rId25" /><Relationship Type="http://schemas.openxmlformats.org/officeDocument/2006/relationships/fontTable" Target="fontTable.xml" Id="rId33" /><Relationship Type="http://schemas.openxmlformats.org/officeDocument/2006/relationships/customXml" Target="../customXml/item2.xml" Id="rId2" /><Relationship Type="http://schemas.openxmlformats.org/officeDocument/2006/relationships/hyperlink" Target="https://www.eba.europa.eu/regulation-and-policy/internal-governance/recommendations-on-outsourcing-to-cloud-service-providers" TargetMode="External" Id="rId16" /><Relationship Type="http://schemas.openxmlformats.org/officeDocument/2006/relationships/footer" Target="footer3.xml" Id="rId20" /><Relationship Type="http://schemas.openxmlformats.org/officeDocument/2006/relationships/header" Target="header8.xm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g" Id="rId11" /><Relationship Type="http://schemas.openxmlformats.org/officeDocument/2006/relationships/footer" Target="footer5.xml" Id="rId24" /><Relationship Type="http://schemas.openxmlformats.org/officeDocument/2006/relationships/footer" Target="footer9.xml" Id="rId32"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header" Target="header5.xml" Id="rId23" /><Relationship Type="http://schemas.openxmlformats.org/officeDocument/2006/relationships/footer" Target="footer7.xml" Id="rId28" /><Relationship Type="http://schemas.openxmlformats.org/officeDocument/2006/relationships/endnotes" Target="endnotes.xml" Id="rId10" /><Relationship Type="http://schemas.openxmlformats.org/officeDocument/2006/relationships/header" Target="header3.xml" Id="rId19" /><Relationship Type="http://schemas.openxmlformats.org/officeDocument/2006/relationships/header" Target="header9.xm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 Type="http://schemas.openxmlformats.org/officeDocument/2006/relationships/footer" Target="footer4.xml" Id="rId22" /><Relationship Type="http://schemas.openxmlformats.org/officeDocument/2006/relationships/header" Target="header7.xml" Id="rId27" /><Relationship Type="http://schemas.openxmlformats.org/officeDocument/2006/relationships/footer" Target="footer8.xml" Id="rId30" /><Relationship Type="http://schemas.openxmlformats.org/officeDocument/2006/relationships/webSettings" Target="webSettings.xml" Id="rId8"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9.xml.rels><?xml version="1.0" encoding="UTF-8" standalone="yes"?>
<Relationships xmlns="http://schemas.openxmlformats.org/package/2006/relationships"><Relationship Id="rId1" Type="http://schemas.openxmlformats.org/officeDocument/2006/relationships/image" Target="media/image3.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bennekom\EDSN%20BV\Communicatie%20-%20Office-Templates\EDSN%20rapport.dotx" TargetMode="External"/></Relationships>
</file>

<file path=word/theme/theme1.xml><?xml version="1.0" encoding="utf-8"?>
<a:theme xmlns:a="http://schemas.openxmlformats.org/drawingml/2006/main" name="ESDN">
  <a:themeElements>
    <a:clrScheme name="Custom 1">
      <a:dk1>
        <a:sysClr val="windowText" lastClr="000000"/>
      </a:dk1>
      <a:lt1>
        <a:sysClr val="window" lastClr="FFFFFF"/>
      </a:lt1>
      <a:dk2>
        <a:srgbClr val="44546A"/>
      </a:dk2>
      <a:lt2>
        <a:srgbClr val="E7E6E6"/>
      </a:lt2>
      <a:accent1>
        <a:srgbClr val="005095"/>
      </a:accent1>
      <a:accent2>
        <a:srgbClr val="008789"/>
      </a:accent2>
      <a:accent3>
        <a:srgbClr val="AEBD14"/>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NJi theme" id="{A546774A-3A37-467C-BE2A-248CE5AFEF39}" vid="{D86B9DD6-646A-4C87-96D6-CCC957A9FB1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A9492E574CAC840B7E6D49F15A4789A" ma:contentTypeVersion="13" ma:contentTypeDescription="Een nieuw document maken." ma:contentTypeScope="" ma:versionID="d4f8d36da0c0aeabbd08fef049f7703b">
  <xsd:schema xmlns:xsd="http://www.w3.org/2001/XMLSchema" xmlns:xs="http://www.w3.org/2001/XMLSchema" xmlns:p="http://schemas.microsoft.com/office/2006/metadata/properties" xmlns:ns2="893e5cb4-875f-4597-b975-ecc93dbfe680" xmlns:ns3="8eae146a-5077-471c-a553-6c1d89310745" targetNamespace="http://schemas.microsoft.com/office/2006/metadata/properties" ma:root="true" ma:fieldsID="de11b8396a2832f8e2bb020d1b6345d7" ns2:_="" ns3:_="">
    <xsd:import namespace="893e5cb4-875f-4597-b975-ecc93dbfe680"/>
    <xsd:import namespace="8eae146a-5077-471c-a553-6c1d8931074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3e5cb4-875f-4597-b975-ecc93dbfe6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badea860-d3c5-492f-b0ff-4487c0d5658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ae146a-5077-471c-a553-6c1d89310745"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82bcb007-ff0b-45ff-af56-dc9c7bfed617}" ma:internalName="TaxCatchAll" ma:showField="CatchAllData" ma:web="8eae146a-5077-471c-a553-6c1d893107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93e5cb4-875f-4597-b975-ecc93dbfe680">
      <Terms xmlns="http://schemas.microsoft.com/office/infopath/2007/PartnerControls"/>
    </lcf76f155ced4ddcb4097134ff3c332f>
    <TaxCatchAll xmlns="8eae146a-5077-471c-a553-6c1d89310745"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b:Source>
    <b:Tag>Ach20</b:Tag>
    <b:SourceType>InternetSite</b:SourceType>
    <b:Guid>{97B7558C-D395-8543-A107-8583E8CC80B7}</b:Guid>
    <b:Author>
      <b:Author>
        <b:NameList>
          <b:Person>
            <b:Last>Achternaam</b:Last>
            <b:First>AB</b:First>
          </b:Person>
        </b:NameList>
      </b:Author>
    </b:Author>
    <b:Title>Jongeren hebben de toekomst</b:Title>
    <b:City>Utrecht</b:City>
    <b:Publisher>Nederlands Jeugdinstituut</b:Publisher>
    <b:Year>2020</b:Year>
    <b:URL>nji.nl</b:URL>
    <b:RefOrder>1</b:RefOrder>
  </b:Source>
</b:Sources>
</file>

<file path=customXml/itemProps1.xml><?xml version="1.0" encoding="utf-8"?>
<ds:datastoreItem xmlns:ds="http://schemas.openxmlformats.org/officeDocument/2006/customXml" ds:itemID="{29BA0015-0639-49E7-82A3-F8C3B0BA4ECC}">
  <ds:schemaRefs>
    <ds:schemaRef ds:uri="http://schemas.microsoft.com/sharepoint/v3/contenttype/forms"/>
  </ds:schemaRefs>
</ds:datastoreItem>
</file>

<file path=customXml/itemProps2.xml><?xml version="1.0" encoding="utf-8"?>
<ds:datastoreItem xmlns:ds="http://schemas.openxmlformats.org/officeDocument/2006/customXml" ds:itemID="{C50E602A-E6EB-434F-A959-DD5E86A90C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3e5cb4-875f-4597-b975-ecc93dbfe680"/>
    <ds:schemaRef ds:uri="8eae146a-5077-471c-a553-6c1d893107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CCEB246-E48E-4644-ACBE-AF9B246C0971}">
  <ds:schemaRefs>
    <ds:schemaRef ds:uri="http://schemas.microsoft.com/office/2006/metadata/properties"/>
    <ds:schemaRef ds:uri="http://schemas.microsoft.com/office/infopath/2007/PartnerControls"/>
    <ds:schemaRef ds:uri="893e5cb4-875f-4597-b975-ecc93dbfe680"/>
    <ds:schemaRef ds:uri="8eae146a-5077-471c-a553-6c1d89310745"/>
  </ds:schemaRefs>
</ds:datastoreItem>
</file>

<file path=customXml/itemProps4.xml><?xml version="1.0" encoding="utf-8"?>
<ds:datastoreItem xmlns:ds="http://schemas.openxmlformats.org/officeDocument/2006/customXml" ds:itemID="{1662B28B-07BC-494E-92EF-DC440FEE9690}">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EDSN%20rapport.dotx</ap:Template>
  <ap:Application>Microsoft Word for the web</ap:Application>
  <ap:DocSecurity>4</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Leander Hiele</dc:creator>
  <keywords/>
  <dc:description>22.02.11 Peter Kraaijeveld</dc:description>
  <lastModifiedBy>Linsey van Bennekom</lastModifiedBy>
  <revision>96</revision>
  <lastPrinted>2022-10-31T11:06:00.0000000Z</lastPrinted>
  <dcterms:created xsi:type="dcterms:W3CDTF">2022-12-05T17:12:00.0000000Z</dcterms:created>
  <dcterms:modified xsi:type="dcterms:W3CDTF">2023-09-07T08:21:53.3259498Z</dcterms:modified>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0x010100FBD178618ED0F847B9BD23B84EE874D2</vt:lpwstr>
  </property>
  <property fmtid="{D5CDD505-2E9C-101B-9397-08002B2CF9AE}" pid="3" name="MediaServiceImageTags">
    <vt:lpwstr/>
  </property>
</Properties>
</file>