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26092611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B9622F">
        <w:rPr>
          <w:rFonts w:eastAsia="Times New Roman"/>
          <w:b/>
          <w:bCs/>
          <w:kern w:val="28"/>
          <w:sz w:val="32"/>
          <w:szCs w:val="32"/>
        </w:rPr>
        <w:t>7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9F2AE58" w14:textId="0551B00D" w:rsidR="00A977E5" w:rsidRPr="00216D1D" w:rsidRDefault="00E47F77" w:rsidP="00E47F77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7AFB9257" w14:textId="77777777" w:rsidR="00A977E5" w:rsidRDefault="00A977E5" w:rsidP="00A977E5">
      <w:pPr>
        <w:rPr>
          <w:i/>
        </w:rPr>
      </w:pPr>
    </w:p>
    <w:p w14:paraId="5BCD9E1C" w14:textId="7A63915B" w:rsidR="00ED071D" w:rsidRDefault="00ED071D" w:rsidP="00E47F77">
      <w:pPr>
        <w:pStyle w:val="Kop1"/>
        <w:numPr>
          <w:ilvl w:val="0"/>
          <w:numId w:val="0"/>
        </w:numPr>
        <w:ind w:left="680"/>
      </w:pPr>
      <w:bookmarkStart w:id="1" w:name="_Toc123638557"/>
      <w:r>
        <w:t>Verklaring</w:t>
      </w:r>
      <w:bookmarkEnd w:id="1"/>
      <w:r w:rsidR="00E47F77">
        <w:t xml:space="preserve"> i.v.m.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217EF5A3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00218885" w:rsidR="00E47F77" w:rsidRPr="00816C76" w:rsidRDefault="00E47F77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40D5D" w14:textId="77777777" w:rsidR="001B532B" w:rsidRDefault="001B532B" w:rsidP="00C27FEF">
      <w:pPr>
        <w:spacing w:line="240" w:lineRule="auto"/>
      </w:pPr>
      <w:r>
        <w:separator/>
      </w:r>
    </w:p>
  </w:endnote>
  <w:endnote w:type="continuationSeparator" w:id="0">
    <w:p w14:paraId="0CBFE5AC" w14:textId="77777777" w:rsidR="001B532B" w:rsidRDefault="001B532B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55C26" w14:textId="77777777" w:rsidR="001B532B" w:rsidRPr="00C27FEF" w:rsidRDefault="001B532B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3593A32" w14:textId="77777777" w:rsidR="001B532B" w:rsidRDefault="001B532B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B532B"/>
    <w:rsid w:val="001C1F6E"/>
    <w:rsid w:val="001E5314"/>
    <w:rsid w:val="001E7056"/>
    <w:rsid w:val="002048C0"/>
    <w:rsid w:val="002129AC"/>
    <w:rsid w:val="00222DE2"/>
    <w:rsid w:val="00277136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B5C53"/>
    <w:rsid w:val="006D6E3E"/>
    <w:rsid w:val="00714E13"/>
    <w:rsid w:val="00815E15"/>
    <w:rsid w:val="008737A1"/>
    <w:rsid w:val="0087770B"/>
    <w:rsid w:val="00881657"/>
    <w:rsid w:val="008D77A7"/>
    <w:rsid w:val="00926B57"/>
    <w:rsid w:val="009A0C02"/>
    <w:rsid w:val="009C3FE5"/>
    <w:rsid w:val="00A11EE0"/>
    <w:rsid w:val="00A25651"/>
    <w:rsid w:val="00A4508B"/>
    <w:rsid w:val="00A977E5"/>
    <w:rsid w:val="00B23D84"/>
    <w:rsid w:val="00B619A5"/>
    <w:rsid w:val="00B94DAD"/>
    <w:rsid w:val="00B9622F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93847"/>
    <w:rsid w:val="00DB5539"/>
    <w:rsid w:val="00DC2AE7"/>
    <w:rsid w:val="00DD7E6E"/>
    <w:rsid w:val="00DF161A"/>
    <w:rsid w:val="00E346B0"/>
    <w:rsid w:val="00E47F77"/>
    <w:rsid w:val="00EB26E7"/>
    <w:rsid w:val="00ED071D"/>
    <w:rsid w:val="00F03065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845cd680-63c2-469c-a618-1439249f5b2d" xsi:nil="true"/>
    <Author0 xmlns="845cd680-63c2-469c-a618-1439249f5b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CFF72ED994E4491D871399C97F5B5" ma:contentTypeVersion="4" ma:contentTypeDescription="Een nieuw document maken." ma:contentTypeScope="" ma:versionID="a9a174b41beaa0f5613d438236606f27">
  <xsd:schema xmlns:xsd="http://www.w3.org/2001/XMLSchema" xmlns:xs="http://www.w3.org/2001/XMLSchema" xmlns:p="http://schemas.microsoft.com/office/2006/metadata/properties" xmlns:ns2="845cd680-63c2-469c-a618-1439249f5b2d" targetNamespace="http://schemas.microsoft.com/office/2006/metadata/properties" ma:root="true" ma:fieldsID="e0f8812aaa16a79503266aba6032e26c" ns2:_="">
    <xsd:import namespace="845cd680-63c2-469c-a618-1439249f5b2d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cd680-63c2-469c-a618-1439249f5b2d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845cd680-63c2-469c-a618-1439249f5b2d"/>
  </ds:schemaRefs>
</ds:datastoreItem>
</file>

<file path=customXml/itemProps2.xml><?xml version="1.0" encoding="utf-8"?>
<ds:datastoreItem xmlns:ds="http://schemas.openxmlformats.org/officeDocument/2006/customXml" ds:itemID="{6C322EB0-9E6F-4D08-BB94-18D87EB84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cd680-63c2-469c-a618-1439249f5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7</TotalTime>
  <Pages>2</Pages>
  <Words>341</Words>
  <Characters>1877</Characters>
  <Application>Microsoft Office Word</Application>
  <DocSecurity>0</DocSecurity>
  <Lines>15</Lines>
  <Paragraphs>4</Paragraphs>
  <ScaleCrop>false</ScaleCrop>
  <Company>PC Support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Tuink, Stefan</cp:lastModifiedBy>
  <cp:revision>5</cp:revision>
  <cp:lastPrinted>2021-11-16T11:00:00Z</cp:lastPrinted>
  <dcterms:created xsi:type="dcterms:W3CDTF">2023-02-15T13:00:00Z</dcterms:created>
  <dcterms:modified xsi:type="dcterms:W3CDTF">2023-05-25T15:24:00Z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0x010100C3ACFF72ED994E4491D871399C97F5B5</vt:lpwstr>
  </property>
</Properties>
</file>