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6B1B" w14:textId="77777777" w:rsidR="00724C49" w:rsidRPr="00724C49" w:rsidRDefault="00724C49" w:rsidP="00724C4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mallCaps/>
          <w:sz w:val="18"/>
          <w:szCs w:val="18"/>
          <w:lang w:val="nl-NL" w:eastAsia="nl-NL"/>
        </w:rPr>
      </w:pPr>
      <w:r w:rsidRPr="00724C49">
        <w:rPr>
          <w:rFonts w:ascii="Plantin" w:eastAsia="Times New Roman" w:hAnsi="Plantin" w:cs="Segoe UI"/>
          <w:b/>
          <w:bCs/>
          <w:smallCaps/>
          <w:sz w:val="28"/>
          <w:szCs w:val="28"/>
          <w:lang w:val="nl-NL" w:eastAsia="nl-NL"/>
        </w:rPr>
        <w:t>Bijlage Technische Bekwaamheid  </w:t>
      </w:r>
    </w:p>
    <w:p w14:paraId="3E0CCF96" w14:textId="77777777" w:rsidR="00724C49" w:rsidRPr="00724C49" w:rsidRDefault="00724C49" w:rsidP="00724C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724C49">
        <w:rPr>
          <w:rFonts w:ascii="Plantin" w:eastAsia="Times New Roman" w:hAnsi="Plantin" w:cs="Segoe UI"/>
          <w:lang w:val="nl-NL" w:eastAsia="nl-NL"/>
        </w:rPr>
        <w:t> </w:t>
      </w:r>
    </w:p>
    <w:p w14:paraId="0C849319" w14:textId="77777777" w:rsidR="00724C49" w:rsidRPr="00724C49" w:rsidRDefault="00724C49" w:rsidP="00724C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724C49">
        <w:rPr>
          <w:rFonts w:ascii="Plantin" w:eastAsia="Times New Roman" w:hAnsi="Plantin" w:cs="Segoe UI"/>
          <w:b/>
          <w:bCs/>
          <w:lang w:val="nl-NL" w:eastAsia="nl-NL"/>
        </w:rPr>
        <w:t>Referentieblad Kerncompetentie 1 </w:t>
      </w:r>
      <w:r w:rsidRPr="00724C49">
        <w:rPr>
          <w:rFonts w:ascii="Plantin" w:eastAsia="Times New Roman" w:hAnsi="Plantin" w:cs="Segoe UI"/>
          <w:lang w:val="nl-NL" w:eastAsia="nl-NL"/>
        </w:rPr>
        <w:t> </w:t>
      </w:r>
    </w:p>
    <w:p w14:paraId="550BE53F" w14:textId="77777777" w:rsidR="00724C49" w:rsidRPr="00724C49" w:rsidRDefault="00724C49" w:rsidP="00724C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724C49">
        <w:rPr>
          <w:rFonts w:ascii="Plantin" w:eastAsia="Times New Roman" w:hAnsi="Plantin" w:cs="Segoe UI"/>
          <w:lang w:val="nl-NL" w:eastAsia="nl-NL"/>
        </w:rPr>
        <w:t> </w:t>
      </w:r>
    </w:p>
    <w:tbl>
      <w:tblPr>
        <w:tblW w:w="10011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7600"/>
      </w:tblGrid>
      <w:tr w:rsidR="00724C49" w:rsidRPr="00724C49" w14:paraId="139B8618" w14:textId="77777777" w:rsidTr="00724C49">
        <w:trPr>
          <w:trHeight w:val="146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B5A7819" w14:textId="5437C0CA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 xml:space="preserve">Naam </w:t>
            </w:r>
            <w:proofErr w:type="spellStart"/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opdrachtgevend</w:t>
            </w:r>
            <w:proofErr w:type="spellEnd"/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 xml:space="preserve"> bedrijf of instelling, adres en telefoonnummer + naam van contactpersoon </w:t>
            </w:r>
          </w:p>
          <w:p w14:paraId="48BE1306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ECB302" w14:textId="073BBDF2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199C27CC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6AF8F4F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68198723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66247D2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736A11A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47348072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44307F96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7A14443A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50741013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Indien van toepassing: welke ondernemer (derde/ deelnemer aan samenwerkingsverband) heeft de referentieopdracht uitgevoerd?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39B035" w14:textId="11645B13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5629A9C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7635745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59179DF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15E3D40D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768A5F0D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Korte omschrijving van het project </w:t>
            </w:r>
          </w:p>
          <w:p w14:paraId="356D6AD6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  <w:p w14:paraId="41A869FC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F0BD1C" w14:textId="7FB7E6ED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6393BDDA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5E73681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0222B255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08201497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51C290B1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035AABD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1CB26ADC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04AC3D2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Beschrijving van de uitgevoerde werkzaamheden/leveringen </w:t>
            </w:r>
          </w:p>
          <w:p w14:paraId="2F474BF9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  <w:p w14:paraId="5D3A4C86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837F88" w14:textId="49F172EF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1C05C3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B9ECC0D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5606E44A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6170D55B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40B5E22B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68717A25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03BA283B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Omvang van het project (in elk geval in euro’s) </w:t>
            </w:r>
          </w:p>
          <w:p w14:paraId="17A61CA7" w14:textId="77777777" w:rsidR="00724C49" w:rsidRPr="00724C49" w:rsidRDefault="00724C49" w:rsidP="00724C49">
            <w:pPr>
              <w:spacing w:after="0" w:line="240" w:lineRule="auto"/>
              <w:ind w:left="3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  <w:p w14:paraId="5AA5F581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FD5C83" w14:textId="6335C920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47D2DBE4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7F4A8C8C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69FEC514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6DDB7198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6A1D28D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5917284A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01E807E6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467C06B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Data </w:t>
            </w:r>
          </w:p>
          <w:p w14:paraId="7B4DC70C" w14:textId="08FD25A8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71DA1310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686B71" w14:textId="6CD007FA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45EEAF02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70BCBB36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366FE81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713E6650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1B5EC8CC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3D83A758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Naam en adres van samenwerkingspartner(s) </w:t>
            </w:r>
          </w:p>
          <w:p w14:paraId="7EB7BBED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  <w:p w14:paraId="69B16596" w14:textId="77777777" w:rsidR="00724C49" w:rsidRPr="00724C49" w:rsidRDefault="00724C49" w:rsidP="00724C49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A24EFF" w14:textId="31EB9666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5ABD770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18C6B6A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73017E7F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  <w:tr w:rsidR="00724C49" w:rsidRPr="00724C49" w14:paraId="023F0275" w14:textId="77777777" w:rsidTr="00724C49">
        <w:trPr>
          <w:trHeight w:val="30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E49FAED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b/>
                <w:bCs/>
                <w:color w:val="FFFFFF"/>
                <w:sz w:val="18"/>
                <w:szCs w:val="18"/>
                <w:lang w:val="nl-NL" w:eastAsia="nl-NL"/>
              </w:rPr>
              <w:t xml:space="preserve">Optioneel: </w:t>
            </w:r>
            <w:r w:rsidRPr="00724C49">
              <w:rPr>
                <w:rFonts w:ascii="Plantin" w:eastAsia="Times New Roman" w:hAnsi="Plantin" w:cs="Times New Roman"/>
                <w:color w:val="FFFFFF"/>
                <w:sz w:val="18"/>
                <w:szCs w:val="18"/>
                <w:lang w:val="nl-NL" w:eastAsia="nl-NL"/>
              </w:rPr>
              <w:t>Beschrijving van de kwaliteitswaarborging van het project </w:t>
            </w:r>
          </w:p>
        </w:tc>
        <w:tc>
          <w:tcPr>
            <w:tcW w:w="7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2C0E26" w14:textId="6C65D503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10277630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54EDD39F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42DC5FD7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B559639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3D70B763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28383106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0EBD87C7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  <w:p w14:paraId="180E938B" w14:textId="77777777" w:rsidR="00724C49" w:rsidRPr="00724C49" w:rsidRDefault="00724C49" w:rsidP="00724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724C49">
              <w:rPr>
                <w:rFonts w:ascii="Plantin" w:eastAsia="Times New Roman" w:hAnsi="Plantin" w:cs="Times New Roman"/>
                <w:sz w:val="18"/>
                <w:szCs w:val="18"/>
                <w:lang w:val="nl-NL" w:eastAsia="nl-NL"/>
              </w:rPr>
              <w:t> </w:t>
            </w:r>
          </w:p>
        </w:tc>
      </w:tr>
    </w:tbl>
    <w:p w14:paraId="4A9BAE64" w14:textId="77777777" w:rsidR="00C2111F" w:rsidRDefault="00C2111F"/>
    <w:sectPr w:rsidR="00C21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9DF"/>
    <w:multiLevelType w:val="multilevel"/>
    <w:tmpl w:val="540EFA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71DE6"/>
    <w:multiLevelType w:val="multilevel"/>
    <w:tmpl w:val="8C54FE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A3306"/>
    <w:multiLevelType w:val="multilevel"/>
    <w:tmpl w:val="58123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564CE"/>
    <w:multiLevelType w:val="multilevel"/>
    <w:tmpl w:val="08A87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469B5"/>
    <w:multiLevelType w:val="multilevel"/>
    <w:tmpl w:val="3934F2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F702B"/>
    <w:multiLevelType w:val="multilevel"/>
    <w:tmpl w:val="CA7E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C74DB5"/>
    <w:multiLevelType w:val="multilevel"/>
    <w:tmpl w:val="A8FA1A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4768F7"/>
    <w:multiLevelType w:val="multilevel"/>
    <w:tmpl w:val="48D6A2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465718">
    <w:abstractNumId w:val="5"/>
  </w:num>
  <w:num w:numId="2" w16cid:durableId="148257352">
    <w:abstractNumId w:val="3"/>
  </w:num>
  <w:num w:numId="3" w16cid:durableId="363335446">
    <w:abstractNumId w:val="2"/>
  </w:num>
  <w:num w:numId="4" w16cid:durableId="19283405">
    <w:abstractNumId w:val="4"/>
  </w:num>
  <w:num w:numId="5" w16cid:durableId="441269268">
    <w:abstractNumId w:val="6"/>
  </w:num>
  <w:num w:numId="6" w16cid:durableId="2024280033">
    <w:abstractNumId w:val="0"/>
  </w:num>
  <w:num w:numId="7" w16cid:durableId="1678844036">
    <w:abstractNumId w:val="1"/>
  </w:num>
  <w:num w:numId="8" w16cid:durableId="851845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49"/>
    <w:rsid w:val="00724C49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1FDD"/>
  <w15:chartTrackingRefBased/>
  <w15:docId w15:val="{F099304B-8A96-4C7C-ADC2-C75FCD43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72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724C49"/>
  </w:style>
  <w:style w:type="character" w:customStyle="1" w:styleId="eop">
    <w:name w:val="eop"/>
    <w:basedOn w:val="Standaardalinea-lettertype"/>
    <w:rsid w:val="00724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85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8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7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7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4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6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3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3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5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FZ6\Temp\16\Templafy\WordVsto\01impbh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79D2A05FACF4A9489F637AD41402B" ma:contentTypeVersion="5" ma:contentTypeDescription="Een nieuw document maken." ma:contentTypeScope="" ma:versionID="0414a9be538541b0f61e6d23e9be213f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c69951ac-3f91-4401-a383-4b2407f495a7" xmlns:ns4="662465a5-0462-4b99-9123-d7b6a8c95a8b" targetNamespace="http://schemas.microsoft.com/office/2006/metadata/properties" ma:root="true" ma:fieldsID="df3de05c01d2fb0cc34f7f925132f26f" ns1:_="" ns2:_="" ns3:_="" ns4:_="">
    <xsd:import namespace="http://schemas.microsoft.com/sharepoint/v3"/>
    <xsd:import namespace="e1f914b6-a544-4516-8258-dce33e67d544"/>
    <xsd:import namespace="c69951ac-3f91-4401-a383-4b2407f495a7"/>
    <xsd:import namespace="662465a5-0462-4b99-9123-d7b6a8c95a8b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951ac-3f91-4401-a383-4b2407f49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465a5-0462-4b99-9123-d7b6a8c95a8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F853EE98-832E-4C2D-B3A5-03A0EC6E49E7}">
  <ds:schemaRefs/>
</ds:datastoreItem>
</file>

<file path=customXml/itemProps2.xml><?xml version="1.0" encoding="utf-8"?>
<ds:datastoreItem xmlns:ds="http://schemas.openxmlformats.org/officeDocument/2006/customXml" ds:itemID="{8D5EF341-AA86-420D-B75E-BAA989C2DFDE}">
  <ds:schemaRefs/>
</ds:datastoreItem>
</file>

<file path=customXml/itemProps3.xml><?xml version="1.0" encoding="utf-8"?>
<ds:datastoreItem xmlns:ds="http://schemas.openxmlformats.org/officeDocument/2006/customXml" ds:itemID="{352CCC9B-B0C0-40B1-A6A8-CF0AC959C534}"/>
</file>

<file path=customXml/itemProps4.xml><?xml version="1.0" encoding="utf-8"?>
<ds:datastoreItem xmlns:ds="http://schemas.openxmlformats.org/officeDocument/2006/customXml" ds:itemID="{6802B851-CC73-4D23-8829-DB744DABFE7D}"/>
</file>

<file path=customXml/itemProps5.xml><?xml version="1.0" encoding="utf-8"?>
<ds:datastoreItem xmlns:ds="http://schemas.openxmlformats.org/officeDocument/2006/customXml" ds:itemID="{BD83AD0E-903C-4F6F-B4D9-CF471C99B27D}"/>
</file>

<file path=docProps/app.xml><?xml version="1.0" encoding="utf-8"?>
<Properties xmlns="http://schemas.openxmlformats.org/officeDocument/2006/extended-properties" xmlns:vt="http://schemas.openxmlformats.org/officeDocument/2006/docPropsVTypes">
  <Template>01impbhv.dotx</Template>
  <TotalTime>4</TotalTime>
  <Pages>1</Pages>
  <Words>103</Words>
  <Characters>572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Nijveld E (Ellen)</dc:creator>
  <cp:keywords/>
  <dc:description/>
  <cp:lastModifiedBy>Nijveld E (Ellen)</cp:lastModifiedBy>
  <cp:revision>1</cp:revision>
  <dcterms:created xsi:type="dcterms:W3CDTF">2023-04-13T08:01:00Z</dcterms:created>
  <dcterms:modified xsi:type="dcterms:W3CDTF">2023-04-13T08:05:00Z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almere</vt:lpwstr>
  </property>
  <property fmtid="{D5CDD505-2E9C-101B-9397-08002B2CF9AE}" pid="3" name="TemplafyTemplateId">
    <vt:lpwstr>637423386344114147</vt:lpwstr>
  </property>
  <property fmtid="{D5CDD505-2E9C-101B-9397-08002B2CF9AE}" pid="4" name="TemplafyUserProfileId">
    <vt:lpwstr>638088679615955363</vt:lpwstr>
  </property>
  <property fmtid="{D5CDD505-2E9C-101B-9397-08002B2CF9AE}" pid="5" name="TemplafyFromBlank">
    <vt:bool>true</vt:bool>
  </property>
  <property fmtid="{D5CDD505-2E9C-101B-9397-08002B2CF9AE}" pid="6" name="ContentTypeId">
    <vt:lpwstr>0x01010014C79D2A05FACF4A9489F637AD41402B</vt:lpwstr>
  </property>
</Properties>
</file>