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74" w:type="dxa"/>
        <w:tblInd w:w="-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1"/>
        <w:gridCol w:w="3220"/>
        <w:gridCol w:w="1655"/>
        <w:gridCol w:w="2228"/>
      </w:tblGrid>
      <w:tr w:rsidR="00C75E4A" w:rsidRPr="008F5833" w14:paraId="03ED3B0A" w14:textId="77777777" w:rsidTr="00F272A4">
        <w:trPr>
          <w:trHeight w:val="521"/>
        </w:trPr>
        <w:tc>
          <w:tcPr>
            <w:tcW w:w="9674" w:type="dxa"/>
            <w:gridSpan w:val="4"/>
            <w:tcBorders>
              <w:bottom w:val="single" w:sz="4" w:space="0" w:color="auto"/>
            </w:tcBorders>
            <w:shd w:val="clear" w:color="auto" w:fill="0000FF"/>
          </w:tcPr>
          <w:p w14:paraId="4C7DAE17" w14:textId="77777777" w:rsidR="00FB5DEA" w:rsidRPr="003F1289" w:rsidRDefault="00C75E4A" w:rsidP="00FB5DEA">
            <w:pPr>
              <w:pStyle w:val="Bloktekst"/>
              <w:rPr>
                <w:rFonts w:ascii="Verdana" w:hAnsi="Verdana"/>
                <w:b/>
                <w:color w:val="FFFFFF"/>
                <w:sz w:val="22"/>
                <w:szCs w:val="22"/>
                <w:lang w:val="en-US"/>
              </w:rPr>
            </w:pPr>
            <w:r w:rsidRPr="00FB5DEA">
              <w:rPr>
                <w:rFonts w:ascii="Verdana" w:hAnsi="Verdana"/>
                <w:b/>
                <w:color w:val="FFFFFF"/>
                <w:sz w:val="22"/>
                <w:szCs w:val="22"/>
                <w:lang w:val="en-US"/>
              </w:rPr>
              <w:t>BE</w:t>
            </w:r>
            <w:r w:rsidR="00FB5DEA">
              <w:rPr>
                <w:rFonts w:ascii="Verdana" w:hAnsi="Verdana"/>
                <w:b/>
                <w:color w:val="FFFFFF"/>
                <w:sz w:val="22"/>
                <w:szCs w:val="22"/>
                <w:lang w:val="en-US"/>
              </w:rPr>
              <w:t xml:space="preserve">      BE</w:t>
            </w:r>
            <w:r w:rsidRPr="00FB5DEA">
              <w:rPr>
                <w:rFonts w:ascii="Verdana" w:hAnsi="Verdana"/>
                <w:b/>
                <w:color w:val="FFFFFF"/>
                <w:sz w:val="22"/>
                <w:szCs w:val="22"/>
                <w:lang w:val="en-US"/>
              </w:rPr>
              <w:t>SPREEKRAPPORT P&amp;D-LM 20</w:t>
            </w:r>
            <w:r w:rsidR="00733E39">
              <w:rPr>
                <w:rFonts w:ascii="Verdana" w:hAnsi="Verdana"/>
                <w:b/>
                <w:color w:val="FFFFFF"/>
                <w:sz w:val="22"/>
                <w:szCs w:val="22"/>
                <w:lang w:val="en-US"/>
              </w:rPr>
              <w:t>20</w:t>
            </w:r>
            <w:r w:rsidR="00FB5DEA" w:rsidRPr="00FB5DEA">
              <w:rPr>
                <w:rFonts w:ascii="Verdana" w:hAnsi="Verdana"/>
                <w:b/>
                <w:color w:val="FFFFFF"/>
                <w:sz w:val="22"/>
                <w:szCs w:val="22"/>
                <w:lang w:val="en-US"/>
              </w:rPr>
              <w:t xml:space="preserve"> </w:t>
            </w:r>
            <w:r w:rsidR="00FB5DEA" w:rsidRPr="003F1289">
              <w:rPr>
                <w:rFonts w:ascii="Verdana" w:hAnsi="Verdana"/>
                <w:b/>
                <w:color w:val="FFFFFF"/>
                <w:sz w:val="22"/>
                <w:szCs w:val="22"/>
                <w:lang w:val="en-US"/>
              </w:rPr>
              <w:t>KPN CO IC Access</w:t>
            </w:r>
          </w:p>
          <w:p w14:paraId="0C8C783C" w14:textId="77777777" w:rsidR="00C75E4A" w:rsidRPr="003F1289" w:rsidRDefault="00C75E4A" w:rsidP="00123ADB">
            <w:pPr>
              <w:pStyle w:val="Bloktekst"/>
              <w:ind w:left="0"/>
              <w:rPr>
                <w:b/>
                <w:color w:val="FFFFFF"/>
                <w:sz w:val="26"/>
                <w:szCs w:val="26"/>
                <w:lang w:val="en-US"/>
              </w:rPr>
            </w:pPr>
          </w:p>
        </w:tc>
      </w:tr>
      <w:tr w:rsidR="006F5340" w:rsidRPr="007E10A4" w14:paraId="19868A97" w14:textId="77777777" w:rsidTr="00E45F90">
        <w:tc>
          <w:tcPr>
            <w:tcW w:w="2571" w:type="dxa"/>
            <w:shd w:val="clear" w:color="auto" w:fill="CCFFFF"/>
            <w:vAlign w:val="bottom"/>
          </w:tcPr>
          <w:p w14:paraId="3EFEACAD" w14:textId="77777777" w:rsidR="00D02E8B" w:rsidRPr="007E10A4" w:rsidRDefault="00D02E8B" w:rsidP="00123ADB">
            <w:pPr>
              <w:jc w:val="both"/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bookmarkStart w:id="0" w:name="_Hlk441100"/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Projectbenaming:</w:t>
            </w:r>
          </w:p>
        </w:tc>
        <w:tc>
          <w:tcPr>
            <w:tcW w:w="3220" w:type="dxa"/>
            <w:shd w:val="clear" w:color="auto" w:fill="auto"/>
          </w:tcPr>
          <w:p w14:paraId="4B332B9C" w14:textId="20AE7177" w:rsidR="00D02E8B" w:rsidRPr="00A36224" w:rsidRDefault="000E70B5" w:rsidP="00123ADB">
            <w:pPr>
              <w:pStyle w:val="Bloktekst"/>
              <w:ind w:left="0"/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</w:pPr>
            <w:r w:rsidRPr="007F3976"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  <w:t>Amersfoort-Noordewierweg, REC-H1269-21H123</w:t>
            </w:r>
          </w:p>
        </w:tc>
        <w:tc>
          <w:tcPr>
            <w:tcW w:w="1655" w:type="dxa"/>
            <w:shd w:val="clear" w:color="auto" w:fill="CCFFFF"/>
            <w:vAlign w:val="bottom"/>
          </w:tcPr>
          <w:p w14:paraId="051CD372" w14:textId="77777777" w:rsidR="00D02E8B" w:rsidRPr="007E10A4" w:rsidRDefault="006C5165" w:rsidP="004A329D">
            <w:pPr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Planne</w:t>
            </w:r>
            <w:r w:rsidR="00C75CFC"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r:</w:t>
            </w:r>
          </w:p>
        </w:tc>
        <w:sdt>
          <w:sdtPr>
            <w:rPr>
              <w:rStyle w:val="Subtielebenadrukking"/>
              <w:rFonts w:ascii="Verdana" w:hAnsi="Verdana"/>
              <w:i w:val="0"/>
              <w:color w:val="1F497D"/>
              <w:sz w:val="18"/>
              <w:szCs w:val="18"/>
            </w:rPr>
            <w:alias w:val="Planner"/>
            <w:tag w:val="Planner"/>
            <w:id w:val="-784186935"/>
            <w:lock w:val="sdtLocked"/>
            <w:placeholder>
              <w:docPart w:val="408B199E6B2C42B98E3C276346A70529"/>
            </w:placeholder>
            <w:comboBox>
              <w:listItem w:value="Kies een item."/>
              <w:listItem w:displayText="Andre Beerens" w:value="Andre Beerens"/>
              <w:listItem w:displayText="Andre Schrijvers" w:value="Andre Schrijvers"/>
              <w:listItem w:displayText="Joost Zijlstra" w:value="Joost Zijlstra"/>
              <w:listItem w:displayText="Peter van der Velde" w:value="Peter van der Velde"/>
              <w:listItem w:displayText="Wim Koning" w:value="Wim Koning"/>
              <w:listItem w:displayText="Arjen Musler" w:value="Arjen Musler"/>
              <w:listItem w:displayText="Roy Sardjoe" w:value="Roy Sardjoe"/>
              <w:listItem w:displayText="Ronald Bosboom" w:value="Ronald Bosboom"/>
              <w:listItem w:displayText="Arjen van Ginkel" w:value="Arjen van Ginkel"/>
            </w:comboBox>
          </w:sdtPr>
          <w:sdtEndPr>
            <w:rPr>
              <w:rStyle w:val="Subtielebenadrukking"/>
            </w:rPr>
          </w:sdtEndPr>
          <w:sdtContent>
            <w:tc>
              <w:tcPr>
                <w:tcW w:w="2228" w:type="dxa"/>
                <w:shd w:val="clear" w:color="auto" w:fill="auto"/>
              </w:tcPr>
              <w:p w14:paraId="3DE872BD" w14:textId="5158A836" w:rsidR="00D02E8B" w:rsidRPr="007E10A4" w:rsidRDefault="00B51C1B" w:rsidP="00123ADB">
                <w:pPr>
                  <w:pStyle w:val="Bloktekst"/>
                  <w:ind w:left="0"/>
                  <w:rPr>
                    <w:rStyle w:val="Subtielebenadrukking"/>
                    <w:rFonts w:ascii="Verdana" w:hAnsi="Verdana"/>
                    <w:i w:val="0"/>
                    <w:color w:val="1F497D"/>
                    <w:sz w:val="18"/>
                    <w:szCs w:val="18"/>
                  </w:rPr>
                </w:pPr>
                <w:r>
                  <w:rPr>
                    <w:rStyle w:val="Subtielebenadrukking"/>
                    <w:rFonts w:ascii="Verdana" w:hAnsi="Verdana"/>
                    <w:i w:val="0"/>
                    <w:color w:val="1F497D"/>
                    <w:sz w:val="18"/>
                    <w:szCs w:val="18"/>
                  </w:rPr>
                  <w:t>Roy Visser</w:t>
                </w:r>
              </w:p>
            </w:tc>
          </w:sdtContent>
        </w:sdt>
      </w:tr>
      <w:bookmarkEnd w:id="0"/>
      <w:tr w:rsidR="006F5340" w:rsidRPr="007E10A4" w14:paraId="28F7BB62" w14:textId="77777777" w:rsidTr="00E45F90">
        <w:tc>
          <w:tcPr>
            <w:tcW w:w="2571" w:type="dxa"/>
            <w:shd w:val="clear" w:color="auto" w:fill="CCFFFF"/>
            <w:vAlign w:val="bottom"/>
          </w:tcPr>
          <w:p w14:paraId="597F72BC" w14:textId="77777777" w:rsidR="00C75CFC" w:rsidRPr="007E10A4" w:rsidRDefault="00C75CFC" w:rsidP="007A3D5A">
            <w:pPr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T-3</w:t>
            </w:r>
            <w:r w:rsidR="001E208C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 xml:space="preserve"> / LRR</w:t>
            </w: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 xml:space="preserve"> nummer:</w:t>
            </w:r>
          </w:p>
        </w:tc>
        <w:tc>
          <w:tcPr>
            <w:tcW w:w="3220" w:type="dxa"/>
            <w:shd w:val="clear" w:color="auto" w:fill="auto"/>
          </w:tcPr>
          <w:p w14:paraId="096172C3" w14:textId="33AEBD22" w:rsidR="00C75CFC" w:rsidRPr="00A36224" w:rsidRDefault="00245EA6" w:rsidP="00E23381">
            <w:pPr>
              <w:pStyle w:val="Bloktekst"/>
              <w:ind w:left="0"/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</w:pPr>
            <w:r w:rsidRPr="007F3976"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  <w:t>168971</w:t>
            </w:r>
          </w:p>
        </w:tc>
        <w:tc>
          <w:tcPr>
            <w:tcW w:w="1655" w:type="dxa"/>
            <w:shd w:val="clear" w:color="auto" w:fill="CCFFFF"/>
            <w:vAlign w:val="bottom"/>
          </w:tcPr>
          <w:p w14:paraId="7A7C5BDB" w14:textId="77777777" w:rsidR="00C75CFC" w:rsidRPr="007E10A4" w:rsidRDefault="006C5165" w:rsidP="004A329D">
            <w:pPr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L</w:t>
            </w:r>
            <w:r w:rsidR="00CA1467"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 xml:space="preserve"> </w:t>
            </w:r>
            <w:r w:rsidR="006F5340"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Mgr</w:t>
            </w:r>
            <w:r w:rsidR="00C75CFC"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:</w:t>
            </w:r>
          </w:p>
        </w:tc>
        <w:sdt>
          <w:sdtPr>
            <w:rPr>
              <w:rStyle w:val="Subtielebenadrukking"/>
              <w:rFonts w:ascii="Verdana" w:hAnsi="Verdana"/>
              <w:i w:val="0"/>
              <w:color w:val="1F497D"/>
              <w:sz w:val="18"/>
              <w:szCs w:val="18"/>
            </w:rPr>
            <w:alias w:val="LM er"/>
            <w:tag w:val="LM er"/>
            <w:id w:val="-2132241467"/>
            <w:lock w:val="sdtLocked"/>
            <w:placeholder>
              <w:docPart w:val="C6446BCA82FB4AC895BA16344CD7A705"/>
            </w:placeholder>
            <w:comboBox>
              <w:listItem w:value="Kies een item."/>
              <w:listItem w:displayText="Andre Jonkheid" w:value="Andre Jonkheid"/>
              <w:listItem w:displayText="Bert Spijkerman" w:value="Bert Spijkerman"/>
              <w:listItem w:displayText="Chris van Groningen" w:value="Chris van Groningen"/>
              <w:listItem w:displayText="Cor Reedijk" w:value="Cor Reedijk"/>
              <w:listItem w:displayText="Evert van Bunnik" w:value="Evert van Bunnik"/>
              <w:listItem w:displayText="Jacques van Koeverden" w:value="Jacques van Koeverden"/>
              <w:listItem w:displayText="Jan Klein" w:value="Jan Klein"/>
              <w:listItem w:displayText="Jan Kessels" w:value="Jan Kessels"/>
              <w:listItem w:displayText="Leon Houben" w:value="Leon Houben"/>
              <w:listItem w:displayText="Levent Ozer" w:value="Levent Ozer"/>
              <w:listItem w:displayText="Nico van de Reep" w:value="Nico van de Reep"/>
              <w:listItem w:displayText="Oane Hoekstra" w:value="Oane Hoekstra"/>
              <w:listItem w:displayText="Partab Jarbandhan" w:value="Partab Jarbandhan"/>
              <w:listItem w:displayText="Rob Noordijk" w:value="Rob Noordijk"/>
              <w:listItem w:displayText="Wim Hoevenaars" w:value="Wim Hoevenaars"/>
              <w:listItem w:displayText="Ruben Perquin" w:value="Ruben Perquin"/>
              <w:listItem w:displayText="Jan Willem Sinnema" w:value="Jan Willem Sinnema"/>
              <w:listItem w:displayText="Nikola Vukic" w:value="Nikola Vukic"/>
              <w:listItem w:displayText="Roy Weijgerse" w:value="Roy Weijgerse"/>
            </w:comboBox>
          </w:sdtPr>
          <w:sdtEndPr>
            <w:rPr>
              <w:rStyle w:val="Subtielebenadrukking"/>
            </w:rPr>
          </w:sdtEndPr>
          <w:sdtContent>
            <w:tc>
              <w:tcPr>
                <w:tcW w:w="2228" w:type="dxa"/>
                <w:shd w:val="clear" w:color="auto" w:fill="auto"/>
              </w:tcPr>
              <w:p w14:paraId="0FDCE988" w14:textId="03743955" w:rsidR="00CE452A" w:rsidRPr="007E10A4" w:rsidRDefault="0013475B" w:rsidP="00032901">
                <w:pPr>
                  <w:pStyle w:val="Bloktekst"/>
                  <w:ind w:left="0"/>
                  <w:rPr>
                    <w:rStyle w:val="Subtielebenadrukking"/>
                    <w:rFonts w:ascii="Verdana" w:hAnsi="Verdana"/>
                    <w:i w:val="0"/>
                    <w:color w:val="1F497D"/>
                    <w:sz w:val="18"/>
                    <w:szCs w:val="18"/>
                  </w:rPr>
                </w:pPr>
                <w:r>
                  <w:rPr>
                    <w:rStyle w:val="Subtielebenadrukking"/>
                    <w:rFonts w:ascii="Verdana" w:hAnsi="Verdana"/>
                    <w:i w:val="0"/>
                    <w:color w:val="1F497D"/>
                    <w:sz w:val="18"/>
                    <w:szCs w:val="18"/>
                  </w:rPr>
                  <w:t>Robert Vlug</w:t>
                </w:r>
              </w:p>
            </w:tc>
          </w:sdtContent>
        </w:sdt>
      </w:tr>
      <w:tr w:rsidR="006F5340" w:rsidRPr="007E10A4" w14:paraId="18CE3D5D" w14:textId="77777777" w:rsidTr="00E45F90">
        <w:tc>
          <w:tcPr>
            <w:tcW w:w="2571" w:type="dxa"/>
            <w:shd w:val="clear" w:color="auto" w:fill="CCFFFF"/>
            <w:vAlign w:val="bottom"/>
          </w:tcPr>
          <w:p w14:paraId="42DC6230" w14:textId="77777777" w:rsidR="00C75CFC" w:rsidRPr="007E10A4" w:rsidRDefault="00C75CFC" w:rsidP="007A3D5A">
            <w:pPr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Rocmip nummer:</w:t>
            </w:r>
          </w:p>
        </w:tc>
        <w:tc>
          <w:tcPr>
            <w:tcW w:w="3220" w:type="dxa"/>
            <w:shd w:val="clear" w:color="auto" w:fill="auto"/>
          </w:tcPr>
          <w:p w14:paraId="1BAF9F23" w14:textId="77777777" w:rsidR="00C75CFC" w:rsidRPr="007E10A4" w:rsidRDefault="00C75CFC" w:rsidP="00123ADB">
            <w:pPr>
              <w:pStyle w:val="Bloktekst"/>
              <w:ind w:left="0"/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</w:pPr>
          </w:p>
        </w:tc>
        <w:tc>
          <w:tcPr>
            <w:tcW w:w="1655" w:type="dxa"/>
            <w:shd w:val="clear" w:color="auto" w:fill="CCFFFF"/>
            <w:vAlign w:val="bottom"/>
          </w:tcPr>
          <w:p w14:paraId="3B78B112" w14:textId="77777777" w:rsidR="00C75CFC" w:rsidRPr="007E10A4" w:rsidRDefault="00C75CFC" w:rsidP="004A329D">
            <w:pPr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Bijlage aantal:</w:t>
            </w:r>
          </w:p>
        </w:tc>
        <w:tc>
          <w:tcPr>
            <w:tcW w:w="2228" w:type="dxa"/>
            <w:shd w:val="clear" w:color="auto" w:fill="auto"/>
          </w:tcPr>
          <w:p w14:paraId="202DD196" w14:textId="77777777" w:rsidR="00C75CFC" w:rsidRPr="007E10A4" w:rsidRDefault="00C75CFC" w:rsidP="00123ADB">
            <w:pPr>
              <w:pStyle w:val="Bloktekst"/>
              <w:ind w:left="0"/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</w:pPr>
          </w:p>
        </w:tc>
      </w:tr>
      <w:tr w:rsidR="006F5340" w:rsidRPr="007E10A4" w14:paraId="4BE302A7" w14:textId="77777777" w:rsidTr="00E45F90">
        <w:tc>
          <w:tcPr>
            <w:tcW w:w="2571" w:type="dxa"/>
            <w:shd w:val="clear" w:color="auto" w:fill="CCFFFF"/>
            <w:vAlign w:val="bottom"/>
          </w:tcPr>
          <w:p w14:paraId="3B14D268" w14:textId="77777777" w:rsidR="00C75CFC" w:rsidRPr="007E10A4" w:rsidRDefault="00C75CFC" w:rsidP="007A3D5A">
            <w:pPr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Reconstructie:</w:t>
            </w:r>
          </w:p>
        </w:tc>
        <w:sdt>
          <w:sdtPr>
            <w:rPr>
              <w:rStyle w:val="Subtielebenadrukking"/>
              <w:rFonts w:ascii="Verdana" w:hAnsi="Verdana"/>
              <w:i w:val="0"/>
              <w:color w:val="000000"/>
              <w:sz w:val="18"/>
              <w:szCs w:val="18"/>
            </w:rPr>
            <w:alias w:val="Reconstructie"/>
            <w:tag w:val="Reconstructie"/>
            <w:id w:val="-987477158"/>
            <w:lock w:val="sdtLocked"/>
            <w:placeholder>
              <w:docPart w:val="1BF432738A2B4333AFA6EC1F4D9DAB31"/>
            </w:placeholder>
            <w:comboBox>
              <w:listItem w:value="Kies een item."/>
              <w:listItem w:displayText="Ja" w:value="Ja"/>
              <w:listItem w:displayText="Nee" w:value="Nee"/>
            </w:comboBox>
          </w:sdtPr>
          <w:sdtEndPr>
            <w:rPr>
              <w:rStyle w:val="Subtielebenadrukking"/>
            </w:rPr>
          </w:sdtEndPr>
          <w:sdtContent>
            <w:tc>
              <w:tcPr>
                <w:tcW w:w="3220" w:type="dxa"/>
                <w:shd w:val="clear" w:color="auto" w:fill="auto"/>
              </w:tcPr>
              <w:p w14:paraId="28D8AD69" w14:textId="77777777" w:rsidR="00C75CFC" w:rsidRPr="007E10A4" w:rsidRDefault="0002738F" w:rsidP="00123ADB">
                <w:pPr>
                  <w:pStyle w:val="Bloktekst"/>
                  <w:ind w:left="0"/>
                  <w:rPr>
                    <w:rStyle w:val="Subtielebenadrukking"/>
                    <w:rFonts w:ascii="Verdana" w:hAnsi="Verdana"/>
                    <w:i w:val="0"/>
                    <w:color w:val="000000"/>
                    <w:sz w:val="18"/>
                    <w:szCs w:val="18"/>
                  </w:rPr>
                </w:pPr>
                <w:r>
                  <w:rPr>
                    <w:rStyle w:val="Subtielebenadrukking"/>
                    <w:rFonts w:ascii="Verdana" w:hAnsi="Verdana"/>
                    <w:i w:val="0"/>
                    <w:color w:val="000000"/>
                    <w:sz w:val="18"/>
                    <w:szCs w:val="18"/>
                  </w:rPr>
                  <w:t>Ja</w:t>
                </w:r>
              </w:p>
            </w:tc>
          </w:sdtContent>
        </w:sdt>
        <w:tc>
          <w:tcPr>
            <w:tcW w:w="1655" w:type="dxa"/>
            <w:shd w:val="clear" w:color="auto" w:fill="CCFFFF"/>
            <w:vAlign w:val="bottom"/>
          </w:tcPr>
          <w:p w14:paraId="1B814F84" w14:textId="77777777" w:rsidR="00C75CFC" w:rsidRPr="007E10A4" w:rsidRDefault="00C75CFC" w:rsidP="007A3D5A">
            <w:pPr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Datum:</w:t>
            </w:r>
          </w:p>
        </w:tc>
        <w:tc>
          <w:tcPr>
            <w:tcW w:w="2228" w:type="dxa"/>
            <w:shd w:val="clear" w:color="auto" w:fill="auto"/>
          </w:tcPr>
          <w:p w14:paraId="4AD44189" w14:textId="660BFE00" w:rsidR="00C75CFC" w:rsidRPr="00A36224" w:rsidRDefault="00FB4C4A" w:rsidP="00E23381">
            <w:pPr>
              <w:pStyle w:val="Bloktekst"/>
              <w:ind w:left="0"/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</w:pPr>
            <w:r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  <w:t>18-04</w:t>
            </w:r>
            <w:r w:rsidR="00FD7BAD"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  <w:t>-202</w:t>
            </w:r>
            <w:r w:rsidR="000E70B5"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  <w:t>3</w:t>
            </w:r>
          </w:p>
        </w:tc>
      </w:tr>
      <w:tr w:rsidR="006F5340" w:rsidRPr="007E10A4" w14:paraId="41165860" w14:textId="77777777" w:rsidTr="00E45F90">
        <w:tc>
          <w:tcPr>
            <w:tcW w:w="2571" w:type="dxa"/>
            <w:shd w:val="clear" w:color="auto" w:fill="CCFFFF"/>
            <w:vAlign w:val="bottom"/>
          </w:tcPr>
          <w:p w14:paraId="5EE9B15C" w14:textId="77777777" w:rsidR="00C75CFC" w:rsidRPr="007E10A4" w:rsidRDefault="00C75CFC" w:rsidP="007A3D5A">
            <w:pPr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Nieuwbouw:</w:t>
            </w:r>
          </w:p>
        </w:tc>
        <w:sdt>
          <w:sdtPr>
            <w:rPr>
              <w:rStyle w:val="Subtielebenadrukking"/>
              <w:rFonts w:ascii="Verdana" w:hAnsi="Verdana"/>
              <w:i w:val="0"/>
              <w:color w:val="1F497D"/>
              <w:sz w:val="18"/>
              <w:szCs w:val="18"/>
            </w:rPr>
            <w:alias w:val="Nieuwbouw"/>
            <w:tag w:val="Nieuwbouw"/>
            <w:id w:val="1447350611"/>
            <w:lock w:val="sdtLocked"/>
            <w:placeholder>
              <w:docPart w:val="08CC3A6994664E029C5B7370A2DB0D86"/>
            </w:placeholder>
            <w:comboBox>
              <w:listItem w:value="Kies een item."/>
              <w:listItem w:displayText="Ja" w:value="Ja"/>
              <w:listItem w:displayText="Nee" w:value="Nee"/>
              <w:listItem w:displayText="nvt" w:value="nvt"/>
            </w:comboBox>
          </w:sdtPr>
          <w:sdtEndPr>
            <w:rPr>
              <w:rStyle w:val="Subtielebenadrukking"/>
            </w:rPr>
          </w:sdtEndPr>
          <w:sdtContent>
            <w:tc>
              <w:tcPr>
                <w:tcW w:w="3220" w:type="dxa"/>
                <w:shd w:val="clear" w:color="auto" w:fill="auto"/>
              </w:tcPr>
              <w:p w14:paraId="4645F774" w14:textId="77777777" w:rsidR="00C75CFC" w:rsidRPr="007E10A4" w:rsidRDefault="0002738F" w:rsidP="00123ADB">
                <w:pPr>
                  <w:pStyle w:val="Bloktekst"/>
                  <w:ind w:left="0"/>
                  <w:rPr>
                    <w:rStyle w:val="Subtielebenadrukking"/>
                    <w:rFonts w:ascii="Verdana" w:hAnsi="Verdana"/>
                    <w:i w:val="0"/>
                    <w:color w:val="1F497D"/>
                    <w:sz w:val="18"/>
                    <w:szCs w:val="18"/>
                  </w:rPr>
                </w:pPr>
                <w:r>
                  <w:rPr>
                    <w:rStyle w:val="Subtielebenadrukking"/>
                    <w:rFonts w:ascii="Verdana" w:hAnsi="Verdana"/>
                    <w:i w:val="0"/>
                    <w:color w:val="1F497D"/>
                    <w:sz w:val="18"/>
                    <w:szCs w:val="18"/>
                  </w:rPr>
                  <w:t>Nee</w:t>
                </w:r>
              </w:p>
            </w:tc>
          </w:sdtContent>
        </w:sdt>
        <w:tc>
          <w:tcPr>
            <w:tcW w:w="1655" w:type="dxa"/>
            <w:shd w:val="clear" w:color="auto" w:fill="CCFFFF"/>
            <w:vAlign w:val="bottom"/>
          </w:tcPr>
          <w:p w14:paraId="0532FF9A" w14:textId="77777777" w:rsidR="00C75CFC" w:rsidRPr="007E10A4" w:rsidRDefault="00C75CFC" w:rsidP="004A329D">
            <w:pPr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Plaats:</w:t>
            </w:r>
          </w:p>
        </w:tc>
        <w:tc>
          <w:tcPr>
            <w:tcW w:w="2228" w:type="dxa"/>
            <w:shd w:val="clear" w:color="auto" w:fill="auto"/>
          </w:tcPr>
          <w:p w14:paraId="10845DFC" w14:textId="59C3C151" w:rsidR="00C75CFC" w:rsidRPr="00A36224" w:rsidRDefault="002929F5" w:rsidP="00E23381">
            <w:pPr>
              <w:pStyle w:val="Bloktekst"/>
              <w:ind w:left="0"/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</w:pPr>
            <w:r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  <w:t>Teams</w:t>
            </w:r>
          </w:p>
        </w:tc>
      </w:tr>
      <w:tr w:rsidR="00E016BF" w:rsidRPr="007E10A4" w14:paraId="3A74FD9E" w14:textId="77777777" w:rsidTr="00E45F90">
        <w:tc>
          <w:tcPr>
            <w:tcW w:w="2571" w:type="dxa"/>
            <w:shd w:val="clear" w:color="auto" w:fill="CCFFFF"/>
            <w:vAlign w:val="bottom"/>
          </w:tcPr>
          <w:p w14:paraId="11492DD3" w14:textId="77777777" w:rsidR="00E016BF" w:rsidRPr="007E10A4" w:rsidRDefault="004A329D" w:rsidP="007A3D5A">
            <w:pPr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Juridisch</w:t>
            </w:r>
            <w:r w:rsidR="00E016BF"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- Finan</w:t>
            </w: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cieel</w:t>
            </w:r>
            <w:r w:rsidR="00E016BF"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- Tech</w:t>
            </w: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nisch (motivatie)</w:t>
            </w:r>
          </w:p>
        </w:tc>
        <w:tc>
          <w:tcPr>
            <w:tcW w:w="7103" w:type="dxa"/>
            <w:gridSpan w:val="3"/>
            <w:shd w:val="clear" w:color="auto" w:fill="auto"/>
          </w:tcPr>
          <w:p w14:paraId="3F6FAE0D" w14:textId="77777777" w:rsidR="00E016BF" w:rsidRPr="007E10A4" w:rsidRDefault="00E016BF" w:rsidP="00123ADB">
            <w:pPr>
              <w:pStyle w:val="Bloktekst"/>
              <w:ind w:left="0"/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</w:pPr>
          </w:p>
        </w:tc>
      </w:tr>
      <w:tr w:rsidR="00E016BF" w:rsidRPr="007E10A4" w14:paraId="677A1B07" w14:textId="77777777" w:rsidTr="00E45F90">
        <w:tc>
          <w:tcPr>
            <w:tcW w:w="2571" w:type="dxa"/>
            <w:shd w:val="clear" w:color="auto" w:fill="CCFFFF"/>
            <w:vAlign w:val="bottom"/>
          </w:tcPr>
          <w:p w14:paraId="35326885" w14:textId="77777777" w:rsidR="00E016BF" w:rsidRPr="007E10A4" w:rsidRDefault="00E016BF" w:rsidP="007A3D5A">
            <w:pPr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Verhaalbaar:</w:t>
            </w:r>
          </w:p>
        </w:tc>
        <w:sdt>
          <w:sdtPr>
            <w:rPr>
              <w:rStyle w:val="Subtielebenadrukking"/>
              <w:rFonts w:ascii="Verdana" w:hAnsi="Verdana"/>
              <w:i w:val="0"/>
              <w:color w:val="1F497D"/>
              <w:sz w:val="18"/>
              <w:szCs w:val="18"/>
            </w:rPr>
            <w:alias w:val="Verhaalbaar"/>
            <w:tag w:val="Verhaalbaar"/>
            <w:id w:val="-785656996"/>
            <w:placeholder>
              <w:docPart w:val="C76D1EE08C214C22B20A7BD23ACE56FF"/>
            </w:placeholder>
            <w:comboBox>
              <w:listItem w:value="Kies een item."/>
              <w:listItem w:displayText="Ja" w:value="Ja"/>
              <w:listItem w:displayText="Nee" w:value="Nee"/>
            </w:comboBox>
          </w:sdtPr>
          <w:sdtEndPr>
            <w:rPr>
              <w:rStyle w:val="Subtielebenadrukking"/>
            </w:rPr>
          </w:sdtEndPr>
          <w:sdtContent>
            <w:tc>
              <w:tcPr>
                <w:tcW w:w="7103" w:type="dxa"/>
                <w:gridSpan w:val="3"/>
                <w:shd w:val="clear" w:color="auto" w:fill="auto"/>
              </w:tcPr>
              <w:p w14:paraId="69E09326" w14:textId="77777777" w:rsidR="00E016BF" w:rsidRPr="007E10A4" w:rsidRDefault="00355D27" w:rsidP="00123ADB">
                <w:pPr>
                  <w:pStyle w:val="Bloktekst"/>
                  <w:ind w:left="0"/>
                  <w:rPr>
                    <w:rStyle w:val="Subtielebenadrukking"/>
                    <w:rFonts w:ascii="Verdana" w:hAnsi="Verdana"/>
                    <w:i w:val="0"/>
                    <w:color w:val="1F497D"/>
                    <w:sz w:val="18"/>
                    <w:szCs w:val="18"/>
                  </w:rPr>
                </w:pPr>
                <w:r>
                  <w:rPr>
                    <w:rStyle w:val="Subtielebenadrukking"/>
                    <w:rFonts w:ascii="Verdana" w:hAnsi="Verdana"/>
                    <w:i w:val="0"/>
                    <w:color w:val="1F497D"/>
                    <w:sz w:val="18"/>
                    <w:szCs w:val="18"/>
                  </w:rPr>
                  <w:t>Nee</w:t>
                </w:r>
              </w:p>
            </w:tc>
          </w:sdtContent>
        </w:sdt>
      </w:tr>
      <w:tr w:rsidR="00E016BF" w:rsidRPr="007E10A4" w14:paraId="4CCBBE1D" w14:textId="77777777" w:rsidTr="00E45F90">
        <w:tc>
          <w:tcPr>
            <w:tcW w:w="2571" w:type="dxa"/>
            <w:shd w:val="clear" w:color="auto" w:fill="CCFFFF"/>
            <w:vAlign w:val="bottom"/>
          </w:tcPr>
          <w:p w14:paraId="526BCFE8" w14:textId="77777777" w:rsidR="00E016BF" w:rsidRPr="007E10A4" w:rsidRDefault="00E016BF" w:rsidP="007A3D5A">
            <w:pPr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 xml:space="preserve">Factuuradres: </w:t>
            </w:r>
          </w:p>
        </w:tc>
        <w:tc>
          <w:tcPr>
            <w:tcW w:w="7103" w:type="dxa"/>
            <w:gridSpan w:val="3"/>
            <w:shd w:val="clear" w:color="auto" w:fill="auto"/>
          </w:tcPr>
          <w:p w14:paraId="0D13D47F" w14:textId="77777777" w:rsidR="00E016BF" w:rsidRPr="007E10A4" w:rsidRDefault="00E016BF" w:rsidP="00123ADB">
            <w:pPr>
              <w:pStyle w:val="Bloktekst"/>
              <w:ind w:left="0"/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</w:pPr>
          </w:p>
        </w:tc>
      </w:tr>
      <w:tr w:rsidR="00E016BF" w:rsidRPr="007E10A4" w14:paraId="0C4B5D9D" w14:textId="77777777" w:rsidTr="00E45F90">
        <w:tc>
          <w:tcPr>
            <w:tcW w:w="2571" w:type="dxa"/>
            <w:shd w:val="clear" w:color="auto" w:fill="CCFFFF"/>
            <w:vAlign w:val="bottom"/>
          </w:tcPr>
          <w:p w14:paraId="3F493E4B" w14:textId="77777777" w:rsidR="00E016BF" w:rsidRPr="007E10A4" w:rsidRDefault="00E016BF" w:rsidP="007A3D5A">
            <w:pPr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</w:pPr>
            <w:r w:rsidRPr="007E10A4">
              <w:rPr>
                <w:rStyle w:val="Subtielebenadrukking"/>
                <w:rFonts w:ascii="Verdana" w:hAnsi="Verdana"/>
                <w:i w:val="0"/>
                <w:color w:val="002060"/>
                <w:sz w:val="18"/>
                <w:szCs w:val="18"/>
              </w:rPr>
              <w:t>Contactpersoon offerte</w:t>
            </w:r>
          </w:p>
        </w:tc>
        <w:tc>
          <w:tcPr>
            <w:tcW w:w="7103" w:type="dxa"/>
            <w:gridSpan w:val="3"/>
            <w:shd w:val="clear" w:color="auto" w:fill="auto"/>
          </w:tcPr>
          <w:p w14:paraId="77E7A254" w14:textId="77777777" w:rsidR="00E016BF" w:rsidRPr="007E10A4" w:rsidRDefault="00E016BF" w:rsidP="00123ADB">
            <w:pPr>
              <w:pStyle w:val="Bloktekst"/>
              <w:ind w:left="0"/>
              <w:rPr>
                <w:rStyle w:val="Subtielebenadrukking"/>
                <w:rFonts w:ascii="Verdana" w:hAnsi="Verdana"/>
                <w:i w:val="0"/>
                <w:color w:val="1F497D"/>
                <w:sz w:val="18"/>
                <w:szCs w:val="18"/>
              </w:rPr>
            </w:pPr>
          </w:p>
        </w:tc>
      </w:tr>
    </w:tbl>
    <w:p w14:paraId="4253157E" w14:textId="77777777" w:rsidR="00C75CFC" w:rsidRDefault="00C75CFC" w:rsidP="00424A73">
      <w:pPr>
        <w:pStyle w:val="Bloktekst"/>
      </w:pPr>
    </w:p>
    <w:p w14:paraId="086C6B3A" w14:textId="77777777" w:rsidR="00C75CFC" w:rsidRPr="006F5340" w:rsidRDefault="00C75CFC" w:rsidP="006F5340">
      <w:pPr>
        <w:rPr>
          <w:rFonts w:ascii="Verdana" w:hAnsi="Verdana"/>
          <w:b/>
          <w:sz w:val="20"/>
          <w:szCs w:val="20"/>
        </w:rPr>
      </w:pPr>
      <w:r w:rsidRPr="006F5340">
        <w:rPr>
          <w:rFonts w:ascii="Verdana" w:hAnsi="Verdana"/>
          <w:b/>
          <w:sz w:val="20"/>
          <w:szCs w:val="20"/>
        </w:rPr>
        <w:t>Algemene Projectomschrijving</w:t>
      </w:r>
    </w:p>
    <w:p w14:paraId="425A4B7D" w14:textId="77777777" w:rsidR="00355D27" w:rsidRDefault="00870E65" w:rsidP="00C75A0E">
      <w:pPr>
        <w:numPr>
          <w:ilvl w:val="0"/>
          <w:numId w:val="8"/>
        </w:num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sz w:val="18"/>
          <w:szCs w:val="18"/>
        </w:rPr>
      </w:pPr>
      <w:r w:rsidRPr="00870E65">
        <w:rPr>
          <w:rFonts w:ascii="Verdana" w:hAnsi="Verdana"/>
          <w:sz w:val="18"/>
          <w:szCs w:val="18"/>
        </w:rPr>
        <w:t>Waarom is de aanvraag noodzakelijk (korte omschrijving):</w:t>
      </w:r>
      <w:r w:rsidR="00F55163">
        <w:rPr>
          <w:rFonts w:ascii="Verdana" w:hAnsi="Verdana"/>
          <w:sz w:val="18"/>
          <w:szCs w:val="18"/>
        </w:rPr>
        <w:t xml:space="preserve"> </w:t>
      </w:r>
      <w:r w:rsidR="007B6A2F">
        <w:rPr>
          <w:rFonts w:ascii="Verdana" w:hAnsi="Verdana"/>
          <w:sz w:val="18"/>
          <w:szCs w:val="18"/>
        </w:rPr>
        <w:t xml:space="preserve">   </w:t>
      </w:r>
    </w:p>
    <w:p w14:paraId="4CC2FF52" w14:textId="0EA3A646" w:rsidR="00D92EC8" w:rsidRDefault="00245EA6" w:rsidP="00245EA6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noProof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t>0</w:t>
      </w:r>
      <w:r w:rsidR="004973AF">
        <w:rPr>
          <w:rFonts w:ascii="Verdana" w:hAnsi="Verdana"/>
          <w:noProof/>
          <w:sz w:val="18"/>
          <w:szCs w:val="18"/>
        </w:rPr>
        <w:t>-0-2022 een gesprek gehad me</w:t>
      </w:r>
      <w:r w:rsidR="008F5833">
        <w:rPr>
          <w:rFonts w:ascii="Verdana" w:hAnsi="Verdana"/>
          <w:noProof/>
          <w:sz w:val="18"/>
          <w:szCs w:val="18"/>
        </w:rPr>
        <w:t xml:space="preserve">t </w:t>
      </w:r>
      <w:r w:rsidR="008F5833">
        <w:rPr>
          <w:rFonts w:ascii="Verdana" w:hAnsi="Verdana"/>
          <w:sz w:val="18"/>
          <w:szCs w:val="18"/>
        </w:rPr>
        <w:t xml:space="preserve">Erwin Noome </w:t>
      </w:r>
      <w:hyperlink r:id="rId10" w:history="1">
        <w:r w:rsidR="008F5833" w:rsidRPr="00B00A11">
          <w:rPr>
            <w:rStyle w:val="Hyperlink"/>
            <w:rFonts w:ascii="Verdana" w:hAnsi="Verdana"/>
            <w:sz w:val="18"/>
            <w:szCs w:val="18"/>
          </w:rPr>
          <w:t>e.noome@drong.nl</w:t>
        </w:r>
      </w:hyperlink>
      <w:r w:rsidR="008F5833">
        <w:rPr>
          <w:rFonts w:ascii="Verdana" w:hAnsi="Verdana"/>
          <w:sz w:val="18"/>
          <w:szCs w:val="18"/>
        </w:rPr>
        <w:t xml:space="preserve"> </w:t>
      </w:r>
      <w:r w:rsidR="008F5833">
        <w:rPr>
          <w:rFonts w:ascii="Arial" w:hAnsi="Arial" w:cs="Arial"/>
          <w:color w:val="7F7F7F"/>
          <w:sz w:val="16"/>
          <w:szCs w:val="16"/>
        </w:rPr>
        <w:t xml:space="preserve">06 – 20 02 82 95    </w:t>
      </w:r>
      <w:r w:rsidR="008F5833">
        <w:rPr>
          <w:rFonts w:ascii="Verdana" w:hAnsi="Verdana"/>
          <w:sz w:val="18"/>
          <w:szCs w:val="18"/>
        </w:rPr>
        <w:t xml:space="preserve"> </w:t>
      </w:r>
      <w:r w:rsidR="008F5833">
        <w:rPr>
          <w:rFonts w:ascii="Verdana" w:hAnsi="Verdana"/>
          <w:sz w:val="18"/>
          <w:szCs w:val="18"/>
        </w:rPr>
        <w:t>en Reinier Molenaar</w:t>
      </w:r>
      <w:r w:rsidR="008F5833">
        <w:rPr>
          <w:rFonts w:ascii="Verdana" w:hAnsi="Verdana"/>
          <w:sz w:val="18"/>
          <w:szCs w:val="18"/>
        </w:rPr>
        <w:t xml:space="preserve"> </w:t>
      </w:r>
      <w:r w:rsidR="008F5833">
        <w:rPr>
          <w:rFonts w:ascii="Verdana" w:hAnsi="Verdana"/>
          <w:sz w:val="18"/>
          <w:szCs w:val="18"/>
        </w:rPr>
        <w:t xml:space="preserve"> </w:t>
      </w:r>
      <w:r w:rsidR="008F5833">
        <w:rPr>
          <w:rFonts w:ascii="Verdana" w:hAnsi="Verdana"/>
          <w:sz w:val="18"/>
          <w:szCs w:val="18"/>
        </w:rPr>
        <w:t xml:space="preserve">   </w:t>
      </w:r>
      <w:hyperlink r:id="rId11" w:history="1">
        <w:r w:rsidR="008F5833" w:rsidRPr="00B00A11">
          <w:rPr>
            <w:rStyle w:val="Hyperlink"/>
            <w:rFonts w:ascii="Verdana" w:hAnsi="Verdana"/>
            <w:sz w:val="18"/>
            <w:szCs w:val="18"/>
          </w:rPr>
          <w:t>TR.Molenaar@amersfoort.nl</w:t>
        </w:r>
      </w:hyperlink>
      <w:r w:rsidR="008F5833">
        <w:rPr>
          <w:rFonts w:ascii="Verdana" w:hAnsi="Verdana"/>
          <w:sz w:val="18"/>
          <w:szCs w:val="18"/>
        </w:rPr>
        <w:t xml:space="preserve"> 0642928330 </w:t>
      </w:r>
      <w:r w:rsidR="008F5833">
        <w:rPr>
          <w:rFonts w:ascii="Verdana" w:hAnsi="Verdana"/>
          <w:sz w:val="18"/>
          <w:szCs w:val="18"/>
        </w:rPr>
        <w:t>van de gemeente Amersfoort</w:t>
      </w:r>
    </w:p>
    <w:p w14:paraId="002F8351" w14:textId="39CD6223" w:rsidR="00D92EC8" w:rsidRDefault="00D92EC8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noProof/>
          <w:sz w:val="18"/>
          <w:szCs w:val="18"/>
        </w:rPr>
      </w:pPr>
    </w:p>
    <w:p w14:paraId="5ACC9072" w14:textId="372E8E44" w:rsidR="00D92EC8" w:rsidRDefault="00245EA6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noProof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t xml:space="preserve">Werk voor VWT </w:t>
      </w:r>
      <w:r w:rsidR="00E02F49">
        <w:rPr>
          <w:rFonts w:ascii="Verdana" w:hAnsi="Verdana"/>
          <w:noProof/>
          <w:sz w:val="18"/>
          <w:szCs w:val="18"/>
        </w:rPr>
        <w:t>VTM en bodemonderzoek worden toegestuurd</w:t>
      </w:r>
    </w:p>
    <w:p w14:paraId="1014A172" w14:textId="0282449F" w:rsidR="008F5833" w:rsidRDefault="008F5833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noProof/>
          <w:sz w:val="18"/>
          <w:szCs w:val="18"/>
        </w:rPr>
      </w:pPr>
    </w:p>
    <w:p w14:paraId="5A8F2FB2" w14:textId="1FF37D32" w:rsidR="008F5833" w:rsidRDefault="008F5833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noProof/>
          <w:sz w:val="18"/>
          <w:szCs w:val="18"/>
        </w:rPr>
      </w:pPr>
      <w:r>
        <w:rPr>
          <w:rFonts w:ascii="Verdana" w:hAnsi="Verdana"/>
          <w:noProof/>
          <w:sz w:val="18"/>
          <w:szCs w:val="18"/>
        </w:rPr>
        <w:t xml:space="preserve">Planning </w:t>
      </w:r>
      <w:r w:rsidR="00916E0E">
        <w:rPr>
          <w:rFonts w:ascii="Verdana" w:hAnsi="Verdana"/>
          <w:noProof/>
          <w:sz w:val="18"/>
          <w:szCs w:val="18"/>
        </w:rPr>
        <w:t>2024 Q1 of Q2</w:t>
      </w:r>
    </w:p>
    <w:p w14:paraId="41DED137" w14:textId="77777777" w:rsidR="00E02F49" w:rsidRDefault="00E02F49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noProof/>
          <w:sz w:val="18"/>
          <w:szCs w:val="18"/>
        </w:rPr>
      </w:pPr>
    </w:p>
    <w:p w14:paraId="3BE32DED" w14:textId="77777777" w:rsidR="00E02F49" w:rsidRDefault="00E02F49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noProof/>
          <w:sz w:val="18"/>
          <w:szCs w:val="18"/>
        </w:rPr>
      </w:pPr>
    </w:p>
    <w:p w14:paraId="7E5EDD68" w14:textId="053ADD17" w:rsidR="0049058F" w:rsidRDefault="0049058F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color w:val="FF0000"/>
          <w:sz w:val="18"/>
          <w:szCs w:val="18"/>
        </w:rPr>
      </w:pPr>
      <w:r>
        <w:rPr>
          <w:rFonts w:ascii="Verdana" w:hAnsi="Verdana"/>
          <w:sz w:val="18"/>
          <w:szCs w:val="18"/>
        </w:rPr>
        <w:t>Tekening 5 verlatenkabels zuidkant die door de nieuwe bomen lopen verwijderen over het hele traject</w:t>
      </w:r>
      <w:r w:rsidR="008F5833">
        <w:rPr>
          <w:rFonts w:ascii="Verdana" w:hAnsi="Verdana"/>
          <w:sz w:val="18"/>
          <w:szCs w:val="18"/>
        </w:rPr>
        <w:t xml:space="preserve"> waar de geul</w:t>
      </w:r>
      <w:r>
        <w:rPr>
          <w:rFonts w:ascii="Verdana" w:hAnsi="Verdana"/>
          <w:sz w:val="18"/>
          <w:szCs w:val="18"/>
        </w:rPr>
        <w:t xml:space="preserve"> word opengegraven</w:t>
      </w:r>
      <w:r w:rsidR="008F5833">
        <w:rPr>
          <w:rFonts w:ascii="Verdana" w:hAnsi="Verdana"/>
          <w:sz w:val="18"/>
          <w:szCs w:val="18"/>
        </w:rPr>
        <w:t>,</w:t>
      </w:r>
      <w:r>
        <w:rPr>
          <w:rFonts w:ascii="Verdana" w:hAnsi="Verdana"/>
          <w:sz w:val="18"/>
          <w:szCs w:val="18"/>
        </w:rPr>
        <w:t xml:space="preserve"> </w:t>
      </w:r>
      <w:r w:rsidR="008F5833">
        <w:rPr>
          <w:rFonts w:ascii="Verdana" w:hAnsi="Verdana"/>
          <w:sz w:val="18"/>
          <w:szCs w:val="18"/>
        </w:rPr>
        <w:t>door de aannemer van het project</w:t>
      </w:r>
      <w:r w:rsidR="00043922">
        <w:rPr>
          <w:rFonts w:ascii="Verdana" w:hAnsi="Verdana"/>
          <w:sz w:val="18"/>
          <w:szCs w:val="18"/>
        </w:rPr>
        <w:t xml:space="preserve"> in een arbeidsgang</w:t>
      </w:r>
      <w:r w:rsidR="008F5833">
        <w:rPr>
          <w:rFonts w:ascii="Verdana" w:hAnsi="Verdana"/>
          <w:sz w:val="18"/>
          <w:szCs w:val="18"/>
        </w:rPr>
        <w:t xml:space="preserve">. </w:t>
      </w:r>
      <w:r>
        <w:rPr>
          <w:rFonts w:ascii="Verdana" w:hAnsi="Verdana"/>
          <w:sz w:val="18"/>
          <w:szCs w:val="18"/>
        </w:rPr>
        <w:t xml:space="preserve">over het hele trace aangegeven met oranje streep aangewezen door oranje pijlen. </w:t>
      </w:r>
      <w:r w:rsidRPr="000D21AD">
        <w:rPr>
          <w:rFonts w:ascii="Verdana" w:hAnsi="Verdana"/>
          <w:color w:val="FF0000"/>
          <w:sz w:val="18"/>
          <w:szCs w:val="18"/>
        </w:rPr>
        <w:t>Werk voor VWT</w:t>
      </w:r>
      <w:r w:rsidR="00043922">
        <w:rPr>
          <w:rFonts w:ascii="Verdana" w:hAnsi="Verdana"/>
          <w:color w:val="FF0000"/>
          <w:sz w:val="18"/>
          <w:szCs w:val="18"/>
        </w:rPr>
        <w:t xml:space="preserve"> project is in fases</w:t>
      </w:r>
    </w:p>
    <w:p w14:paraId="4D17B180" w14:textId="77777777" w:rsidR="0049058F" w:rsidRDefault="0049058F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color w:val="FF0000"/>
          <w:sz w:val="18"/>
          <w:szCs w:val="18"/>
        </w:rPr>
      </w:pPr>
    </w:p>
    <w:p w14:paraId="65F4654A" w14:textId="7828E214" w:rsidR="00816D30" w:rsidRDefault="00816D30" w:rsidP="00816D30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Tekening 7 Met groen aangegeven is een knelpunt kabels moeten verlegd worden voor nieuwe bomen in het blauw aangegeven. </w:t>
      </w:r>
      <w:r w:rsidR="008F5833">
        <w:rPr>
          <w:rFonts w:ascii="Verdana" w:hAnsi="Verdana"/>
          <w:sz w:val="18"/>
          <w:szCs w:val="18"/>
        </w:rPr>
        <w:t>V</w:t>
      </w:r>
      <w:r>
        <w:rPr>
          <w:rFonts w:ascii="Verdana" w:hAnsi="Verdana"/>
          <w:sz w:val="18"/>
          <w:szCs w:val="18"/>
        </w:rPr>
        <w:t>an de gemeente moeten wij een nieuw trace krijgen zal lastig zijn omdat het daar vol ligt op de klic te zien.</w:t>
      </w:r>
      <w:r w:rsidR="008F5833">
        <w:rPr>
          <w:rFonts w:ascii="Verdana" w:hAnsi="Verdana"/>
          <w:sz w:val="18"/>
          <w:szCs w:val="18"/>
        </w:rPr>
        <w:t xml:space="preserve"> Misschien is het een kwestie van schuiven en kan het hopelijk zonder onderbreking.</w:t>
      </w:r>
      <w:r>
        <w:rPr>
          <w:rFonts w:ascii="Verdana" w:hAnsi="Verdana"/>
          <w:sz w:val="18"/>
          <w:szCs w:val="18"/>
        </w:rPr>
        <w:t xml:space="preserve"> </w:t>
      </w:r>
      <w:r w:rsidRPr="00EC603E">
        <w:rPr>
          <w:rFonts w:ascii="Verdana" w:hAnsi="Verdana"/>
          <w:color w:val="FF0000"/>
          <w:sz w:val="18"/>
          <w:szCs w:val="18"/>
        </w:rPr>
        <w:t>Werk voor VWT</w:t>
      </w:r>
    </w:p>
    <w:p w14:paraId="6BDEB234" w14:textId="77777777" w:rsidR="00816D30" w:rsidRDefault="00816D30" w:rsidP="00816D30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sz w:val="18"/>
          <w:szCs w:val="18"/>
        </w:rPr>
      </w:pPr>
    </w:p>
    <w:p w14:paraId="4A0E8978" w14:textId="77777777" w:rsidR="0049058F" w:rsidRDefault="0049058F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color w:val="FF0000"/>
          <w:sz w:val="18"/>
          <w:szCs w:val="18"/>
        </w:rPr>
      </w:pPr>
    </w:p>
    <w:p w14:paraId="4AEDE46C" w14:textId="77777777" w:rsidR="00816D30" w:rsidRDefault="00816D30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color w:val="FF0000"/>
          <w:sz w:val="18"/>
          <w:szCs w:val="18"/>
        </w:rPr>
      </w:pPr>
    </w:p>
    <w:p w14:paraId="54D1C1CD" w14:textId="2BFB04F9" w:rsidR="00816D30" w:rsidRDefault="009C7516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color w:val="FF0000"/>
          <w:sz w:val="18"/>
          <w:szCs w:val="18"/>
        </w:rPr>
      </w:pPr>
      <w:r w:rsidRPr="009C7516">
        <w:rPr>
          <w:rFonts w:ascii="Verdana" w:hAnsi="Verdana"/>
          <w:noProof/>
          <w:color w:val="FF0000"/>
          <w:sz w:val="18"/>
          <w:szCs w:val="18"/>
        </w:rPr>
        <w:drawing>
          <wp:inline distT="0" distB="0" distL="0" distR="0" wp14:anchorId="57FA9FF1" wp14:editId="6AF2A0DD">
            <wp:extent cx="6005830" cy="269113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05830" cy="269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380E4" w14:textId="77777777" w:rsidR="0023579F" w:rsidRDefault="0023579F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color w:val="FF0000"/>
          <w:sz w:val="18"/>
          <w:szCs w:val="18"/>
        </w:rPr>
      </w:pPr>
    </w:p>
    <w:p w14:paraId="34460442" w14:textId="6DE414FC" w:rsidR="0023579F" w:rsidRDefault="00831D03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color w:val="FF0000"/>
          <w:sz w:val="18"/>
          <w:szCs w:val="18"/>
        </w:rPr>
      </w:pPr>
      <w:r w:rsidRPr="00831D03">
        <w:rPr>
          <w:rFonts w:ascii="Verdana" w:hAnsi="Verdana"/>
          <w:noProof/>
          <w:color w:val="FF0000"/>
          <w:sz w:val="18"/>
          <w:szCs w:val="18"/>
        </w:rPr>
        <w:lastRenderedPageBreak/>
        <w:drawing>
          <wp:inline distT="0" distB="0" distL="0" distR="0" wp14:anchorId="6205F3AB" wp14:editId="7F49BBC2">
            <wp:extent cx="6005830" cy="2962910"/>
            <wp:effectExtent l="0" t="0" r="0" b="889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0583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BC204" w14:textId="77777777" w:rsidR="0049058F" w:rsidRDefault="0049058F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color w:val="FF0000"/>
          <w:sz w:val="18"/>
          <w:szCs w:val="18"/>
        </w:rPr>
      </w:pPr>
    </w:p>
    <w:p w14:paraId="683977C0" w14:textId="77777777" w:rsidR="0049058F" w:rsidRDefault="0049058F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color w:val="FF0000"/>
          <w:sz w:val="18"/>
          <w:szCs w:val="18"/>
        </w:rPr>
      </w:pPr>
    </w:p>
    <w:p w14:paraId="350E9F69" w14:textId="77777777" w:rsidR="0049058F" w:rsidRDefault="0049058F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noProof/>
          <w:sz w:val="18"/>
          <w:szCs w:val="18"/>
        </w:rPr>
      </w:pPr>
    </w:p>
    <w:p w14:paraId="25D54D7A" w14:textId="030A0BE1" w:rsidR="000D4E52" w:rsidRDefault="000D4E52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noProof/>
          <w:sz w:val="18"/>
          <w:szCs w:val="18"/>
        </w:rPr>
      </w:pPr>
    </w:p>
    <w:p w14:paraId="5E4FF432" w14:textId="6247CB52" w:rsidR="001D4532" w:rsidRDefault="001D4532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noProof/>
          <w:sz w:val="18"/>
          <w:szCs w:val="18"/>
        </w:rPr>
      </w:pPr>
    </w:p>
    <w:p w14:paraId="7892F909" w14:textId="77777777" w:rsidR="000D4E52" w:rsidRDefault="000D4E52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noProof/>
          <w:sz w:val="18"/>
          <w:szCs w:val="18"/>
        </w:rPr>
      </w:pPr>
    </w:p>
    <w:p w14:paraId="7F672070" w14:textId="3254781A" w:rsidR="00A04E6D" w:rsidRDefault="00A04E6D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noProof/>
          <w:sz w:val="18"/>
          <w:szCs w:val="18"/>
        </w:rPr>
      </w:pPr>
    </w:p>
    <w:p w14:paraId="6D904A65" w14:textId="77777777" w:rsidR="00A04E6D" w:rsidRDefault="00A04E6D" w:rsidP="000B0D6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noProof/>
          <w:sz w:val="18"/>
          <w:szCs w:val="18"/>
        </w:rPr>
      </w:pPr>
    </w:p>
    <w:p w14:paraId="697C57C8" w14:textId="0EF4DDA6" w:rsidR="009C4A96" w:rsidRPr="008C6C50" w:rsidRDefault="009C4A96" w:rsidP="00327D1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sz w:val="18"/>
          <w:szCs w:val="18"/>
        </w:rPr>
      </w:pPr>
    </w:p>
    <w:p w14:paraId="6AC0E5CA" w14:textId="58E072D0" w:rsidR="009C4A96" w:rsidRPr="008C6C50" w:rsidRDefault="009C4A96" w:rsidP="00327D1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sz w:val="18"/>
          <w:szCs w:val="18"/>
        </w:rPr>
      </w:pPr>
    </w:p>
    <w:p w14:paraId="592DC0A7" w14:textId="63715CAF" w:rsidR="00E4074A" w:rsidRPr="008C6C50" w:rsidRDefault="00E4074A" w:rsidP="00327D1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sz w:val="18"/>
          <w:szCs w:val="18"/>
        </w:rPr>
      </w:pPr>
    </w:p>
    <w:p w14:paraId="64EA6476" w14:textId="77777777" w:rsidR="00A527D9" w:rsidRPr="008C6C50" w:rsidRDefault="00A527D9" w:rsidP="00327D1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sz w:val="18"/>
          <w:szCs w:val="18"/>
        </w:rPr>
      </w:pPr>
    </w:p>
    <w:p w14:paraId="27AD8F85" w14:textId="77777777" w:rsidR="00D240B8" w:rsidRPr="008C6C50" w:rsidRDefault="00D240B8" w:rsidP="00327D1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sz w:val="18"/>
          <w:szCs w:val="18"/>
        </w:rPr>
      </w:pPr>
    </w:p>
    <w:p w14:paraId="4CE83162" w14:textId="77777777" w:rsidR="001B19DE" w:rsidRPr="008C6C50" w:rsidRDefault="001B19DE" w:rsidP="00327D1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sz w:val="18"/>
          <w:szCs w:val="18"/>
        </w:rPr>
      </w:pPr>
    </w:p>
    <w:p w14:paraId="1BD8F14B" w14:textId="77777777" w:rsidR="00C930B4" w:rsidRPr="008C6C50" w:rsidRDefault="007B6A2F" w:rsidP="00355D27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sz w:val="18"/>
          <w:szCs w:val="18"/>
        </w:rPr>
      </w:pPr>
      <w:r w:rsidRPr="008C6C50">
        <w:rPr>
          <w:rFonts w:ascii="Verdana" w:hAnsi="Verdana"/>
          <w:sz w:val="18"/>
          <w:szCs w:val="18"/>
        </w:rPr>
        <w:t xml:space="preserve">                                                  </w:t>
      </w:r>
    </w:p>
    <w:p w14:paraId="6CAD85BD" w14:textId="77777777" w:rsidR="000B252E" w:rsidRPr="00E96EBA" w:rsidRDefault="00D02E8B" w:rsidP="006F5340">
      <w:pPr>
        <w:rPr>
          <w:rFonts w:ascii="Verdana" w:hAnsi="Verdana"/>
          <w:b/>
          <w:sz w:val="20"/>
          <w:szCs w:val="20"/>
        </w:rPr>
      </w:pPr>
      <w:r w:rsidRPr="006F5340">
        <w:rPr>
          <w:rFonts w:ascii="Verdana" w:hAnsi="Verdana"/>
          <w:b/>
          <w:sz w:val="20"/>
          <w:szCs w:val="20"/>
        </w:rPr>
        <w:t>Consequenties KPN</w:t>
      </w:r>
    </w:p>
    <w:p w14:paraId="57F0860A" w14:textId="77777777" w:rsidR="00DA7FA2" w:rsidRPr="00CD04F7" w:rsidRDefault="000B252E" w:rsidP="00DA7FA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-57"/>
        <w:rPr>
          <w:rFonts w:ascii="Verdana" w:hAnsi="Verdana"/>
          <w:sz w:val="18"/>
          <w:szCs w:val="18"/>
        </w:rPr>
      </w:pPr>
      <w:r w:rsidRPr="00D02E8B">
        <w:rPr>
          <w:sz w:val="18"/>
          <w:szCs w:val="18"/>
        </w:rPr>
        <w:tab/>
      </w:r>
    </w:p>
    <w:p w14:paraId="41531A81" w14:textId="26C59DB0" w:rsidR="007B6A2F" w:rsidRDefault="00DA7FA2" w:rsidP="00EE480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-57"/>
        <w:rPr>
          <w:rFonts w:ascii="Verdana" w:hAnsi="Verdana"/>
          <w:sz w:val="18"/>
          <w:szCs w:val="18"/>
        </w:rPr>
      </w:pPr>
      <w:r w:rsidRPr="00CD04F7">
        <w:rPr>
          <w:rFonts w:ascii="Verdana" w:hAnsi="Verdana"/>
          <w:sz w:val="18"/>
          <w:szCs w:val="18"/>
        </w:rPr>
        <w:t>2.</w:t>
      </w:r>
      <w:r w:rsidR="00C75E4A" w:rsidRPr="00CD04F7">
        <w:rPr>
          <w:rFonts w:ascii="Verdana" w:hAnsi="Verdana"/>
          <w:sz w:val="18"/>
          <w:szCs w:val="18"/>
        </w:rPr>
        <w:tab/>
        <w:t>Wat g</w:t>
      </w:r>
      <w:r w:rsidR="007C2B80">
        <w:rPr>
          <w:rFonts w:ascii="Verdana" w:hAnsi="Verdana"/>
          <w:sz w:val="18"/>
          <w:szCs w:val="18"/>
        </w:rPr>
        <w:t>ebeurt er als we het niet doen</w:t>
      </w:r>
      <w:r w:rsidR="007C2B80">
        <w:rPr>
          <w:rFonts w:ascii="Verdana" w:hAnsi="Verdana"/>
          <w:sz w:val="18"/>
          <w:szCs w:val="18"/>
        </w:rPr>
        <w:tab/>
        <w:t>:</w:t>
      </w:r>
      <w:sdt>
        <w:sdtPr>
          <w:rPr>
            <w:rFonts w:ascii="Verdana" w:hAnsi="Verdana"/>
            <w:sz w:val="18"/>
            <w:szCs w:val="18"/>
          </w:rPr>
          <w:alias w:val="Wat als niet"/>
          <w:tag w:val="Wat als niet"/>
          <w:id w:val="808675653"/>
          <w:lock w:val="sdtLocked"/>
          <w:placeholder>
            <w:docPart w:val="809C1655A8394106A77CD5035CBBFA85"/>
          </w:placeholder>
          <w:comboBox>
            <w:listItem w:value="Kies een item."/>
            <w:listItem w:displayText="AK onder asfalt" w:value="AK onder asfalt"/>
            <w:listItem w:displayText="HH onder asfalt" w:value="HH onder asfalt"/>
            <w:listItem w:displayText="Risico op afbreuk" w:value="Risico op afbreuk"/>
            <w:listItem w:displayText="Claim derden" w:value="Claim derden"/>
            <w:listItem w:displayText="Risico continuiteit dienstverlening" w:value="Risico continuiteit dienstverlening"/>
            <w:listItem w:displayText="Niks" w:value="Niks"/>
          </w:comboBox>
        </w:sdtPr>
        <w:sdtEndPr/>
        <w:sdtContent>
          <w:r w:rsidR="00844C0F">
            <w:rPr>
              <w:rFonts w:ascii="Verdana" w:hAnsi="Verdana"/>
              <w:sz w:val="18"/>
              <w:szCs w:val="18"/>
            </w:rPr>
            <w:t>Risico op afbreuk</w:t>
          </w:r>
        </w:sdtContent>
      </w:sdt>
      <w:r w:rsidR="003F1289">
        <w:rPr>
          <w:rFonts w:ascii="Verdana" w:hAnsi="Verdana"/>
          <w:sz w:val="18"/>
          <w:szCs w:val="18"/>
        </w:rPr>
        <w:t xml:space="preserve">                                </w:t>
      </w:r>
      <w:r w:rsidR="007C2B80">
        <w:rPr>
          <w:rFonts w:ascii="Verdana" w:hAnsi="Verdana"/>
          <w:sz w:val="18"/>
          <w:szCs w:val="18"/>
        </w:rPr>
        <w:t xml:space="preserve">           </w:t>
      </w:r>
    </w:p>
    <w:p w14:paraId="2C2C9DC8" w14:textId="77777777" w:rsidR="00CD04F7" w:rsidRDefault="00CD04F7" w:rsidP="00EE4809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-57"/>
        <w:rPr>
          <w:rFonts w:ascii="Verdana" w:hAnsi="Verdana"/>
          <w:sz w:val="18"/>
          <w:szCs w:val="18"/>
        </w:rPr>
      </w:pPr>
    </w:p>
    <w:p w14:paraId="46ADD01B" w14:textId="3FB5EEB9" w:rsidR="00CD04F7" w:rsidRDefault="00921161" w:rsidP="00C75E4A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708" w:hanging="765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3</w:t>
      </w:r>
      <w:r w:rsidR="00CD04F7">
        <w:rPr>
          <w:rFonts w:ascii="Verdana" w:hAnsi="Verdana"/>
          <w:sz w:val="18"/>
          <w:szCs w:val="18"/>
        </w:rPr>
        <w:t xml:space="preserve">. </w:t>
      </w:r>
      <w:r w:rsidR="00CD04F7">
        <w:rPr>
          <w:rFonts w:ascii="Verdana" w:hAnsi="Verdana"/>
          <w:sz w:val="18"/>
          <w:szCs w:val="18"/>
        </w:rPr>
        <w:tab/>
        <w:t>Complexiteit</w:t>
      </w:r>
      <w:r w:rsidR="00CD04F7">
        <w:rPr>
          <w:rFonts w:ascii="Verdana" w:hAnsi="Verdana"/>
          <w:sz w:val="18"/>
          <w:szCs w:val="18"/>
        </w:rPr>
        <w:tab/>
      </w:r>
      <w:r w:rsidR="00CD04F7">
        <w:rPr>
          <w:rFonts w:ascii="Verdana" w:hAnsi="Verdana"/>
          <w:sz w:val="18"/>
          <w:szCs w:val="18"/>
        </w:rPr>
        <w:tab/>
      </w:r>
      <w:r w:rsidR="00CD04F7">
        <w:rPr>
          <w:rFonts w:ascii="Verdana" w:hAnsi="Verdana"/>
          <w:sz w:val="18"/>
          <w:szCs w:val="18"/>
        </w:rPr>
        <w:tab/>
      </w:r>
      <w:r w:rsidR="00CD04F7">
        <w:rPr>
          <w:rFonts w:ascii="Verdana" w:hAnsi="Verdana"/>
          <w:sz w:val="18"/>
          <w:szCs w:val="18"/>
        </w:rPr>
        <w:tab/>
        <w:t>:</w:t>
      </w:r>
      <w:sdt>
        <w:sdtPr>
          <w:rPr>
            <w:rFonts w:ascii="Verdana" w:hAnsi="Verdana"/>
            <w:sz w:val="18"/>
            <w:szCs w:val="18"/>
          </w:rPr>
          <w:alias w:val="Complexiteit Opdracht"/>
          <w:tag w:val="Complexiteit Opdracht"/>
          <w:id w:val="-854422106"/>
          <w:lock w:val="sdtLocked"/>
          <w:placeholder>
            <w:docPart w:val="C2CB7721CE644835B65B1A64859787B6"/>
          </w:placeholder>
          <w:comboBox>
            <w:listItem w:displayText="Hoog" w:value="Hoog"/>
            <w:listItem w:displayText="Gemiddeld" w:value="Gemiddeld"/>
            <w:listItem w:displayText="Laag" w:value="Laag"/>
            <w:listItem w:displayText="Geen" w:value="Geen"/>
            <w:listItem w:displayText="Nvt" w:value="Nvt"/>
          </w:comboBox>
        </w:sdtPr>
        <w:sdtEndPr/>
        <w:sdtContent>
          <w:r w:rsidR="00844C0F">
            <w:rPr>
              <w:rFonts w:ascii="Verdana" w:hAnsi="Verdana"/>
              <w:sz w:val="18"/>
              <w:szCs w:val="18"/>
            </w:rPr>
            <w:t>Gemiddeld</w:t>
          </w:r>
        </w:sdtContent>
      </w:sdt>
    </w:p>
    <w:p w14:paraId="15157C78" w14:textId="77777777" w:rsidR="00CD04F7" w:rsidRDefault="00CD04F7" w:rsidP="00C75E4A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708" w:hanging="765"/>
        <w:rPr>
          <w:rFonts w:ascii="Verdana" w:hAnsi="Verdana"/>
          <w:sz w:val="18"/>
          <w:szCs w:val="18"/>
        </w:rPr>
      </w:pPr>
    </w:p>
    <w:p w14:paraId="7454C734" w14:textId="6437E50B" w:rsidR="00CD04F7" w:rsidRDefault="00921161" w:rsidP="00C75E4A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708" w:hanging="765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4</w:t>
      </w:r>
      <w:r w:rsidR="00CD04F7">
        <w:rPr>
          <w:rFonts w:ascii="Verdana" w:hAnsi="Verdana"/>
          <w:sz w:val="18"/>
          <w:szCs w:val="18"/>
        </w:rPr>
        <w:t>.</w:t>
      </w:r>
      <w:r w:rsidR="00CD04F7">
        <w:rPr>
          <w:rFonts w:ascii="Verdana" w:hAnsi="Verdana"/>
          <w:sz w:val="18"/>
          <w:szCs w:val="18"/>
        </w:rPr>
        <w:tab/>
        <w:t>Risico’s</w:t>
      </w:r>
      <w:r w:rsidR="00CD04F7">
        <w:rPr>
          <w:rFonts w:ascii="Verdana" w:hAnsi="Verdana"/>
          <w:sz w:val="18"/>
          <w:szCs w:val="18"/>
        </w:rPr>
        <w:tab/>
      </w:r>
      <w:r w:rsidR="00CD04F7">
        <w:rPr>
          <w:rFonts w:ascii="Verdana" w:hAnsi="Verdana"/>
          <w:sz w:val="18"/>
          <w:szCs w:val="18"/>
        </w:rPr>
        <w:tab/>
      </w:r>
      <w:r w:rsidR="00CD04F7">
        <w:rPr>
          <w:rFonts w:ascii="Verdana" w:hAnsi="Verdana"/>
          <w:sz w:val="18"/>
          <w:szCs w:val="18"/>
        </w:rPr>
        <w:tab/>
      </w:r>
      <w:r w:rsidR="00CD04F7">
        <w:rPr>
          <w:rFonts w:ascii="Verdana" w:hAnsi="Verdana"/>
          <w:sz w:val="18"/>
          <w:szCs w:val="18"/>
        </w:rPr>
        <w:tab/>
      </w:r>
      <w:r w:rsidR="00CD04F7">
        <w:rPr>
          <w:rFonts w:ascii="Verdana" w:hAnsi="Verdana"/>
          <w:sz w:val="18"/>
          <w:szCs w:val="18"/>
        </w:rPr>
        <w:tab/>
        <w:t>:</w:t>
      </w:r>
      <w:sdt>
        <w:sdtPr>
          <w:rPr>
            <w:rFonts w:ascii="Verdana" w:hAnsi="Verdana"/>
            <w:sz w:val="18"/>
            <w:szCs w:val="18"/>
          </w:rPr>
          <w:alias w:val="Risico"/>
          <w:tag w:val="Risico"/>
          <w:id w:val="327722785"/>
          <w:lock w:val="sdtLocked"/>
          <w:placeholder>
            <w:docPart w:val="CECB0A8DA21640BC823DFA97AEE5367A"/>
          </w:placeholder>
          <w:comboBox>
            <w:listItem w:displayText="Hoog" w:value="Hoog"/>
            <w:listItem w:displayText="Gemiddeld" w:value="Gemiddeld"/>
            <w:listItem w:displayText="Laag" w:value="Laag"/>
            <w:listItem w:displayText="Geen" w:value="Geen"/>
          </w:comboBox>
        </w:sdtPr>
        <w:sdtEndPr/>
        <w:sdtContent>
          <w:r w:rsidR="00844C0F">
            <w:rPr>
              <w:rFonts w:ascii="Verdana" w:hAnsi="Verdana"/>
              <w:sz w:val="18"/>
              <w:szCs w:val="18"/>
            </w:rPr>
            <w:t>Gemiddeld</w:t>
          </w:r>
        </w:sdtContent>
      </w:sdt>
    </w:p>
    <w:p w14:paraId="736B1E42" w14:textId="77777777" w:rsidR="00CD04F7" w:rsidRPr="00C75E4A" w:rsidRDefault="00CD04F7" w:rsidP="00C75E4A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708" w:hanging="765"/>
        <w:rPr>
          <w:rFonts w:ascii="Verdana" w:hAnsi="Verdana"/>
          <w:sz w:val="18"/>
          <w:szCs w:val="18"/>
        </w:rPr>
      </w:pPr>
    </w:p>
    <w:p w14:paraId="6F74BA4B" w14:textId="4BF4F0D1" w:rsidR="000B252E" w:rsidRPr="007E10A4" w:rsidRDefault="000B252E" w:rsidP="005D382B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rFonts w:ascii="Verdana" w:hAnsi="Verdana"/>
          <w:sz w:val="18"/>
          <w:szCs w:val="18"/>
        </w:rPr>
      </w:pPr>
    </w:p>
    <w:p w14:paraId="6C1BB3DF" w14:textId="77777777" w:rsidR="00CA1467" w:rsidRPr="006F5340" w:rsidRDefault="00CA1467" w:rsidP="000B252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-57"/>
        <w:rPr>
          <w:rFonts w:ascii="Verdana" w:hAnsi="Verdana"/>
          <w:sz w:val="18"/>
          <w:szCs w:val="18"/>
        </w:rPr>
      </w:pPr>
    </w:p>
    <w:p w14:paraId="7DD0701D" w14:textId="77777777" w:rsidR="00F74FA3" w:rsidRDefault="00F74FA3" w:rsidP="006F5340">
      <w:pPr>
        <w:rPr>
          <w:rFonts w:ascii="Verdana" w:hAnsi="Verdana"/>
          <w:b/>
          <w:sz w:val="20"/>
          <w:szCs w:val="20"/>
        </w:rPr>
      </w:pPr>
    </w:p>
    <w:p w14:paraId="4069FD59" w14:textId="77777777" w:rsidR="000B252E" w:rsidRPr="006F5340" w:rsidRDefault="00D02E8B" w:rsidP="006F5340">
      <w:pPr>
        <w:rPr>
          <w:rFonts w:ascii="Verdana" w:hAnsi="Verdana"/>
          <w:b/>
          <w:sz w:val="20"/>
          <w:szCs w:val="20"/>
        </w:rPr>
      </w:pPr>
      <w:r w:rsidRPr="006F5340">
        <w:rPr>
          <w:rFonts w:ascii="Verdana" w:hAnsi="Verdana"/>
          <w:b/>
          <w:sz w:val="20"/>
          <w:szCs w:val="20"/>
        </w:rPr>
        <w:t>Planning</w:t>
      </w:r>
    </w:p>
    <w:p w14:paraId="3D292011" w14:textId="091C2C63" w:rsidR="00266A61" w:rsidRDefault="00266A61" w:rsidP="000B1434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</w:pPr>
    </w:p>
    <w:p w14:paraId="6DBFF2C1" w14:textId="77777777" w:rsidR="00C524BA" w:rsidRDefault="00C524BA" w:rsidP="00C524BA">
      <w:pPr>
        <w:rPr>
          <w:rFonts w:ascii="Verdana" w:hAnsi="Verdana"/>
          <w:b/>
          <w:sz w:val="20"/>
          <w:szCs w:val="20"/>
        </w:rPr>
      </w:pPr>
    </w:p>
    <w:p w14:paraId="20AB95DE" w14:textId="162120C1" w:rsidR="00AF6F2F" w:rsidRDefault="006C5165" w:rsidP="002273E6">
      <w:pPr>
        <w:rPr>
          <w:rFonts w:ascii="Verdana" w:hAnsi="Verdana"/>
          <w:b/>
          <w:sz w:val="20"/>
          <w:szCs w:val="20"/>
        </w:rPr>
      </w:pPr>
      <w:r w:rsidRPr="006F5340">
        <w:rPr>
          <w:rFonts w:ascii="Verdana" w:hAnsi="Verdana"/>
          <w:b/>
          <w:sz w:val="20"/>
          <w:szCs w:val="20"/>
        </w:rPr>
        <w:t>Contactpersonen</w:t>
      </w:r>
    </w:p>
    <w:p w14:paraId="27CFF28A" w14:textId="77777777" w:rsidR="006C5425" w:rsidRDefault="006C5425" w:rsidP="002273E6">
      <w:pPr>
        <w:rPr>
          <w:rFonts w:ascii="Verdana" w:hAnsi="Verdana"/>
          <w:b/>
          <w:sz w:val="20"/>
          <w:szCs w:val="20"/>
        </w:rPr>
      </w:pPr>
    </w:p>
    <w:p w14:paraId="022889C5" w14:textId="77777777" w:rsidR="00DE1DFE" w:rsidRPr="002273E6" w:rsidRDefault="00DE1DFE" w:rsidP="002273E6">
      <w:pPr>
        <w:rPr>
          <w:rFonts w:ascii="Verdana" w:hAnsi="Verdana"/>
          <w:b/>
          <w:sz w:val="20"/>
          <w:szCs w:val="20"/>
        </w:rPr>
      </w:pPr>
    </w:p>
    <w:p w14:paraId="2255EC31" w14:textId="1328D13E" w:rsidR="00C524BA" w:rsidRPr="00224D25" w:rsidRDefault="00AF6F2F" w:rsidP="005875BC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rPr>
          <w:b/>
          <w:bCs/>
        </w:rPr>
      </w:pPr>
      <w:r w:rsidRPr="00B5174B">
        <w:t xml:space="preserve"> </w:t>
      </w:r>
      <w:r w:rsidR="008F5833">
        <w:rPr>
          <w:rFonts w:ascii="Verdana" w:hAnsi="Verdana"/>
          <w:sz w:val="18"/>
          <w:szCs w:val="18"/>
        </w:rPr>
        <w:t xml:space="preserve">Erwin Noome </w:t>
      </w:r>
      <w:hyperlink r:id="rId14" w:history="1">
        <w:r w:rsidR="008F5833" w:rsidRPr="00B00A11">
          <w:rPr>
            <w:rStyle w:val="Hyperlink"/>
            <w:rFonts w:ascii="Verdana" w:hAnsi="Verdana"/>
            <w:sz w:val="18"/>
            <w:szCs w:val="18"/>
          </w:rPr>
          <w:t>e.noome@drong.nl</w:t>
        </w:r>
      </w:hyperlink>
      <w:r w:rsidR="008F5833">
        <w:rPr>
          <w:rFonts w:ascii="Verdana" w:hAnsi="Verdana"/>
          <w:sz w:val="18"/>
          <w:szCs w:val="18"/>
        </w:rPr>
        <w:t xml:space="preserve"> </w:t>
      </w:r>
      <w:r w:rsidR="008F5833">
        <w:rPr>
          <w:rFonts w:ascii="Arial" w:hAnsi="Arial" w:cs="Arial"/>
          <w:color w:val="7F7F7F"/>
          <w:sz w:val="16"/>
          <w:szCs w:val="16"/>
        </w:rPr>
        <w:t xml:space="preserve">06 – 20 02 82 95    </w:t>
      </w:r>
      <w:r w:rsidR="008F5833">
        <w:rPr>
          <w:rFonts w:ascii="Verdana" w:hAnsi="Verdana"/>
          <w:sz w:val="18"/>
          <w:szCs w:val="18"/>
        </w:rPr>
        <w:t xml:space="preserve"> en Reinier Molenaar     </w:t>
      </w:r>
      <w:hyperlink r:id="rId15" w:history="1">
        <w:r w:rsidR="008F5833" w:rsidRPr="00B00A11">
          <w:rPr>
            <w:rStyle w:val="Hyperlink"/>
            <w:rFonts w:ascii="Verdana" w:hAnsi="Verdana"/>
            <w:sz w:val="18"/>
            <w:szCs w:val="18"/>
          </w:rPr>
          <w:t>TR.Molenaar@amersfoort.nl</w:t>
        </w:r>
      </w:hyperlink>
      <w:r w:rsidR="008F5833">
        <w:rPr>
          <w:rFonts w:ascii="Verdana" w:hAnsi="Verdana"/>
          <w:sz w:val="18"/>
          <w:szCs w:val="18"/>
        </w:rPr>
        <w:t xml:space="preserve"> 0642928330</w:t>
      </w:r>
    </w:p>
    <w:p w14:paraId="5552D583" w14:textId="77777777" w:rsidR="000B252E" w:rsidRPr="00B5174B" w:rsidRDefault="000B252E" w:rsidP="00424A73">
      <w:pPr>
        <w:pStyle w:val="Bloktekst"/>
      </w:pPr>
    </w:p>
    <w:p w14:paraId="65D5E7E4" w14:textId="77777777" w:rsidR="00BB2CA3" w:rsidRDefault="00BB2CA3" w:rsidP="00BB2CA3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Vervuilde grond/Bodemonderzoek</w:t>
      </w:r>
    </w:p>
    <w:p w14:paraId="5A2E05D8" w14:textId="25B7F9A9" w:rsidR="007C2B80" w:rsidRPr="006F5340" w:rsidRDefault="008C6C50" w:rsidP="000B252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-5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gedaan</w:t>
      </w:r>
    </w:p>
    <w:p w14:paraId="32A31E83" w14:textId="77777777" w:rsidR="000B252E" w:rsidRDefault="000B252E" w:rsidP="00424A73">
      <w:pPr>
        <w:pStyle w:val="Bloktekst"/>
      </w:pPr>
    </w:p>
    <w:p w14:paraId="36D668C6" w14:textId="77777777" w:rsidR="00C75CFC" w:rsidRPr="006F5340" w:rsidRDefault="006C5165" w:rsidP="006F5340">
      <w:pPr>
        <w:rPr>
          <w:rFonts w:ascii="Verdana" w:hAnsi="Verdana"/>
          <w:b/>
          <w:sz w:val="20"/>
          <w:szCs w:val="20"/>
        </w:rPr>
      </w:pPr>
      <w:r w:rsidRPr="006F5340">
        <w:rPr>
          <w:rFonts w:ascii="Verdana" w:hAnsi="Verdana"/>
          <w:b/>
          <w:sz w:val="20"/>
          <w:szCs w:val="20"/>
        </w:rPr>
        <w:lastRenderedPageBreak/>
        <w:t>Actie voor L mngr</w:t>
      </w:r>
    </w:p>
    <w:sdt>
      <w:sdtPr>
        <w:rPr>
          <w:rFonts w:ascii="Verdana" w:hAnsi="Verdana"/>
          <w:sz w:val="18"/>
          <w:szCs w:val="18"/>
        </w:rPr>
        <w:alias w:val="Akties"/>
        <w:tag w:val="Akties"/>
        <w:id w:val="-2011443910"/>
        <w:lock w:val="sdtLocked"/>
        <w:placeholder>
          <w:docPart w:val="538EA7EEDC7A484080886517083E7F3F"/>
        </w:placeholder>
        <w:comboBox>
          <w:listItem w:value="Kies een item."/>
          <w:listItem w:displayText="Wacht op vervolgoverleg" w:value="Wacht op vervolgoverleg"/>
          <w:listItem w:displayText="Wacht op proefsleuven" w:value="Wacht op proefsleuven"/>
          <w:listItem w:displayText="Vooralsnog Geen" w:value="Vooralsnog Geen"/>
          <w:listItem w:displayText="Niks" w:value="Niks"/>
          <w:listItem w:displayText="Archiveren" w:value="Archiveren"/>
          <w:listItem w:displayText="Aansturen Bouwopdracht" w:value="Aansturen Bouwopdracht"/>
        </w:comboBox>
      </w:sdtPr>
      <w:sdtEndPr/>
      <w:sdtContent>
        <w:p w14:paraId="5A7E3DF5" w14:textId="6D0BB816" w:rsidR="00266A61" w:rsidRPr="006F5340" w:rsidRDefault="00224D25" w:rsidP="00C75CFC">
          <w:pPr>
            <w:pBdr>
              <w:top w:val="single" w:sz="4" w:space="1" w:color="auto"/>
              <w:left w:val="single" w:sz="4" w:space="6" w:color="auto"/>
              <w:bottom w:val="single" w:sz="4" w:space="1" w:color="auto"/>
              <w:right w:val="single" w:sz="4" w:space="0" w:color="auto"/>
            </w:pBdr>
            <w:ind w:left="-57"/>
            <w:rPr>
              <w:rFonts w:ascii="Verdana" w:hAnsi="Verdana"/>
              <w:sz w:val="18"/>
              <w:szCs w:val="18"/>
            </w:rPr>
          </w:pPr>
          <w:r>
            <w:rPr>
              <w:rFonts w:ascii="Verdana" w:hAnsi="Verdana"/>
              <w:sz w:val="18"/>
              <w:szCs w:val="18"/>
            </w:rPr>
            <w:t>Aansturen Bouwopdracht</w:t>
          </w:r>
        </w:p>
      </w:sdtContent>
    </w:sdt>
    <w:p w14:paraId="381BCB87" w14:textId="77777777" w:rsidR="00CD04F7" w:rsidRDefault="00CD04F7" w:rsidP="00E12485">
      <w:pPr>
        <w:rPr>
          <w:rFonts w:ascii="Verdana" w:hAnsi="Verdana"/>
          <w:b/>
          <w:sz w:val="20"/>
          <w:szCs w:val="20"/>
        </w:rPr>
      </w:pPr>
    </w:p>
    <w:p w14:paraId="1D5BC69F" w14:textId="77777777" w:rsidR="003E305C" w:rsidRDefault="003E305C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64DF8DAA" w14:textId="77777777" w:rsidR="00E12485" w:rsidRPr="006F5340" w:rsidRDefault="00E12485" w:rsidP="00E12485">
      <w:pPr>
        <w:rPr>
          <w:rFonts w:ascii="Verdana" w:hAnsi="Verdana"/>
          <w:b/>
          <w:sz w:val="20"/>
          <w:szCs w:val="20"/>
        </w:rPr>
      </w:pPr>
      <w:r w:rsidRPr="006F5340">
        <w:rPr>
          <w:rFonts w:ascii="Verdana" w:hAnsi="Verdana"/>
          <w:b/>
          <w:sz w:val="20"/>
          <w:szCs w:val="20"/>
        </w:rPr>
        <w:lastRenderedPageBreak/>
        <w:t>Actie voor Planner</w:t>
      </w:r>
    </w:p>
    <w:p w14:paraId="6F4A8CAB" w14:textId="77777777" w:rsidR="002C069A" w:rsidRPr="006F5340" w:rsidRDefault="002C069A" w:rsidP="002C069A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-57"/>
        <w:rPr>
          <w:rFonts w:ascii="Verdana" w:hAnsi="Verdana"/>
          <w:sz w:val="18"/>
          <w:szCs w:val="18"/>
        </w:rPr>
      </w:pPr>
    </w:p>
    <w:sdt>
      <w:sdtPr>
        <w:rPr>
          <w:rFonts w:ascii="Verdana" w:hAnsi="Verdana"/>
          <w:sz w:val="18"/>
          <w:szCs w:val="18"/>
        </w:rPr>
        <w:alias w:val="Akties"/>
        <w:tag w:val="Akties"/>
        <w:id w:val="-847560674"/>
        <w:lock w:val="sdtLocked"/>
        <w:placeholder>
          <w:docPart w:val="79ECE647B7234A6AA0434639F8E3ED91"/>
        </w:placeholder>
        <w:comboBox>
          <w:listItem w:value="Kies een item."/>
          <w:listItem w:displayText="Opstarten Bouwopdracht" w:value="Opstarten Bouwopdracht"/>
          <w:listItem w:displayText="Archiveren Opdracht" w:value="Archiveren Opdracht"/>
          <w:listItem w:displayText="Wacht op vervolgoverleg LM" w:value="Wacht op vervolgoverleg LM"/>
          <w:listItem w:displayText="Vooralsnog Geen" w:value="Vooralsnog Geen"/>
          <w:listItem w:displayText="Annuleren opdracht" w:value="Annuleren opdracht"/>
          <w:listItem w:displayText="Niks" w:value="Niks"/>
          <w:listItem w:displayText="Wacht op aanvullende info" w:value="Wacht op aanvullende info"/>
          <w:listItem w:displayText="Zie akties werkomschrijving" w:value="Zie akties werkomschrijving"/>
        </w:comboBox>
      </w:sdtPr>
      <w:sdtEndPr/>
      <w:sdtContent>
        <w:p w14:paraId="1A037B21" w14:textId="6199A22D" w:rsidR="006A28D2" w:rsidRDefault="00445A23" w:rsidP="006A28D2">
          <w:pPr>
            <w:pBdr>
              <w:top w:val="single" w:sz="4" w:space="1" w:color="auto"/>
              <w:left w:val="single" w:sz="4" w:space="6" w:color="auto"/>
              <w:bottom w:val="single" w:sz="4" w:space="1" w:color="auto"/>
              <w:right w:val="single" w:sz="4" w:space="0" w:color="auto"/>
            </w:pBdr>
            <w:ind w:left="-57"/>
            <w:rPr>
              <w:rFonts w:ascii="Verdana" w:hAnsi="Verdana"/>
              <w:sz w:val="18"/>
              <w:szCs w:val="18"/>
            </w:rPr>
          </w:pPr>
          <w:r>
            <w:rPr>
              <w:rFonts w:ascii="Verdana" w:hAnsi="Verdana"/>
              <w:sz w:val="18"/>
              <w:szCs w:val="18"/>
            </w:rPr>
            <w:t>Opstarten Bouwopdracht</w:t>
          </w:r>
        </w:p>
      </w:sdtContent>
    </w:sdt>
    <w:p w14:paraId="12974FF9" w14:textId="77777777" w:rsidR="007C2B80" w:rsidRPr="00921161" w:rsidRDefault="007C2B80" w:rsidP="00E12485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-57"/>
        <w:rPr>
          <w:rFonts w:ascii="Verdana" w:hAnsi="Verdana"/>
          <w:sz w:val="18"/>
          <w:szCs w:val="18"/>
        </w:rPr>
      </w:pPr>
    </w:p>
    <w:p w14:paraId="51E3B2A9" w14:textId="77777777" w:rsidR="00C75CFC" w:rsidRDefault="00C75CFC" w:rsidP="00424A73">
      <w:pPr>
        <w:pStyle w:val="Bloktekst"/>
      </w:pPr>
    </w:p>
    <w:p w14:paraId="2749E7DF" w14:textId="77777777" w:rsidR="000B252E" w:rsidRPr="006F5340" w:rsidRDefault="00D02E8B" w:rsidP="006F5340">
      <w:pPr>
        <w:rPr>
          <w:rFonts w:ascii="Verdana" w:hAnsi="Verdana"/>
          <w:b/>
          <w:sz w:val="20"/>
          <w:szCs w:val="20"/>
        </w:rPr>
      </w:pPr>
      <w:r w:rsidRPr="006F5340">
        <w:rPr>
          <w:rFonts w:ascii="Verdana" w:hAnsi="Verdana"/>
          <w:b/>
          <w:sz w:val="20"/>
          <w:szCs w:val="20"/>
        </w:rPr>
        <w:t>Bijzonderheden</w:t>
      </w:r>
    </w:p>
    <w:p w14:paraId="1589AAB7" w14:textId="2450A0DE" w:rsidR="007C2B80" w:rsidRDefault="00445A23" w:rsidP="000B252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-57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VWT aansturen koper en glas</w:t>
      </w:r>
    </w:p>
    <w:p w14:paraId="5D66DCC9" w14:textId="119B57BE" w:rsidR="007C2B80" w:rsidRPr="006F5340" w:rsidRDefault="007C2B80" w:rsidP="000B252E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left="-57"/>
        <w:rPr>
          <w:rFonts w:ascii="Verdana" w:hAnsi="Verdana"/>
          <w:sz w:val="18"/>
          <w:szCs w:val="18"/>
        </w:rPr>
      </w:pPr>
    </w:p>
    <w:p w14:paraId="4E30EE99" w14:textId="77777777" w:rsidR="006F5340" w:rsidRDefault="006F5340" w:rsidP="002B3DD5">
      <w:pPr>
        <w:pStyle w:val="Bloktekst"/>
        <w:ind w:left="0"/>
        <w:rPr>
          <w:sz w:val="28"/>
          <w:szCs w:val="28"/>
        </w:rPr>
      </w:pPr>
    </w:p>
    <w:p w14:paraId="463E4CC8" w14:textId="77777777" w:rsidR="00CD04F7" w:rsidRDefault="00CD04F7">
      <w:pPr>
        <w:pStyle w:val="Bloktekst"/>
        <w:ind w:left="0"/>
        <w:rPr>
          <w:rFonts w:ascii="Verdana" w:hAnsi="Verdana"/>
          <w:sz w:val="18"/>
          <w:szCs w:val="18"/>
        </w:rPr>
      </w:pPr>
      <w:r w:rsidRPr="00CD04F7">
        <w:rPr>
          <w:rFonts w:ascii="Verdana" w:hAnsi="Verdana"/>
          <w:sz w:val="18"/>
          <w:szCs w:val="18"/>
        </w:rPr>
        <w:t xml:space="preserve"> </w:t>
      </w:r>
      <w:r w:rsidR="001C6109">
        <w:rPr>
          <w:rFonts w:ascii="Verdana" w:hAnsi="Verdana"/>
          <w:sz w:val="18"/>
          <w:szCs w:val="18"/>
        </w:rPr>
        <w:t>Toelichting:</w:t>
      </w:r>
    </w:p>
    <w:p w14:paraId="5F146F65" w14:textId="77777777" w:rsidR="001C6109" w:rsidRDefault="001C6109">
      <w:pPr>
        <w:pStyle w:val="Bloktekst"/>
        <w:ind w:left="0"/>
        <w:rPr>
          <w:rFonts w:ascii="Verdana" w:hAnsi="Verdana"/>
          <w:sz w:val="18"/>
          <w:szCs w:val="18"/>
        </w:rPr>
      </w:pPr>
    </w:p>
    <w:p w14:paraId="2E024E42" w14:textId="77777777" w:rsidR="001C6109" w:rsidRDefault="001C6109" w:rsidP="001C6109">
      <w:pPr>
        <w:pStyle w:val="Bloktekst"/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Consequenties van de reconstructie op de infrastructuur</w:t>
      </w:r>
    </w:p>
    <w:p w14:paraId="29810847" w14:textId="77777777" w:rsidR="001C6109" w:rsidRDefault="001C6109" w:rsidP="001C6109">
      <w:pPr>
        <w:pStyle w:val="Bloktekst"/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Wat zijn de gevolgen als we blijven liggen met onze infrastructuur.</w:t>
      </w:r>
    </w:p>
    <w:p w14:paraId="56275E83" w14:textId="77777777" w:rsidR="001C6109" w:rsidRDefault="001C6109" w:rsidP="001C6109">
      <w:pPr>
        <w:pStyle w:val="Bloktekst"/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Eenvoudig uit te voeren of juist niet</w:t>
      </w:r>
    </w:p>
    <w:p w14:paraId="3F61B5CF" w14:textId="77777777" w:rsidR="001C6109" w:rsidRDefault="00921161" w:rsidP="001C6109">
      <w:pPr>
        <w:pStyle w:val="Bloktekst"/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Welke risico’s loopt KPN </w:t>
      </w:r>
    </w:p>
    <w:p w14:paraId="2288A775" w14:textId="77777777" w:rsidR="00921161" w:rsidRPr="00CD04F7" w:rsidRDefault="00921161" w:rsidP="001C6109">
      <w:pPr>
        <w:pStyle w:val="Bloktekst"/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Is het vergunningen traject langer dan gebruikelijke bv prorail, RWS</w:t>
      </w:r>
    </w:p>
    <w:sectPr w:rsidR="00921161" w:rsidRPr="00CD04F7" w:rsidSect="007E10A4">
      <w:headerReference w:type="default" r:id="rId16"/>
      <w:footerReference w:type="default" r:id="rId17"/>
      <w:pgSz w:w="11906" w:h="16838" w:code="9"/>
      <w:pgMar w:top="360" w:right="1138" w:bottom="1411" w:left="1310" w:header="706" w:footer="227" w:gutter="0"/>
      <w:paperSrc w:first="259" w:other="2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91CEF" w14:textId="77777777" w:rsidR="00115573" w:rsidRDefault="00115573">
      <w:r>
        <w:separator/>
      </w:r>
    </w:p>
  </w:endnote>
  <w:endnote w:type="continuationSeparator" w:id="0">
    <w:p w14:paraId="32A763E7" w14:textId="77777777" w:rsidR="00115573" w:rsidRDefault="0011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PN Sans">
    <w:panose1 w:val="020B0503040502020204"/>
    <w:charset w:val="00"/>
    <w:family w:val="swiss"/>
    <w:pitch w:val="variable"/>
    <w:sig w:usb0="8000002F" w:usb1="50002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A18FD" w14:textId="77777777" w:rsidR="004140CB" w:rsidRPr="006F5340" w:rsidRDefault="004140CB">
    <w:pPr>
      <w:pStyle w:val="Voettekst"/>
      <w:rPr>
        <w:sz w:val="16"/>
        <w:szCs w:val="16"/>
      </w:rPr>
    </w:pPr>
    <w:r w:rsidRPr="006F5340">
      <w:rPr>
        <w:sz w:val="16"/>
        <w:szCs w:val="16"/>
      </w:rPr>
      <w:t>U</w:t>
    </w:r>
    <w:r>
      <w:rPr>
        <w:sz w:val="16"/>
        <w:szCs w:val="16"/>
      </w:rPr>
      <w:t>itgave 6FVM 18022016 Alleen voor intern gebruik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1202E" w14:textId="77777777" w:rsidR="00115573" w:rsidRDefault="00115573">
      <w:r>
        <w:separator/>
      </w:r>
    </w:p>
  </w:footnote>
  <w:footnote w:type="continuationSeparator" w:id="0">
    <w:p w14:paraId="56B88D2F" w14:textId="77777777" w:rsidR="00115573" w:rsidRDefault="00115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87CC7" w14:textId="77777777" w:rsidR="004140CB" w:rsidRPr="00D02E8B" w:rsidRDefault="004140CB" w:rsidP="00E96EBA">
    <w:pPr>
      <w:pStyle w:val="Koptekst"/>
      <w:pBdr>
        <w:bottom w:val="single" w:sz="4" w:space="1" w:color="auto"/>
      </w:pBdr>
      <w:rPr>
        <w:b/>
        <w:sz w:val="32"/>
        <w:szCs w:val="32"/>
        <w:lang w:val="en-US"/>
      </w:rPr>
    </w:pPr>
    <w:r w:rsidRPr="00755126">
      <w:rPr>
        <w:noProof/>
      </w:rPr>
      <w:drawing>
        <wp:inline distT="0" distB="0" distL="0" distR="0" wp14:anchorId="6F51C4A1" wp14:editId="2EF15165">
          <wp:extent cx="971550" cy="501650"/>
          <wp:effectExtent l="0" t="0" r="0" b="0"/>
          <wp:docPr id="2" name="logo.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ED3A8F"/>
    <w:multiLevelType w:val="hybridMultilevel"/>
    <w:tmpl w:val="11EE55C0"/>
    <w:lvl w:ilvl="0" w:tplc="5F7EDFE8">
      <w:start w:val="9"/>
      <w:numFmt w:val="bullet"/>
      <w:lvlText w:val="-"/>
      <w:lvlJc w:val="left"/>
      <w:pPr>
        <w:tabs>
          <w:tab w:val="num" w:pos="-96"/>
        </w:tabs>
        <w:ind w:left="-96" w:hanging="360"/>
      </w:pPr>
      <w:rPr>
        <w:rFonts w:ascii="Times New Roman" w:eastAsia="Times New Roman" w:hAnsi="Times New Roman" w:cs="Times New Roman" w:hint="default"/>
      </w:rPr>
    </w:lvl>
    <w:lvl w:ilvl="1" w:tplc="1F48938E">
      <w:start w:val="9"/>
      <w:numFmt w:val="bullet"/>
      <w:lvlText w:val=""/>
      <w:lvlJc w:val="left"/>
      <w:pPr>
        <w:tabs>
          <w:tab w:val="num" w:pos="624"/>
        </w:tabs>
        <w:ind w:left="624" w:hanging="360"/>
      </w:pPr>
      <w:rPr>
        <w:rFonts w:ascii="Symbol" w:eastAsia="Times New Roman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44"/>
        </w:tabs>
        <w:ind w:left="1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64"/>
        </w:tabs>
        <w:ind w:left="2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84"/>
        </w:tabs>
        <w:ind w:left="2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44"/>
        </w:tabs>
        <w:ind w:left="4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64"/>
        </w:tabs>
        <w:ind w:left="5664" w:hanging="360"/>
      </w:pPr>
      <w:rPr>
        <w:rFonts w:ascii="Wingdings" w:hAnsi="Wingdings" w:hint="default"/>
      </w:rPr>
    </w:lvl>
  </w:abstractNum>
  <w:abstractNum w:abstractNumId="1" w15:restartNumberingAfterBreak="0">
    <w:nsid w:val="2B1A4DAE"/>
    <w:multiLevelType w:val="hybridMultilevel"/>
    <w:tmpl w:val="84B454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43D6F"/>
    <w:multiLevelType w:val="hybridMultilevel"/>
    <w:tmpl w:val="68560AF8"/>
    <w:lvl w:ilvl="0" w:tplc="091A67E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23" w:hanging="360"/>
      </w:pPr>
    </w:lvl>
    <w:lvl w:ilvl="2" w:tplc="0413001B" w:tentative="1">
      <w:start w:val="1"/>
      <w:numFmt w:val="lowerRoman"/>
      <w:lvlText w:val="%3."/>
      <w:lvlJc w:val="right"/>
      <w:pPr>
        <w:ind w:left="1743" w:hanging="180"/>
      </w:pPr>
    </w:lvl>
    <w:lvl w:ilvl="3" w:tplc="0413000F" w:tentative="1">
      <w:start w:val="1"/>
      <w:numFmt w:val="decimal"/>
      <w:lvlText w:val="%4."/>
      <w:lvlJc w:val="left"/>
      <w:pPr>
        <w:ind w:left="2463" w:hanging="360"/>
      </w:pPr>
    </w:lvl>
    <w:lvl w:ilvl="4" w:tplc="04130019" w:tentative="1">
      <w:start w:val="1"/>
      <w:numFmt w:val="lowerLetter"/>
      <w:lvlText w:val="%5."/>
      <w:lvlJc w:val="left"/>
      <w:pPr>
        <w:ind w:left="3183" w:hanging="360"/>
      </w:pPr>
    </w:lvl>
    <w:lvl w:ilvl="5" w:tplc="0413001B" w:tentative="1">
      <w:start w:val="1"/>
      <w:numFmt w:val="lowerRoman"/>
      <w:lvlText w:val="%6."/>
      <w:lvlJc w:val="right"/>
      <w:pPr>
        <w:ind w:left="3903" w:hanging="180"/>
      </w:pPr>
    </w:lvl>
    <w:lvl w:ilvl="6" w:tplc="0413000F" w:tentative="1">
      <w:start w:val="1"/>
      <w:numFmt w:val="decimal"/>
      <w:lvlText w:val="%7."/>
      <w:lvlJc w:val="left"/>
      <w:pPr>
        <w:ind w:left="4623" w:hanging="360"/>
      </w:pPr>
    </w:lvl>
    <w:lvl w:ilvl="7" w:tplc="04130019" w:tentative="1">
      <w:start w:val="1"/>
      <w:numFmt w:val="lowerLetter"/>
      <w:lvlText w:val="%8."/>
      <w:lvlJc w:val="left"/>
      <w:pPr>
        <w:ind w:left="5343" w:hanging="360"/>
      </w:pPr>
    </w:lvl>
    <w:lvl w:ilvl="8" w:tplc="0413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3" w15:restartNumberingAfterBreak="0">
    <w:nsid w:val="4B7164AA"/>
    <w:multiLevelType w:val="hybridMultilevel"/>
    <w:tmpl w:val="1A28C146"/>
    <w:lvl w:ilvl="0" w:tplc="09CA0A46">
      <w:start w:val="1"/>
      <w:numFmt w:val="bullet"/>
      <w:lvlText w:val=""/>
      <w:lvlJc w:val="left"/>
      <w:pPr>
        <w:tabs>
          <w:tab w:val="num" w:pos="264"/>
        </w:tabs>
        <w:ind w:left="26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984"/>
        </w:tabs>
        <w:ind w:left="98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704"/>
        </w:tabs>
        <w:ind w:left="170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424"/>
        </w:tabs>
        <w:ind w:left="242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144"/>
        </w:tabs>
        <w:ind w:left="314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864"/>
        </w:tabs>
        <w:ind w:left="386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024"/>
        </w:tabs>
        <w:ind w:left="6024" w:hanging="360"/>
      </w:pPr>
      <w:rPr>
        <w:rFonts w:ascii="Wingdings" w:hAnsi="Wingdings" w:hint="default"/>
      </w:rPr>
    </w:lvl>
  </w:abstractNum>
  <w:abstractNum w:abstractNumId="4" w15:restartNumberingAfterBreak="0">
    <w:nsid w:val="561407D2"/>
    <w:multiLevelType w:val="hybridMultilevel"/>
    <w:tmpl w:val="B1C8D4BA"/>
    <w:lvl w:ilvl="0" w:tplc="5F7EDFE8">
      <w:start w:val="11"/>
      <w:numFmt w:val="bullet"/>
      <w:lvlText w:val="-"/>
      <w:lvlJc w:val="left"/>
      <w:pPr>
        <w:tabs>
          <w:tab w:val="num" w:pos="-96"/>
        </w:tabs>
        <w:ind w:left="-9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24"/>
        </w:tabs>
        <w:ind w:left="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44"/>
        </w:tabs>
        <w:ind w:left="1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64"/>
        </w:tabs>
        <w:ind w:left="2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84"/>
        </w:tabs>
        <w:ind w:left="2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44"/>
        </w:tabs>
        <w:ind w:left="4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64"/>
        </w:tabs>
        <w:ind w:left="5664" w:hanging="360"/>
      </w:pPr>
      <w:rPr>
        <w:rFonts w:ascii="Wingdings" w:hAnsi="Wingdings" w:hint="default"/>
      </w:rPr>
    </w:lvl>
  </w:abstractNum>
  <w:abstractNum w:abstractNumId="5" w15:restartNumberingAfterBreak="0">
    <w:nsid w:val="61292C77"/>
    <w:multiLevelType w:val="hybridMultilevel"/>
    <w:tmpl w:val="39B2C4E0"/>
    <w:lvl w:ilvl="0" w:tplc="5F7EDFE8">
      <w:start w:val="11"/>
      <w:numFmt w:val="bullet"/>
      <w:lvlText w:val="-"/>
      <w:lvlJc w:val="left"/>
      <w:pPr>
        <w:tabs>
          <w:tab w:val="num" w:pos="-96"/>
        </w:tabs>
        <w:ind w:left="-9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24"/>
        </w:tabs>
        <w:ind w:left="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344"/>
        </w:tabs>
        <w:ind w:left="1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064"/>
        </w:tabs>
        <w:ind w:left="2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84"/>
        </w:tabs>
        <w:ind w:left="2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944"/>
        </w:tabs>
        <w:ind w:left="4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664"/>
        </w:tabs>
        <w:ind w:left="5664" w:hanging="360"/>
      </w:pPr>
      <w:rPr>
        <w:rFonts w:ascii="Wingdings" w:hAnsi="Wingdings" w:hint="default"/>
      </w:rPr>
    </w:lvl>
  </w:abstractNum>
  <w:abstractNum w:abstractNumId="6" w15:restartNumberingAfterBreak="0">
    <w:nsid w:val="72476BDC"/>
    <w:multiLevelType w:val="hybridMultilevel"/>
    <w:tmpl w:val="0AE43C16"/>
    <w:lvl w:ilvl="0" w:tplc="09CA0A46">
      <w:start w:val="1"/>
      <w:numFmt w:val="bullet"/>
      <w:lvlText w:val=""/>
      <w:lvlJc w:val="left"/>
      <w:pPr>
        <w:tabs>
          <w:tab w:val="num" w:pos="264"/>
        </w:tabs>
        <w:ind w:left="26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984"/>
        </w:tabs>
        <w:ind w:left="98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704"/>
        </w:tabs>
        <w:ind w:left="170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424"/>
        </w:tabs>
        <w:ind w:left="242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144"/>
        </w:tabs>
        <w:ind w:left="314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864"/>
        </w:tabs>
        <w:ind w:left="386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024"/>
        </w:tabs>
        <w:ind w:left="6024" w:hanging="360"/>
      </w:pPr>
      <w:rPr>
        <w:rFonts w:ascii="Wingdings" w:hAnsi="Wingdings" w:hint="default"/>
      </w:rPr>
    </w:lvl>
  </w:abstractNum>
  <w:abstractNum w:abstractNumId="7" w15:restartNumberingAfterBreak="0">
    <w:nsid w:val="755622E7"/>
    <w:multiLevelType w:val="hybridMultilevel"/>
    <w:tmpl w:val="5802B22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888058">
    <w:abstractNumId w:val="4"/>
  </w:num>
  <w:num w:numId="2" w16cid:durableId="529220757">
    <w:abstractNumId w:val="5"/>
  </w:num>
  <w:num w:numId="3" w16cid:durableId="948389774">
    <w:abstractNumId w:val="0"/>
  </w:num>
  <w:num w:numId="4" w16cid:durableId="1984961665">
    <w:abstractNumId w:val="6"/>
  </w:num>
  <w:num w:numId="5" w16cid:durableId="1645887784">
    <w:abstractNumId w:val="3"/>
  </w:num>
  <w:num w:numId="6" w16cid:durableId="952710260">
    <w:abstractNumId w:val="2"/>
  </w:num>
  <w:num w:numId="7" w16cid:durableId="743406642">
    <w:abstractNumId w:val="1"/>
  </w:num>
  <w:num w:numId="8" w16cid:durableId="21184819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669"/>
    <w:rsid w:val="00004EA3"/>
    <w:rsid w:val="00016ED4"/>
    <w:rsid w:val="00020921"/>
    <w:rsid w:val="000253F9"/>
    <w:rsid w:val="00025786"/>
    <w:rsid w:val="00025A92"/>
    <w:rsid w:val="0002738F"/>
    <w:rsid w:val="0003010B"/>
    <w:rsid w:val="00031178"/>
    <w:rsid w:val="00031E73"/>
    <w:rsid w:val="00032901"/>
    <w:rsid w:val="000410D9"/>
    <w:rsid w:val="00041EE1"/>
    <w:rsid w:val="00043922"/>
    <w:rsid w:val="000439E1"/>
    <w:rsid w:val="00047C1B"/>
    <w:rsid w:val="00052FDA"/>
    <w:rsid w:val="000536D1"/>
    <w:rsid w:val="00054979"/>
    <w:rsid w:val="000622EF"/>
    <w:rsid w:val="00062BC1"/>
    <w:rsid w:val="00063AA2"/>
    <w:rsid w:val="00063DD7"/>
    <w:rsid w:val="00065356"/>
    <w:rsid w:val="0007039B"/>
    <w:rsid w:val="0007255A"/>
    <w:rsid w:val="00073E97"/>
    <w:rsid w:val="000750A8"/>
    <w:rsid w:val="00075AD8"/>
    <w:rsid w:val="0007665F"/>
    <w:rsid w:val="00081209"/>
    <w:rsid w:val="00082BDA"/>
    <w:rsid w:val="00087D82"/>
    <w:rsid w:val="00087E44"/>
    <w:rsid w:val="0009338A"/>
    <w:rsid w:val="00093449"/>
    <w:rsid w:val="00093C07"/>
    <w:rsid w:val="00095182"/>
    <w:rsid w:val="000960A6"/>
    <w:rsid w:val="000A1A01"/>
    <w:rsid w:val="000A448A"/>
    <w:rsid w:val="000A6BF0"/>
    <w:rsid w:val="000A7576"/>
    <w:rsid w:val="000B0C4C"/>
    <w:rsid w:val="000B0D69"/>
    <w:rsid w:val="000B1434"/>
    <w:rsid w:val="000B252E"/>
    <w:rsid w:val="000B3FEE"/>
    <w:rsid w:val="000B584D"/>
    <w:rsid w:val="000B6FAC"/>
    <w:rsid w:val="000C02C9"/>
    <w:rsid w:val="000C44FC"/>
    <w:rsid w:val="000C5C0B"/>
    <w:rsid w:val="000C7374"/>
    <w:rsid w:val="000C78D5"/>
    <w:rsid w:val="000C7EAC"/>
    <w:rsid w:val="000D023E"/>
    <w:rsid w:val="000D1A01"/>
    <w:rsid w:val="000D329E"/>
    <w:rsid w:val="000D4E52"/>
    <w:rsid w:val="000D4FA6"/>
    <w:rsid w:val="000E170A"/>
    <w:rsid w:val="000E2480"/>
    <w:rsid w:val="000E70B5"/>
    <w:rsid w:val="000E79E0"/>
    <w:rsid w:val="000F012A"/>
    <w:rsid w:val="000F45C5"/>
    <w:rsid w:val="000F4EDC"/>
    <w:rsid w:val="00101379"/>
    <w:rsid w:val="001026FE"/>
    <w:rsid w:val="00102894"/>
    <w:rsid w:val="00103705"/>
    <w:rsid w:val="00104EE4"/>
    <w:rsid w:val="00105B46"/>
    <w:rsid w:val="00106E4D"/>
    <w:rsid w:val="00112656"/>
    <w:rsid w:val="0011469E"/>
    <w:rsid w:val="00115573"/>
    <w:rsid w:val="00117CD7"/>
    <w:rsid w:val="00120563"/>
    <w:rsid w:val="00123ADB"/>
    <w:rsid w:val="00130099"/>
    <w:rsid w:val="00133C35"/>
    <w:rsid w:val="00133EF2"/>
    <w:rsid w:val="001341EA"/>
    <w:rsid w:val="00134523"/>
    <w:rsid w:val="0013475B"/>
    <w:rsid w:val="00135322"/>
    <w:rsid w:val="00147053"/>
    <w:rsid w:val="00150982"/>
    <w:rsid w:val="00151797"/>
    <w:rsid w:val="001527F9"/>
    <w:rsid w:val="0015304C"/>
    <w:rsid w:val="0015464F"/>
    <w:rsid w:val="00154883"/>
    <w:rsid w:val="001559C9"/>
    <w:rsid w:val="00156763"/>
    <w:rsid w:val="001573C5"/>
    <w:rsid w:val="00165F3D"/>
    <w:rsid w:val="00172907"/>
    <w:rsid w:val="00174B70"/>
    <w:rsid w:val="00175038"/>
    <w:rsid w:val="001773EF"/>
    <w:rsid w:val="00180EB2"/>
    <w:rsid w:val="0018317C"/>
    <w:rsid w:val="0018553A"/>
    <w:rsid w:val="001858EF"/>
    <w:rsid w:val="00190947"/>
    <w:rsid w:val="00196FC5"/>
    <w:rsid w:val="001A1AAD"/>
    <w:rsid w:val="001A3FD9"/>
    <w:rsid w:val="001A4611"/>
    <w:rsid w:val="001A76AC"/>
    <w:rsid w:val="001B19DE"/>
    <w:rsid w:val="001B4199"/>
    <w:rsid w:val="001B44F0"/>
    <w:rsid w:val="001B5714"/>
    <w:rsid w:val="001B6397"/>
    <w:rsid w:val="001B6973"/>
    <w:rsid w:val="001C099B"/>
    <w:rsid w:val="001C5C25"/>
    <w:rsid w:val="001C6109"/>
    <w:rsid w:val="001C7D31"/>
    <w:rsid w:val="001D13B3"/>
    <w:rsid w:val="001D270F"/>
    <w:rsid w:val="001D3C83"/>
    <w:rsid w:val="001D4532"/>
    <w:rsid w:val="001D4622"/>
    <w:rsid w:val="001D74F2"/>
    <w:rsid w:val="001E208C"/>
    <w:rsid w:val="001E2362"/>
    <w:rsid w:val="001E24F4"/>
    <w:rsid w:val="001E3299"/>
    <w:rsid w:val="001E4373"/>
    <w:rsid w:val="001E51DE"/>
    <w:rsid w:val="001E57D3"/>
    <w:rsid w:val="001F290E"/>
    <w:rsid w:val="001F5E9A"/>
    <w:rsid w:val="001F6590"/>
    <w:rsid w:val="001F6932"/>
    <w:rsid w:val="001F7411"/>
    <w:rsid w:val="00202598"/>
    <w:rsid w:val="00204760"/>
    <w:rsid w:val="00204946"/>
    <w:rsid w:val="00211E2C"/>
    <w:rsid w:val="00212933"/>
    <w:rsid w:val="00213227"/>
    <w:rsid w:val="00216512"/>
    <w:rsid w:val="00220779"/>
    <w:rsid w:val="00224D25"/>
    <w:rsid w:val="002273E6"/>
    <w:rsid w:val="00231139"/>
    <w:rsid w:val="00232C05"/>
    <w:rsid w:val="0023579F"/>
    <w:rsid w:val="00236003"/>
    <w:rsid w:val="002414C8"/>
    <w:rsid w:val="00241BA5"/>
    <w:rsid w:val="002455AE"/>
    <w:rsid w:val="00245EA6"/>
    <w:rsid w:val="00246708"/>
    <w:rsid w:val="00250F04"/>
    <w:rsid w:val="00252921"/>
    <w:rsid w:val="00254DE6"/>
    <w:rsid w:val="002565AB"/>
    <w:rsid w:val="00256B86"/>
    <w:rsid w:val="002634C7"/>
    <w:rsid w:val="002639E8"/>
    <w:rsid w:val="00264C04"/>
    <w:rsid w:val="00264F1A"/>
    <w:rsid w:val="002656BD"/>
    <w:rsid w:val="00266A61"/>
    <w:rsid w:val="00267FFB"/>
    <w:rsid w:val="00270E39"/>
    <w:rsid w:val="002717C3"/>
    <w:rsid w:val="00271FCA"/>
    <w:rsid w:val="00272EDA"/>
    <w:rsid w:val="002732BA"/>
    <w:rsid w:val="00273D63"/>
    <w:rsid w:val="002770AD"/>
    <w:rsid w:val="00284427"/>
    <w:rsid w:val="0028527B"/>
    <w:rsid w:val="002874EA"/>
    <w:rsid w:val="002929F5"/>
    <w:rsid w:val="00294D86"/>
    <w:rsid w:val="00297484"/>
    <w:rsid w:val="002A1FAF"/>
    <w:rsid w:val="002A3922"/>
    <w:rsid w:val="002A6B4D"/>
    <w:rsid w:val="002B149C"/>
    <w:rsid w:val="002B3DD5"/>
    <w:rsid w:val="002B42D1"/>
    <w:rsid w:val="002B583E"/>
    <w:rsid w:val="002B6429"/>
    <w:rsid w:val="002B65FC"/>
    <w:rsid w:val="002B78C0"/>
    <w:rsid w:val="002B7C78"/>
    <w:rsid w:val="002C069A"/>
    <w:rsid w:val="002C0FB7"/>
    <w:rsid w:val="002C11C9"/>
    <w:rsid w:val="002C3048"/>
    <w:rsid w:val="002D2BF4"/>
    <w:rsid w:val="002D3DD5"/>
    <w:rsid w:val="002D42A8"/>
    <w:rsid w:val="002D7836"/>
    <w:rsid w:val="002E0AF6"/>
    <w:rsid w:val="002E0B7E"/>
    <w:rsid w:val="002E135B"/>
    <w:rsid w:val="002E2AB6"/>
    <w:rsid w:val="002E3957"/>
    <w:rsid w:val="002E4A1F"/>
    <w:rsid w:val="002E7C3D"/>
    <w:rsid w:val="002F071C"/>
    <w:rsid w:val="002F1BE1"/>
    <w:rsid w:val="002F23F1"/>
    <w:rsid w:val="00301E90"/>
    <w:rsid w:val="00310670"/>
    <w:rsid w:val="00311634"/>
    <w:rsid w:val="00311A32"/>
    <w:rsid w:val="003128EB"/>
    <w:rsid w:val="00314E90"/>
    <w:rsid w:val="00316EAC"/>
    <w:rsid w:val="00320DF3"/>
    <w:rsid w:val="00321DE0"/>
    <w:rsid w:val="003242CA"/>
    <w:rsid w:val="00325968"/>
    <w:rsid w:val="00326D04"/>
    <w:rsid w:val="00327D1E"/>
    <w:rsid w:val="003323EE"/>
    <w:rsid w:val="00334065"/>
    <w:rsid w:val="003373B1"/>
    <w:rsid w:val="0034394B"/>
    <w:rsid w:val="0034516E"/>
    <w:rsid w:val="003455F9"/>
    <w:rsid w:val="00345E69"/>
    <w:rsid w:val="00346B2C"/>
    <w:rsid w:val="003503DF"/>
    <w:rsid w:val="00350F11"/>
    <w:rsid w:val="00351FA6"/>
    <w:rsid w:val="00352215"/>
    <w:rsid w:val="00352DDC"/>
    <w:rsid w:val="00353ADD"/>
    <w:rsid w:val="00353EE0"/>
    <w:rsid w:val="00355250"/>
    <w:rsid w:val="00355D27"/>
    <w:rsid w:val="003602EE"/>
    <w:rsid w:val="00361CFE"/>
    <w:rsid w:val="00362B16"/>
    <w:rsid w:val="0036477C"/>
    <w:rsid w:val="00365696"/>
    <w:rsid w:val="003669BE"/>
    <w:rsid w:val="00366E7D"/>
    <w:rsid w:val="0037013D"/>
    <w:rsid w:val="00374454"/>
    <w:rsid w:val="00376415"/>
    <w:rsid w:val="003767AD"/>
    <w:rsid w:val="00380821"/>
    <w:rsid w:val="00380D55"/>
    <w:rsid w:val="00386D54"/>
    <w:rsid w:val="003912D2"/>
    <w:rsid w:val="00392D94"/>
    <w:rsid w:val="003A1D22"/>
    <w:rsid w:val="003A260E"/>
    <w:rsid w:val="003A3389"/>
    <w:rsid w:val="003A3AED"/>
    <w:rsid w:val="003A6DB9"/>
    <w:rsid w:val="003B14B9"/>
    <w:rsid w:val="003B1805"/>
    <w:rsid w:val="003B4720"/>
    <w:rsid w:val="003B4E77"/>
    <w:rsid w:val="003C4352"/>
    <w:rsid w:val="003C4FDF"/>
    <w:rsid w:val="003D093F"/>
    <w:rsid w:val="003D36D1"/>
    <w:rsid w:val="003D3D43"/>
    <w:rsid w:val="003D40B1"/>
    <w:rsid w:val="003D4E9E"/>
    <w:rsid w:val="003D58F1"/>
    <w:rsid w:val="003D65BF"/>
    <w:rsid w:val="003D66B3"/>
    <w:rsid w:val="003E042A"/>
    <w:rsid w:val="003E1500"/>
    <w:rsid w:val="003E168B"/>
    <w:rsid w:val="003E2925"/>
    <w:rsid w:val="003E305C"/>
    <w:rsid w:val="003E46F3"/>
    <w:rsid w:val="003E4925"/>
    <w:rsid w:val="003E4E05"/>
    <w:rsid w:val="003E517C"/>
    <w:rsid w:val="003E6CA5"/>
    <w:rsid w:val="003E76BD"/>
    <w:rsid w:val="003F008B"/>
    <w:rsid w:val="003F0750"/>
    <w:rsid w:val="003F1289"/>
    <w:rsid w:val="003F166B"/>
    <w:rsid w:val="003F352C"/>
    <w:rsid w:val="003F5263"/>
    <w:rsid w:val="003F5BE5"/>
    <w:rsid w:val="00400CED"/>
    <w:rsid w:val="004014F9"/>
    <w:rsid w:val="00402EE9"/>
    <w:rsid w:val="004040D4"/>
    <w:rsid w:val="004047CD"/>
    <w:rsid w:val="004057A6"/>
    <w:rsid w:val="00406CF0"/>
    <w:rsid w:val="00410C21"/>
    <w:rsid w:val="004114D9"/>
    <w:rsid w:val="00412F3B"/>
    <w:rsid w:val="004140CB"/>
    <w:rsid w:val="00416A99"/>
    <w:rsid w:val="004227BE"/>
    <w:rsid w:val="00424A73"/>
    <w:rsid w:val="00427A81"/>
    <w:rsid w:val="00430602"/>
    <w:rsid w:val="00435F9E"/>
    <w:rsid w:val="00436088"/>
    <w:rsid w:val="0044071E"/>
    <w:rsid w:val="00440C00"/>
    <w:rsid w:val="00441DBE"/>
    <w:rsid w:val="0044292F"/>
    <w:rsid w:val="00444CEB"/>
    <w:rsid w:val="00445A23"/>
    <w:rsid w:val="00454E25"/>
    <w:rsid w:val="00456A75"/>
    <w:rsid w:val="004577FF"/>
    <w:rsid w:val="00475B47"/>
    <w:rsid w:val="00475C3C"/>
    <w:rsid w:val="00475C46"/>
    <w:rsid w:val="0047793D"/>
    <w:rsid w:val="00481AED"/>
    <w:rsid w:val="004823B4"/>
    <w:rsid w:val="00485043"/>
    <w:rsid w:val="004860D7"/>
    <w:rsid w:val="0049058F"/>
    <w:rsid w:val="004916DC"/>
    <w:rsid w:val="00493747"/>
    <w:rsid w:val="00495BA2"/>
    <w:rsid w:val="00496496"/>
    <w:rsid w:val="004973AF"/>
    <w:rsid w:val="004A0664"/>
    <w:rsid w:val="004A0FAD"/>
    <w:rsid w:val="004A2440"/>
    <w:rsid w:val="004A329D"/>
    <w:rsid w:val="004A37A5"/>
    <w:rsid w:val="004B5130"/>
    <w:rsid w:val="004C0A21"/>
    <w:rsid w:val="004C4A0E"/>
    <w:rsid w:val="004C5B02"/>
    <w:rsid w:val="004C6F2D"/>
    <w:rsid w:val="004C6FD0"/>
    <w:rsid w:val="004D042B"/>
    <w:rsid w:val="004D11E1"/>
    <w:rsid w:val="004D1E70"/>
    <w:rsid w:val="004D1FE8"/>
    <w:rsid w:val="004D3FCF"/>
    <w:rsid w:val="004D555C"/>
    <w:rsid w:val="004D5ADB"/>
    <w:rsid w:val="004D67A6"/>
    <w:rsid w:val="004D799C"/>
    <w:rsid w:val="004E0100"/>
    <w:rsid w:val="004E0228"/>
    <w:rsid w:val="004E40ED"/>
    <w:rsid w:val="004E724C"/>
    <w:rsid w:val="004F00F0"/>
    <w:rsid w:val="004F2927"/>
    <w:rsid w:val="004F2EFF"/>
    <w:rsid w:val="004F5211"/>
    <w:rsid w:val="004F6967"/>
    <w:rsid w:val="004F70BE"/>
    <w:rsid w:val="004F7BE6"/>
    <w:rsid w:val="00501A5C"/>
    <w:rsid w:val="00502E38"/>
    <w:rsid w:val="00505812"/>
    <w:rsid w:val="005131EF"/>
    <w:rsid w:val="00513E73"/>
    <w:rsid w:val="00516669"/>
    <w:rsid w:val="005210E8"/>
    <w:rsid w:val="00521FB2"/>
    <w:rsid w:val="005234B3"/>
    <w:rsid w:val="00524917"/>
    <w:rsid w:val="0052494B"/>
    <w:rsid w:val="005270C3"/>
    <w:rsid w:val="005322D5"/>
    <w:rsid w:val="00535993"/>
    <w:rsid w:val="00535EE5"/>
    <w:rsid w:val="00542177"/>
    <w:rsid w:val="00543ED6"/>
    <w:rsid w:val="00550514"/>
    <w:rsid w:val="00552AB2"/>
    <w:rsid w:val="00554C58"/>
    <w:rsid w:val="00555FFE"/>
    <w:rsid w:val="00556A97"/>
    <w:rsid w:val="00557176"/>
    <w:rsid w:val="00557386"/>
    <w:rsid w:val="00567218"/>
    <w:rsid w:val="00567AC8"/>
    <w:rsid w:val="00571DDA"/>
    <w:rsid w:val="00572481"/>
    <w:rsid w:val="00573C62"/>
    <w:rsid w:val="00577272"/>
    <w:rsid w:val="0057782C"/>
    <w:rsid w:val="00581442"/>
    <w:rsid w:val="005827D3"/>
    <w:rsid w:val="00583FD0"/>
    <w:rsid w:val="00586499"/>
    <w:rsid w:val="005875BC"/>
    <w:rsid w:val="005906D4"/>
    <w:rsid w:val="00592825"/>
    <w:rsid w:val="00596AB0"/>
    <w:rsid w:val="00597E54"/>
    <w:rsid w:val="005A09FC"/>
    <w:rsid w:val="005A592A"/>
    <w:rsid w:val="005A6720"/>
    <w:rsid w:val="005A6A06"/>
    <w:rsid w:val="005A77FA"/>
    <w:rsid w:val="005C0B0A"/>
    <w:rsid w:val="005C1686"/>
    <w:rsid w:val="005C2C57"/>
    <w:rsid w:val="005C4F81"/>
    <w:rsid w:val="005C55D4"/>
    <w:rsid w:val="005C5A1B"/>
    <w:rsid w:val="005C739C"/>
    <w:rsid w:val="005D0C68"/>
    <w:rsid w:val="005D287E"/>
    <w:rsid w:val="005D344D"/>
    <w:rsid w:val="005D382B"/>
    <w:rsid w:val="005D3D4A"/>
    <w:rsid w:val="005D48BB"/>
    <w:rsid w:val="005D6155"/>
    <w:rsid w:val="005E0702"/>
    <w:rsid w:val="005E2157"/>
    <w:rsid w:val="005E23E3"/>
    <w:rsid w:val="005E3719"/>
    <w:rsid w:val="005E3E94"/>
    <w:rsid w:val="005E7847"/>
    <w:rsid w:val="005F1B3B"/>
    <w:rsid w:val="005F1D90"/>
    <w:rsid w:val="005F2215"/>
    <w:rsid w:val="005F4931"/>
    <w:rsid w:val="005F4D7B"/>
    <w:rsid w:val="005F6D01"/>
    <w:rsid w:val="00602224"/>
    <w:rsid w:val="006042E4"/>
    <w:rsid w:val="0060690B"/>
    <w:rsid w:val="00606DC6"/>
    <w:rsid w:val="00607D45"/>
    <w:rsid w:val="00616E51"/>
    <w:rsid w:val="00620124"/>
    <w:rsid w:val="00620BF4"/>
    <w:rsid w:val="0062162A"/>
    <w:rsid w:val="006231DF"/>
    <w:rsid w:val="0062388F"/>
    <w:rsid w:val="006317BD"/>
    <w:rsid w:val="006322E4"/>
    <w:rsid w:val="006335D2"/>
    <w:rsid w:val="00633FA2"/>
    <w:rsid w:val="0063597C"/>
    <w:rsid w:val="00637518"/>
    <w:rsid w:val="006408EC"/>
    <w:rsid w:val="006473E6"/>
    <w:rsid w:val="00652F17"/>
    <w:rsid w:val="00653C45"/>
    <w:rsid w:val="006541B6"/>
    <w:rsid w:val="006566F6"/>
    <w:rsid w:val="00660AF8"/>
    <w:rsid w:val="00664B66"/>
    <w:rsid w:val="00664ED7"/>
    <w:rsid w:val="006652E4"/>
    <w:rsid w:val="0067281D"/>
    <w:rsid w:val="00673DCA"/>
    <w:rsid w:val="0067414B"/>
    <w:rsid w:val="00674A4C"/>
    <w:rsid w:val="006831FF"/>
    <w:rsid w:val="006861CC"/>
    <w:rsid w:val="00686CDD"/>
    <w:rsid w:val="00690005"/>
    <w:rsid w:val="00690DB0"/>
    <w:rsid w:val="00692091"/>
    <w:rsid w:val="0069256B"/>
    <w:rsid w:val="0069345B"/>
    <w:rsid w:val="00694AD1"/>
    <w:rsid w:val="006950B6"/>
    <w:rsid w:val="006A28D2"/>
    <w:rsid w:val="006A5249"/>
    <w:rsid w:val="006A5A0D"/>
    <w:rsid w:val="006A5FF0"/>
    <w:rsid w:val="006A6323"/>
    <w:rsid w:val="006B3A90"/>
    <w:rsid w:val="006B3EE2"/>
    <w:rsid w:val="006C03A5"/>
    <w:rsid w:val="006C0B41"/>
    <w:rsid w:val="006C12F2"/>
    <w:rsid w:val="006C5165"/>
    <w:rsid w:val="006C5425"/>
    <w:rsid w:val="006D0938"/>
    <w:rsid w:val="006D257C"/>
    <w:rsid w:val="006D61D2"/>
    <w:rsid w:val="006D6C8A"/>
    <w:rsid w:val="006D7071"/>
    <w:rsid w:val="006D73B7"/>
    <w:rsid w:val="006E256A"/>
    <w:rsid w:val="006E34C8"/>
    <w:rsid w:val="006E439A"/>
    <w:rsid w:val="006E54B8"/>
    <w:rsid w:val="006E57FC"/>
    <w:rsid w:val="006E5DAA"/>
    <w:rsid w:val="006E7171"/>
    <w:rsid w:val="006E763F"/>
    <w:rsid w:val="006F2054"/>
    <w:rsid w:val="006F2CF4"/>
    <w:rsid w:val="006F3237"/>
    <w:rsid w:val="006F5340"/>
    <w:rsid w:val="006F58EF"/>
    <w:rsid w:val="007004E2"/>
    <w:rsid w:val="00702775"/>
    <w:rsid w:val="0071203F"/>
    <w:rsid w:val="007121BD"/>
    <w:rsid w:val="00715640"/>
    <w:rsid w:val="00715886"/>
    <w:rsid w:val="007161F8"/>
    <w:rsid w:val="00716596"/>
    <w:rsid w:val="007213A9"/>
    <w:rsid w:val="007247EB"/>
    <w:rsid w:val="007250EC"/>
    <w:rsid w:val="0072684F"/>
    <w:rsid w:val="00733697"/>
    <w:rsid w:val="00733E39"/>
    <w:rsid w:val="00734E08"/>
    <w:rsid w:val="007400FC"/>
    <w:rsid w:val="0074173A"/>
    <w:rsid w:val="00743671"/>
    <w:rsid w:val="00743F13"/>
    <w:rsid w:val="00745E18"/>
    <w:rsid w:val="00750097"/>
    <w:rsid w:val="00750CCC"/>
    <w:rsid w:val="00753D5B"/>
    <w:rsid w:val="00755E04"/>
    <w:rsid w:val="0076004A"/>
    <w:rsid w:val="0076006F"/>
    <w:rsid w:val="00761037"/>
    <w:rsid w:val="007610B7"/>
    <w:rsid w:val="00765E98"/>
    <w:rsid w:val="007706B5"/>
    <w:rsid w:val="00772A84"/>
    <w:rsid w:val="007739CE"/>
    <w:rsid w:val="007746CD"/>
    <w:rsid w:val="00775430"/>
    <w:rsid w:val="00775675"/>
    <w:rsid w:val="007758B6"/>
    <w:rsid w:val="00777CAF"/>
    <w:rsid w:val="00780353"/>
    <w:rsid w:val="00780908"/>
    <w:rsid w:val="007825F3"/>
    <w:rsid w:val="0078286C"/>
    <w:rsid w:val="007841FD"/>
    <w:rsid w:val="0078776C"/>
    <w:rsid w:val="00794532"/>
    <w:rsid w:val="00794C61"/>
    <w:rsid w:val="0079612F"/>
    <w:rsid w:val="007966CD"/>
    <w:rsid w:val="007A3C49"/>
    <w:rsid w:val="007A3D5A"/>
    <w:rsid w:val="007A5B5E"/>
    <w:rsid w:val="007A6A77"/>
    <w:rsid w:val="007A6AD0"/>
    <w:rsid w:val="007A708D"/>
    <w:rsid w:val="007B0A23"/>
    <w:rsid w:val="007B39E1"/>
    <w:rsid w:val="007B5001"/>
    <w:rsid w:val="007B56D9"/>
    <w:rsid w:val="007B6A2F"/>
    <w:rsid w:val="007C2B15"/>
    <w:rsid w:val="007C2B80"/>
    <w:rsid w:val="007C2C08"/>
    <w:rsid w:val="007C3E29"/>
    <w:rsid w:val="007C442A"/>
    <w:rsid w:val="007C5FB5"/>
    <w:rsid w:val="007C6D29"/>
    <w:rsid w:val="007C78C9"/>
    <w:rsid w:val="007D1C06"/>
    <w:rsid w:val="007D44BB"/>
    <w:rsid w:val="007D5B6A"/>
    <w:rsid w:val="007D73F4"/>
    <w:rsid w:val="007D7554"/>
    <w:rsid w:val="007E10A4"/>
    <w:rsid w:val="007E222D"/>
    <w:rsid w:val="007E279F"/>
    <w:rsid w:val="007E28D1"/>
    <w:rsid w:val="007E349B"/>
    <w:rsid w:val="007E46DF"/>
    <w:rsid w:val="007E78CC"/>
    <w:rsid w:val="007F0D8D"/>
    <w:rsid w:val="007F1D11"/>
    <w:rsid w:val="007F5921"/>
    <w:rsid w:val="007F6066"/>
    <w:rsid w:val="008008AC"/>
    <w:rsid w:val="00800DE2"/>
    <w:rsid w:val="008011E4"/>
    <w:rsid w:val="00807053"/>
    <w:rsid w:val="00811179"/>
    <w:rsid w:val="00814046"/>
    <w:rsid w:val="00816D30"/>
    <w:rsid w:val="0082002A"/>
    <w:rsid w:val="0082287A"/>
    <w:rsid w:val="00831072"/>
    <w:rsid w:val="00831B86"/>
    <w:rsid w:val="00831D03"/>
    <w:rsid w:val="00836B6F"/>
    <w:rsid w:val="008441A9"/>
    <w:rsid w:val="00844C0F"/>
    <w:rsid w:val="00845D5B"/>
    <w:rsid w:val="008500DA"/>
    <w:rsid w:val="00851C5D"/>
    <w:rsid w:val="0085280A"/>
    <w:rsid w:val="00853884"/>
    <w:rsid w:val="00855F22"/>
    <w:rsid w:val="008569EB"/>
    <w:rsid w:val="008579DD"/>
    <w:rsid w:val="0086120C"/>
    <w:rsid w:val="008622CC"/>
    <w:rsid w:val="00863485"/>
    <w:rsid w:val="008641E2"/>
    <w:rsid w:val="00870E65"/>
    <w:rsid w:val="008711B4"/>
    <w:rsid w:val="00875BCA"/>
    <w:rsid w:val="00881721"/>
    <w:rsid w:val="0089407F"/>
    <w:rsid w:val="0089438F"/>
    <w:rsid w:val="00895F34"/>
    <w:rsid w:val="00896B03"/>
    <w:rsid w:val="00896C2B"/>
    <w:rsid w:val="00896E8B"/>
    <w:rsid w:val="008A1752"/>
    <w:rsid w:val="008A354C"/>
    <w:rsid w:val="008A6371"/>
    <w:rsid w:val="008A6D1F"/>
    <w:rsid w:val="008B069C"/>
    <w:rsid w:val="008B1709"/>
    <w:rsid w:val="008B2F07"/>
    <w:rsid w:val="008B4111"/>
    <w:rsid w:val="008B4BC6"/>
    <w:rsid w:val="008B6123"/>
    <w:rsid w:val="008C0B66"/>
    <w:rsid w:val="008C6AA2"/>
    <w:rsid w:val="008C6C50"/>
    <w:rsid w:val="008C70D4"/>
    <w:rsid w:val="008C73C1"/>
    <w:rsid w:val="008E2CFA"/>
    <w:rsid w:val="008F19A9"/>
    <w:rsid w:val="008F1E57"/>
    <w:rsid w:val="008F5833"/>
    <w:rsid w:val="008F5D57"/>
    <w:rsid w:val="009000E2"/>
    <w:rsid w:val="009014C5"/>
    <w:rsid w:val="009034C6"/>
    <w:rsid w:val="00905FB9"/>
    <w:rsid w:val="0091354B"/>
    <w:rsid w:val="00914AF8"/>
    <w:rsid w:val="00914B42"/>
    <w:rsid w:val="00916E0E"/>
    <w:rsid w:val="00917EE2"/>
    <w:rsid w:val="00921161"/>
    <w:rsid w:val="009213C4"/>
    <w:rsid w:val="009218F5"/>
    <w:rsid w:val="00922905"/>
    <w:rsid w:val="009247BE"/>
    <w:rsid w:val="009251BB"/>
    <w:rsid w:val="0092560F"/>
    <w:rsid w:val="00930BB7"/>
    <w:rsid w:val="00930EA0"/>
    <w:rsid w:val="0093154E"/>
    <w:rsid w:val="009315EF"/>
    <w:rsid w:val="00940423"/>
    <w:rsid w:val="00943AF2"/>
    <w:rsid w:val="00944301"/>
    <w:rsid w:val="00950C44"/>
    <w:rsid w:val="009517E2"/>
    <w:rsid w:val="00952E06"/>
    <w:rsid w:val="00956834"/>
    <w:rsid w:val="009601CE"/>
    <w:rsid w:val="009626D4"/>
    <w:rsid w:val="00962FE5"/>
    <w:rsid w:val="009651E3"/>
    <w:rsid w:val="00966655"/>
    <w:rsid w:val="009669EB"/>
    <w:rsid w:val="009717E8"/>
    <w:rsid w:val="00971C28"/>
    <w:rsid w:val="0097272B"/>
    <w:rsid w:val="00977786"/>
    <w:rsid w:val="009848ED"/>
    <w:rsid w:val="0098753E"/>
    <w:rsid w:val="00991233"/>
    <w:rsid w:val="00991CD0"/>
    <w:rsid w:val="00993E43"/>
    <w:rsid w:val="00997AF8"/>
    <w:rsid w:val="009A0EC7"/>
    <w:rsid w:val="009A2724"/>
    <w:rsid w:val="009A27FA"/>
    <w:rsid w:val="009A30C3"/>
    <w:rsid w:val="009A5675"/>
    <w:rsid w:val="009A5B8C"/>
    <w:rsid w:val="009A6ACC"/>
    <w:rsid w:val="009B041C"/>
    <w:rsid w:val="009B2B89"/>
    <w:rsid w:val="009B38F1"/>
    <w:rsid w:val="009C4A96"/>
    <w:rsid w:val="009C7516"/>
    <w:rsid w:val="009D552E"/>
    <w:rsid w:val="009D6070"/>
    <w:rsid w:val="009D643E"/>
    <w:rsid w:val="009E10EB"/>
    <w:rsid w:val="009E1A3E"/>
    <w:rsid w:val="009E2105"/>
    <w:rsid w:val="009E2731"/>
    <w:rsid w:val="009E4089"/>
    <w:rsid w:val="009E563A"/>
    <w:rsid w:val="009E754B"/>
    <w:rsid w:val="009F241E"/>
    <w:rsid w:val="00A00132"/>
    <w:rsid w:val="00A04E6D"/>
    <w:rsid w:val="00A07398"/>
    <w:rsid w:val="00A11C55"/>
    <w:rsid w:val="00A123A9"/>
    <w:rsid w:val="00A14A27"/>
    <w:rsid w:val="00A154A8"/>
    <w:rsid w:val="00A21D6A"/>
    <w:rsid w:val="00A21D97"/>
    <w:rsid w:val="00A234A2"/>
    <w:rsid w:val="00A252B5"/>
    <w:rsid w:val="00A25C0E"/>
    <w:rsid w:val="00A26804"/>
    <w:rsid w:val="00A27E26"/>
    <w:rsid w:val="00A3590E"/>
    <w:rsid w:val="00A36224"/>
    <w:rsid w:val="00A41538"/>
    <w:rsid w:val="00A4710E"/>
    <w:rsid w:val="00A4732C"/>
    <w:rsid w:val="00A5043D"/>
    <w:rsid w:val="00A506FB"/>
    <w:rsid w:val="00A51C22"/>
    <w:rsid w:val="00A527D9"/>
    <w:rsid w:val="00A52FB1"/>
    <w:rsid w:val="00A5625C"/>
    <w:rsid w:val="00A56B28"/>
    <w:rsid w:val="00A63C2D"/>
    <w:rsid w:val="00A64195"/>
    <w:rsid w:val="00A6742A"/>
    <w:rsid w:val="00A70396"/>
    <w:rsid w:val="00A70B66"/>
    <w:rsid w:val="00A74873"/>
    <w:rsid w:val="00A75423"/>
    <w:rsid w:val="00A75DAC"/>
    <w:rsid w:val="00A8680B"/>
    <w:rsid w:val="00A872EF"/>
    <w:rsid w:val="00A8747E"/>
    <w:rsid w:val="00A90E9C"/>
    <w:rsid w:val="00A97B0D"/>
    <w:rsid w:val="00AA08A7"/>
    <w:rsid w:val="00AA0EA5"/>
    <w:rsid w:val="00AA1C03"/>
    <w:rsid w:val="00AA3AFF"/>
    <w:rsid w:val="00AB1969"/>
    <w:rsid w:val="00AB1991"/>
    <w:rsid w:val="00AB4B84"/>
    <w:rsid w:val="00AB7812"/>
    <w:rsid w:val="00AC12C3"/>
    <w:rsid w:val="00AC1B12"/>
    <w:rsid w:val="00AC1B9D"/>
    <w:rsid w:val="00AC2721"/>
    <w:rsid w:val="00AC3C46"/>
    <w:rsid w:val="00AC6809"/>
    <w:rsid w:val="00AC6F9D"/>
    <w:rsid w:val="00AC7F37"/>
    <w:rsid w:val="00AD34D5"/>
    <w:rsid w:val="00AD41CD"/>
    <w:rsid w:val="00AD4D69"/>
    <w:rsid w:val="00AD6682"/>
    <w:rsid w:val="00AE1926"/>
    <w:rsid w:val="00AE27A4"/>
    <w:rsid w:val="00AE7A1A"/>
    <w:rsid w:val="00AF0CEB"/>
    <w:rsid w:val="00AF1819"/>
    <w:rsid w:val="00AF5C86"/>
    <w:rsid w:val="00AF6F2F"/>
    <w:rsid w:val="00AF76AA"/>
    <w:rsid w:val="00AF7845"/>
    <w:rsid w:val="00B02542"/>
    <w:rsid w:val="00B02AEE"/>
    <w:rsid w:val="00B03CD9"/>
    <w:rsid w:val="00B048F6"/>
    <w:rsid w:val="00B0682F"/>
    <w:rsid w:val="00B06E93"/>
    <w:rsid w:val="00B07E75"/>
    <w:rsid w:val="00B151C7"/>
    <w:rsid w:val="00B17565"/>
    <w:rsid w:val="00B202D9"/>
    <w:rsid w:val="00B24CD3"/>
    <w:rsid w:val="00B256E2"/>
    <w:rsid w:val="00B32AB5"/>
    <w:rsid w:val="00B335F5"/>
    <w:rsid w:val="00B360BD"/>
    <w:rsid w:val="00B37178"/>
    <w:rsid w:val="00B373F6"/>
    <w:rsid w:val="00B41B21"/>
    <w:rsid w:val="00B4224F"/>
    <w:rsid w:val="00B434DA"/>
    <w:rsid w:val="00B43A10"/>
    <w:rsid w:val="00B464DF"/>
    <w:rsid w:val="00B4708F"/>
    <w:rsid w:val="00B5174B"/>
    <w:rsid w:val="00B51C1B"/>
    <w:rsid w:val="00B55461"/>
    <w:rsid w:val="00B55C5A"/>
    <w:rsid w:val="00B561EA"/>
    <w:rsid w:val="00B57E9D"/>
    <w:rsid w:val="00B616CE"/>
    <w:rsid w:val="00B61732"/>
    <w:rsid w:val="00B647E4"/>
    <w:rsid w:val="00B64C5E"/>
    <w:rsid w:val="00B663FD"/>
    <w:rsid w:val="00B66586"/>
    <w:rsid w:val="00B714A8"/>
    <w:rsid w:val="00B72F94"/>
    <w:rsid w:val="00B73D57"/>
    <w:rsid w:val="00B73F4E"/>
    <w:rsid w:val="00B80326"/>
    <w:rsid w:val="00B830C1"/>
    <w:rsid w:val="00B848C2"/>
    <w:rsid w:val="00B8498E"/>
    <w:rsid w:val="00B97D14"/>
    <w:rsid w:val="00BA325B"/>
    <w:rsid w:val="00BA7F7A"/>
    <w:rsid w:val="00BA7FF2"/>
    <w:rsid w:val="00BB1CCE"/>
    <w:rsid w:val="00BB2CA3"/>
    <w:rsid w:val="00BB60AA"/>
    <w:rsid w:val="00BB64E2"/>
    <w:rsid w:val="00BC0D35"/>
    <w:rsid w:val="00BC7334"/>
    <w:rsid w:val="00BD5BE3"/>
    <w:rsid w:val="00BE0145"/>
    <w:rsid w:val="00BE18BF"/>
    <w:rsid w:val="00BE2F03"/>
    <w:rsid w:val="00BE4D0A"/>
    <w:rsid w:val="00BE5198"/>
    <w:rsid w:val="00BE5EB1"/>
    <w:rsid w:val="00BE6E27"/>
    <w:rsid w:val="00BE78B5"/>
    <w:rsid w:val="00BF2930"/>
    <w:rsid w:val="00BF510E"/>
    <w:rsid w:val="00BF59C1"/>
    <w:rsid w:val="00BF65DB"/>
    <w:rsid w:val="00C010CC"/>
    <w:rsid w:val="00C04682"/>
    <w:rsid w:val="00C05E7D"/>
    <w:rsid w:val="00C147EA"/>
    <w:rsid w:val="00C1551B"/>
    <w:rsid w:val="00C23173"/>
    <w:rsid w:val="00C25136"/>
    <w:rsid w:val="00C25289"/>
    <w:rsid w:val="00C27921"/>
    <w:rsid w:val="00C413E3"/>
    <w:rsid w:val="00C42943"/>
    <w:rsid w:val="00C42ED0"/>
    <w:rsid w:val="00C43DF6"/>
    <w:rsid w:val="00C50C38"/>
    <w:rsid w:val="00C524BA"/>
    <w:rsid w:val="00C527D6"/>
    <w:rsid w:val="00C57943"/>
    <w:rsid w:val="00C60E58"/>
    <w:rsid w:val="00C61279"/>
    <w:rsid w:val="00C630A0"/>
    <w:rsid w:val="00C63CF1"/>
    <w:rsid w:val="00C64A3D"/>
    <w:rsid w:val="00C66F8E"/>
    <w:rsid w:val="00C674B5"/>
    <w:rsid w:val="00C749E6"/>
    <w:rsid w:val="00C75A0E"/>
    <w:rsid w:val="00C75CFC"/>
    <w:rsid w:val="00C75E4A"/>
    <w:rsid w:val="00C83B9F"/>
    <w:rsid w:val="00C841BE"/>
    <w:rsid w:val="00C87219"/>
    <w:rsid w:val="00C87A42"/>
    <w:rsid w:val="00C902FC"/>
    <w:rsid w:val="00C90999"/>
    <w:rsid w:val="00C91EED"/>
    <w:rsid w:val="00C925E5"/>
    <w:rsid w:val="00C930B4"/>
    <w:rsid w:val="00C9550C"/>
    <w:rsid w:val="00CA0335"/>
    <w:rsid w:val="00CA1467"/>
    <w:rsid w:val="00CA2253"/>
    <w:rsid w:val="00CA4710"/>
    <w:rsid w:val="00CA6237"/>
    <w:rsid w:val="00CB2A1D"/>
    <w:rsid w:val="00CB6EE0"/>
    <w:rsid w:val="00CC06AD"/>
    <w:rsid w:val="00CC3875"/>
    <w:rsid w:val="00CC42B8"/>
    <w:rsid w:val="00CC63E1"/>
    <w:rsid w:val="00CD04F7"/>
    <w:rsid w:val="00CD1031"/>
    <w:rsid w:val="00CD3E5D"/>
    <w:rsid w:val="00CD57E7"/>
    <w:rsid w:val="00CE0B5E"/>
    <w:rsid w:val="00CE2473"/>
    <w:rsid w:val="00CE452A"/>
    <w:rsid w:val="00CE6376"/>
    <w:rsid w:val="00CE6DA9"/>
    <w:rsid w:val="00CF1E17"/>
    <w:rsid w:val="00CF559B"/>
    <w:rsid w:val="00CF5787"/>
    <w:rsid w:val="00CF59AB"/>
    <w:rsid w:val="00CF649C"/>
    <w:rsid w:val="00CF69A9"/>
    <w:rsid w:val="00CF71EB"/>
    <w:rsid w:val="00D01328"/>
    <w:rsid w:val="00D017FB"/>
    <w:rsid w:val="00D021D2"/>
    <w:rsid w:val="00D02E8B"/>
    <w:rsid w:val="00D03BB5"/>
    <w:rsid w:val="00D06C9C"/>
    <w:rsid w:val="00D10897"/>
    <w:rsid w:val="00D1122F"/>
    <w:rsid w:val="00D11721"/>
    <w:rsid w:val="00D143FE"/>
    <w:rsid w:val="00D14F12"/>
    <w:rsid w:val="00D211C3"/>
    <w:rsid w:val="00D222DE"/>
    <w:rsid w:val="00D23297"/>
    <w:rsid w:val="00D240B8"/>
    <w:rsid w:val="00D25193"/>
    <w:rsid w:val="00D26856"/>
    <w:rsid w:val="00D26CBE"/>
    <w:rsid w:val="00D31063"/>
    <w:rsid w:val="00D350C8"/>
    <w:rsid w:val="00D355AF"/>
    <w:rsid w:val="00D35D3B"/>
    <w:rsid w:val="00D43355"/>
    <w:rsid w:val="00D43535"/>
    <w:rsid w:val="00D45CB8"/>
    <w:rsid w:val="00D45E89"/>
    <w:rsid w:val="00D46005"/>
    <w:rsid w:val="00D47024"/>
    <w:rsid w:val="00D470D5"/>
    <w:rsid w:val="00D47E41"/>
    <w:rsid w:val="00D531F7"/>
    <w:rsid w:val="00D54180"/>
    <w:rsid w:val="00D56CF2"/>
    <w:rsid w:val="00D57B86"/>
    <w:rsid w:val="00D61064"/>
    <w:rsid w:val="00D66EE8"/>
    <w:rsid w:val="00D71ECF"/>
    <w:rsid w:val="00D72B65"/>
    <w:rsid w:val="00D74D9A"/>
    <w:rsid w:val="00D773F0"/>
    <w:rsid w:val="00D8087C"/>
    <w:rsid w:val="00D82533"/>
    <w:rsid w:val="00D8442C"/>
    <w:rsid w:val="00D84A4B"/>
    <w:rsid w:val="00D856E4"/>
    <w:rsid w:val="00D90548"/>
    <w:rsid w:val="00D914A6"/>
    <w:rsid w:val="00D9287B"/>
    <w:rsid w:val="00D92EC8"/>
    <w:rsid w:val="00D9412E"/>
    <w:rsid w:val="00D94F6A"/>
    <w:rsid w:val="00D97C3F"/>
    <w:rsid w:val="00DA01A5"/>
    <w:rsid w:val="00DA4AAA"/>
    <w:rsid w:val="00DA7433"/>
    <w:rsid w:val="00DA7FA2"/>
    <w:rsid w:val="00DB0918"/>
    <w:rsid w:val="00DB1A4A"/>
    <w:rsid w:val="00DB4C89"/>
    <w:rsid w:val="00DB5314"/>
    <w:rsid w:val="00DB5520"/>
    <w:rsid w:val="00DB6BE3"/>
    <w:rsid w:val="00DC10B6"/>
    <w:rsid w:val="00DC17AC"/>
    <w:rsid w:val="00DC3A64"/>
    <w:rsid w:val="00DC3F97"/>
    <w:rsid w:val="00DC4D23"/>
    <w:rsid w:val="00DC7E82"/>
    <w:rsid w:val="00DC7E86"/>
    <w:rsid w:val="00DD0770"/>
    <w:rsid w:val="00DD16E4"/>
    <w:rsid w:val="00DD41C9"/>
    <w:rsid w:val="00DD4EC9"/>
    <w:rsid w:val="00DD6D82"/>
    <w:rsid w:val="00DD705E"/>
    <w:rsid w:val="00DD72FB"/>
    <w:rsid w:val="00DD7F37"/>
    <w:rsid w:val="00DE0358"/>
    <w:rsid w:val="00DE145B"/>
    <w:rsid w:val="00DE1DFE"/>
    <w:rsid w:val="00DF129E"/>
    <w:rsid w:val="00DF260E"/>
    <w:rsid w:val="00DF37FF"/>
    <w:rsid w:val="00DF3817"/>
    <w:rsid w:val="00DF384A"/>
    <w:rsid w:val="00DF3EAB"/>
    <w:rsid w:val="00DF5B59"/>
    <w:rsid w:val="00E0166D"/>
    <w:rsid w:val="00E016BF"/>
    <w:rsid w:val="00E02B70"/>
    <w:rsid w:val="00E02F49"/>
    <w:rsid w:val="00E04789"/>
    <w:rsid w:val="00E069CA"/>
    <w:rsid w:val="00E113D1"/>
    <w:rsid w:val="00E11902"/>
    <w:rsid w:val="00E12485"/>
    <w:rsid w:val="00E128CB"/>
    <w:rsid w:val="00E15338"/>
    <w:rsid w:val="00E17735"/>
    <w:rsid w:val="00E23381"/>
    <w:rsid w:val="00E2577C"/>
    <w:rsid w:val="00E25E8C"/>
    <w:rsid w:val="00E26F44"/>
    <w:rsid w:val="00E33806"/>
    <w:rsid w:val="00E360A9"/>
    <w:rsid w:val="00E4074A"/>
    <w:rsid w:val="00E42A87"/>
    <w:rsid w:val="00E45F90"/>
    <w:rsid w:val="00E4781F"/>
    <w:rsid w:val="00E5104A"/>
    <w:rsid w:val="00E549E7"/>
    <w:rsid w:val="00E5642C"/>
    <w:rsid w:val="00E57C82"/>
    <w:rsid w:val="00E61B1D"/>
    <w:rsid w:val="00E644A6"/>
    <w:rsid w:val="00E64F35"/>
    <w:rsid w:val="00E66D19"/>
    <w:rsid w:val="00E67EE1"/>
    <w:rsid w:val="00E71527"/>
    <w:rsid w:val="00E730F4"/>
    <w:rsid w:val="00E74B72"/>
    <w:rsid w:val="00E74F4C"/>
    <w:rsid w:val="00E76497"/>
    <w:rsid w:val="00E76913"/>
    <w:rsid w:val="00E81558"/>
    <w:rsid w:val="00E84F17"/>
    <w:rsid w:val="00E852C1"/>
    <w:rsid w:val="00E85434"/>
    <w:rsid w:val="00E869B8"/>
    <w:rsid w:val="00E90333"/>
    <w:rsid w:val="00E90D55"/>
    <w:rsid w:val="00E91142"/>
    <w:rsid w:val="00E916C6"/>
    <w:rsid w:val="00E9239E"/>
    <w:rsid w:val="00E94E41"/>
    <w:rsid w:val="00E95C13"/>
    <w:rsid w:val="00E96EBA"/>
    <w:rsid w:val="00EA1DB9"/>
    <w:rsid w:val="00EA653A"/>
    <w:rsid w:val="00EA732B"/>
    <w:rsid w:val="00EB1A86"/>
    <w:rsid w:val="00EB31C2"/>
    <w:rsid w:val="00EB5D25"/>
    <w:rsid w:val="00EC154A"/>
    <w:rsid w:val="00EC1E00"/>
    <w:rsid w:val="00EC225D"/>
    <w:rsid w:val="00EC29A6"/>
    <w:rsid w:val="00EC2E49"/>
    <w:rsid w:val="00EC330D"/>
    <w:rsid w:val="00EC4919"/>
    <w:rsid w:val="00ED04D4"/>
    <w:rsid w:val="00ED3511"/>
    <w:rsid w:val="00ED6AF2"/>
    <w:rsid w:val="00EE1C5B"/>
    <w:rsid w:val="00EE22D5"/>
    <w:rsid w:val="00EE4809"/>
    <w:rsid w:val="00EF07CD"/>
    <w:rsid w:val="00EF57C8"/>
    <w:rsid w:val="00EF57E7"/>
    <w:rsid w:val="00EF601F"/>
    <w:rsid w:val="00F01866"/>
    <w:rsid w:val="00F04B53"/>
    <w:rsid w:val="00F06E40"/>
    <w:rsid w:val="00F07390"/>
    <w:rsid w:val="00F14E45"/>
    <w:rsid w:val="00F20051"/>
    <w:rsid w:val="00F2027F"/>
    <w:rsid w:val="00F21AFB"/>
    <w:rsid w:val="00F272A4"/>
    <w:rsid w:val="00F315D6"/>
    <w:rsid w:val="00F33330"/>
    <w:rsid w:val="00F36713"/>
    <w:rsid w:val="00F378BB"/>
    <w:rsid w:val="00F41B05"/>
    <w:rsid w:val="00F423A0"/>
    <w:rsid w:val="00F42582"/>
    <w:rsid w:val="00F43CEF"/>
    <w:rsid w:val="00F4511E"/>
    <w:rsid w:val="00F50904"/>
    <w:rsid w:val="00F51811"/>
    <w:rsid w:val="00F52B39"/>
    <w:rsid w:val="00F52D15"/>
    <w:rsid w:val="00F52F02"/>
    <w:rsid w:val="00F54344"/>
    <w:rsid w:val="00F54ABA"/>
    <w:rsid w:val="00F54CC3"/>
    <w:rsid w:val="00F55163"/>
    <w:rsid w:val="00F70CEB"/>
    <w:rsid w:val="00F71C3C"/>
    <w:rsid w:val="00F74875"/>
    <w:rsid w:val="00F74FA3"/>
    <w:rsid w:val="00F76404"/>
    <w:rsid w:val="00F77E3D"/>
    <w:rsid w:val="00F92AC7"/>
    <w:rsid w:val="00F92D29"/>
    <w:rsid w:val="00F9348A"/>
    <w:rsid w:val="00F94774"/>
    <w:rsid w:val="00F964E6"/>
    <w:rsid w:val="00FA06D4"/>
    <w:rsid w:val="00FA1568"/>
    <w:rsid w:val="00FA3243"/>
    <w:rsid w:val="00FA3D8D"/>
    <w:rsid w:val="00FA4851"/>
    <w:rsid w:val="00FB0AA1"/>
    <w:rsid w:val="00FB4C4A"/>
    <w:rsid w:val="00FB59F4"/>
    <w:rsid w:val="00FB5DEA"/>
    <w:rsid w:val="00FC7010"/>
    <w:rsid w:val="00FC77E0"/>
    <w:rsid w:val="00FD053D"/>
    <w:rsid w:val="00FD3F23"/>
    <w:rsid w:val="00FD441C"/>
    <w:rsid w:val="00FD633F"/>
    <w:rsid w:val="00FD7BAD"/>
    <w:rsid w:val="00FE3F37"/>
    <w:rsid w:val="00FE7724"/>
    <w:rsid w:val="00FF0DFB"/>
    <w:rsid w:val="00FF481F"/>
    <w:rsid w:val="00FF6288"/>
    <w:rsid w:val="00FF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0DCE6588"/>
  <w15:chartTrackingRefBased/>
  <w15:docId w15:val="{3845175C-64F5-4549-ABBD-0B07EE99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inspringen">
    <w:name w:val="Body Text Indent"/>
    <w:basedOn w:val="Standaard"/>
    <w:pPr>
      <w:pBdr>
        <w:top w:val="single" w:sz="4" w:space="1" w:color="auto"/>
        <w:left w:val="single" w:sz="4" w:space="0" w:color="auto"/>
        <w:bottom w:val="single" w:sz="4" w:space="31" w:color="auto"/>
        <w:right w:val="single" w:sz="4" w:space="24" w:color="auto"/>
      </w:pBdr>
      <w:ind w:left="-399"/>
    </w:pPr>
  </w:style>
  <w:style w:type="paragraph" w:styleId="Koptekst">
    <w:name w:val="header"/>
    <w:basedOn w:val="Standaard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pPr>
      <w:tabs>
        <w:tab w:val="center" w:pos="4320"/>
        <w:tab w:val="right" w:pos="8640"/>
      </w:tabs>
    </w:pPr>
  </w:style>
  <w:style w:type="character" w:styleId="Paginanummer">
    <w:name w:val="page number"/>
    <w:basedOn w:val="Standaardalinea-lettertype"/>
  </w:style>
  <w:style w:type="paragraph" w:styleId="Bloktekst">
    <w:name w:val="Block Text"/>
    <w:basedOn w:val="Standaard"/>
    <w:pPr>
      <w:ind w:left="-456" w:right="-563"/>
    </w:pPr>
  </w:style>
  <w:style w:type="table" w:styleId="Tabelraster">
    <w:name w:val="Table Grid"/>
    <w:basedOn w:val="Standaardtabel"/>
    <w:rsid w:val="0027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5D0C68"/>
    <w:rPr>
      <w:rFonts w:ascii="Tahoma" w:hAnsi="Tahoma" w:cs="Tahoma"/>
      <w:sz w:val="16"/>
      <w:szCs w:val="16"/>
    </w:rPr>
  </w:style>
  <w:style w:type="character" w:styleId="Hyperlink">
    <w:name w:val="Hyperlink"/>
    <w:rsid w:val="00410C21"/>
    <w:rPr>
      <w:color w:val="0000FF"/>
      <w:u w:val="single"/>
    </w:rPr>
  </w:style>
  <w:style w:type="paragraph" w:styleId="Plattetekst">
    <w:name w:val="Body Text"/>
    <w:basedOn w:val="Standaard"/>
    <w:rsid w:val="00602224"/>
    <w:pPr>
      <w:spacing w:after="120"/>
    </w:pPr>
  </w:style>
  <w:style w:type="paragraph" w:customStyle="1" w:styleId="Bedrijfsgegevens">
    <w:name w:val="Bedrijfsgegevens"/>
    <w:rsid w:val="00602224"/>
    <w:pPr>
      <w:spacing w:line="240" w:lineRule="exact"/>
    </w:pPr>
    <w:rPr>
      <w:rFonts w:ascii="KPN Sans" w:hAnsi="KPN Sans" w:cs="KPN Sans"/>
      <w:noProof/>
      <w:sz w:val="16"/>
      <w:szCs w:val="16"/>
    </w:rPr>
  </w:style>
  <w:style w:type="paragraph" w:styleId="Ondertitel">
    <w:name w:val="Subtitle"/>
    <w:basedOn w:val="Standaard"/>
    <w:next w:val="Standaard"/>
    <w:link w:val="OndertitelChar"/>
    <w:qFormat/>
    <w:rsid w:val="006C5165"/>
    <w:pPr>
      <w:spacing w:after="60"/>
      <w:jc w:val="center"/>
      <w:outlineLvl w:val="1"/>
    </w:pPr>
    <w:rPr>
      <w:rFonts w:ascii="Cambria" w:hAnsi="Cambria"/>
    </w:rPr>
  </w:style>
  <w:style w:type="paragraph" w:styleId="Documentstructuur">
    <w:name w:val="Document Map"/>
    <w:basedOn w:val="Standaard"/>
    <w:semiHidden/>
    <w:rsid w:val="00D02E8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OndertitelChar">
    <w:name w:val="Ondertitel Char"/>
    <w:link w:val="Ondertitel"/>
    <w:rsid w:val="006C5165"/>
    <w:rPr>
      <w:rFonts w:ascii="Cambria" w:eastAsia="Times New Roman" w:hAnsi="Cambria" w:cs="Times New Roman"/>
      <w:sz w:val="24"/>
      <w:szCs w:val="24"/>
    </w:rPr>
  </w:style>
  <w:style w:type="character" w:styleId="Subtielebenadrukking">
    <w:name w:val="Subtle Emphasis"/>
    <w:uiPriority w:val="19"/>
    <w:qFormat/>
    <w:rsid w:val="006F5340"/>
    <w:rPr>
      <w:i/>
      <w:iCs/>
      <w:color w:val="808080"/>
    </w:rPr>
  </w:style>
  <w:style w:type="paragraph" w:styleId="E-mailhandtekening">
    <w:name w:val="E-mail Signature"/>
    <w:basedOn w:val="Standaard"/>
    <w:link w:val="E-mailhandtekeningChar"/>
    <w:rsid w:val="00FB5DEA"/>
  </w:style>
  <w:style w:type="character" w:customStyle="1" w:styleId="E-mailhandtekeningChar">
    <w:name w:val="E-mailhandtekening Char"/>
    <w:link w:val="E-mailhandtekening"/>
    <w:rsid w:val="00FB5DEA"/>
    <w:rPr>
      <w:sz w:val="24"/>
      <w:szCs w:val="24"/>
    </w:rPr>
  </w:style>
  <w:style w:type="character" w:styleId="Onopgelostemelding">
    <w:name w:val="Unresolved Mention"/>
    <w:uiPriority w:val="99"/>
    <w:semiHidden/>
    <w:unhideWhenUsed/>
    <w:rsid w:val="00A154A8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B373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89021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6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R.Molenaar@amersfoort.nl" TargetMode="External"/><Relationship Id="rId5" Type="http://schemas.openxmlformats.org/officeDocument/2006/relationships/styles" Target="styles.xml"/><Relationship Id="rId15" Type="http://schemas.openxmlformats.org/officeDocument/2006/relationships/hyperlink" Target="mailto:TR.Molenaar@amersfoort.nl" TargetMode="External"/><Relationship Id="rId10" Type="http://schemas.openxmlformats.org/officeDocument/2006/relationships/hyperlink" Target="mailto:e.noome@drong.nl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e.noome@drong.n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ZER002\Desktop\Bespreekverslag%20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08B199E6B2C42B98E3C276346A705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E2645FF-B9A4-44AA-8398-502F22380996}"/>
      </w:docPartPr>
      <w:docPartBody>
        <w:p w:rsidR="00A40268" w:rsidRDefault="00A40268" w:rsidP="00A40268">
          <w:pPr>
            <w:pStyle w:val="408B199E6B2C42B98E3C276346A705291"/>
          </w:pPr>
          <w:r w:rsidRPr="008E1F06">
            <w:rPr>
              <w:rStyle w:val="Tekstvantijdelijkeaanduiding"/>
            </w:rPr>
            <w:t>Kies een item.</w:t>
          </w:r>
        </w:p>
      </w:docPartBody>
    </w:docPart>
    <w:docPart>
      <w:docPartPr>
        <w:name w:val="C6446BCA82FB4AC895BA16344CD7A7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EDB77C-96A3-4410-8354-7827CA473F6F}"/>
      </w:docPartPr>
      <w:docPartBody>
        <w:p w:rsidR="00A40268" w:rsidRDefault="00A40268" w:rsidP="00A40268">
          <w:pPr>
            <w:pStyle w:val="C6446BCA82FB4AC895BA16344CD7A7051"/>
          </w:pPr>
          <w:r w:rsidRPr="008E1F06">
            <w:rPr>
              <w:rStyle w:val="Tekstvantijdelijkeaanduiding"/>
            </w:rPr>
            <w:t>Kies een item.</w:t>
          </w:r>
        </w:p>
      </w:docPartBody>
    </w:docPart>
    <w:docPart>
      <w:docPartPr>
        <w:name w:val="1BF432738A2B4333AFA6EC1F4D9DAB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F3225F-C3FC-432C-B4B6-B7B56DDB597D}"/>
      </w:docPartPr>
      <w:docPartBody>
        <w:p w:rsidR="00A40268" w:rsidRDefault="00A40268" w:rsidP="00A40268">
          <w:pPr>
            <w:pStyle w:val="1BF432738A2B4333AFA6EC1F4D9DAB311"/>
          </w:pPr>
          <w:r w:rsidRPr="008E1F06">
            <w:rPr>
              <w:rStyle w:val="Tekstvantijdelijkeaanduiding"/>
            </w:rPr>
            <w:t>Kies een item.</w:t>
          </w:r>
        </w:p>
      </w:docPartBody>
    </w:docPart>
    <w:docPart>
      <w:docPartPr>
        <w:name w:val="08CC3A6994664E029C5B7370A2DB0D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8B5670-E782-4E07-B317-1136D8C5B705}"/>
      </w:docPartPr>
      <w:docPartBody>
        <w:p w:rsidR="00A40268" w:rsidRDefault="00A40268" w:rsidP="00A40268">
          <w:pPr>
            <w:pStyle w:val="08CC3A6994664E029C5B7370A2DB0D861"/>
          </w:pPr>
          <w:r w:rsidRPr="008E1F06">
            <w:rPr>
              <w:rStyle w:val="Tekstvantijdelijkeaanduiding"/>
            </w:rPr>
            <w:t>Kies een item.</w:t>
          </w:r>
        </w:p>
      </w:docPartBody>
    </w:docPart>
    <w:docPart>
      <w:docPartPr>
        <w:name w:val="C76D1EE08C214C22B20A7BD23ACE56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2A667-9838-49B7-A13A-D1AB96C0FCB5}"/>
      </w:docPartPr>
      <w:docPartBody>
        <w:p w:rsidR="00A40268" w:rsidRDefault="00A40268" w:rsidP="00A40268">
          <w:pPr>
            <w:pStyle w:val="C76D1EE08C214C22B20A7BD23ACE56FF1"/>
          </w:pPr>
          <w:r w:rsidRPr="008E1F06">
            <w:rPr>
              <w:rStyle w:val="Tekstvantijdelijkeaanduiding"/>
            </w:rPr>
            <w:t>Kies een item.</w:t>
          </w:r>
        </w:p>
      </w:docPartBody>
    </w:docPart>
    <w:docPart>
      <w:docPartPr>
        <w:name w:val="809C1655A8394106A77CD5035CBBFA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36AAD7-CC08-469B-91E2-58BA2D128342}"/>
      </w:docPartPr>
      <w:docPartBody>
        <w:p w:rsidR="00A40268" w:rsidRDefault="00354882" w:rsidP="00354882">
          <w:pPr>
            <w:pStyle w:val="809C1655A8394106A77CD5035CBBFA852"/>
          </w:pPr>
          <w:r w:rsidRPr="008E1F06">
            <w:rPr>
              <w:rStyle w:val="Tekstvantijdelijkeaanduiding"/>
            </w:rPr>
            <w:t>Kies een item.</w:t>
          </w:r>
        </w:p>
      </w:docPartBody>
    </w:docPart>
    <w:docPart>
      <w:docPartPr>
        <w:name w:val="C2CB7721CE644835B65B1A64859787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261FDF-7DD3-40EE-AC97-78E871B97651}"/>
      </w:docPartPr>
      <w:docPartBody>
        <w:p w:rsidR="00A40268" w:rsidRDefault="00354882" w:rsidP="00354882">
          <w:pPr>
            <w:pStyle w:val="C2CB7721CE644835B65B1A64859787B62"/>
          </w:pPr>
          <w:r w:rsidRPr="008E1F06">
            <w:rPr>
              <w:rStyle w:val="Tekstvantijdelijkeaanduiding"/>
            </w:rPr>
            <w:t>Kies een item.</w:t>
          </w:r>
        </w:p>
      </w:docPartBody>
    </w:docPart>
    <w:docPart>
      <w:docPartPr>
        <w:name w:val="CECB0A8DA21640BC823DFA97AEE536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FE9058-7C1F-4203-8DE9-771CBABC480D}"/>
      </w:docPartPr>
      <w:docPartBody>
        <w:p w:rsidR="00A40268" w:rsidRDefault="00354882" w:rsidP="00354882">
          <w:pPr>
            <w:pStyle w:val="CECB0A8DA21640BC823DFA97AEE5367A2"/>
          </w:pPr>
          <w:r w:rsidRPr="008E1F06">
            <w:rPr>
              <w:rStyle w:val="Tekstvantijdelijkeaanduiding"/>
            </w:rPr>
            <w:t>Kies een item.</w:t>
          </w:r>
        </w:p>
      </w:docPartBody>
    </w:docPart>
    <w:docPart>
      <w:docPartPr>
        <w:name w:val="538EA7EEDC7A484080886517083E7F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E917F6-FD4D-4D42-B734-3733AFF6B508}"/>
      </w:docPartPr>
      <w:docPartBody>
        <w:p w:rsidR="00A40268" w:rsidRDefault="00354882" w:rsidP="00354882">
          <w:pPr>
            <w:pStyle w:val="538EA7EEDC7A484080886517083E7F3F2"/>
          </w:pPr>
          <w:r w:rsidRPr="008E1F06">
            <w:rPr>
              <w:rStyle w:val="Tekstvantijdelijkeaanduiding"/>
            </w:rPr>
            <w:t>Kies een item.</w:t>
          </w:r>
        </w:p>
      </w:docPartBody>
    </w:docPart>
    <w:docPart>
      <w:docPartPr>
        <w:name w:val="79ECE647B7234A6AA0434639F8E3ED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A2A388-E4CB-4661-98D8-7CBF8501D36D}"/>
      </w:docPartPr>
      <w:docPartBody>
        <w:p w:rsidR="00A40268" w:rsidRDefault="00354882" w:rsidP="00354882">
          <w:pPr>
            <w:pStyle w:val="79ECE647B7234A6AA0434639F8E3ED912"/>
          </w:pPr>
          <w:r w:rsidRPr="008E1F06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PN Sans">
    <w:panose1 w:val="020B0503040502020204"/>
    <w:charset w:val="00"/>
    <w:family w:val="swiss"/>
    <w:pitch w:val="variable"/>
    <w:sig w:usb0="8000002F" w:usb1="50002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268"/>
    <w:rsid w:val="0000756D"/>
    <w:rsid w:val="000E484E"/>
    <w:rsid w:val="0010568A"/>
    <w:rsid w:val="0010724A"/>
    <w:rsid w:val="00136FEF"/>
    <w:rsid w:val="00297E38"/>
    <w:rsid w:val="00354882"/>
    <w:rsid w:val="00357B62"/>
    <w:rsid w:val="003C1CFC"/>
    <w:rsid w:val="003E3DD4"/>
    <w:rsid w:val="004047AC"/>
    <w:rsid w:val="004604AC"/>
    <w:rsid w:val="005C10F2"/>
    <w:rsid w:val="006B335E"/>
    <w:rsid w:val="006B67D8"/>
    <w:rsid w:val="006D2146"/>
    <w:rsid w:val="00713802"/>
    <w:rsid w:val="00793811"/>
    <w:rsid w:val="007B45D9"/>
    <w:rsid w:val="007B6F68"/>
    <w:rsid w:val="007C2F98"/>
    <w:rsid w:val="008045C4"/>
    <w:rsid w:val="008320C7"/>
    <w:rsid w:val="008615A2"/>
    <w:rsid w:val="008A435F"/>
    <w:rsid w:val="008D7F2E"/>
    <w:rsid w:val="00A33EB4"/>
    <w:rsid w:val="00A40268"/>
    <w:rsid w:val="00AD5CAC"/>
    <w:rsid w:val="00AF365F"/>
    <w:rsid w:val="00AF39AF"/>
    <w:rsid w:val="00B54DCC"/>
    <w:rsid w:val="00B96463"/>
    <w:rsid w:val="00BB4F10"/>
    <w:rsid w:val="00C260FE"/>
    <w:rsid w:val="00CA354F"/>
    <w:rsid w:val="00CF6E41"/>
    <w:rsid w:val="00D62F16"/>
    <w:rsid w:val="00D70EE6"/>
    <w:rsid w:val="00E2101D"/>
    <w:rsid w:val="00E3517F"/>
    <w:rsid w:val="00E35725"/>
    <w:rsid w:val="00E43419"/>
    <w:rsid w:val="00ED6520"/>
    <w:rsid w:val="00F12542"/>
    <w:rsid w:val="00F43155"/>
    <w:rsid w:val="00F56B59"/>
    <w:rsid w:val="00F72E9F"/>
    <w:rsid w:val="00FB164D"/>
    <w:rsid w:val="00FC6602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54882"/>
    <w:rPr>
      <w:color w:val="808080"/>
    </w:rPr>
  </w:style>
  <w:style w:type="paragraph" w:customStyle="1" w:styleId="408B199E6B2C42B98E3C276346A705291">
    <w:name w:val="408B199E6B2C42B98E3C276346A705291"/>
    <w:rsid w:val="00A40268"/>
    <w:pPr>
      <w:spacing w:after="0" w:line="240" w:lineRule="auto"/>
      <w:ind w:left="-456" w:right="-56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446BCA82FB4AC895BA16344CD7A7051">
    <w:name w:val="C6446BCA82FB4AC895BA16344CD7A7051"/>
    <w:rsid w:val="00A40268"/>
    <w:pPr>
      <w:spacing w:after="0" w:line="240" w:lineRule="auto"/>
      <w:ind w:left="-456" w:right="-56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BF432738A2B4333AFA6EC1F4D9DAB311">
    <w:name w:val="1BF432738A2B4333AFA6EC1F4D9DAB311"/>
    <w:rsid w:val="00A40268"/>
    <w:pPr>
      <w:spacing w:after="0" w:line="240" w:lineRule="auto"/>
      <w:ind w:left="-456" w:right="-56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CC3A6994664E029C5B7370A2DB0D861">
    <w:name w:val="08CC3A6994664E029C5B7370A2DB0D861"/>
    <w:rsid w:val="00A40268"/>
    <w:pPr>
      <w:spacing w:after="0" w:line="240" w:lineRule="auto"/>
      <w:ind w:left="-456" w:right="-56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6D1EE08C214C22B20A7BD23ACE56FF1">
    <w:name w:val="C76D1EE08C214C22B20A7BD23ACE56FF1"/>
    <w:rsid w:val="00A40268"/>
    <w:pPr>
      <w:spacing w:after="0" w:line="240" w:lineRule="auto"/>
      <w:ind w:left="-456" w:right="-56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9C1655A8394106A77CD5035CBBFA852">
    <w:name w:val="809C1655A8394106A77CD5035CBBFA852"/>
    <w:rsid w:val="00354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CB7721CE644835B65B1A64859787B62">
    <w:name w:val="C2CB7721CE644835B65B1A64859787B62"/>
    <w:rsid w:val="00354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CB0A8DA21640BC823DFA97AEE5367A2">
    <w:name w:val="CECB0A8DA21640BC823DFA97AEE5367A2"/>
    <w:rsid w:val="00354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38EA7EEDC7A484080886517083E7F3F2">
    <w:name w:val="538EA7EEDC7A484080886517083E7F3F2"/>
    <w:rsid w:val="00354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9ECE647B7234A6AA0434639F8E3ED912">
    <w:name w:val="79ECE647B7234A6AA0434639F8E3ED912"/>
    <w:rsid w:val="003548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E66D647C8FD247BEFC8031A8C13626" ma:contentTypeVersion="3" ma:contentTypeDescription="Een nieuw document maken." ma:contentTypeScope="" ma:versionID="4bc1b0115cbc3d347a808691305e2cdf">
  <xsd:schema xmlns:xsd="http://www.w3.org/2001/XMLSchema" xmlns:xs="http://www.w3.org/2001/XMLSchema" xmlns:p="http://schemas.microsoft.com/office/2006/metadata/properties" xmlns:ns2="8eec4602-1cda-45fc-bb1d-4ff29676e3e7" targetNamespace="http://schemas.microsoft.com/office/2006/metadata/properties" ma:root="true" ma:fieldsID="bce95c835aa736b70814da7d101d3fe6" ns2:_="">
    <xsd:import namespace="8eec4602-1cda-45fc-bb1d-4ff29676e3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c4602-1cda-45fc-bb1d-4ff29676e3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A99826-1017-4F68-BAAC-524289D0FB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CA2D14-811C-43DC-BEAC-976FFBADED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F43E54-9599-4052-8C6D-6D4AB97D63AA}"/>
</file>

<file path=docProps/app.xml><?xml version="1.0" encoding="utf-8"?>
<Properties xmlns="http://schemas.openxmlformats.org/officeDocument/2006/extended-properties" xmlns:vt="http://schemas.openxmlformats.org/officeDocument/2006/docPropsVTypes">
  <Template>Bespreekverslag Template.dotm</Template>
  <TotalTime>22</TotalTime>
  <Pages>1</Pages>
  <Words>294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BESPREKINGSRAPPORT</vt:lpstr>
    </vt:vector>
  </TitlesOfParts>
  <Company>Koninklijke KPN NV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BESPREKINGSRAPPORT</dc:title>
  <dc:subject/>
  <dc:creator>Ozer, Levent</dc:creator>
  <cp:keywords/>
  <cp:lastModifiedBy>Vlug, Robert</cp:lastModifiedBy>
  <cp:revision>8</cp:revision>
  <cp:lastPrinted>2012-11-09T08:39:00Z</cp:lastPrinted>
  <dcterms:created xsi:type="dcterms:W3CDTF">2023-04-18T06:44:00Z</dcterms:created>
  <dcterms:modified xsi:type="dcterms:W3CDTF">2023-04-18T07:27:00Z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2dc6f62-bb58-4b94-b6ca-9af54699d31b_Enabled">
    <vt:lpwstr>true</vt:lpwstr>
  </property>
  <property fmtid="{D5CDD505-2E9C-101B-9397-08002B2CF9AE}" pid="3" name="MSIP_Label_d2dc6f62-bb58-4b94-b6ca-9af54699d31b_SetDate">
    <vt:lpwstr>2021-05-03T12:07:35Z</vt:lpwstr>
  </property>
  <property fmtid="{D5CDD505-2E9C-101B-9397-08002B2CF9AE}" pid="4" name="MSIP_Label_d2dc6f62-bb58-4b94-b6ca-9af54699d31b_Method">
    <vt:lpwstr>Standard</vt:lpwstr>
  </property>
  <property fmtid="{D5CDD505-2E9C-101B-9397-08002B2CF9AE}" pid="5" name="MSIP_Label_d2dc6f62-bb58-4b94-b6ca-9af54699d31b_Name">
    <vt:lpwstr>d2dc6f62-bb58-4b94-b6ca-9af54699d31b</vt:lpwstr>
  </property>
  <property fmtid="{D5CDD505-2E9C-101B-9397-08002B2CF9AE}" pid="6" name="MSIP_Label_d2dc6f62-bb58-4b94-b6ca-9af54699d31b_SiteId">
    <vt:lpwstr>d7790549-8c35-40ea-ad75-954ac3e86be8</vt:lpwstr>
  </property>
  <property fmtid="{D5CDD505-2E9C-101B-9397-08002B2CF9AE}" pid="7" name="MSIP_Label_d2dc6f62-bb58-4b94-b6ca-9af54699d31b_ActionId">
    <vt:lpwstr/>
  </property>
  <property fmtid="{D5CDD505-2E9C-101B-9397-08002B2CF9AE}" pid="8" name="MSIP_Label_d2dc6f62-bb58-4b94-b6ca-9af54699d31b_ContentBits">
    <vt:lpwstr>0</vt:lpwstr>
  </property>
  <property fmtid="{D5CDD505-2E9C-101B-9397-08002B2CF9AE}" pid="9" name="ContentTypeId">
    <vt:lpwstr>0x010100F2E66D647C8FD247BEFC8031A8C13626</vt:lpwstr>
  </property>
</Properties>
</file>