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851C5" w14:textId="77777777" w:rsidR="008F192A" w:rsidRPr="00555C9B" w:rsidRDefault="008F192A" w:rsidP="008F192A">
      <w:pPr>
        <w:pStyle w:val="KopBijlage"/>
        <w:suppressAutoHyphens/>
      </w:pPr>
      <w:bookmarkStart w:id="0" w:name="_Toc480365698"/>
      <w:bookmarkStart w:id="1" w:name="_Toc71037064"/>
      <w:bookmarkStart w:id="2" w:name="_Toc76547863"/>
      <w:r w:rsidRPr="00555C9B">
        <w:t xml:space="preserve">Bijlage </w:t>
      </w:r>
      <w:r>
        <w:t>1</w:t>
      </w:r>
      <w:r w:rsidR="00AF0159">
        <w:t>5</w:t>
      </w:r>
      <w:r w:rsidR="00AD7DDA">
        <w:t xml:space="preserve"> </w:t>
      </w:r>
      <w:r w:rsidRPr="00555C9B">
        <w:t>Verklaring Samenwerkingsverband</w:t>
      </w:r>
      <w:bookmarkEnd w:id="0"/>
      <w:bookmarkEnd w:id="1"/>
      <w:bookmarkEnd w:id="2"/>
    </w:p>
    <w:p w14:paraId="6AB5C908" w14:textId="77777777" w:rsidR="008F192A" w:rsidRPr="00555C9B" w:rsidRDefault="008F192A" w:rsidP="008F192A"/>
    <w:p w14:paraId="5AEE2945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7DB23572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38B96082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467FAE5E" w14:textId="61F8E4B1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2B512158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554C844C" w14:textId="1348913F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737C34F8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7F08F45E" w14:textId="77777777" w:rsidR="008F192A" w:rsidRPr="00555C9B" w:rsidRDefault="008F192A" w:rsidP="00AF0159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364EC6B1" w14:textId="77777777" w:rsidTr="00AD7DDA">
        <w:tc>
          <w:tcPr>
            <w:tcW w:w="2835" w:type="dxa"/>
            <w:shd w:val="clear" w:color="auto" w:fill="CBE3F2"/>
          </w:tcPr>
          <w:p w14:paraId="1593B81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5F0AA45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61CA9280" w14:textId="77777777" w:rsidTr="00AD7DDA">
        <w:tc>
          <w:tcPr>
            <w:tcW w:w="2835" w:type="dxa"/>
            <w:shd w:val="clear" w:color="auto" w:fill="CBE3F2"/>
          </w:tcPr>
          <w:p w14:paraId="0729332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529CBB4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4A5A604" w14:textId="77777777" w:rsidTr="00AD7DDA">
        <w:tc>
          <w:tcPr>
            <w:tcW w:w="2835" w:type="dxa"/>
            <w:shd w:val="clear" w:color="auto" w:fill="CBE3F2"/>
          </w:tcPr>
          <w:p w14:paraId="3363194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7BCEB93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7BBF196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21DEB24F" w14:textId="77777777" w:rsidR="008F192A" w:rsidRPr="00555C9B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776B45C8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6960F5A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02AE09E3" w14:textId="77777777" w:rsidTr="00AD7DDA">
        <w:tc>
          <w:tcPr>
            <w:tcW w:w="2835" w:type="dxa"/>
            <w:shd w:val="clear" w:color="auto" w:fill="CBE3F2"/>
          </w:tcPr>
          <w:p w14:paraId="102FE80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18E4200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9BDEC4E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42675F97" w14:textId="77777777" w:rsidTr="00AD7DDA">
        <w:tc>
          <w:tcPr>
            <w:tcW w:w="2835" w:type="dxa"/>
            <w:shd w:val="clear" w:color="auto" w:fill="CBE3F2"/>
          </w:tcPr>
          <w:p w14:paraId="361F57F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6B7D565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774399A9" w14:textId="77777777" w:rsidTr="00AD7DDA">
        <w:tc>
          <w:tcPr>
            <w:tcW w:w="2835" w:type="dxa"/>
            <w:shd w:val="clear" w:color="auto" w:fill="CBE3F2"/>
          </w:tcPr>
          <w:p w14:paraId="12CAFF0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10A7250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0DC9FEEE" w14:textId="77777777" w:rsidTr="00AD7DDA">
        <w:tc>
          <w:tcPr>
            <w:tcW w:w="2835" w:type="dxa"/>
            <w:shd w:val="clear" w:color="auto" w:fill="CBE3F2"/>
          </w:tcPr>
          <w:p w14:paraId="776AE3B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5AAF2FC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CE5A254" w14:textId="77777777" w:rsidTr="00AD7DDA">
        <w:tc>
          <w:tcPr>
            <w:tcW w:w="2835" w:type="dxa"/>
            <w:shd w:val="clear" w:color="auto" w:fill="CBE3F2"/>
          </w:tcPr>
          <w:p w14:paraId="1945A51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1FDA1DEC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0DBAA8A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5ABA4D00" w14:textId="77777777" w:rsidTr="00AD7DDA">
        <w:tc>
          <w:tcPr>
            <w:tcW w:w="2835" w:type="dxa"/>
            <w:shd w:val="clear" w:color="auto" w:fill="CBE3F2"/>
          </w:tcPr>
          <w:p w14:paraId="2091542C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0256E5CB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10AEC56" w14:textId="77777777" w:rsidR="00510527" w:rsidRDefault="00510527"/>
    <w:sectPr w:rsidR="00510527" w:rsidSect="00B164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19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09EB9" w14:textId="77777777" w:rsidR="00CC556C" w:rsidRDefault="00CC556C" w:rsidP="00AD7DDA">
      <w:pPr>
        <w:spacing w:line="240" w:lineRule="auto"/>
      </w:pPr>
      <w:r>
        <w:separator/>
      </w:r>
    </w:p>
  </w:endnote>
  <w:endnote w:type="continuationSeparator" w:id="0">
    <w:p w14:paraId="670E8D57" w14:textId="77777777" w:rsidR="00CC556C" w:rsidRDefault="00CC556C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20CAE" w14:textId="77777777" w:rsidR="00884B7F" w:rsidRDefault="00884B7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05E41" w14:textId="77777777" w:rsidR="006A43EF" w:rsidRDefault="006A43EF" w:rsidP="006A43EF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18F08966" wp14:editId="5ED3C892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269CDCD0" w14:textId="77777777" w:rsidTr="00842E0F">
      <w:tc>
        <w:tcPr>
          <w:tcW w:w="704" w:type="dxa"/>
          <w:shd w:val="clear" w:color="auto" w:fill="auto"/>
          <w:vAlign w:val="bottom"/>
        </w:tcPr>
        <w:p w14:paraId="611CBD73" w14:textId="77777777" w:rsidR="006A43EF" w:rsidRPr="002F411A" w:rsidRDefault="006A43EF" w:rsidP="006A43EF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6ACFF0F3" w14:textId="77777777" w:rsidR="006A43EF" w:rsidRDefault="006A43EF" w:rsidP="006A43E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E77D2" w14:textId="77777777" w:rsidR="00884B7F" w:rsidRDefault="00884B7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2B14D" w14:textId="77777777" w:rsidR="00CC556C" w:rsidRDefault="00CC556C" w:rsidP="00AD7DDA">
      <w:pPr>
        <w:spacing w:line="240" w:lineRule="auto"/>
      </w:pPr>
      <w:r>
        <w:separator/>
      </w:r>
    </w:p>
  </w:footnote>
  <w:footnote w:type="continuationSeparator" w:id="0">
    <w:p w14:paraId="7321E503" w14:textId="77777777" w:rsidR="00CC556C" w:rsidRDefault="00CC556C" w:rsidP="00AD7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15E9C" w14:textId="77777777" w:rsidR="00884B7F" w:rsidRDefault="00884B7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64921" w14:textId="6B837ED5" w:rsidR="00B1645B" w:rsidRDefault="00B1645B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A5B2C8" wp14:editId="502FDAD7">
          <wp:simplePos x="0" y="0"/>
          <wp:positionH relativeFrom="page">
            <wp:posOffset>251778</wp:posOffset>
          </wp:positionH>
          <wp:positionV relativeFrom="paragraph">
            <wp:posOffset>-1257935</wp:posOffset>
          </wp:positionV>
          <wp:extent cx="2933700" cy="1137285"/>
          <wp:effectExtent l="0" t="0" r="0" b="5715"/>
          <wp:wrapNone/>
          <wp:docPr id="2" name="Afbeelding 2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5C22" w14:textId="77777777" w:rsidR="00884B7F" w:rsidRDefault="00884B7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45B"/>
    <w:rsid w:val="002656B3"/>
    <w:rsid w:val="004C1A09"/>
    <w:rsid w:val="00510527"/>
    <w:rsid w:val="005D1435"/>
    <w:rsid w:val="006A43EF"/>
    <w:rsid w:val="00884B7F"/>
    <w:rsid w:val="008F192A"/>
    <w:rsid w:val="00AD7DDA"/>
    <w:rsid w:val="00AF0159"/>
    <w:rsid w:val="00B1645B"/>
    <w:rsid w:val="00CC556C"/>
    <w:rsid w:val="00E2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BCA61"/>
  <w15:chartTrackingRefBased/>
  <w15:docId w15:val="{E45AE3BB-9646-4111-AE7B-35739C44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.Phan\NIPV\EA%20Werkplekinrichting%20-%20Documenten\02%20Aanbesteding\02%20Beschrijvend%20document\Bijlage%2015.%20Verklaring%20Samenwerkingsverb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DFAE6E442D2642BE8D7FEEA994D9FD" ma:contentTypeVersion="2" ma:contentTypeDescription="Een nieuw document maken." ma:contentTypeScope="" ma:versionID="6c89b311aa588e7a782177f7f1f9d846">
  <xsd:schema xmlns:xsd="http://www.w3.org/2001/XMLSchema" xmlns:xs="http://www.w3.org/2001/XMLSchema" xmlns:p="http://schemas.microsoft.com/office/2006/metadata/properties" xmlns:ns2="551ab8a0-a75f-4364-9b85-a7b8b5e636c3" targetNamespace="http://schemas.microsoft.com/office/2006/metadata/properties" ma:root="true" ma:fieldsID="e7ba95407cc2118a2f29ba01cd458021" ns2:_="">
    <xsd:import namespace="551ab8a0-a75f-4364-9b85-a7b8b5e636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ab8a0-a75f-4364-9b85-a7b8b5e63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5596DE-9515-4822-A4B1-662BB8870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ab8a0-a75f-4364-9b85-a7b8b5e636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15. Verklaring Samenwerkingsverband.dotx</Template>
  <TotalTime>1</TotalTime>
  <Pages>1</Pages>
  <Words>209</Words>
  <Characters>1150</Characters>
  <Application>Microsoft Office Word</Application>
  <DocSecurity>0</DocSecurity>
  <Lines>9</Lines>
  <Paragraphs>2</Paragraphs>
  <ScaleCrop>false</ScaleCrop>
  <Company>Nederlands Instituut Publieke Veiligheid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 Phan [NIPV]</dc:creator>
  <cp:keywords/>
  <dc:description/>
  <cp:lastModifiedBy>Giang Phan [NIPV]</cp:lastModifiedBy>
  <cp:revision>2</cp:revision>
  <dcterms:created xsi:type="dcterms:W3CDTF">2023-02-21T14:40:00Z</dcterms:created>
  <dcterms:modified xsi:type="dcterms:W3CDTF">2023-02-21T14:43:00Z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0x01010035536492CC60C24ABA52DAAA05C47C7D</vt:lpwstr>
  </property>
</Properties>
</file>