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BCD" w:rsidRPr="00232AB3" w:rsidRDefault="00142BCD" w:rsidP="00312285">
      <w:pPr>
        <w:spacing w:line="0" w:lineRule="atLeast"/>
        <w:rPr>
          <w:lang w:val="en-GB"/>
        </w:rPr>
      </w:pPr>
    </w:p>
    <w:p w:rsidR="00905394" w:rsidRPr="00232AB3" w:rsidRDefault="00905394" w:rsidP="00312285">
      <w:pPr>
        <w:pStyle w:val="Kopzondernummering"/>
        <w:spacing w:after="0" w:line="0" w:lineRule="atLeast"/>
      </w:pPr>
    </w:p>
    <w:p w:rsidR="00905394" w:rsidRPr="00232AB3" w:rsidRDefault="00905394" w:rsidP="00312285">
      <w:pPr>
        <w:spacing w:line="0" w:lineRule="atLeast"/>
      </w:pPr>
    </w:p>
    <w:p w:rsidR="00905394" w:rsidRPr="00232AB3" w:rsidRDefault="00F41118" w:rsidP="00312285">
      <w:pPr>
        <w:spacing w:line="0" w:lineRule="atLeast"/>
      </w:pPr>
      <w:r w:rsidRPr="00232AB3">
        <w:rPr>
          <w:noProof/>
        </w:rPr>
        <mc:AlternateContent>
          <mc:Choice Requires="wps">
            <w:drawing>
              <wp:anchor distT="0" distB="0" distL="114300" distR="114300" simplePos="0" relativeHeight="251658240" behindDoc="0" locked="0" layoutInCell="1" allowOverlap="1" wp14:anchorId="1AE40CC6" wp14:editId="39CACC57">
                <wp:simplePos x="0" y="0"/>
                <wp:positionH relativeFrom="column">
                  <wp:posOffset>-835025</wp:posOffset>
                </wp:positionH>
                <wp:positionV relativeFrom="paragraph">
                  <wp:posOffset>79375</wp:posOffset>
                </wp:positionV>
                <wp:extent cx="5076825" cy="2714625"/>
                <wp:effectExtent l="3175" t="3175"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5D3C44" w:rsidRDefault="005D3C44" w:rsidP="00F74EE0">
                            <w:pPr>
                              <w:pStyle w:val="Geenafstand"/>
                              <w:rPr>
                                <w:b/>
                                <w:sz w:val="32"/>
                                <w:szCs w:val="32"/>
                              </w:rPr>
                            </w:pPr>
                            <w:r>
                              <w:rPr>
                                <w:b/>
                                <w:sz w:val="32"/>
                                <w:szCs w:val="32"/>
                              </w:rPr>
                              <w:t>Bijlage 1 Inschrijfformulier</w:t>
                            </w:r>
                          </w:p>
                          <w:p w:rsidR="005D3C44" w:rsidRPr="002D69B4" w:rsidRDefault="005D3C44" w:rsidP="00F74EE0">
                            <w:pPr>
                              <w:pStyle w:val="Geenafstand"/>
                              <w:rPr>
                                <w:b/>
                                <w:color w:val="00B0F0"/>
                                <w:sz w:val="32"/>
                                <w:szCs w:val="32"/>
                              </w:rPr>
                            </w:pPr>
                          </w:p>
                          <w:p w:rsidR="005D3C44" w:rsidRPr="002D69B4" w:rsidRDefault="005D3C44" w:rsidP="00F74EE0">
                            <w:pPr>
                              <w:pStyle w:val="Geenafstand"/>
                              <w:rPr>
                                <w:color w:val="00B0F0"/>
                                <w:sz w:val="64"/>
                                <w:szCs w:val="64"/>
                              </w:rPr>
                            </w:pPr>
                            <w:r w:rsidRPr="002D69B4">
                              <w:rPr>
                                <w:color w:val="00B0F0"/>
                                <w:sz w:val="64"/>
                                <w:szCs w:val="64"/>
                              </w:rPr>
                              <w:t>Europese aanbesteding</w:t>
                            </w:r>
                          </w:p>
                          <w:p w:rsidR="001A6C97" w:rsidRPr="0062687C" w:rsidRDefault="001A6C97" w:rsidP="001A6C97">
                            <w:pPr>
                              <w:pStyle w:val="Geenafstand"/>
                              <w:rPr>
                                <w:b/>
                                <w:sz w:val="24"/>
                                <w:szCs w:val="24"/>
                              </w:rPr>
                            </w:pPr>
                            <w:r w:rsidRPr="0062687C">
                              <w:rPr>
                                <w:b/>
                                <w:sz w:val="24"/>
                                <w:szCs w:val="24"/>
                              </w:rPr>
                              <w:t>Beveiligingsdiensten ten behoeve van Dienst Justitiële Inrichtingen</w:t>
                            </w:r>
                          </w:p>
                          <w:p w:rsidR="001A6C97" w:rsidRPr="0062687C" w:rsidRDefault="001A6C97" w:rsidP="001A6C97">
                            <w:pPr>
                              <w:pStyle w:val="Geenafstand"/>
                              <w:rPr>
                                <w:b/>
                                <w:sz w:val="24"/>
                                <w:szCs w:val="24"/>
                              </w:rPr>
                            </w:pPr>
                          </w:p>
                          <w:p w:rsidR="001A6C97" w:rsidRPr="0062687C" w:rsidRDefault="001A6C97" w:rsidP="001A6C97">
                            <w:pPr>
                              <w:pStyle w:val="Geenafstand"/>
                              <w:rPr>
                                <w:sz w:val="24"/>
                                <w:szCs w:val="24"/>
                              </w:rPr>
                            </w:pPr>
                            <w:r w:rsidRPr="0062687C">
                              <w:rPr>
                                <w:sz w:val="24"/>
                                <w:szCs w:val="24"/>
                              </w:rPr>
                              <w:t>Kenmerk</w:t>
                            </w:r>
                            <w:r w:rsidRPr="0062687C">
                              <w:rPr>
                                <w:sz w:val="24"/>
                                <w:szCs w:val="24"/>
                              </w:rPr>
                              <w:tab/>
                            </w:r>
                            <w:r w:rsidRPr="0062687C">
                              <w:rPr>
                                <w:sz w:val="24"/>
                                <w:szCs w:val="24"/>
                              </w:rPr>
                              <w:tab/>
                            </w:r>
                            <w:r w:rsidRPr="0062687C">
                              <w:rPr>
                                <w:sz w:val="24"/>
                                <w:szCs w:val="24"/>
                              </w:rPr>
                              <w:tab/>
                              <w:t>SSC DJI\INKEA\CV\2018-3</w:t>
                            </w:r>
                          </w:p>
                          <w:p w:rsidR="001A6C97" w:rsidRPr="0062687C" w:rsidRDefault="001A6C97" w:rsidP="001A6C97">
                            <w:pPr>
                              <w:pStyle w:val="Geenafstand"/>
                              <w:rPr>
                                <w:sz w:val="24"/>
                                <w:szCs w:val="24"/>
                              </w:rPr>
                            </w:pPr>
                            <w:r w:rsidRPr="0062687C">
                              <w:rPr>
                                <w:sz w:val="24"/>
                                <w:szCs w:val="24"/>
                              </w:rPr>
                              <w:t>Versie</w:t>
                            </w:r>
                            <w:r w:rsidRPr="0062687C">
                              <w:rPr>
                                <w:sz w:val="24"/>
                                <w:szCs w:val="24"/>
                              </w:rPr>
                              <w:tab/>
                            </w:r>
                            <w:r w:rsidRPr="0062687C">
                              <w:rPr>
                                <w:sz w:val="24"/>
                                <w:szCs w:val="24"/>
                              </w:rPr>
                              <w:tab/>
                            </w:r>
                            <w:r>
                              <w:rPr>
                                <w:sz w:val="24"/>
                                <w:szCs w:val="24"/>
                              </w:rPr>
                              <w:tab/>
                            </w:r>
                            <w:r>
                              <w:rPr>
                                <w:sz w:val="24"/>
                                <w:szCs w:val="24"/>
                              </w:rPr>
                              <w:tab/>
                            </w:r>
                            <w:r w:rsidR="005621F4">
                              <w:rPr>
                                <w:sz w:val="24"/>
                                <w:szCs w:val="24"/>
                              </w:rPr>
                              <w:t xml:space="preserve">1.0, 14 </w:t>
                            </w:r>
                            <w:r w:rsidR="005621F4" w:rsidRPr="00182747">
                              <w:rPr>
                                <w:sz w:val="24"/>
                                <w:szCs w:val="24"/>
                              </w:rPr>
                              <w:t>januari 2019 (publicatie aanbesteding)</w:t>
                            </w:r>
                          </w:p>
                          <w:p w:rsidR="00F772E9" w:rsidRPr="00F772E9" w:rsidRDefault="00F772E9" w:rsidP="001A6C97">
                            <w:pPr>
                              <w:pStyle w:val="Geenafstand"/>
                              <w:rPr>
                                <w:sz w:val="32"/>
                                <w:szCs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5.75pt;margin-top:6.25pt;width:399.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" filled="f" stroked="f" strokecolor="#09f">
                <v:textbox inset="0,0,0,0">
                  <w:txbxContent>
                    <w:p w:rsidR="005D3C44" w:rsidRDefault="005D3C44" w:rsidP="00F74EE0">
                      <w:pPr>
                        <w:pStyle w:val="Geenafstand"/>
                        <w:rPr>
                          <w:b/>
                          <w:sz w:val="32"/>
                          <w:szCs w:val="32"/>
                        </w:rPr>
                      </w:pPr>
                      <w:r>
                        <w:rPr>
                          <w:b/>
                          <w:sz w:val="32"/>
                          <w:szCs w:val="32"/>
                        </w:rPr>
                        <w:t>Bijlage 1 Inschrijfformulier</w:t>
                      </w:r>
                    </w:p>
                    <w:p w:rsidR="005D3C44" w:rsidRPr="002D69B4" w:rsidRDefault="005D3C44" w:rsidP="00F74EE0">
                      <w:pPr>
                        <w:pStyle w:val="Geenafstand"/>
                        <w:rPr>
                          <w:b/>
                          <w:color w:val="00B0F0"/>
                          <w:sz w:val="32"/>
                          <w:szCs w:val="32"/>
                        </w:rPr>
                      </w:pPr>
                    </w:p>
                    <w:p w:rsidR="005D3C44" w:rsidRPr="002D69B4" w:rsidRDefault="005D3C44" w:rsidP="00F74EE0">
                      <w:pPr>
                        <w:pStyle w:val="Geenafstand"/>
                        <w:rPr>
                          <w:color w:val="00B0F0"/>
                          <w:sz w:val="64"/>
                          <w:szCs w:val="64"/>
                        </w:rPr>
                      </w:pPr>
                      <w:r w:rsidRPr="002D69B4">
                        <w:rPr>
                          <w:color w:val="00B0F0"/>
                          <w:sz w:val="64"/>
                          <w:szCs w:val="64"/>
                        </w:rPr>
                        <w:t>Europese aanbesteding</w:t>
                      </w:r>
                    </w:p>
                    <w:p w:rsidR="001A6C97" w:rsidRPr="0062687C" w:rsidRDefault="001A6C97" w:rsidP="001A6C97">
                      <w:pPr>
                        <w:pStyle w:val="Geenafstand"/>
                        <w:rPr>
                          <w:b/>
                          <w:sz w:val="24"/>
                          <w:szCs w:val="24"/>
                        </w:rPr>
                      </w:pPr>
                      <w:r w:rsidRPr="0062687C">
                        <w:rPr>
                          <w:b/>
                          <w:sz w:val="24"/>
                          <w:szCs w:val="24"/>
                        </w:rPr>
                        <w:t>Beveiligingsdiensten ten behoeve van Dienst Justitiële Inrichtingen</w:t>
                      </w:r>
                    </w:p>
                    <w:p w:rsidR="001A6C97" w:rsidRPr="0062687C" w:rsidRDefault="001A6C97" w:rsidP="001A6C97">
                      <w:pPr>
                        <w:pStyle w:val="Geenafstand"/>
                        <w:rPr>
                          <w:b/>
                          <w:sz w:val="24"/>
                          <w:szCs w:val="24"/>
                        </w:rPr>
                      </w:pPr>
                    </w:p>
                    <w:p w:rsidR="001A6C97" w:rsidRPr="0062687C" w:rsidRDefault="001A6C97" w:rsidP="001A6C97">
                      <w:pPr>
                        <w:pStyle w:val="Geenafstand"/>
                        <w:rPr>
                          <w:sz w:val="24"/>
                          <w:szCs w:val="24"/>
                        </w:rPr>
                      </w:pPr>
                      <w:r w:rsidRPr="0062687C">
                        <w:rPr>
                          <w:sz w:val="24"/>
                          <w:szCs w:val="24"/>
                        </w:rPr>
                        <w:t>Kenmerk</w:t>
                      </w:r>
                      <w:r w:rsidRPr="0062687C">
                        <w:rPr>
                          <w:sz w:val="24"/>
                          <w:szCs w:val="24"/>
                        </w:rPr>
                        <w:tab/>
                      </w:r>
                      <w:r w:rsidRPr="0062687C">
                        <w:rPr>
                          <w:sz w:val="24"/>
                          <w:szCs w:val="24"/>
                        </w:rPr>
                        <w:tab/>
                      </w:r>
                      <w:r w:rsidRPr="0062687C">
                        <w:rPr>
                          <w:sz w:val="24"/>
                          <w:szCs w:val="24"/>
                        </w:rPr>
                        <w:tab/>
                        <w:t>SSC DJI\INKEA\CV\2018-3</w:t>
                      </w:r>
                    </w:p>
                    <w:p w:rsidR="001A6C97" w:rsidRPr="0062687C" w:rsidRDefault="001A6C97" w:rsidP="001A6C97">
                      <w:pPr>
                        <w:pStyle w:val="Geenafstand"/>
                        <w:rPr>
                          <w:sz w:val="24"/>
                          <w:szCs w:val="24"/>
                        </w:rPr>
                      </w:pPr>
                      <w:r w:rsidRPr="0062687C">
                        <w:rPr>
                          <w:sz w:val="24"/>
                          <w:szCs w:val="24"/>
                        </w:rPr>
                        <w:t>Versie</w:t>
                      </w:r>
                      <w:r w:rsidRPr="0062687C">
                        <w:rPr>
                          <w:sz w:val="24"/>
                          <w:szCs w:val="24"/>
                        </w:rPr>
                        <w:tab/>
                      </w:r>
                      <w:r w:rsidRPr="0062687C">
                        <w:rPr>
                          <w:sz w:val="24"/>
                          <w:szCs w:val="24"/>
                        </w:rPr>
                        <w:tab/>
                      </w:r>
                      <w:r>
                        <w:rPr>
                          <w:sz w:val="24"/>
                          <w:szCs w:val="24"/>
                        </w:rPr>
                        <w:tab/>
                      </w:r>
                      <w:r>
                        <w:rPr>
                          <w:sz w:val="24"/>
                          <w:szCs w:val="24"/>
                        </w:rPr>
                        <w:tab/>
                      </w:r>
                      <w:r w:rsidR="005621F4">
                        <w:rPr>
                          <w:sz w:val="24"/>
                          <w:szCs w:val="24"/>
                        </w:rPr>
                        <w:t xml:space="preserve">1.0, 14 </w:t>
                      </w:r>
                      <w:r w:rsidR="005621F4" w:rsidRPr="00182747">
                        <w:rPr>
                          <w:sz w:val="24"/>
                          <w:szCs w:val="24"/>
                        </w:rPr>
                        <w:t>januari 2019 (publicatie aanbesteding)</w:t>
                      </w:r>
                    </w:p>
                    <w:p w:rsidR="00F772E9" w:rsidRPr="00F772E9" w:rsidRDefault="00F772E9" w:rsidP="001A6C97">
                      <w:pPr>
                        <w:pStyle w:val="Geenafstand"/>
                        <w:rPr>
                          <w:sz w:val="32"/>
                          <w:szCs w:val="32"/>
                        </w:rPr>
                      </w:pPr>
                    </w:p>
                  </w:txbxContent>
                </v:textbox>
              </v:shape>
            </w:pict>
          </mc:Fallback>
        </mc:AlternateContent>
      </w: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pPr>
    </w:p>
    <w:p w:rsidR="00905394" w:rsidRPr="00232AB3" w:rsidRDefault="00905394" w:rsidP="00312285">
      <w:pPr>
        <w:spacing w:line="0" w:lineRule="atLeast"/>
        <w:jc w:val="right"/>
      </w:pPr>
    </w:p>
    <w:p w:rsidR="00905394" w:rsidRPr="00232AB3" w:rsidRDefault="00905394" w:rsidP="00312285">
      <w:pPr>
        <w:spacing w:line="0" w:lineRule="atLeast"/>
      </w:pPr>
    </w:p>
    <w:p w:rsid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Pr="00F772E9" w:rsidRDefault="00F772E9" w:rsidP="00312285">
      <w:pPr>
        <w:spacing w:line="0" w:lineRule="atLeast"/>
      </w:pPr>
    </w:p>
    <w:p w:rsidR="00F772E9" w:rsidRDefault="00F772E9" w:rsidP="00312285">
      <w:pPr>
        <w:spacing w:line="0" w:lineRule="atLeast"/>
      </w:pPr>
    </w:p>
    <w:p w:rsidR="00F772E9" w:rsidRPr="00F772E9" w:rsidRDefault="00F772E9" w:rsidP="00312285">
      <w:pPr>
        <w:spacing w:line="0" w:lineRule="atLeast"/>
      </w:pPr>
    </w:p>
    <w:p w:rsidR="00F772E9" w:rsidRDefault="00F772E9" w:rsidP="00312285">
      <w:pPr>
        <w:spacing w:line="0" w:lineRule="atLeast"/>
      </w:pPr>
    </w:p>
    <w:p w:rsidR="00F772E9" w:rsidRDefault="00F772E9" w:rsidP="00312285">
      <w:pPr>
        <w:spacing w:line="0" w:lineRule="atLeast"/>
      </w:pPr>
    </w:p>
    <w:p w:rsidR="000D24C3" w:rsidRPr="000D24C3" w:rsidRDefault="00142BCD" w:rsidP="00312285">
      <w:pPr>
        <w:spacing w:line="0" w:lineRule="atLeast"/>
        <w:rPr>
          <w:b/>
          <w:sz w:val="24"/>
        </w:rPr>
      </w:pPr>
      <w:r w:rsidRPr="00F772E9">
        <w:br w:type="column"/>
      </w:r>
      <w:r w:rsidR="006C4EC9">
        <w:rPr>
          <w:b/>
          <w:sz w:val="24"/>
        </w:rPr>
        <w:lastRenderedPageBreak/>
        <w:t xml:space="preserve">Deel 1 </w:t>
      </w:r>
      <w:r w:rsidR="000D24C3" w:rsidRPr="000D24C3">
        <w:rPr>
          <w:b/>
          <w:sz w:val="24"/>
        </w:rPr>
        <w:t>Algemene verklaring</w:t>
      </w:r>
    </w:p>
    <w:p w:rsidR="000D24C3" w:rsidRDefault="000D24C3" w:rsidP="00312285">
      <w:pPr>
        <w:spacing w:line="0" w:lineRule="atLeast"/>
        <w:rPr>
          <w:b/>
        </w:rPr>
      </w:pPr>
    </w:p>
    <w:p w:rsidR="00541E47" w:rsidRPr="000D24C3" w:rsidRDefault="00541E47" w:rsidP="00312285">
      <w:pPr>
        <w:spacing w:line="0" w:lineRule="atLeast"/>
        <w:rPr>
          <w:b/>
        </w:rPr>
      </w:pPr>
      <w:r w:rsidRPr="000D24C3">
        <w:rPr>
          <w:b/>
        </w:rPr>
        <w:t xml:space="preserve">Door ondertekening van dit inschrijfformulier </w:t>
      </w:r>
      <w:r w:rsidR="00BC5F6C">
        <w:rPr>
          <w:b/>
        </w:rPr>
        <w:t xml:space="preserve">betreffende de Europese aanbestedingsprocedure </w:t>
      </w:r>
      <w:r w:rsidR="001A6C97" w:rsidRPr="001A6C97">
        <w:rPr>
          <w:b/>
        </w:rPr>
        <w:t>Beveiligingsdiensten ten behoeve van Dienst Justitiële Inrichtingen</w:t>
      </w:r>
      <w:r w:rsidR="001A6C97">
        <w:rPr>
          <w:b/>
        </w:rPr>
        <w:t>,</w:t>
      </w:r>
      <w:r w:rsidR="001A6C97" w:rsidRPr="001A6C97">
        <w:rPr>
          <w:b/>
        </w:rPr>
        <w:t xml:space="preserve"> </w:t>
      </w:r>
      <w:r w:rsidR="001A6C97">
        <w:rPr>
          <w:b/>
        </w:rPr>
        <w:t>kenmerk:</w:t>
      </w:r>
      <w:r w:rsidR="001A6C97" w:rsidRPr="001A6C97">
        <w:t xml:space="preserve"> </w:t>
      </w:r>
      <w:r w:rsidR="001A6C97" w:rsidRPr="001A6C97">
        <w:rPr>
          <w:b/>
        </w:rPr>
        <w:t>SSC DJI\INKEA\CV\2018-3</w:t>
      </w:r>
      <w:r w:rsidR="00BC5F6C">
        <w:rPr>
          <w:b/>
        </w:rPr>
        <w:t xml:space="preserve"> </w:t>
      </w:r>
      <w:r w:rsidRPr="000D24C3">
        <w:rPr>
          <w:b/>
        </w:rPr>
        <w:t>verklaart Inschrijver dat:</w:t>
      </w:r>
    </w:p>
    <w:p w:rsidR="00541E47" w:rsidRDefault="00541E47" w:rsidP="00312285">
      <w:pPr>
        <w:spacing w:line="0" w:lineRule="atLeast"/>
      </w:pPr>
    </w:p>
    <w:p w:rsidR="006C4EC9" w:rsidRDefault="006B3759" w:rsidP="00312285">
      <w:pPr>
        <w:pStyle w:val="Lijstalinea"/>
        <w:numPr>
          <w:ilvl w:val="0"/>
          <w:numId w:val="40"/>
        </w:numPr>
        <w:spacing w:line="0" w:lineRule="atLeast"/>
        <w:ind w:left="284" w:hanging="284"/>
      </w:pPr>
      <w:r w:rsidRPr="00232AB3">
        <w:t xml:space="preserve">met de bepalingen van deze inschrijvingsprocedure wordt ingestemd. </w:t>
      </w:r>
    </w:p>
    <w:p w:rsidR="006C4EC9" w:rsidRDefault="006C4EC9" w:rsidP="00312285">
      <w:pPr>
        <w:spacing w:line="0" w:lineRule="atLeast"/>
      </w:pPr>
      <w:bookmarkStart w:id="0" w:name="_GoBack"/>
      <w:bookmarkEnd w:id="0"/>
    </w:p>
    <w:p w:rsidR="006C4EC9" w:rsidRDefault="00EC6041" w:rsidP="00312285">
      <w:pPr>
        <w:pStyle w:val="Lijstalinea"/>
        <w:numPr>
          <w:ilvl w:val="0"/>
          <w:numId w:val="40"/>
        </w:numPr>
        <w:spacing w:line="0" w:lineRule="atLeast"/>
        <w:ind w:left="284" w:hanging="284"/>
      </w:pPr>
      <w:r>
        <w:t>hij</w:t>
      </w:r>
      <w:r w:rsidR="006C4EC9">
        <w:t xml:space="preserve"> de</w:t>
      </w:r>
      <w:r w:rsidR="006B3759" w:rsidRPr="00232AB3">
        <w:t xml:space="preserve"> </w:t>
      </w:r>
      <w:r w:rsidR="00824376">
        <w:t>I</w:t>
      </w:r>
      <w:r w:rsidR="006B3759" w:rsidRPr="00232AB3">
        <w:t xml:space="preserve">nschrijving </w:t>
      </w:r>
      <w:r w:rsidR="006C4EC9">
        <w:t>doet</w:t>
      </w:r>
      <w:r w:rsidR="006B3759" w:rsidRPr="00232AB3">
        <w:t xml:space="preserve"> met inachtneming van de bepalingen en gegevens zoals deze zijn omschreven in de aankondiging, het Beschrijvend document en eventuele verstrekte Nota(‘s) van Inlichtingen</w:t>
      </w:r>
      <w:r w:rsidR="005F1676">
        <w:t>, daaronder begrepen de eventuele gewijzigde concept Overeenkomst</w:t>
      </w:r>
      <w:r w:rsidR="006B3759" w:rsidRPr="00232AB3">
        <w:t xml:space="preserve">. </w:t>
      </w:r>
    </w:p>
    <w:p w:rsidR="006C4EC9" w:rsidRDefault="006C4EC9" w:rsidP="00312285">
      <w:pPr>
        <w:spacing w:line="0" w:lineRule="atLeast"/>
      </w:pPr>
    </w:p>
    <w:p w:rsidR="00A6356F" w:rsidRDefault="006B3759" w:rsidP="00312285">
      <w:pPr>
        <w:pStyle w:val="Lijstalinea"/>
        <w:numPr>
          <w:ilvl w:val="0"/>
          <w:numId w:val="40"/>
        </w:numPr>
        <w:spacing w:line="0" w:lineRule="atLeast"/>
        <w:ind w:left="284" w:hanging="284"/>
      </w:pPr>
      <w:r w:rsidRPr="00232AB3">
        <w:t xml:space="preserve">dat </w:t>
      </w:r>
      <w:r w:rsidR="00056855">
        <w:t>alle</w:t>
      </w:r>
      <w:r w:rsidRPr="00232AB3">
        <w:t xml:space="preserve"> vragen volledig en naar waarheid zijn beantwoord en </w:t>
      </w:r>
      <w:r w:rsidR="00056855">
        <w:t>alle</w:t>
      </w:r>
      <w:r w:rsidRPr="00232AB3">
        <w:t xml:space="preserve"> verstrekte inlichtingen</w:t>
      </w:r>
      <w:r w:rsidR="00056855">
        <w:t xml:space="preserve"> en ingediende </w:t>
      </w:r>
      <w:r w:rsidR="00455551">
        <w:t xml:space="preserve">gegevens </w:t>
      </w:r>
      <w:r w:rsidRPr="00232AB3">
        <w:t>in het kader v</w:t>
      </w:r>
      <w:r w:rsidRPr="0020062C">
        <w:t>an de aanbesteding met de werkelijkheid overeenstemmen, juist en volledig zijn</w:t>
      </w:r>
      <w:r w:rsidR="00A6356F" w:rsidRPr="0020062C">
        <w:t>.</w:t>
      </w:r>
    </w:p>
    <w:p w:rsidR="00E50239" w:rsidRDefault="00E50239" w:rsidP="00312285">
      <w:pPr>
        <w:spacing w:line="0" w:lineRule="atLeast"/>
      </w:pPr>
    </w:p>
    <w:p w:rsidR="00E50239" w:rsidRPr="00232AB3" w:rsidRDefault="00E50239" w:rsidP="00312285">
      <w:pPr>
        <w:pStyle w:val="Lijstalinea"/>
        <w:numPr>
          <w:ilvl w:val="0"/>
          <w:numId w:val="40"/>
        </w:numPr>
        <w:spacing w:line="0" w:lineRule="atLeast"/>
        <w:ind w:left="284" w:hanging="284"/>
      </w:pPr>
      <w:r>
        <w:t xml:space="preserve">hij geen wijzigingen heeft aangebracht of zal </w:t>
      </w:r>
      <w:r w:rsidRPr="00647533">
        <w:t xml:space="preserve">aanbrengen </w:t>
      </w:r>
      <w:r w:rsidR="00216BF1" w:rsidRPr="00647533">
        <w:t>aan</w:t>
      </w:r>
      <w:r w:rsidRPr="00647533">
        <w:t xml:space="preserve"> in te dienen </w:t>
      </w:r>
      <w:r w:rsidR="00B4701F" w:rsidRPr="00647533">
        <w:t xml:space="preserve">formats </w:t>
      </w:r>
      <w:r w:rsidRPr="00647533">
        <w:t xml:space="preserve">die door </w:t>
      </w:r>
      <w:r w:rsidR="005C5317">
        <w:t>het IUC DJI</w:t>
      </w:r>
      <w:r w:rsidRPr="00647533">
        <w:t xml:space="preserve"> zijn verstrekt</w:t>
      </w:r>
      <w:r w:rsidR="00B4701F" w:rsidRPr="00647533">
        <w:t xml:space="preserve">, behoudens </w:t>
      </w:r>
      <w:r w:rsidR="00216BF1" w:rsidRPr="00647533">
        <w:t xml:space="preserve">het invullen van deze formats </w:t>
      </w:r>
      <w:r w:rsidR="00B4701F" w:rsidRPr="00647533">
        <w:t>waar dit in deze formats wordt gevraagd</w:t>
      </w:r>
      <w:r w:rsidRPr="00647533">
        <w:t>.</w:t>
      </w:r>
    </w:p>
    <w:p w:rsidR="006B3759" w:rsidRPr="00232AB3" w:rsidRDefault="006B3759" w:rsidP="00312285">
      <w:pPr>
        <w:spacing w:line="0" w:lineRule="atLeast"/>
      </w:pPr>
    </w:p>
    <w:p w:rsidR="00AD68EE" w:rsidRPr="001A6C97" w:rsidRDefault="00216BF1" w:rsidP="00312285">
      <w:pPr>
        <w:pStyle w:val="Lijstalinea"/>
        <w:numPr>
          <w:ilvl w:val="0"/>
          <w:numId w:val="40"/>
        </w:numPr>
        <w:spacing w:line="0" w:lineRule="atLeast"/>
        <w:ind w:left="284" w:hanging="284"/>
        <w:rPr>
          <w:rFonts w:ascii="Times New Roman" w:hAnsi="Times New Roman"/>
          <w:sz w:val="24"/>
        </w:rPr>
      </w:pPr>
      <w:r w:rsidRPr="0020062C">
        <w:t xml:space="preserve">hij akkoord gaat met de volgende bepaling: </w:t>
      </w:r>
      <w:r w:rsidRPr="0020062C">
        <w:rPr>
          <w:iCs/>
          <w:color w:val="000000"/>
        </w:rPr>
        <w:t xml:space="preserve">Elke </w:t>
      </w:r>
      <w:r w:rsidR="00BC6086">
        <w:rPr>
          <w:iCs/>
          <w:color w:val="000000"/>
        </w:rPr>
        <w:t>I</w:t>
      </w:r>
      <w:r w:rsidRPr="0020062C">
        <w:rPr>
          <w:iCs/>
          <w:color w:val="000000"/>
        </w:rPr>
        <w:t>nschrijver die door zijn handelen een fundamenteel beginsel van het aanbestedingsrecht (zoals het gelijkheidsbeginsel) schendt, wanneer deze schending heeft geleid of heeft kunnen leiden tot het beperken van de eerlijke mededinging, wordt uitgesloten van de</w:t>
      </w:r>
      <w:r w:rsidR="00BC6086">
        <w:rPr>
          <w:iCs/>
          <w:color w:val="000000"/>
        </w:rPr>
        <w:t>ze</w:t>
      </w:r>
      <w:r w:rsidRPr="0020062C">
        <w:rPr>
          <w:iCs/>
          <w:color w:val="000000"/>
        </w:rPr>
        <w:t xml:space="preserve"> aanbestedingsprocedure. Dit is ook het geval wanneer het schenden of het beperken van de eerlijke mededinging zich pas </w:t>
      </w:r>
      <w:r w:rsidRPr="001A6C97">
        <w:rPr>
          <w:iCs/>
          <w:color w:val="000000"/>
        </w:rPr>
        <w:t xml:space="preserve">openbaart na het versturen van de mededeling van de gunningsbeslissing aan alle </w:t>
      </w:r>
      <w:r w:rsidR="00BC6086" w:rsidRPr="001A6C97">
        <w:rPr>
          <w:iCs/>
          <w:color w:val="000000"/>
        </w:rPr>
        <w:t>I</w:t>
      </w:r>
      <w:r w:rsidRPr="001A6C97">
        <w:rPr>
          <w:iCs/>
          <w:color w:val="000000"/>
        </w:rPr>
        <w:t xml:space="preserve">nschrijvers. </w:t>
      </w:r>
      <w:r w:rsidR="00AD68EE" w:rsidRPr="001A6C97">
        <w:rPr>
          <w:iCs/>
          <w:color w:val="000000"/>
        </w:rPr>
        <w:t>Tot het schenden of het beperken van de eerlijke mededing behoort mede e</w:t>
      </w:r>
      <w:r w:rsidR="00AD68EE" w:rsidRPr="001A6C97">
        <w:t>lke (poging tot) positieve of negatieve beïnvloeding, op welke manier dan ook, van de bij deze aanbesteding betrokken medewerk(st)ers van Opdrachtgever en/of de Aanbestedende dienst</w:t>
      </w:r>
      <w:r w:rsidR="005C5317" w:rsidRPr="001A6C97">
        <w:t xml:space="preserve"> en/of het IUC DJI</w:t>
      </w:r>
      <w:r w:rsidR="00AD68EE" w:rsidRPr="001A6C97">
        <w:t>.</w:t>
      </w:r>
      <w:r w:rsidR="00AD68EE" w:rsidRPr="001A6C97">
        <w:rPr>
          <w:iCs/>
          <w:color w:val="000000"/>
        </w:rPr>
        <w:t xml:space="preserve"> Onder handelen in strijd met een fundamenteel beginsel van het aanbestedingsrecht wordt mede verstaan een overtreding van op deze aanbesteding van toepassing zijnde (dwingende) wet- en regelgeving. </w:t>
      </w:r>
      <w:r w:rsidR="005C5317" w:rsidRPr="001A6C97">
        <w:rPr>
          <w:iCs/>
          <w:color w:val="000000"/>
        </w:rPr>
        <w:t>Het IUC DJI</w:t>
      </w:r>
      <w:r w:rsidR="00AD68EE" w:rsidRPr="001A6C97">
        <w:rPr>
          <w:iCs/>
          <w:color w:val="000000"/>
        </w:rPr>
        <w:t xml:space="preserve"> kan het schenden van de fundamentele beginselen van het aanbestedingsrecht of het beperken van de eerlijke mededinging vaststellen met alle middelen die hem ter beschikking staan. Een onherroepelijke (rechterlijke) beslissing is hiervoor geen noodzakelijk vereiste.</w:t>
      </w:r>
      <w:r w:rsidR="00AD68EE" w:rsidRPr="001A6C97">
        <w:rPr>
          <w:rFonts w:ascii="Times New Roman" w:hAnsi="Times New Roman"/>
          <w:sz w:val="24"/>
        </w:rPr>
        <w:t xml:space="preserve"> </w:t>
      </w:r>
    </w:p>
    <w:p w:rsidR="00216BF1" w:rsidRPr="001A6C97" w:rsidRDefault="00216BF1" w:rsidP="00312285">
      <w:pPr>
        <w:spacing w:line="0" w:lineRule="atLeast"/>
        <w:ind w:left="284"/>
        <w:rPr>
          <w:iCs/>
          <w:color w:val="000000"/>
        </w:rPr>
      </w:pPr>
      <w:r w:rsidRPr="001A6C97">
        <w:rPr>
          <w:iCs/>
          <w:color w:val="000000"/>
        </w:rPr>
        <w:t xml:space="preserve">Voordat </w:t>
      </w:r>
      <w:r w:rsidR="005C5317" w:rsidRPr="001A6C97">
        <w:rPr>
          <w:iCs/>
          <w:color w:val="000000"/>
        </w:rPr>
        <w:t>het IUC DJI</w:t>
      </w:r>
      <w:r w:rsidR="00455551" w:rsidRPr="001A6C97">
        <w:rPr>
          <w:iCs/>
          <w:color w:val="000000"/>
        </w:rPr>
        <w:t xml:space="preserve"> </w:t>
      </w:r>
      <w:r w:rsidR="00AD68EE" w:rsidRPr="001A6C97">
        <w:rPr>
          <w:iCs/>
          <w:color w:val="000000"/>
        </w:rPr>
        <w:t xml:space="preserve">op basis van een van bovenvermelde </w:t>
      </w:r>
      <w:r w:rsidR="00455551" w:rsidRPr="001A6C97">
        <w:rPr>
          <w:iCs/>
          <w:color w:val="000000"/>
        </w:rPr>
        <w:t xml:space="preserve">redenen </w:t>
      </w:r>
      <w:r w:rsidRPr="001A6C97">
        <w:rPr>
          <w:iCs/>
          <w:color w:val="000000"/>
        </w:rPr>
        <w:t xml:space="preserve">beslist tot uitsluiting van een </w:t>
      </w:r>
      <w:r w:rsidR="00BC6086" w:rsidRPr="001A6C97">
        <w:rPr>
          <w:iCs/>
          <w:color w:val="000000"/>
        </w:rPr>
        <w:t>I</w:t>
      </w:r>
      <w:r w:rsidRPr="001A6C97">
        <w:rPr>
          <w:iCs/>
          <w:color w:val="000000"/>
        </w:rPr>
        <w:t xml:space="preserve">nschrijver, stelt hij de desbetreffende </w:t>
      </w:r>
      <w:r w:rsidR="00BC6086" w:rsidRPr="001A6C97">
        <w:rPr>
          <w:iCs/>
          <w:color w:val="000000"/>
        </w:rPr>
        <w:t>I</w:t>
      </w:r>
      <w:r w:rsidRPr="001A6C97">
        <w:rPr>
          <w:iCs/>
          <w:color w:val="000000"/>
        </w:rPr>
        <w:t xml:space="preserve">nschrijver in kennis van zijn voornemen, waarna de </w:t>
      </w:r>
      <w:r w:rsidR="00BC6086" w:rsidRPr="001A6C97">
        <w:rPr>
          <w:iCs/>
          <w:color w:val="000000"/>
        </w:rPr>
        <w:t>I</w:t>
      </w:r>
      <w:r w:rsidRPr="001A6C97">
        <w:rPr>
          <w:iCs/>
          <w:color w:val="000000"/>
        </w:rPr>
        <w:t>nschrijver d</w:t>
      </w:r>
      <w:r w:rsidR="00BC6086" w:rsidRPr="001A6C97">
        <w:rPr>
          <w:iCs/>
          <w:color w:val="000000"/>
        </w:rPr>
        <w:t xml:space="preserve">e gelegenheid krijgt om aan </w:t>
      </w:r>
      <w:r w:rsidR="005C5317" w:rsidRPr="001A6C97">
        <w:rPr>
          <w:iCs/>
          <w:color w:val="000000"/>
        </w:rPr>
        <w:t>het IUC DJI</w:t>
      </w:r>
      <w:r w:rsidRPr="001A6C97">
        <w:rPr>
          <w:iCs/>
          <w:color w:val="000000"/>
        </w:rPr>
        <w:t xml:space="preserve"> aan te tonen dat geen sprake is van schending van een fundamenteel beginsel van het aanbestedingsrecht of een beperking van de eerlijke mededinging.</w:t>
      </w:r>
    </w:p>
    <w:p w:rsidR="00216BF1" w:rsidRPr="001A6C97" w:rsidRDefault="00216BF1" w:rsidP="00312285">
      <w:pPr>
        <w:spacing w:line="0" w:lineRule="atLeast"/>
        <w:ind w:left="284"/>
        <w:rPr>
          <w:rFonts w:ascii="Times New Roman" w:hAnsi="Times New Roman"/>
          <w:sz w:val="24"/>
        </w:rPr>
      </w:pPr>
      <w:r w:rsidRPr="001A6C97">
        <w:rPr>
          <w:iCs/>
          <w:color w:val="000000"/>
        </w:rPr>
        <w:t xml:space="preserve">Door in te schrijven op </w:t>
      </w:r>
      <w:r w:rsidR="00BC6086" w:rsidRPr="001A6C97">
        <w:rPr>
          <w:iCs/>
          <w:color w:val="000000"/>
        </w:rPr>
        <w:t>deze aanbesteding verklaart de I</w:t>
      </w:r>
      <w:r w:rsidRPr="001A6C97">
        <w:rPr>
          <w:iCs/>
          <w:color w:val="000000"/>
        </w:rPr>
        <w:t>nschrijver dat hij zich er van bewust is dat in strijd</w:t>
      </w:r>
      <w:r w:rsidRPr="001A6C97">
        <w:rPr>
          <w:iCs/>
          <w:color w:val="000000"/>
          <w:sz w:val="20"/>
          <w:szCs w:val="20"/>
        </w:rPr>
        <w:t xml:space="preserve"> </w:t>
      </w:r>
      <w:r w:rsidRPr="001A6C97">
        <w:rPr>
          <w:iCs/>
          <w:color w:val="000000"/>
        </w:rPr>
        <w:t xml:space="preserve">handelen met een fundamenteel beginsel van het aanbestedingsrecht bovengenoemde gevolgen kan hebben. </w:t>
      </w:r>
    </w:p>
    <w:p w:rsidR="00991789" w:rsidRPr="001A6C97" w:rsidRDefault="00991789" w:rsidP="00312285">
      <w:pPr>
        <w:spacing w:line="0" w:lineRule="atLeast"/>
      </w:pPr>
    </w:p>
    <w:p w:rsidR="006B3759" w:rsidRDefault="00CB26D7" w:rsidP="00312285">
      <w:pPr>
        <w:pStyle w:val="Lijstalinea"/>
        <w:numPr>
          <w:ilvl w:val="0"/>
          <w:numId w:val="40"/>
        </w:numPr>
        <w:spacing w:line="0" w:lineRule="atLeast"/>
        <w:ind w:left="284" w:hanging="284"/>
      </w:pPr>
      <w:r w:rsidRPr="001A6C97">
        <w:t>d</w:t>
      </w:r>
      <w:r w:rsidR="006B3759" w:rsidRPr="001A6C97">
        <w:t xml:space="preserve">e </w:t>
      </w:r>
      <w:r w:rsidR="00455551" w:rsidRPr="001A6C97">
        <w:t xml:space="preserve">Inschrijving </w:t>
      </w:r>
      <w:r w:rsidR="006B3759" w:rsidRPr="001A6C97">
        <w:t xml:space="preserve">een geldigheid </w:t>
      </w:r>
      <w:r w:rsidRPr="001A6C97">
        <w:t>heeft</w:t>
      </w:r>
      <w:r w:rsidR="006B3759" w:rsidRPr="001A6C97">
        <w:t xml:space="preserve"> van minimaal 90 kalenderdagen na de sluitingsdatum. Ingeval tegen de gunningbeslissing een civiel kort geding</w:t>
      </w:r>
      <w:r w:rsidR="006B3759" w:rsidRPr="00232AB3">
        <w:t xml:space="preserve"> wordt ingesteld, eindigt de gestanddoeningstermijn </w:t>
      </w:r>
      <w:r w:rsidR="008A49E1">
        <w:t>35</w:t>
      </w:r>
      <w:r w:rsidR="006B3759" w:rsidRPr="00232AB3">
        <w:t xml:space="preserve"> kalenderdagen na de dag waarop door de rechter in eerste aanleg uitspraak is gedaan, voor zover deze termijn later eindigt dan de periode in de eerste volzin.</w:t>
      </w:r>
    </w:p>
    <w:p w:rsidR="00D227D8" w:rsidRDefault="00D227D8" w:rsidP="00312285">
      <w:pPr>
        <w:spacing w:line="0" w:lineRule="atLeast"/>
      </w:pPr>
    </w:p>
    <w:p w:rsidR="00D227D8" w:rsidRDefault="00D227D8" w:rsidP="00312285">
      <w:pPr>
        <w:pStyle w:val="Lijstalinea"/>
        <w:numPr>
          <w:ilvl w:val="0"/>
          <w:numId w:val="40"/>
        </w:numPr>
        <w:spacing w:line="0" w:lineRule="atLeast"/>
        <w:ind w:left="284" w:hanging="284"/>
      </w:pPr>
      <w:r>
        <w:t xml:space="preserve">hij voldoet aan c.q. instemt met </w:t>
      </w:r>
      <w:r w:rsidRPr="00D227D8">
        <w:rPr>
          <w:u w:val="single"/>
        </w:rPr>
        <w:t>alle</w:t>
      </w:r>
      <w:r>
        <w:t xml:space="preserve"> gestelde eisen zoals opgenomen in </w:t>
      </w:r>
      <w:r w:rsidR="00EB5A4F">
        <w:t>b</w:t>
      </w:r>
      <w:r>
        <w:t xml:space="preserve">ijlage 5 </w:t>
      </w:r>
      <w:r w:rsidR="00EB5A4F">
        <w:t>‘</w:t>
      </w:r>
      <w:r>
        <w:t>Programma van Eisen</w:t>
      </w:r>
      <w:r w:rsidR="00EB5A4F">
        <w:t>’</w:t>
      </w:r>
      <w:r>
        <w:t>.</w:t>
      </w:r>
    </w:p>
    <w:p w:rsidR="009F4A80" w:rsidRDefault="009F4A80" w:rsidP="009F4A80">
      <w:pPr>
        <w:pStyle w:val="Lijstalinea"/>
        <w:spacing w:line="0" w:lineRule="atLeast"/>
        <w:ind w:left="284"/>
      </w:pPr>
    </w:p>
    <w:p w:rsidR="009F4A80" w:rsidRDefault="009F4A80" w:rsidP="00312285">
      <w:pPr>
        <w:pStyle w:val="Lijstalinea"/>
        <w:numPr>
          <w:ilvl w:val="0"/>
          <w:numId w:val="40"/>
        </w:numPr>
        <w:spacing w:line="0" w:lineRule="atLeast"/>
        <w:ind w:left="284" w:hanging="284"/>
      </w:pPr>
      <w:r>
        <w:t>hij akkoord gaat met de ingediende wensenuitwerking in antwoord op de gestelde wensen in het Programma van Wensen (bijlage 6).</w:t>
      </w:r>
    </w:p>
    <w:p w:rsidR="009F4A80" w:rsidRDefault="009F4A80" w:rsidP="009F4A80">
      <w:pPr>
        <w:pStyle w:val="Lijstalinea"/>
        <w:spacing w:line="0" w:lineRule="atLeast"/>
        <w:ind w:left="284"/>
      </w:pPr>
    </w:p>
    <w:p w:rsidR="009F4A80" w:rsidRDefault="009F4A80" w:rsidP="00312285">
      <w:pPr>
        <w:pStyle w:val="Lijstalinea"/>
        <w:numPr>
          <w:ilvl w:val="0"/>
          <w:numId w:val="40"/>
        </w:numPr>
        <w:spacing w:line="0" w:lineRule="atLeast"/>
        <w:ind w:left="284" w:hanging="284"/>
      </w:pPr>
      <w:r>
        <w:t xml:space="preserve">Hij akkoord gaat met </w:t>
      </w:r>
      <w:r w:rsidR="005A7AEF">
        <w:t>het</w:t>
      </w:r>
      <w:r>
        <w:t xml:space="preserve"> door hem ingediende en ingevulde prijzenblad (bijlage 7).</w:t>
      </w:r>
    </w:p>
    <w:p w:rsidR="00D227D8" w:rsidRDefault="00D227D8" w:rsidP="00312285">
      <w:pPr>
        <w:spacing w:line="0" w:lineRule="atLeast"/>
      </w:pPr>
    </w:p>
    <w:p w:rsidR="00D227D8" w:rsidRPr="001A6C97" w:rsidRDefault="00D227D8" w:rsidP="00312285">
      <w:pPr>
        <w:pStyle w:val="Lijstalinea"/>
        <w:numPr>
          <w:ilvl w:val="0"/>
          <w:numId w:val="40"/>
        </w:numPr>
        <w:spacing w:line="0" w:lineRule="atLeast"/>
        <w:ind w:left="284" w:hanging="284"/>
      </w:pPr>
      <w:r w:rsidRPr="001A6C97">
        <w:t>de te leveren dienstverlening</w:t>
      </w:r>
      <w:r w:rsidR="00C5618A" w:rsidRPr="001A6C97">
        <w:t>,</w:t>
      </w:r>
      <w:r w:rsidRPr="001A6C97">
        <w:t xml:space="preserve"> dat onderwerp is van deze aanbesteding</w:t>
      </w:r>
      <w:r w:rsidR="00C5618A" w:rsidRPr="001A6C97">
        <w:t>, zal voldoen</w:t>
      </w:r>
      <w:r w:rsidRPr="001A6C97">
        <w:t xml:space="preserve"> aan de door de Inschrijver ingediende beantwoording </w:t>
      </w:r>
      <w:r w:rsidR="00EB5A4F" w:rsidRPr="001A6C97">
        <w:t xml:space="preserve">op de eisen en </w:t>
      </w:r>
      <w:r w:rsidRPr="001A6C97">
        <w:t xml:space="preserve">wensen die zijn opgenomen in </w:t>
      </w:r>
      <w:r w:rsidR="00EB5A4F" w:rsidRPr="001A6C97">
        <w:t>b</w:t>
      </w:r>
      <w:r w:rsidRPr="001A6C97">
        <w:t xml:space="preserve">ijlage 5 </w:t>
      </w:r>
      <w:r w:rsidR="00EB5A4F" w:rsidRPr="001A6C97">
        <w:t>‘</w:t>
      </w:r>
      <w:r w:rsidRPr="001A6C97">
        <w:t>Programma van Eisen</w:t>
      </w:r>
      <w:r w:rsidR="00EB5A4F" w:rsidRPr="001A6C97">
        <w:t>’ en bijlage 6 ‘Programma van</w:t>
      </w:r>
      <w:r w:rsidRPr="001A6C97">
        <w:t xml:space="preserve"> Wensen</w:t>
      </w:r>
      <w:r w:rsidR="00EB5A4F" w:rsidRPr="001A6C97">
        <w:t>’</w:t>
      </w:r>
      <w:r w:rsidRPr="001A6C97">
        <w:t>.</w:t>
      </w:r>
    </w:p>
    <w:p w:rsidR="001409DF" w:rsidRPr="001A6C97" w:rsidRDefault="001409DF" w:rsidP="00312285">
      <w:pPr>
        <w:spacing w:line="0" w:lineRule="atLeast"/>
      </w:pPr>
    </w:p>
    <w:p w:rsidR="00D227D8" w:rsidRDefault="00D227D8" w:rsidP="00312285">
      <w:pPr>
        <w:pStyle w:val="Lijstalinea"/>
        <w:numPr>
          <w:ilvl w:val="0"/>
          <w:numId w:val="40"/>
        </w:numPr>
        <w:spacing w:line="0" w:lineRule="atLeast"/>
        <w:ind w:left="284" w:hanging="284"/>
        <w:rPr>
          <w:szCs w:val="18"/>
        </w:rPr>
      </w:pPr>
      <w:r w:rsidRPr="001A6C97">
        <w:rPr>
          <w:szCs w:val="18"/>
        </w:rPr>
        <w:t>hij zich er van bewust is</w:t>
      </w:r>
      <w:r w:rsidRPr="0020062C">
        <w:rPr>
          <w:szCs w:val="18"/>
        </w:rPr>
        <w:t xml:space="preserve"> dat indien</w:t>
      </w:r>
      <w:r w:rsidRPr="009B175A">
        <w:rPr>
          <w:szCs w:val="18"/>
        </w:rPr>
        <w:t xml:space="preserve"> Inschrijver</w:t>
      </w:r>
      <w:r>
        <w:rPr>
          <w:szCs w:val="18"/>
        </w:rPr>
        <w:t xml:space="preserve"> gedurende deze Europese aanbesteding</w:t>
      </w:r>
      <w:r w:rsidRPr="009B175A">
        <w:rPr>
          <w:szCs w:val="18"/>
        </w:rPr>
        <w:t xml:space="preserve"> in strijd handelt of gehandeld blijkt te hebben met de voorschriften van deze Europese aanbesteding, of anderszins, in strijd met het aanbestedingsrecht, </w:t>
      </w:r>
      <w:r w:rsidR="005C5317">
        <w:rPr>
          <w:szCs w:val="18"/>
        </w:rPr>
        <w:t>het IUC DJI</w:t>
      </w:r>
      <w:r w:rsidRPr="009B175A">
        <w:rPr>
          <w:szCs w:val="18"/>
        </w:rPr>
        <w:t xml:space="preserve"> de sancties kan toepassen zoals gesteld in paragraaf </w:t>
      </w:r>
      <w:r w:rsidRPr="00857462">
        <w:rPr>
          <w:szCs w:val="18"/>
        </w:rPr>
        <w:t>2.10</w:t>
      </w:r>
      <w:r w:rsidRPr="009B175A">
        <w:rPr>
          <w:szCs w:val="18"/>
        </w:rPr>
        <w:t xml:space="preserve"> van het Beschrijvend document. </w:t>
      </w:r>
    </w:p>
    <w:p w:rsidR="00D227D8" w:rsidRDefault="00D227D8" w:rsidP="00312285">
      <w:pPr>
        <w:spacing w:line="0" w:lineRule="atLeast"/>
        <w:rPr>
          <w:szCs w:val="18"/>
        </w:rPr>
      </w:pPr>
    </w:p>
    <w:p w:rsidR="00E048B9" w:rsidRDefault="00E048B9" w:rsidP="00312285">
      <w:pPr>
        <w:spacing w:line="0" w:lineRule="atLeast"/>
        <w:rPr>
          <w:szCs w:val="18"/>
        </w:rPr>
      </w:pPr>
    </w:p>
    <w:p w:rsidR="006F198E" w:rsidRPr="00BD3E5B" w:rsidRDefault="006F198E" w:rsidP="00312285">
      <w:pPr>
        <w:spacing w:line="0" w:lineRule="atLeast"/>
      </w:pPr>
    </w:p>
    <w:p w:rsidR="006B3759" w:rsidRPr="00232AB3" w:rsidRDefault="006B3759" w:rsidP="00312285">
      <w:pPr>
        <w:spacing w:line="0" w:lineRule="atLeast"/>
      </w:pPr>
    </w:p>
    <w:p w:rsidR="00E048B9" w:rsidRDefault="00E048B9" w:rsidP="00312285">
      <w:pPr>
        <w:spacing w:line="0" w:lineRule="atLeast"/>
        <w:rPr>
          <w:b/>
          <w:szCs w:val="18"/>
        </w:rPr>
      </w:pPr>
      <w:r>
        <w:rPr>
          <w:b/>
          <w:szCs w:val="18"/>
        </w:rPr>
        <w:br w:type="page"/>
      </w:r>
    </w:p>
    <w:p w:rsidR="006C4EC9" w:rsidRDefault="006C4EC9" w:rsidP="00312285">
      <w:pPr>
        <w:spacing w:line="0" w:lineRule="atLeast"/>
        <w:rPr>
          <w:b/>
          <w:szCs w:val="18"/>
        </w:rPr>
      </w:pPr>
    </w:p>
    <w:p w:rsidR="002F06A9" w:rsidRDefault="002F06A9" w:rsidP="00312285">
      <w:pPr>
        <w:spacing w:line="0" w:lineRule="atLeast"/>
        <w:rPr>
          <w:b/>
          <w:sz w:val="24"/>
        </w:rPr>
      </w:pPr>
    </w:p>
    <w:p w:rsidR="006B3759" w:rsidRPr="00232AB3" w:rsidRDefault="006C4EC9" w:rsidP="00312285">
      <w:pPr>
        <w:spacing w:line="0" w:lineRule="atLeast"/>
        <w:rPr>
          <w:b/>
          <w:sz w:val="24"/>
        </w:rPr>
      </w:pPr>
      <w:r>
        <w:rPr>
          <w:b/>
          <w:sz w:val="24"/>
        </w:rPr>
        <w:t xml:space="preserve">Deel 2 </w:t>
      </w:r>
      <w:r w:rsidR="00081CB5" w:rsidRPr="00232AB3">
        <w:rPr>
          <w:b/>
          <w:sz w:val="24"/>
        </w:rPr>
        <w:t>Akkoord verklaring gezamenlijke en hoofdelijke aansprakelijkheid</w:t>
      </w:r>
    </w:p>
    <w:p w:rsidR="00081CB5" w:rsidRDefault="00081CB5" w:rsidP="00312285">
      <w:pPr>
        <w:spacing w:line="0" w:lineRule="atLeast"/>
      </w:pPr>
    </w:p>
    <w:p w:rsidR="006C4EC9" w:rsidRDefault="006C4EC9" w:rsidP="00312285">
      <w:pPr>
        <w:spacing w:line="0" w:lineRule="atLeast"/>
      </w:pPr>
    </w:p>
    <w:p w:rsidR="006C4EC9" w:rsidRPr="001C797A" w:rsidRDefault="006C4EC9" w:rsidP="00312285">
      <w:pPr>
        <w:spacing w:line="0" w:lineRule="atLeast"/>
        <w:rPr>
          <w:b/>
          <w:szCs w:val="18"/>
        </w:rPr>
      </w:pPr>
      <w:r w:rsidRPr="001C797A">
        <w:rPr>
          <w:b/>
          <w:szCs w:val="18"/>
        </w:rPr>
        <w:t xml:space="preserve">Indien wordt ingeschreven als samenwerkingsverband </w:t>
      </w:r>
      <w:r>
        <w:rPr>
          <w:b/>
          <w:szCs w:val="18"/>
        </w:rPr>
        <w:t>verklaren alle leden van het samenwerkingsverband dat:</w:t>
      </w:r>
    </w:p>
    <w:p w:rsidR="006C4EC9" w:rsidRPr="00232AB3" w:rsidRDefault="006C4EC9" w:rsidP="00312285">
      <w:pPr>
        <w:spacing w:line="0" w:lineRule="atLeast"/>
      </w:pPr>
    </w:p>
    <w:p w:rsidR="00081CB5" w:rsidRPr="001A6C97" w:rsidRDefault="00711BA5" w:rsidP="00312285">
      <w:pPr>
        <w:spacing w:line="0" w:lineRule="atLeast"/>
      </w:pPr>
      <w:r>
        <w:t>a</w:t>
      </w:r>
      <w:r w:rsidR="006C4EC9">
        <w:t xml:space="preserve"> zij</w:t>
      </w:r>
      <w:r w:rsidR="00081CB5" w:rsidRPr="00232AB3">
        <w:t xml:space="preserve"> </w:t>
      </w:r>
      <w:r w:rsidR="00455551" w:rsidRPr="00232AB3">
        <w:t xml:space="preserve">akkoord </w:t>
      </w:r>
      <w:r w:rsidR="00081CB5" w:rsidRPr="00232AB3">
        <w:t>gaan met de aanvaarding van de gezamenlijke en hoofdelijke aansprakelijkheid voor de volle</w:t>
      </w:r>
      <w:r w:rsidR="00081CB5" w:rsidRPr="001A6C97">
        <w:t xml:space="preserve">dige en correcte nakoming van alle verbintenissen jegens de </w:t>
      </w:r>
      <w:r w:rsidR="009D0817" w:rsidRPr="001A6C97">
        <w:t>A</w:t>
      </w:r>
      <w:r w:rsidR="00081CB5" w:rsidRPr="001A6C97">
        <w:t>anbestedende dienst</w:t>
      </w:r>
      <w:r w:rsidR="00663D65" w:rsidRPr="001A6C97">
        <w:t>/Opdrachtgever</w:t>
      </w:r>
      <w:r w:rsidR="00081CB5" w:rsidRPr="001A6C97">
        <w:t xml:space="preserve"> voortvloeiende uit/samenhangende met de Opdracht, bij een eventuele gunning.</w:t>
      </w:r>
    </w:p>
    <w:p w:rsidR="00081CB5" w:rsidRPr="001A6C97" w:rsidRDefault="00081CB5" w:rsidP="00312285">
      <w:pPr>
        <w:spacing w:line="0" w:lineRule="atLeast"/>
      </w:pPr>
    </w:p>
    <w:p w:rsidR="00081CB5" w:rsidRPr="00711BA5" w:rsidRDefault="00711BA5" w:rsidP="00312285">
      <w:pPr>
        <w:spacing w:line="0" w:lineRule="atLeast"/>
      </w:pPr>
      <w:r w:rsidRPr="001A6C97">
        <w:t>b</w:t>
      </w:r>
      <w:r w:rsidR="00B7493F" w:rsidRPr="001A6C97">
        <w:t xml:space="preserve"> d</w:t>
      </w:r>
      <w:r w:rsidR="006C4EC9" w:rsidRPr="001A6C97">
        <w:t xml:space="preserve">eze </w:t>
      </w:r>
      <w:r w:rsidR="00081CB5" w:rsidRPr="001A6C97">
        <w:t>Inschrijv</w:t>
      </w:r>
      <w:r w:rsidR="006C4EC9" w:rsidRPr="001A6C97">
        <w:t>ing</w:t>
      </w:r>
      <w:r w:rsidR="00081CB5" w:rsidRPr="001A6C97">
        <w:t xml:space="preserve"> als samenwerkingsverband</w:t>
      </w:r>
      <w:r w:rsidR="006C4EC9" w:rsidRPr="001A6C97">
        <w:t xml:space="preserve"> </w:t>
      </w:r>
      <w:r w:rsidR="00081CB5" w:rsidRPr="001A6C97">
        <w:t xml:space="preserve">voor Opdrachtgever geen nadelige invloed </w:t>
      </w:r>
      <w:r w:rsidR="00B7493F" w:rsidRPr="001A6C97">
        <w:t xml:space="preserve">zal </w:t>
      </w:r>
      <w:r w:rsidR="00081CB5" w:rsidRPr="001A6C97">
        <w:t>hebben op de dienstverlening</w:t>
      </w:r>
      <w:r w:rsidR="00B7493F" w:rsidRPr="001A6C97">
        <w:t xml:space="preserve"> en dat</w:t>
      </w:r>
      <w:r w:rsidR="00081CB5" w:rsidRPr="001A6C97">
        <w:t xml:space="preserve"> </w:t>
      </w:r>
      <w:r w:rsidR="000678C5" w:rsidRPr="001A6C97">
        <w:t>Opdrachtgever</w:t>
      </w:r>
      <w:r w:rsidR="00455551" w:rsidRPr="001A6C97">
        <w:t xml:space="preserve"> </w:t>
      </w:r>
      <w:r w:rsidR="00081CB5" w:rsidRPr="001A6C97">
        <w:t>met één</w:t>
      </w:r>
      <w:r w:rsidR="00081CB5" w:rsidRPr="00711BA5">
        <w:t xml:space="preserve"> aanspreekpunt en een eenduidige dienstverlening en facturatie te maken </w:t>
      </w:r>
      <w:r w:rsidR="00B7493F" w:rsidRPr="00711BA5">
        <w:t>zal</w:t>
      </w:r>
      <w:r w:rsidR="00081CB5" w:rsidRPr="00711BA5">
        <w:t xml:space="preserve"> krijgen. </w:t>
      </w:r>
    </w:p>
    <w:p w:rsidR="00081CB5" w:rsidRPr="00232AB3" w:rsidRDefault="00081CB5" w:rsidP="00312285">
      <w:pPr>
        <w:spacing w:line="0" w:lineRule="atLeast"/>
      </w:pPr>
      <w:r w:rsidRPr="00232AB3">
        <w:t xml:space="preserve"> </w:t>
      </w:r>
    </w:p>
    <w:p w:rsidR="00081CB5" w:rsidRPr="00232AB3" w:rsidRDefault="00711BA5" w:rsidP="00312285">
      <w:pPr>
        <w:spacing w:line="0" w:lineRule="atLeast"/>
      </w:pPr>
      <w:r>
        <w:t xml:space="preserve">c </w:t>
      </w:r>
      <w:r w:rsidR="004972F2">
        <w:t xml:space="preserve">het samenwerkingsverband </w:t>
      </w:r>
      <w:r w:rsidR="004972F2" w:rsidRPr="007056A7">
        <w:t xml:space="preserve">uit </w:t>
      </w:r>
      <w:r w:rsidR="003F216E" w:rsidRPr="007056A7">
        <w:t xml:space="preserve">de in de </w:t>
      </w:r>
      <w:r w:rsidR="007056A7">
        <w:t xml:space="preserve">ingediende </w:t>
      </w:r>
      <w:r w:rsidR="003F216E" w:rsidRPr="007056A7">
        <w:t>Eigen Verklaring</w:t>
      </w:r>
      <w:r w:rsidR="003F216E">
        <w:t xml:space="preserve"> opgenomen</w:t>
      </w:r>
      <w:r w:rsidR="004972F2">
        <w:t xml:space="preserve"> leden bestaat</w:t>
      </w:r>
      <w:r w:rsidR="003F216E">
        <w:t xml:space="preserve"> en onderstaande werkzaamheden betreft</w:t>
      </w:r>
      <w:r w:rsidR="004972F2">
        <w:t>:</w:t>
      </w:r>
    </w:p>
    <w:p w:rsidR="00081CB5" w:rsidRPr="00232AB3" w:rsidRDefault="00081CB5" w:rsidP="00312285">
      <w:pPr>
        <w:pStyle w:val="Toelichting"/>
        <w:spacing w:before="0" w:after="0" w:line="0" w:lineRule="atLeast"/>
        <w:rPr>
          <w:rFonts w:ascii="Verdana" w:hAnsi="Verdana"/>
          <w:sz w:val="18"/>
          <w:szCs w:val="18"/>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081CB5" w:rsidRPr="00232AB3" w:rsidTr="00740A49">
        <w:tc>
          <w:tcPr>
            <w:tcW w:w="2055" w:type="dxa"/>
          </w:tcPr>
          <w:p w:rsidR="00081CB5" w:rsidRPr="00232AB3" w:rsidRDefault="00081CB5" w:rsidP="00312285">
            <w:pPr>
              <w:spacing w:line="0" w:lineRule="atLeast"/>
            </w:pPr>
            <w:r w:rsidRPr="00232AB3">
              <w:t>Naam</w:t>
            </w:r>
            <w:r w:rsidR="00DB4709">
              <w:t xml:space="preserve"> bedrijf</w:t>
            </w:r>
          </w:p>
        </w:tc>
        <w:tc>
          <w:tcPr>
            <w:tcW w:w="6095" w:type="dxa"/>
          </w:tcPr>
          <w:p w:rsidR="00081CB5" w:rsidRPr="00232AB3" w:rsidRDefault="00081CB5" w:rsidP="00312285">
            <w:pPr>
              <w:spacing w:line="0" w:lineRule="atLeast"/>
            </w:pPr>
          </w:p>
        </w:tc>
      </w:tr>
      <w:tr w:rsidR="00C73C30" w:rsidRPr="00232AB3" w:rsidTr="00C73C30">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p>
        </w:tc>
      </w:tr>
      <w:tr w:rsidR="00081CB5" w:rsidRPr="00232AB3" w:rsidTr="00740A49">
        <w:trPr>
          <w:trHeight w:val="1760"/>
        </w:trPr>
        <w:tc>
          <w:tcPr>
            <w:tcW w:w="2055" w:type="dxa"/>
          </w:tcPr>
          <w:p w:rsidR="00081CB5" w:rsidRPr="00232AB3" w:rsidRDefault="00081CB5" w:rsidP="00312285">
            <w:pPr>
              <w:spacing w:line="0" w:lineRule="atLeast"/>
            </w:pPr>
            <w:r w:rsidRPr="00232AB3">
              <w:t xml:space="preserve">Door lid van het samenwerkings-verband uit te </w:t>
            </w:r>
            <w:r w:rsidR="00455551" w:rsidRPr="00232AB3">
              <w:t xml:space="preserve">voeren </w:t>
            </w:r>
            <w:r w:rsidRPr="00232AB3">
              <w:t>werkzaamheden in het kader van de opdracht</w:t>
            </w:r>
            <w:r w:rsidR="003F216E">
              <w:t xml:space="preserve">. Geef ook aan welke </w:t>
            </w:r>
            <w:r w:rsidR="00455551">
              <w:t>leveringen/diensten het betreft</w:t>
            </w:r>
          </w:p>
        </w:tc>
        <w:tc>
          <w:tcPr>
            <w:tcW w:w="6095" w:type="dxa"/>
          </w:tcPr>
          <w:p w:rsidR="00081CB5" w:rsidRPr="00232AB3" w:rsidRDefault="00081CB5" w:rsidP="00312285">
            <w:pPr>
              <w:spacing w:line="0" w:lineRule="atLeast"/>
            </w:pPr>
          </w:p>
        </w:tc>
      </w:tr>
    </w:tbl>
    <w:p w:rsidR="00081CB5" w:rsidRPr="00232AB3" w:rsidRDefault="00081CB5" w:rsidP="00312285">
      <w:pPr>
        <w:spacing w:line="0" w:lineRule="atLeast"/>
      </w:pPr>
    </w:p>
    <w:p w:rsidR="00081CB5" w:rsidRDefault="00081CB5" w:rsidP="00312285">
      <w:pPr>
        <w:spacing w:line="0" w:lineRule="atLeast"/>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740A49">
        <w:tc>
          <w:tcPr>
            <w:tcW w:w="2055" w:type="dxa"/>
          </w:tcPr>
          <w:p w:rsidR="00740A49" w:rsidRPr="00232AB3" w:rsidRDefault="00740A49" w:rsidP="00312285">
            <w:pPr>
              <w:spacing w:line="0" w:lineRule="atLeast"/>
            </w:pPr>
            <w:r w:rsidRPr="00232AB3">
              <w:t>Naam</w:t>
            </w:r>
            <w:r>
              <w:t xml:space="preserve"> bedrijf</w:t>
            </w:r>
          </w:p>
        </w:tc>
        <w:tc>
          <w:tcPr>
            <w:tcW w:w="6095" w:type="dxa"/>
          </w:tcPr>
          <w:p w:rsidR="00740A49" w:rsidRPr="00232AB3" w:rsidRDefault="00740A49" w:rsidP="00312285">
            <w:pPr>
              <w:spacing w:line="0" w:lineRule="atLeast"/>
            </w:pPr>
          </w:p>
        </w:tc>
      </w:tr>
      <w:tr w:rsidR="00C73C30" w:rsidRPr="00232AB3" w:rsidTr="00C73C30">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p>
        </w:tc>
      </w:tr>
      <w:tr w:rsidR="00740A49" w:rsidRPr="00232AB3" w:rsidTr="00740A49">
        <w:trPr>
          <w:trHeight w:val="1760"/>
        </w:trPr>
        <w:tc>
          <w:tcPr>
            <w:tcW w:w="2055" w:type="dxa"/>
          </w:tcPr>
          <w:p w:rsidR="00740A49" w:rsidRPr="00232AB3" w:rsidRDefault="00740A49" w:rsidP="00312285">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312285">
            <w:pPr>
              <w:spacing w:line="0" w:lineRule="atLeast"/>
            </w:pPr>
          </w:p>
        </w:tc>
      </w:tr>
    </w:tbl>
    <w:p w:rsidR="00312285" w:rsidRDefault="00312285" w:rsidP="00312285">
      <w:pPr>
        <w:spacing w:line="0" w:lineRule="atLeast"/>
      </w:pPr>
    </w:p>
    <w:p w:rsidR="00312285" w:rsidRDefault="00312285">
      <w:pPr>
        <w:spacing w:line="240" w:lineRule="auto"/>
      </w:pPr>
      <w:r>
        <w:br w:type="page"/>
      </w:r>
    </w:p>
    <w:p w:rsidR="00455551" w:rsidRDefault="00455551"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740A49">
        <w:tc>
          <w:tcPr>
            <w:tcW w:w="2055" w:type="dxa"/>
          </w:tcPr>
          <w:p w:rsidR="00740A49" w:rsidRPr="00232AB3" w:rsidRDefault="00740A49" w:rsidP="00312285">
            <w:pPr>
              <w:spacing w:line="0" w:lineRule="atLeast"/>
            </w:pPr>
            <w:r w:rsidRPr="00232AB3">
              <w:t>Naam</w:t>
            </w:r>
            <w:r>
              <w:t xml:space="preserve"> bedrijf</w:t>
            </w:r>
          </w:p>
        </w:tc>
        <w:tc>
          <w:tcPr>
            <w:tcW w:w="6095" w:type="dxa"/>
          </w:tcPr>
          <w:p w:rsidR="00740A49" w:rsidRPr="00232AB3" w:rsidRDefault="00740A49" w:rsidP="00312285">
            <w:pPr>
              <w:spacing w:line="0" w:lineRule="atLeast"/>
            </w:pPr>
          </w:p>
        </w:tc>
      </w:tr>
      <w:tr w:rsidR="00C73C30" w:rsidRPr="00232AB3" w:rsidTr="00C73C30">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p>
        </w:tc>
      </w:tr>
      <w:tr w:rsidR="00740A49" w:rsidRPr="00232AB3" w:rsidTr="00740A49">
        <w:trPr>
          <w:trHeight w:val="1760"/>
        </w:trPr>
        <w:tc>
          <w:tcPr>
            <w:tcW w:w="2055" w:type="dxa"/>
          </w:tcPr>
          <w:p w:rsidR="00740A49" w:rsidRPr="00232AB3" w:rsidRDefault="00740A49" w:rsidP="00312285">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312285">
            <w:pPr>
              <w:spacing w:line="0" w:lineRule="atLeast"/>
            </w:pPr>
          </w:p>
        </w:tc>
      </w:tr>
    </w:tbl>
    <w:p w:rsidR="00740A49" w:rsidRDefault="00740A49" w:rsidP="00312285">
      <w:pPr>
        <w:spacing w:line="0" w:lineRule="atLeast"/>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740A49">
        <w:tc>
          <w:tcPr>
            <w:tcW w:w="2055" w:type="dxa"/>
          </w:tcPr>
          <w:p w:rsidR="00740A49" w:rsidRPr="00232AB3" w:rsidRDefault="00740A49" w:rsidP="00312285">
            <w:pPr>
              <w:spacing w:line="0" w:lineRule="atLeast"/>
            </w:pPr>
            <w:r w:rsidRPr="00232AB3">
              <w:t>Naam</w:t>
            </w:r>
            <w:r>
              <w:t xml:space="preserve"> bedrijf</w:t>
            </w:r>
          </w:p>
        </w:tc>
        <w:tc>
          <w:tcPr>
            <w:tcW w:w="6095" w:type="dxa"/>
          </w:tcPr>
          <w:p w:rsidR="00740A49" w:rsidRPr="00232AB3" w:rsidRDefault="00740A49" w:rsidP="00312285">
            <w:pPr>
              <w:spacing w:line="0" w:lineRule="atLeast"/>
            </w:pPr>
          </w:p>
        </w:tc>
      </w:tr>
      <w:tr w:rsidR="00C73C30" w:rsidRPr="00232AB3" w:rsidTr="00C73C30">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p>
        </w:tc>
      </w:tr>
      <w:tr w:rsidR="00740A49" w:rsidRPr="00232AB3" w:rsidTr="00740A49">
        <w:trPr>
          <w:trHeight w:val="1760"/>
        </w:trPr>
        <w:tc>
          <w:tcPr>
            <w:tcW w:w="2055" w:type="dxa"/>
          </w:tcPr>
          <w:p w:rsidR="00740A49" w:rsidRPr="00232AB3" w:rsidRDefault="00740A49" w:rsidP="00312285">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312285">
            <w:pPr>
              <w:spacing w:line="0" w:lineRule="atLeast"/>
            </w:pPr>
          </w:p>
        </w:tc>
      </w:tr>
    </w:tbl>
    <w:p w:rsidR="00740A49" w:rsidRDefault="00740A49" w:rsidP="00312285">
      <w:pPr>
        <w:spacing w:line="0" w:lineRule="atLeast"/>
        <w:rPr>
          <w:b/>
          <w:sz w:val="24"/>
        </w:rPr>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740A49" w:rsidRPr="00232AB3" w:rsidTr="00740A49">
        <w:tc>
          <w:tcPr>
            <w:tcW w:w="2055" w:type="dxa"/>
          </w:tcPr>
          <w:p w:rsidR="00740A49" w:rsidRPr="00232AB3" w:rsidRDefault="00740A49" w:rsidP="00312285">
            <w:pPr>
              <w:spacing w:line="0" w:lineRule="atLeast"/>
            </w:pPr>
            <w:r w:rsidRPr="00232AB3">
              <w:t>Naam</w:t>
            </w:r>
            <w:r>
              <w:t xml:space="preserve"> bedrijf</w:t>
            </w:r>
          </w:p>
        </w:tc>
        <w:tc>
          <w:tcPr>
            <w:tcW w:w="6095" w:type="dxa"/>
          </w:tcPr>
          <w:p w:rsidR="00740A49" w:rsidRPr="00232AB3" w:rsidRDefault="00740A49" w:rsidP="00312285">
            <w:pPr>
              <w:spacing w:line="0" w:lineRule="atLeast"/>
            </w:pPr>
          </w:p>
        </w:tc>
      </w:tr>
      <w:tr w:rsidR="00C73C30" w:rsidRPr="00232AB3" w:rsidTr="00C73C30">
        <w:tc>
          <w:tcPr>
            <w:tcW w:w="205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rsidR="00C73C30" w:rsidRPr="00232AB3" w:rsidRDefault="00C73C30" w:rsidP="00312285">
            <w:pPr>
              <w:spacing w:line="0" w:lineRule="atLeast"/>
            </w:pPr>
          </w:p>
        </w:tc>
      </w:tr>
      <w:tr w:rsidR="00740A49" w:rsidRPr="00232AB3" w:rsidTr="00740A49">
        <w:trPr>
          <w:trHeight w:val="1760"/>
        </w:trPr>
        <w:tc>
          <w:tcPr>
            <w:tcW w:w="2055" w:type="dxa"/>
          </w:tcPr>
          <w:p w:rsidR="00740A49" w:rsidRPr="00232AB3" w:rsidRDefault="00740A49" w:rsidP="00312285">
            <w:pPr>
              <w:spacing w:line="0" w:lineRule="atLeast"/>
            </w:pPr>
            <w:r w:rsidRPr="00232AB3">
              <w:t xml:space="preserve">Door lid van het samenwerkings-verband uit te </w:t>
            </w:r>
            <w:r w:rsidR="00455551" w:rsidRPr="00232AB3">
              <w:t xml:space="preserve">voeren </w:t>
            </w:r>
            <w:r w:rsidRPr="00232AB3">
              <w:t>werkzaamheden in het kader van de opdracht</w:t>
            </w:r>
            <w:r>
              <w:t xml:space="preserve">. Geef ook aan welke </w:t>
            </w:r>
            <w:r w:rsidR="00455551">
              <w:t>leveringen/diensten het betreft</w:t>
            </w:r>
          </w:p>
        </w:tc>
        <w:tc>
          <w:tcPr>
            <w:tcW w:w="6095" w:type="dxa"/>
          </w:tcPr>
          <w:p w:rsidR="00740A49" w:rsidRPr="00232AB3" w:rsidRDefault="00740A49" w:rsidP="00312285">
            <w:pPr>
              <w:spacing w:line="0" w:lineRule="atLeast"/>
            </w:pPr>
          </w:p>
        </w:tc>
      </w:tr>
    </w:tbl>
    <w:p w:rsidR="00740A49" w:rsidRDefault="00740A49" w:rsidP="00312285">
      <w:pPr>
        <w:spacing w:line="0" w:lineRule="atLeast"/>
        <w:rPr>
          <w:b/>
          <w:sz w:val="24"/>
        </w:rPr>
      </w:pPr>
    </w:p>
    <w:p w:rsidR="004C4DA9" w:rsidRDefault="004C4DA9" w:rsidP="00312285">
      <w:pPr>
        <w:spacing w:line="0" w:lineRule="atLeast"/>
        <w:rPr>
          <w:b/>
          <w:sz w:val="24"/>
        </w:rPr>
      </w:pPr>
      <w:r>
        <w:rPr>
          <w:b/>
          <w:sz w:val="24"/>
        </w:rPr>
        <w:br w:type="page"/>
      </w:r>
    </w:p>
    <w:p w:rsidR="00081CB5" w:rsidRPr="00232AB3" w:rsidRDefault="00231003" w:rsidP="00312285">
      <w:pPr>
        <w:spacing w:line="0" w:lineRule="atLeast"/>
        <w:rPr>
          <w:b/>
          <w:sz w:val="24"/>
        </w:rPr>
      </w:pPr>
      <w:r>
        <w:rPr>
          <w:b/>
          <w:sz w:val="24"/>
        </w:rPr>
        <w:lastRenderedPageBreak/>
        <w:t xml:space="preserve">Deel 3 </w:t>
      </w:r>
      <w:r w:rsidR="00081CB5" w:rsidRPr="00232AB3">
        <w:rPr>
          <w:b/>
          <w:sz w:val="24"/>
        </w:rPr>
        <w:t>Verklaring onderaanneming</w:t>
      </w:r>
    </w:p>
    <w:p w:rsidR="00081CB5" w:rsidRPr="00232AB3" w:rsidRDefault="00081CB5" w:rsidP="00312285">
      <w:pPr>
        <w:spacing w:line="0" w:lineRule="atLeast"/>
      </w:pPr>
    </w:p>
    <w:p w:rsidR="00A25620" w:rsidRDefault="00231003" w:rsidP="00312285">
      <w:pPr>
        <w:spacing w:line="0" w:lineRule="atLeast"/>
        <w:rPr>
          <w:b/>
          <w:szCs w:val="18"/>
        </w:rPr>
      </w:pPr>
      <w:r w:rsidRPr="009E0DAE">
        <w:rPr>
          <w:b/>
          <w:szCs w:val="18"/>
        </w:rPr>
        <w:t xml:space="preserve">Indien </w:t>
      </w:r>
      <w:r w:rsidR="009E0DAE">
        <w:rPr>
          <w:b/>
          <w:szCs w:val="18"/>
        </w:rPr>
        <w:t xml:space="preserve">Inschrijver </w:t>
      </w:r>
      <w:r w:rsidRPr="009E0DAE">
        <w:rPr>
          <w:b/>
          <w:szCs w:val="18"/>
        </w:rPr>
        <w:t xml:space="preserve">werkzaamheden en/of activiteiten in onderaanneming </w:t>
      </w:r>
      <w:r w:rsidR="009E0DAE">
        <w:rPr>
          <w:b/>
          <w:szCs w:val="18"/>
        </w:rPr>
        <w:t>geeft of voornemens is te geven</w:t>
      </w:r>
      <w:r w:rsidRPr="009E0DAE">
        <w:rPr>
          <w:b/>
          <w:szCs w:val="18"/>
        </w:rPr>
        <w:t xml:space="preserve"> </w:t>
      </w:r>
      <w:r>
        <w:rPr>
          <w:b/>
          <w:szCs w:val="18"/>
        </w:rPr>
        <w:t xml:space="preserve">verklaart </w:t>
      </w:r>
      <w:r w:rsidR="009E0DAE">
        <w:rPr>
          <w:b/>
          <w:szCs w:val="18"/>
        </w:rPr>
        <w:t xml:space="preserve">hij </w:t>
      </w:r>
      <w:r>
        <w:rPr>
          <w:b/>
          <w:szCs w:val="18"/>
        </w:rPr>
        <w:t>dat</w:t>
      </w:r>
      <w:r w:rsidR="009E0DAE">
        <w:rPr>
          <w:b/>
          <w:szCs w:val="18"/>
        </w:rPr>
        <w:t>:</w:t>
      </w:r>
    </w:p>
    <w:p w:rsidR="00A25620" w:rsidRDefault="00A25620" w:rsidP="00312285">
      <w:pPr>
        <w:spacing w:line="0" w:lineRule="atLeast"/>
        <w:rPr>
          <w:b/>
          <w:szCs w:val="18"/>
        </w:rPr>
      </w:pPr>
    </w:p>
    <w:p w:rsidR="009E0DAE" w:rsidRPr="00A25620" w:rsidRDefault="00A25620" w:rsidP="00312285">
      <w:pPr>
        <w:spacing w:line="0" w:lineRule="atLeast"/>
        <w:rPr>
          <w:b/>
          <w:szCs w:val="18"/>
        </w:rPr>
      </w:pPr>
      <w:r>
        <w:t>a</w:t>
      </w:r>
      <w:r w:rsidR="009E0DAE">
        <w:t xml:space="preserve"> hij</w:t>
      </w:r>
      <w:r w:rsidR="009E0DAE" w:rsidRPr="00232AB3">
        <w:t xml:space="preserve"> te allen tijde volledig verantwoordelijk en aansprakelijk blijft voor de uitvoering van deze werkzaamheden en de daaruit voortvloeiende resultaten</w:t>
      </w:r>
    </w:p>
    <w:p w:rsidR="009E0DAE" w:rsidRDefault="009E0DAE" w:rsidP="00312285">
      <w:pPr>
        <w:spacing w:line="0" w:lineRule="atLeast"/>
        <w:rPr>
          <w:szCs w:val="18"/>
        </w:rPr>
      </w:pPr>
    </w:p>
    <w:p w:rsidR="00081CB5" w:rsidRPr="00232AB3" w:rsidRDefault="009E0DAE" w:rsidP="00312285">
      <w:pPr>
        <w:spacing w:line="0" w:lineRule="atLeast"/>
      </w:pPr>
      <w:r>
        <w:rPr>
          <w:szCs w:val="18"/>
        </w:rPr>
        <w:t>b</w:t>
      </w:r>
      <w:r>
        <w:rPr>
          <w:szCs w:val="18"/>
        </w:rPr>
        <w:tab/>
        <w:t xml:space="preserve">hij deze </w:t>
      </w:r>
      <w:r w:rsidR="00081CB5" w:rsidRPr="00232AB3">
        <w:t>werkzaamheden of activiteiten</w:t>
      </w:r>
      <w:r>
        <w:t xml:space="preserve"> </w:t>
      </w:r>
      <w:r w:rsidR="00081CB5" w:rsidRPr="00232AB3">
        <w:t xml:space="preserve">in onderaanneming </w:t>
      </w:r>
      <w:r>
        <w:t>zal geven aan:</w:t>
      </w:r>
    </w:p>
    <w:p w:rsidR="00081CB5" w:rsidRPr="00232AB3" w:rsidRDefault="00081CB5"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081CB5" w:rsidRPr="00232AB3" w:rsidTr="00081CB5">
        <w:tc>
          <w:tcPr>
            <w:tcW w:w="4407" w:type="dxa"/>
          </w:tcPr>
          <w:p w:rsidR="00081CB5" w:rsidRPr="00232AB3" w:rsidRDefault="00081CB5" w:rsidP="00312285">
            <w:pPr>
              <w:spacing w:line="0" w:lineRule="atLeast"/>
            </w:pPr>
            <w:r w:rsidRPr="00232AB3">
              <w:t>Naam onderaannemer: natuurlijke persoon of rechtspersoon</w:t>
            </w:r>
          </w:p>
        </w:tc>
        <w:tc>
          <w:tcPr>
            <w:tcW w:w="3743" w:type="dxa"/>
          </w:tcPr>
          <w:p w:rsidR="00081CB5" w:rsidRPr="00232AB3" w:rsidRDefault="00081CB5" w:rsidP="00312285">
            <w:pPr>
              <w:spacing w:line="0" w:lineRule="atLeast"/>
            </w:pPr>
          </w:p>
        </w:tc>
      </w:tr>
      <w:tr w:rsidR="00DA586B" w:rsidRPr="00232AB3" w:rsidTr="00DA586B">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p>
        </w:tc>
      </w:tr>
      <w:tr w:rsidR="00081CB5" w:rsidRPr="00232AB3" w:rsidTr="00081CB5">
        <w:tc>
          <w:tcPr>
            <w:tcW w:w="4407" w:type="dxa"/>
          </w:tcPr>
          <w:p w:rsidR="00081CB5" w:rsidRPr="00232AB3" w:rsidRDefault="00455551" w:rsidP="00312285">
            <w:pPr>
              <w:spacing w:line="0" w:lineRule="atLeast"/>
            </w:pPr>
            <w:r>
              <w:t>Vestigingsplaats</w:t>
            </w:r>
          </w:p>
        </w:tc>
        <w:tc>
          <w:tcPr>
            <w:tcW w:w="3743" w:type="dxa"/>
          </w:tcPr>
          <w:p w:rsidR="00081CB5" w:rsidRPr="00232AB3" w:rsidRDefault="00081CB5" w:rsidP="00312285">
            <w:pPr>
              <w:spacing w:line="0" w:lineRule="atLeast"/>
            </w:pPr>
          </w:p>
        </w:tc>
      </w:tr>
      <w:tr w:rsidR="00081CB5" w:rsidRPr="00232AB3" w:rsidTr="00081CB5">
        <w:trPr>
          <w:trHeight w:val="1140"/>
        </w:trPr>
        <w:tc>
          <w:tcPr>
            <w:tcW w:w="4407" w:type="dxa"/>
          </w:tcPr>
          <w:p w:rsidR="00081CB5" w:rsidRPr="00232AB3" w:rsidRDefault="00081CB5" w:rsidP="00312285">
            <w:pPr>
              <w:spacing w:line="0" w:lineRule="atLeast"/>
            </w:pPr>
            <w:r w:rsidRPr="00232AB3">
              <w:t>Onderde(e)l(en) opdracht in onderaanneming</w:t>
            </w:r>
            <w:r w:rsidR="004C4DA9">
              <w:t xml:space="preserve"> (geef ook aan welke leveringen/diensten het betreft)</w:t>
            </w:r>
          </w:p>
        </w:tc>
        <w:tc>
          <w:tcPr>
            <w:tcW w:w="3743" w:type="dxa"/>
          </w:tcPr>
          <w:p w:rsidR="00081CB5" w:rsidRPr="00232AB3" w:rsidRDefault="00081CB5" w:rsidP="00312285">
            <w:pPr>
              <w:spacing w:line="0" w:lineRule="atLeast"/>
            </w:pPr>
          </w:p>
        </w:tc>
      </w:tr>
    </w:tbl>
    <w:p w:rsidR="00740A49" w:rsidRDefault="00740A49"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5D3C44">
        <w:tc>
          <w:tcPr>
            <w:tcW w:w="4407" w:type="dxa"/>
          </w:tcPr>
          <w:p w:rsidR="00740A49" w:rsidRPr="00232AB3" w:rsidRDefault="00740A49" w:rsidP="00312285">
            <w:pPr>
              <w:spacing w:line="0" w:lineRule="atLeast"/>
            </w:pPr>
            <w:r w:rsidRPr="00232AB3">
              <w:t>Naam onderaannemer: natuurlijke persoon of rechtspersoon</w:t>
            </w:r>
          </w:p>
        </w:tc>
        <w:tc>
          <w:tcPr>
            <w:tcW w:w="3743" w:type="dxa"/>
          </w:tcPr>
          <w:p w:rsidR="00740A49" w:rsidRPr="00232AB3" w:rsidRDefault="00740A49" w:rsidP="00312285">
            <w:pPr>
              <w:spacing w:line="0" w:lineRule="atLeast"/>
            </w:pPr>
          </w:p>
        </w:tc>
      </w:tr>
      <w:tr w:rsidR="00DA586B" w:rsidRPr="00232AB3" w:rsidTr="00DA586B">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p>
        </w:tc>
      </w:tr>
      <w:tr w:rsidR="00740A49" w:rsidRPr="00232AB3" w:rsidTr="005D3C44">
        <w:tc>
          <w:tcPr>
            <w:tcW w:w="4407" w:type="dxa"/>
          </w:tcPr>
          <w:p w:rsidR="00740A49" w:rsidRPr="00232AB3" w:rsidRDefault="00455551" w:rsidP="00312285">
            <w:pPr>
              <w:spacing w:line="0" w:lineRule="atLeast"/>
            </w:pPr>
            <w:r>
              <w:t>Vestigingsplaats</w:t>
            </w:r>
          </w:p>
        </w:tc>
        <w:tc>
          <w:tcPr>
            <w:tcW w:w="3743" w:type="dxa"/>
          </w:tcPr>
          <w:p w:rsidR="00740A49" w:rsidRPr="00232AB3" w:rsidRDefault="00740A49" w:rsidP="00312285">
            <w:pPr>
              <w:spacing w:line="0" w:lineRule="atLeast"/>
            </w:pPr>
          </w:p>
        </w:tc>
      </w:tr>
      <w:tr w:rsidR="00740A49" w:rsidRPr="00232AB3" w:rsidTr="005D3C44">
        <w:trPr>
          <w:trHeight w:val="1140"/>
        </w:trPr>
        <w:tc>
          <w:tcPr>
            <w:tcW w:w="4407" w:type="dxa"/>
          </w:tcPr>
          <w:p w:rsidR="00740A49" w:rsidRPr="00232AB3" w:rsidRDefault="00740A49" w:rsidP="00312285">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312285">
            <w:pPr>
              <w:spacing w:line="0" w:lineRule="atLeast"/>
            </w:pPr>
          </w:p>
        </w:tc>
      </w:tr>
    </w:tbl>
    <w:p w:rsidR="00740A49" w:rsidRDefault="00740A49"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5D3C44">
        <w:tc>
          <w:tcPr>
            <w:tcW w:w="4407" w:type="dxa"/>
          </w:tcPr>
          <w:p w:rsidR="00740A49" w:rsidRPr="00232AB3" w:rsidRDefault="00740A49" w:rsidP="00312285">
            <w:pPr>
              <w:spacing w:line="0" w:lineRule="atLeast"/>
            </w:pPr>
            <w:r w:rsidRPr="00232AB3">
              <w:t>Naam onderaannemer: natuurlijke persoon of rechtspersoon</w:t>
            </w:r>
          </w:p>
        </w:tc>
        <w:tc>
          <w:tcPr>
            <w:tcW w:w="3743" w:type="dxa"/>
          </w:tcPr>
          <w:p w:rsidR="00740A49" w:rsidRPr="00232AB3" w:rsidRDefault="00740A49" w:rsidP="00312285">
            <w:pPr>
              <w:spacing w:line="0" w:lineRule="atLeast"/>
            </w:pPr>
          </w:p>
        </w:tc>
      </w:tr>
      <w:tr w:rsidR="00DA586B" w:rsidRPr="00232AB3" w:rsidTr="00DA586B">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p>
        </w:tc>
      </w:tr>
      <w:tr w:rsidR="00740A49" w:rsidRPr="00232AB3" w:rsidTr="005D3C44">
        <w:tc>
          <w:tcPr>
            <w:tcW w:w="4407" w:type="dxa"/>
          </w:tcPr>
          <w:p w:rsidR="00740A49" w:rsidRPr="00232AB3" w:rsidRDefault="00455551" w:rsidP="00312285">
            <w:pPr>
              <w:spacing w:line="0" w:lineRule="atLeast"/>
            </w:pPr>
            <w:r>
              <w:t>Vestigingsplaats</w:t>
            </w:r>
          </w:p>
        </w:tc>
        <w:tc>
          <w:tcPr>
            <w:tcW w:w="3743" w:type="dxa"/>
          </w:tcPr>
          <w:p w:rsidR="00740A49" w:rsidRPr="00232AB3" w:rsidRDefault="00740A49" w:rsidP="00312285">
            <w:pPr>
              <w:spacing w:line="0" w:lineRule="atLeast"/>
            </w:pPr>
          </w:p>
        </w:tc>
      </w:tr>
      <w:tr w:rsidR="00740A49" w:rsidRPr="00232AB3" w:rsidTr="005D3C44">
        <w:trPr>
          <w:trHeight w:val="1140"/>
        </w:trPr>
        <w:tc>
          <w:tcPr>
            <w:tcW w:w="4407" w:type="dxa"/>
          </w:tcPr>
          <w:p w:rsidR="00740A49" w:rsidRPr="00232AB3" w:rsidRDefault="00740A49" w:rsidP="00312285">
            <w:pPr>
              <w:spacing w:line="0" w:lineRule="atLeast"/>
            </w:pPr>
            <w:r w:rsidRPr="00232AB3">
              <w:t>Onderde(e)l(en) opdracht in onderaanneming</w:t>
            </w:r>
            <w:r>
              <w:t xml:space="preserve"> (geef ook aan welke </w:t>
            </w:r>
            <w:r w:rsidR="00455551">
              <w:t>leveringen/diensten het betreft</w:t>
            </w:r>
          </w:p>
        </w:tc>
        <w:tc>
          <w:tcPr>
            <w:tcW w:w="3743" w:type="dxa"/>
          </w:tcPr>
          <w:p w:rsidR="00740A49" w:rsidRPr="00232AB3" w:rsidRDefault="00740A49" w:rsidP="00312285">
            <w:pPr>
              <w:spacing w:line="0" w:lineRule="atLeast"/>
            </w:pPr>
          </w:p>
        </w:tc>
      </w:tr>
    </w:tbl>
    <w:p w:rsidR="00740A49" w:rsidRDefault="00740A49"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5D3C44">
        <w:tc>
          <w:tcPr>
            <w:tcW w:w="4407" w:type="dxa"/>
          </w:tcPr>
          <w:p w:rsidR="00740A49" w:rsidRPr="00232AB3" w:rsidRDefault="00740A49" w:rsidP="00312285">
            <w:pPr>
              <w:spacing w:line="0" w:lineRule="atLeast"/>
            </w:pPr>
            <w:r w:rsidRPr="00232AB3">
              <w:t>Naam onderaannemer: natuurlijke persoon of rechtspersoon</w:t>
            </w:r>
          </w:p>
        </w:tc>
        <w:tc>
          <w:tcPr>
            <w:tcW w:w="3743" w:type="dxa"/>
          </w:tcPr>
          <w:p w:rsidR="00740A49" w:rsidRPr="00232AB3" w:rsidRDefault="00740A49" w:rsidP="00312285">
            <w:pPr>
              <w:spacing w:line="0" w:lineRule="atLeast"/>
            </w:pPr>
          </w:p>
        </w:tc>
      </w:tr>
      <w:tr w:rsidR="00DA586B" w:rsidRPr="00232AB3" w:rsidTr="00DA586B">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p>
        </w:tc>
      </w:tr>
      <w:tr w:rsidR="00740A49" w:rsidRPr="00232AB3" w:rsidTr="005D3C44">
        <w:tc>
          <w:tcPr>
            <w:tcW w:w="4407" w:type="dxa"/>
          </w:tcPr>
          <w:p w:rsidR="00740A49" w:rsidRPr="00232AB3" w:rsidRDefault="00455551" w:rsidP="00312285">
            <w:pPr>
              <w:spacing w:line="0" w:lineRule="atLeast"/>
            </w:pPr>
            <w:r>
              <w:t>Vestigingsplaats</w:t>
            </w:r>
          </w:p>
        </w:tc>
        <w:tc>
          <w:tcPr>
            <w:tcW w:w="3743" w:type="dxa"/>
          </w:tcPr>
          <w:p w:rsidR="00740A49" w:rsidRPr="00232AB3" w:rsidRDefault="00740A49" w:rsidP="00312285">
            <w:pPr>
              <w:spacing w:line="0" w:lineRule="atLeast"/>
            </w:pPr>
          </w:p>
        </w:tc>
      </w:tr>
      <w:tr w:rsidR="00740A49" w:rsidRPr="00232AB3" w:rsidTr="005D3C44">
        <w:trPr>
          <w:trHeight w:val="1140"/>
        </w:trPr>
        <w:tc>
          <w:tcPr>
            <w:tcW w:w="4407" w:type="dxa"/>
          </w:tcPr>
          <w:p w:rsidR="00740A49" w:rsidRPr="00232AB3" w:rsidRDefault="00740A49" w:rsidP="00312285">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312285">
            <w:pPr>
              <w:spacing w:line="0" w:lineRule="atLeast"/>
            </w:pPr>
          </w:p>
        </w:tc>
      </w:tr>
    </w:tbl>
    <w:p w:rsidR="00312285" w:rsidRDefault="00312285" w:rsidP="00312285">
      <w:pPr>
        <w:spacing w:line="0" w:lineRule="atLeast"/>
      </w:pPr>
    </w:p>
    <w:p w:rsidR="00312285" w:rsidRDefault="00312285" w:rsidP="00312285">
      <w:pPr>
        <w:spacing w:line="0" w:lineRule="atLeast"/>
      </w:pPr>
      <w:r>
        <w:br w:type="page"/>
      </w:r>
    </w:p>
    <w:p w:rsidR="00740A49" w:rsidRDefault="00740A49"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5D3C44">
        <w:tc>
          <w:tcPr>
            <w:tcW w:w="4407" w:type="dxa"/>
          </w:tcPr>
          <w:p w:rsidR="00740A49" w:rsidRPr="00232AB3" w:rsidRDefault="00740A49" w:rsidP="00312285">
            <w:pPr>
              <w:spacing w:line="0" w:lineRule="atLeast"/>
            </w:pPr>
            <w:r w:rsidRPr="00232AB3">
              <w:t>Naam onderaannemer: natuurlijke persoon of rechtspersoon</w:t>
            </w:r>
          </w:p>
        </w:tc>
        <w:tc>
          <w:tcPr>
            <w:tcW w:w="3743" w:type="dxa"/>
          </w:tcPr>
          <w:p w:rsidR="00740A49" w:rsidRPr="00232AB3" w:rsidRDefault="00740A49" w:rsidP="00312285">
            <w:pPr>
              <w:spacing w:line="0" w:lineRule="atLeast"/>
            </w:pPr>
          </w:p>
        </w:tc>
      </w:tr>
      <w:tr w:rsidR="00DA586B" w:rsidRPr="00232AB3" w:rsidTr="00DA586B">
        <w:tc>
          <w:tcPr>
            <w:tcW w:w="4407"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DA586B" w:rsidRPr="00232AB3" w:rsidRDefault="00DA586B" w:rsidP="00312285">
            <w:pPr>
              <w:spacing w:line="0" w:lineRule="atLeast"/>
            </w:pPr>
          </w:p>
        </w:tc>
      </w:tr>
      <w:tr w:rsidR="00740A49" w:rsidRPr="00232AB3" w:rsidTr="005D3C44">
        <w:tc>
          <w:tcPr>
            <w:tcW w:w="4407" w:type="dxa"/>
          </w:tcPr>
          <w:p w:rsidR="00740A49" w:rsidRPr="00232AB3" w:rsidRDefault="00455551" w:rsidP="00312285">
            <w:pPr>
              <w:spacing w:line="0" w:lineRule="atLeast"/>
            </w:pPr>
            <w:r>
              <w:t>Vestigingsplaats</w:t>
            </w:r>
          </w:p>
        </w:tc>
        <w:tc>
          <w:tcPr>
            <w:tcW w:w="3743" w:type="dxa"/>
          </w:tcPr>
          <w:p w:rsidR="00740A49" w:rsidRPr="00232AB3" w:rsidRDefault="00740A49" w:rsidP="00312285">
            <w:pPr>
              <w:spacing w:line="0" w:lineRule="atLeast"/>
            </w:pPr>
          </w:p>
        </w:tc>
      </w:tr>
      <w:tr w:rsidR="00740A49" w:rsidRPr="00232AB3" w:rsidTr="005D3C44">
        <w:trPr>
          <w:trHeight w:val="1140"/>
        </w:trPr>
        <w:tc>
          <w:tcPr>
            <w:tcW w:w="4407" w:type="dxa"/>
          </w:tcPr>
          <w:p w:rsidR="00740A49" w:rsidRPr="00232AB3" w:rsidRDefault="00740A49" w:rsidP="00312285">
            <w:pPr>
              <w:spacing w:line="0" w:lineRule="atLeast"/>
            </w:pPr>
            <w:r w:rsidRPr="00232AB3">
              <w:t>Onderde(e)l(en) opdracht in onderaanneming</w:t>
            </w:r>
            <w:r>
              <w:t xml:space="preserve"> (geef ook aan welke leveringen/diensten het betreft)</w:t>
            </w:r>
          </w:p>
        </w:tc>
        <w:tc>
          <w:tcPr>
            <w:tcW w:w="3743" w:type="dxa"/>
          </w:tcPr>
          <w:p w:rsidR="00740A49" w:rsidRPr="00232AB3" w:rsidRDefault="00740A49" w:rsidP="00312285">
            <w:pPr>
              <w:spacing w:line="0" w:lineRule="atLeast"/>
            </w:pPr>
          </w:p>
        </w:tc>
      </w:tr>
    </w:tbl>
    <w:p w:rsidR="00312285" w:rsidRDefault="00312285"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740A49" w:rsidRPr="00232AB3" w:rsidTr="00740A49">
        <w:trPr>
          <w:trHeight w:val="558"/>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740A49" w:rsidP="00312285">
            <w:pPr>
              <w:spacing w:line="0" w:lineRule="atLeast"/>
            </w:pPr>
            <w:r w:rsidRPr="00232AB3">
              <w:t>Naam onderaannemer: natuurlijke persoon of rechtspersoon</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312285">
            <w:pPr>
              <w:spacing w:line="0" w:lineRule="atLeast"/>
            </w:pPr>
          </w:p>
        </w:tc>
      </w:tr>
      <w:tr w:rsidR="00312285" w:rsidRPr="00232AB3" w:rsidTr="00312285">
        <w:trPr>
          <w:trHeight w:val="558"/>
        </w:trPr>
        <w:tc>
          <w:tcPr>
            <w:tcW w:w="4407" w:type="dxa"/>
            <w:tcBorders>
              <w:top w:val="single" w:sz="4" w:space="0" w:color="auto"/>
              <w:left w:val="single" w:sz="4" w:space="0" w:color="auto"/>
              <w:bottom w:val="single" w:sz="4" w:space="0" w:color="auto"/>
              <w:right w:val="single" w:sz="4" w:space="0" w:color="auto"/>
            </w:tcBorders>
          </w:tcPr>
          <w:p w:rsidR="00312285" w:rsidRPr="00232AB3" w:rsidRDefault="00312285" w:rsidP="00312285">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rsidR="00312285" w:rsidRPr="00232AB3" w:rsidRDefault="00312285" w:rsidP="00312285">
            <w:pPr>
              <w:spacing w:line="0" w:lineRule="atLeast"/>
            </w:pPr>
          </w:p>
        </w:tc>
      </w:tr>
      <w:tr w:rsidR="00740A49" w:rsidRPr="00232AB3" w:rsidTr="00740A49">
        <w:trPr>
          <w:trHeight w:val="420"/>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455551" w:rsidP="00312285">
            <w:pPr>
              <w:spacing w:line="0" w:lineRule="atLeast"/>
            </w:pPr>
            <w:r>
              <w:t>Vestigingsplaats</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312285">
            <w:pPr>
              <w:spacing w:line="0" w:lineRule="atLeast"/>
            </w:pPr>
          </w:p>
        </w:tc>
      </w:tr>
      <w:tr w:rsidR="00740A49" w:rsidRPr="00232AB3" w:rsidTr="00740A49">
        <w:trPr>
          <w:trHeight w:val="1140"/>
        </w:trPr>
        <w:tc>
          <w:tcPr>
            <w:tcW w:w="4407" w:type="dxa"/>
            <w:tcBorders>
              <w:top w:val="single" w:sz="4" w:space="0" w:color="auto"/>
              <w:left w:val="single" w:sz="4" w:space="0" w:color="auto"/>
              <w:bottom w:val="single" w:sz="4" w:space="0" w:color="auto"/>
              <w:right w:val="single" w:sz="4" w:space="0" w:color="auto"/>
            </w:tcBorders>
          </w:tcPr>
          <w:p w:rsidR="00740A49" w:rsidRPr="00232AB3" w:rsidRDefault="00740A49" w:rsidP="00312285">
            <w:pPr>
              <w:spacing w:line="0" w:lineRule="atLeast"/>
            </w:pPr>
            <w:r w:rsidRPr="00232AB3">
              <w:t>Onderde(e)l(en) opdracht in onderaanneming</w:t>
            </w:r>
            <w:r>
              <w:t xml:space="preserve"> (geef ook aan welke leveringen/diensten het betreft)</w:t>
            </w:r>
          </w:p>
        </w:tc>
        <w:tc>
          <w:tcPr>
            <w:tcW w:w="3743" w:type="dxa"/>
            <w:tcBorders>
              <w:top w:val="single" w:sz="4" w:space="0" w:color="auto"/>
              <w:left w:val="single" w:sz="4" w:space="0" w:color="auto"/>
              <w:bottom w:val="single" w:sz="4" w:space="0" w:color="auto"/>
              <w:right w:val="single" w:sz="4" w:space="0" w:color="auto"/>
            </w:tcBorders>
          </w:tcPr>
          <w:p w:rsidR="00740A49" w:rsidRPr="00232AB3" w:rsidRDefault="00740A49" w:rsidP="00312285">
            <w:pPr>
              <w:spacing w:line="0" w:lineRule="atLeast"/>
            </w:pPr>
          </w:p>
        </w:tc>
      </w:tr>
    </w:tbl>
    <w:p w:rsidR="00EC6041" w:rsidRPr="00232AB3" w:rsidRDefault="00EC6041" w:rsidP="00312285">
      <w:pPr>
        <w:spacing w:line="0" w:lineRule="atLeast"/>
      </w:pPr>
    </w:p>
    <w:p w:rsidR="004972F2" w:rsidRDefault="00A25620" w:rsidP="00312285">
      <w:pPr>
        <w:spacing w:line="0" w:lineRule="atLeast"/>
      </w:pPr>
      <w:r>
        <w:t>c</w:t>
      </w:r>
      <w:r w:rsidR="004972F2">
        <w:t xml:space="preserve"> hij de volgende werkzaamheden als hoofdaannemer zelf zal uitvoeren:</w:t>
      </w:r>
    </w:p>
    <w:p w:rsidR="004972F2" w:rsidRDefault="004972F2" w:rsidP="00312285">
      <w:pPr>
        <w:spacing w:line="0" w:lineRule="atLeast"/>
      </w:pPr>
    </w:p>
    <w:tbl>
      <w:tblPr>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4972F2" w:rsidRPr="00232AB3" w:rsidTr="00E048B9">
        <w:trPr>
          <w:trHeight w:val="1140"/>
        </w:trPr>
        <w:tc>
          <w:tcPr>
            <w:tcW w:w="4407" w:type="dxa"/>
          </w:tcPr>
          <w:p w:rsidR="004972F2" w:rsidRPr="00232AB3" w:rsidRDefault="004972F2" w:rsidP="00312285">
            <w:pPr>
              <w:spacing w:line="0" w:lineRule="atLeast"/>
            </w:pPr>
            <w:r w:rsidRPr="00232AB3">
              <w:t xml:space="preserve">Onderde(e)l(en) opdracht </w:t>
            </w:r>
            <w:r>
              <w:t>die Inschrijver zelf zal uitvoeren</w:t>
            </w:r>
            <w:r w:rsidR="00740A49">
              <w:t xml:space="preserve"> (geef ook aan welke leveringen/diensten het betreft)</w:t>
            </w:r>
          </w:p>
        </w:tc>
        <w:tc>
          <w:tcPr>
            <w:tcW w:w="3743" w:type="dxa"/>
          </w:tcPr>
          <w:p w:rsidR="004972F2" w:rsidRPr="00232AB3" w:rsidRDefault="004972F2" w:rsidP="00312285">
            <w:pPr>
              <w:spacing w:line="0" w:lineRule="atLeast"/>
            </w:pPr>
          </w:p>
        </w:tc>
      </w:tr>
    </w:tbl>
    <w:p w:rsidR="004972F2" w:rsidRDefault="004972F2" w:rsidP="00312285">
      <w:pPr>
        <w:spacing w:line="0" w:lineRule="atLeast"/>
      </w:pPr>
    </w:p>
    <w:p w:rsidR="00081CB5" w:rsidRPr="00232AB3" w:rsidRDefault="00081CB5" w:rsidP="00312285">
      <w:pPr>
        <w:spacing w:line="0" w:lineRule="atLeast"/>
      </w:pPr>
    </w:p>
    <w:p w:rsidR="006B3759" w:rsidRPr="00232AB3" w:rsidRDefault="006B3759" w:rsidP="00312285">
      <w:pPr>
        <w:spacing w:line="0" w:lineRule="atLeast"/>
      </w:pPr>
    </w:p>
    <w:p w:rsidR="006B3759" w:rsidRPr="00232AB3" w:rsidRDefault="006B3759" w:rsidP="00312285">
      <w:pPr>
        <w:spacing w:line="0" w:lineRule="atLeast"/>
      </w:pPr>
    </w:p>
    <w:p w:rsidR="004C4DA9" w:rsidRDefault="004C4DA9" w:rsidP="00312285">
      <w:pPr>
        <w:spacing w:line="0" w:lineRule="atLeast"/>
        <w:rPr>
          <w:b/>
          <w:sz w:val="24"/>
        </w:rPr>
      </w:pPr>
      <w:r>
        <w:rPr>
          <w:b/>
          <w:sz w:val="24"/>
        </w:rPr>
        <w:br w:type="page"/>
      </w:r>
    </w:p>
    <w:p w:rsidR="008116F3" w:rsidRPr="00EC6041" w:rsidRDefault="008116F3" w:rsidP="00312285">
      <w:pPr>
        <w:spacing w:line="0" w:lineRule="atLeast"/>
        <w:ind w:left="-1134"/>
        <w:rPr>
          <w:b/>
          <w:sz w:val="24"/>
        </w:rPr>
      </w:pPr>
      <w:r w:rsidRPr="00EC6041">
        <w:rPr>
          <w:b/>
          <w:sz w:val="24"/>
        </w:rPr>
        <w:lastRenderedPageBreak/>
        <w:t>Deel 4</w:t>
      </w:r>
      <w:r>
        <w:rPr>
          <w:b/>
          <w:sz w:val="24"/>
        </w:rPr>
        <w:t>A</w:t>
      </w:r>
      <w:r w:rsidRPr="00EC6041">
        <w:rPr>
          <w:b/>
          <w:sz w:val="24"/>
        </w:rPr>
        <w:t xml:space="preserve"> Checklist Inschrijving</w:t>
      </w:r>
    </w:p>
    <w:p w:rsidR="008116F3" w:rsidRDefault="008116F3" w:rsidP="00312285">
      <w:pPr>
        <w:spacing w:line="0" w:lineRule="atLeast"/>
        <w:ind w:left="-1134"/>
        <w:rPr>
          <w:b/>
        </w:rPr>
      </w:pPr>
    </w:p>
    <w:p w:rsidR="008116F3" w:rsidRDefault="008116F3" w:rsidP="00312285">
      <w:pPr>
        <w:spacing w:line="0" w:lineRule="atLeast"/>
        <w:ind w:left="-1134"/>
        <w:rPr>
          <w:b/>
          <w:bCs/>
        </w:rPr>
      </w:pPr>
      <w:r>
        <w:rPr>
          <w:b/>
        </w:rPr>
        <w:t xml:space="preserve">Inschrijver verklaart dat </w:t>
      </w:r>
      <w:r w:rsidRPr="00690165">
        <w:rPr>
          <w:b/>
          <w:bCs/>
        </w:rPr>
        <w:t>de Inschrijving tenminste de documenten bevat zoals opgenomen in onderstaande Checklist Inschrijving. U dient alle vragen in onderstaande Checklist in te vullen en de bijbehorende documenten</w:t>
      </w:r>
      <w:r>
        <w:rPr>
          <w:b/>
          <w:bCs/>
        </w:rPr>
        <w:t xml:space="preserve"> </w:t>
      </w:r>
      <w:r w:rsidRPr="00690165">
        <w:rPr>
          <w:b/>
          <w:bCs/>
          <w:u w:val="single"/>
        </w:rPr>
        <w:t>bij uw Inschrijving</w:t>
      </w:r>
      <w:r>
        <w:rPr>
          <w:b/>
          <w:bCs/>
        </w:rPr>
        <w:t xml:space="preserve"> in te dienen in TenderNed op de wijze als aangegeven in deze checklist.</w:t>
      </w:r>
    </w:p>
    <w:p w:rsidR="008116F3" w:rsidRDefault="008116F3" w:rsidP="00840DDD">
      <w:pPr>
        <w:spacing w:line="0" w:lineRule="atLeast"/>
        <w:ind w:left="-1134"/>
        <w:rPr>
          <w:b/>
          <w:bCs/>
        </w:rPr>
      </w:pPr>
      <w:r w:rsidRPr="009F2FD3">
        <w:t xml:space="preserve">De beantwoording van deze </w:t>
      </w:r>
      <w:r>
        <w:t>checklist</w:t>
      </w:r>
      <w:r w:rsidRPr="009F2FD3">
        <w:t xml:space="preserve"> inclusief de door u </w:t>
      </w:r>
      <w:r w:rsidR="00455551" w:rsidRPr="009F2FD3">
        <w:t>geüploade</w:t>
      </w:r>
      <w:r w:rsidRPr="009F2FD3">
        <w:t xml:space="preserve"> documenten </w:t>
      </w:r>
      <w:r>
        <w:t xml:space="preserve">in onderhavige aanbesteding in TenderNed </w:t>
      </w:r>
      <w:r w:rsidRPr="009F2FD3">
        <w:t xml:space="preserve">vormen de </w:t>
      </w:r>
      <w:r w:rsidRPr="001A6C97">
        <w:t xml:space="preserve">Inschrijving van de rechtspersoon als vermeld in de rechtsgeldig ondertekende Eigen Verklaring. Zie ook § 2.7.1 ad punt </w:t>
      </w:r>
      <w:r w:rsidR="00B04B57" w:rsidRPr="001A6C97">
        <w:t>f</w:t>
      </w:r>
      <w:r w:rsidRPr="001A6C97">
        <w:t>, met betrekking tot rechtsgeldige ondertekening. Voor verificatie van de rechtsgeldigheid</w:t>
      </w:r>
      <w:r w:rsidRPr="009F2FD3">
        <w:t xml:space="preserve"> van ondertekening is het belangrijk dat de persoon die ondertekent staat vermeld op het uittreksel van de inschrijving in het handelsregister. Indien meerdere uittreksels nodig zijn om de procuratie van de natuurlijk persoon te kunnen verifiëren, dienen de nummers van deze inschrijvingen </w:t>
      </w:r>
      <w:r w:rsidR="00B04B57">
        <w:t xml:space="preserve">in het handelsregister </w:t>
      </w:r>
      <w:r w:rsidRPr="009F2FD3">
        <w:t xml:space="preserve">eveneens onder </w:t>
      </w:r>
      <w:r w:rsidR="00240BD4">
        <w:t>Deel II</w:t>
      </w:r>
      <w:r w:rsidRPr="009F2FD3">
        <w:t xml:space="preserve"> van de Eigen Verklaring te worden vermeld. </w:t>
      </w:r>
      <w:r w:rsidRPr="00EB5A4F">
        <w:t>Het staat Inschrijver vrij om naast het vermelden van de nummers van de inschrijvingen eveneens de betreffende digitale uittreksels uit het handelsregister bij te voegen bij de Inschrijving.</w:t>
      </w:r>
      <w:r w:rsidR="00840DDD">
        <w:br/>
      </w:r>
    </w:p>
    <w:tbl>
      <w:tblPr>
        <w:tblW w:w="10632" w:type="dxa"/>
        <w:tblInd w:w="-2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6741"/>
        <w:gridCol w:w="1134"/>
        <w:gridCol w:w="1276"/>
      </w:tblGrid>
      <w:tr w:rsidR="00EF66F4" w:rsidRPr="00232AB3" w:rsidTr="00EF66F4">
        <w:tc>
          <w:tcPr>
            <w:tcW w:w="1481" w:type="dxa"/>
            <w:shd w:val="clear" w:color="auto" w:fill="FFC000"/>
          </w:tcPr>
          <w:p w:rsidR="00EF66F4" w:rsidRPr="00F93326" w:rsidRDefault="00EF66F4" w:rsidP="00312285">
            <w:pPr>
              <w:spacing w:line="0" w:lineRule="atLeast"/>
              <w:rPr>
                <w:b/>
                <w:bCs/>
                <w:sz w:val="16"/>
                <w:szCs w:val="16"/>
              </w:rPr>
            </w:pPr>
            <w:r w:rsidRPr="00F93326">
              <w:rPr>
                <w:b/>
                <w:bCs/>
                <w:sz w:val="16"/>
                <w:szCs w:val="16"/>
              </w:rPr>
              <w:t>Referentie Beschrijvend document</w:t>
            </w:r>
          </w:p>
        </w:tc>
        <w:tc>
          <w:tcPr>
            <w:tcW w:w="6741" w:type="dxa"/>
            <w:shd w:val="clear" w:color="auto" w:fill="FFC000"/>
          </w:tcPr>
          <w:p w:rsidR="00EF66F4" w:rsidRPr="00F93326" w:rsidRDefault="00EF66F4" w:rsidP="00312285">
            <w:pPr>
              <w:spacing w:line="0" w:lineRule="atLeast"/>
              <w:rPr>
                <w:b/>
                <w:bCs/>
                <w:sz w:val="16"/>
                <w:szCs w:val="16"/>
              </w:rPr>
            </w:pPr>
            <w:r w:rsidRPr="00F93326">
              <w:rPr>
                <w:b/>
                <w:bCs/>
                <w:sz w:val="16"/>
                <w:szCs w:val="16"/>
              </w:rPr>
              <w:t>Bewijsstuk</w:t>
            </w:r>
          </w:p>
        </w:tc>
        <w:tc>
          <w:tcPr>
            <w:tcW w:w="1134" w:type="dxa"/>
            <w:shd w:val="clear" w:color="auto" w:fill="FFC000"/>
          </w:tcPr>
          <w:p w:rsidR="00EF66F4" w:rsidRPr="00F93326" w:rsidRDefault="00840DDD" w:rsidP="00312285">
            <w:pPr>
              <w:spacing w:line="0" w:lineRule="atLeast"/>
              <w:rPr>
                <w:b/>
                <w:bCs/>
                <w:sz w:val="16"/>
                <w:szCs w:val="16"/>
                <w:lang w:val="en-US"/>
              </w:rPr>
            </w:pPr>
            <w:r>
              <w:rPr>
                <w:b/>
                <w:bCs/>
                <w:sz w:val="16"/>
                <w:szCs w:val="16"/>
                <w:lang w:val="en-US"/>
              </w:rPr>
              <w:t>uploaden in TenderNed bij</w:t>
            </w:r>
            <w:r w:rsidR="00EF66F4" w:rsidRPr="00F93326">
              <w:rPr>
                <w:b/>
                <w:bCs/>
                <w:sz w:val="16"/>
                <w:szCs w:val="16"/>
                <w:lang w:val="en-US"/>
              </w:rPr>
              <w:t>:</w:t>
            </w:r>
          </w:p>
        </w:tc>
        <w:tc>
          <w:tcPr>
            <w:tcW w:w="1276" w:type="dxa"/>
            <w:shd w:val="clear" w:color="auto" w:fill="FFC000"/>
          </w:tcPr>
          <w:p w:rsidR="00EF66F4" w:rsidRPr="00F93326" w:rsidRDefault="00EF66F4" w:rsidP="00312285">
            <w:pPr>
              <w:spacing w:line="0" w:lineRule="atLeast"/>
              <w:rPr>
                <w:b/>
                <w:bCs/>
                <w:sz w:val="16"/>
                <w:szCs w:val="16"/>
              </w:rPr>
            </w:pPr>
            <w:r w:rsidRPr="00F93326">
              <w:rPr>
                <w:b/>
                <w:bCs/>
                <w:sz w:val="16"/>
                <w:szCs w:val="16"/>
              </w:rPr>
              <w:t>Ingediend?</w:t>
            </w:r>
          </w:p>
        </w:tc>
      </w:tr>
      <w:tr w:rsidR="00EF66F4" w:rsidRPr="00CF578B" w:rsidTr="00EF66F4">
        <w:tc>
          <w:tcPr>
            <w:tcW w:w="1481" w:type="dxa"/>
          </w:tcPr>
          <w:p w:rsidR="00EF66F4" w:rsidRPr="007A204D" w:rsidRDefault="00EF66F4" w:rsidP="00312285">
            <w:pPr>
              <w:spacing w:line="0" w:lineRule="atLeast"/>
              <w:rPr>
                <w:b/>
                <w:sz w:val="16"/>
                <w:szCs w:val="16"/>
              </w:rPr>
            </w:pPr>
            <w:r w:rsidRPr="007A204D">
              <w:rPr>
                <w:b/>
                <w:sz w:val="16"/>
                <w:szCs w:val="16"/>
              </w:rPr>
              <w:t xml:space="preserve">§ 2.7, </w:t>
            </w:r>
            <w:r w:rsidRPr="007A204D">
              <w:rPr>
                <w:b/>
                <w:bCs/>
                <w:sz w:val="16"/>
                <w:szCs w:val="16"/>
              </w:rPr>
              <w:t>§ 3.4 en § 3.5</w:t>
            </w:r>
          </w:p>
          <w:p w:rsidR="00EF66F4" w:rsidRPr="00F93326" w:rsidRDefault="00EF66F4" w:rsidP="00312285">
            <w:pPr>
              <w:spacing w:line="0" w:lineRule="atLeast"/>
              <w:rPr>
                <w:b/>
                <w:sz w:val="16"/>
                <w:szCs w:val="16"/>
                <w:highlight w:val="yellow"/>
              </w:rPr>
            </w:pPr>
          </w:p>
        </w:tc>
        <w:tc>
          <w:tcPr>
            <w:tcW w:w="6741" w:type="dxa"/>
          </w:tcPr>
          <w:p w:rsidR="00EF66F4" w:rsidRPr="00F93326" w:rsidRDefault="00EF66F4" w:rsidP="00312285">
            <w:pPr>
              <w:tabs>
                <w:tab w:val="right" w:pos="3687"/>
              </w:tabs>
              <w:spacing w:line="0" w:lineRule="atLeast"/>
              <w:rPr>
                <w:b/>
                <w:bCs/>
                <w:sz w:val="16"/>
                <w:szCs w:val="16"/>
              </w:rPr>
            </w:pPr>
            <w:r w:rsidRPr="00F93326">
              <w:rPr>
                <w:b/>
                <w:bCs/>
                <w:sz w:val="16"/>
                <w:szCs w:val="16"/>
              </w:rPr>
              <w:t>Bijlage 1: Inschrijfformulier:</w:t>
            </w:r>
          </w:p>
          <w:p w:rsidR="00EF66F4" w:rsidRPr="00F93326" w:rsidRDefault="00EF66F4" w:rsidP="00312285">
            <w:pPr>
              <w:tabs>
                <w:tab w:val="right" w:pos="3687"/>
              </w:tabs>
              <w:spacing w:line="0" w:lineRule="atLeast"/>
              <w:rPr>
                <w:sz w:val="16"/>
                <w:szCs w:val="16"/>
              </w:rPr>
            </w:pPr>
            <w:r w:rsidRPr="00F93326">
              <w:rPr>
                <w:sz w:val="16"/>
                <w:szCs w:val="16"/>
              </w:rPr>
              <w:t xml:space="preserve">U dient </w:t>
            </w:r>
            <w:r>
              <w:rPr>
                <w:sz w:val="16"/>
                <w:szCs w:val="16"/>
              </w:rPr>
              <w:t>b</w:t>
            </w:r>
            <w:r w:rsidRPr="00F93326">
              <w:rPr>
                <w:sz w:val="16"/>
                <w:szCs w:val="16"/>
              </w:rPr>
              <w:t xml:space="preserve">ijlage 1 </w:t>
            </w:r>
            <w:r>
              <w:rPr>
                <w:sz w:val="16"/>
                <w:szCs w:val="16"/>
              </w:rPr>
              <w:t>‘</w:t>
            </w:r>
            <w:r w:rsidRPr="00F93326">
              <w:rPr>
                <w:sz w:val="16"/>
                <w:szCs w:val="16"/>
              </w:rPr>
              <w:t>Inschrijfformulier</w:t>
            </w:r>
            <w:r>
              <w:rPr>
                <w:sz w:val="16"/>
                <w:szCs w:val="16"/>
              </w:rPr>
              <w:t xml:space="preserve">’ </w:t>
            </w:r>
            <w:r w:rsidRPr="00F93326">
              <w:rPr>
                <w:sz w:val="16"/>
                <w:szCs w:val="16"/>
              </w:rPr>
              <w:t>volledig ingevuld en rechtsgeldig ondertekend in te dienen.</w:t>
            </w:r>
          </w:p>
          <w:p w:rsidR="00EF66F4" w:rsidRPr="00F93326" w:rsidRDefault="00EF66F4" w:rsidP="00312285">
            <w:pPr>
              <w:tabs>
                <w:tab w:val="right" w:pos="3687"/>
              </w:tabs>
              <w:spacing w:line="0" w:lineRule="atLeast"/>
              <w:rPr>
                <w:sz w:val="16"/>
                <w:szCs w:val="16"/>
              </w:rPr>
            </w:pPr>
          </w:p>
          <w:p w:rsidR="00EF66F4" w:rsidRPr="00F93326" w:rsidRDefault="00EF66F4" w:rsidP="00312285">
            <w:pPr>
              <w:tabs>
                <w:tab w:val="right" w:pos="3687"/>
              </w:tabs>
              <w:spacing w:line="0" w:lineRule="atLeast"/>
              <w:rPr>
                <w:sz w:val="16"/>
                <w:szCs w:val="16"/>
              </w:rPr>
            </w:pPr>
            <w:r w:rsidRPr="00F93326">
              <w:rPr>
                <w:i/>
                <w:iCs/>
                <w:sz w:val="16"/>
                <w:szCs w:val="16"/>
              </w:rPr>
              <w:t>In geval wordt ingeschreven als samenwerkingsverband (zie §</w:t>
            </w:r>
            <w:r>
              <w:rPr>
                <w:i/>
                <w:iCs/>
                <w:sz w:val="16"/>
                <w:szCs w:val="16"/>
              </w:rPr>
              <w:t> </w:t>
            </w:r>
            <w:r w:rsidRPr="00F93326">
              <w:rPr>
                <w:i/>
                <w:iCs/>
                <w:sz w:val="16"/>
                <w:szCs w:val="16"/>
              </w:rPr>
              <w:t>3.4)</w:t>
            </w:r>
            <w:r w:rsidRPr="00F93326">
              <w:rPr>
                <w:sz w:val="16"/>
                <w:szCs w:val="16"/>
              </w:rPr>
              <w:t>:</w:t>
            </w:r>
          </w:p>
          <w:p w:rsidR="00EF66F4" w:rsidRPr="00F93326" w:rsidRDefault="00EF66F4" w:rsidP="00312285">
            <w:pPr>
              <w:tabs>
                <w:tab w:val="right" w:pos="3687"/>
              </w:tabs>
              <w:spacing w:line="0" w:lineRule="atLeast"/>
              <w:rPr>
                <w:sz w:val="16"/>
                <w:szCs w:val="16"/>
              </w:rPr>
            </w:pPr>
            <w:r w:rsidRPr="00F93326">
              <w:rPr>
                <w:sz w:val="16"/>
                <w:szCs w:val="16"/>
              </w:rPr>
              <w:t>• is "Deel 2 Akkoord verklaring gezamenlijke en hoofdelijke aansprakelijkheid" volledig ingevuld;</w:t>
            </w:r>
          </w:p>
          <w:p w:rsidR="00EF66F4" w:rsidRPr="00F93326" w:rsidRDefault="00EF66F4" w:rsidP="00312285">
            <w:pPr>
              <w:tabs>
                <w:tab w:val="right" w:pos="3687"/>
              </w:tabs>
              <w:spacing w:line="0" w:lineRule="atLeast"/>
              <w:rPr>
                <w:sz w:val="16"/>
                <w:szCs w:val="16"/>
              </w:rPr>
            </w:pPr>
            <w:r w:rsidRPr="00F93326">
              <w:rPr>
                <w:sz w:val="16"/>
                <w:szCs w:val="16"/>
              </w:rPr>
              <w:t xml:space="preserve"> </w:t>
            </w:r>
          </w:p>
          <w:p w:rsidR="00EF66F4" w:rsidRPr="00F93326" w:rsidRDefault="00EF66F4" w:rsidP="00312285">
            <w:pPr>
              <w:tabs>
                <w:tab w:val="right" w:pos="3687"/>
              </w:tabs>
              <w:spacing w:line="0" w:lineRule="atLeast"/>
              <w:rPr>
                <w:i/>
                <w:iCs/>
                <w:sz w:val="16"/>
                <w:szCs w:val="16"/>
              </w:rPr>
            </w:pPr>
            <w:r w:rsidRPr="00F93326">
              <w:rPr>
                <w:i/>
                <w:iCs/>
                <w:sz w:val="16"/>
                <w:szCs w:val="16"/>
              </w:rPr>
              <w:t>En/of in geval wordt ingeschreven met onderaanneming (zie §</w:t>
            </w:r>
            <w:r>
              <w:rPr>
                <w:i/>
                <w:iCs/>
                <w:sz w:val="16"/>
                <w:szCs w:val="16"/>
              </w:rPr>
              <w:t> </w:t>
            </w:r>
            <w:r w:rsidRPr="00F93326">
              <w:rPr>
                <w:i/>
                <w:iCs/>
                <w:sz w:val="16"/>
                <w:szCs w:val="16"/>
              </w:rPr>
              <w:t>3.5):</w:t>
            </w:r>
          </w:p>
          <w:p w:rsidR="00EF66F4" w:rsidRPr="00F93326" w:rsidRDefault="00EF66F4" w:rsidP="00312285">
            <w:pPr>
              <w:tabs>
                <w:tab w:val="right" w:pos="3687"/>
              </w:tabs>
              <w:spacing w:line="0" w:lineRule="atLeast"/>
              <w:rPr>
                <w:sz w:val="16"/>
                <w:szCs w:val="16"/>
              </w:rPr>
            </w:pPr>
            <w:r w:rsidRPr="00F93326">
              <w:rPr>
                <w:sz w:val="16"/>
                <w:szCs w:val="16"/>
              </w:rPr>
              <w:t>• is "Deel 3 Verklaring onderaanneming" volledig ingevuld.</w:t>
            </w:r>
            <w:r>
              <w:rPr>
                <w:sz w:val="16"/>
                <w:szCs w:val="16"/>
              </w:rPr>
              <w:t xml:space="preserve"> </w:t>
            </w:r>
            <w:r w:rsidRPr="00F93326">
              <w:rPr>
                <w:sz w:val="16"/>
                <w:szCs w:val="16"/>
              </w:rPr>
              <w:t>(het Inschrijfformulier hoeft voor de Inschrijving nog niet mede ondertekend te zijn door eventuele samenwerkingsleden en/of onderaannemers).</w:t>
            </w:r>
          </w:p>
        </w:tc>
        <w:tc>
          <w:tcPr>
            <w:tcW w:w="1134" w:type="dxa"/>
          </w:tcPr>
          <w:p w:rsidR="00EF66F4" w:rsidRPr="00F93326" w:rsidRDefault="00EF66F4" w:rsidP="00312285">
            <w:pPr>
              <w:spacing w:line="0" w:lineRule="atLeast"/>
              <w:jc w:val="center"/>
              <w:rPr>
                <w:bCs/>
                <w:sz w:val="16"/>
                <w:szCs w:val="16"/>
              </w:rPr>
            </w:pPr>
            <w:r w:rsidRPr="00F93326">
              <w:rPr>
                <w:bCs/>
                <w:sz w:val="16"/>
                <w:szCs w:val="16"/>
              </w:rPr>
              <w:t>Eisen</w:t>
            </w:r>
          </w:p>
        </w:tc>
        <w:tc>
          <w:tcPr>
            <w:tcW w:w="1276" w:type="dxa"/>
          </w:tcPr>
          <w:p w:rsidR="00EF66F4" w:rsidRPr="00F93326" w:rsidRDefault="00EF66F4" w:rsidP="00312285">
            <w:pPr>
              <w:spacing w:line="0" w:lineRule="atLeast"/>
              <w:jc w:val="center"/>
              <w:rPr>
                <w:bCs/>
                <w:sz w:val="16"/>
                <w:szCs w:val="16"/>
              </w:rPr>
            </w:pPr>
            <w:r w:rsidRPr="00F93326">
              <w:rPr>
                <w:bCs/>
                <w:sz w:val="16"/>
                <w:szCs w:val="16"/>
              </w:rPr>
              <w:t>Ja/Nee</w:t>
            </w:r>
          </w:p>
        </w:tc>
      </w:tr>
      <w:tr w:rsidR="00EF66F4" w:rsidRPr="00137B9C" w:rsidTr="00EF66F4">
        <w:tc>
          <w:tcPr>
            <w:tcW w:w="1481" w:type="dxa"/>
          </w:tcPr>
          <w:p w:rsidR="00EF66F4" w:rsidRPr="007A204D" w:rsidRDefault="00EF66F4" w:rsidP="00312285">
            <w:pPr>
              <w:spacing w:line="0" w:lineRule="atLeast"/>
              <w:rPr>
                <w:b/>
                <w:sz w:val="16"/>
                <w:szCs w:val="16"/>
              </w:rPr>
            </w:pPr>
            <w:r w:rsidRPr="007A204D">
              <w:rPr>
                <w:b/>
                <w:sz w:val="16"/>
                <w:szCs w:val="16"/>
              </w:rPr>
              <w:t xml:space="preserve">§ 2.7.1 ad punt f </w:t>
            </w:r>
          </w:p>
          <w:p w:rsidR="00EF66F4" w:rsidRPr="00F93326" w:rsidRDefault="00EF66F4" w:rsidP="00312285">
            <w:pPr>
              <w:spacing w:line="0" w:lineRule="atLeast"/>
              <w:rPr>
                <w:b/>
                <w:sz w:val="16"/>
                <w:szCs w:val="16"/>
                <w:highlight w:val="yellow"/>
              </w:rPr>
            </w:pPr>
          </w:p>
        </w:tc>
        <w:tc>
          <w:tcPr>
            <w:tcW w:w="6741" w:type="dxa"/>
          </w:tcPr>
          <w:p w:rsidR="00EF66F4" w:rsidRPr="00F93326" w:rsidRDefault="00EF66F4" w:rsidP="00312285">
            <w:pPr>
              <w:spacing w:line="0" w:lineRule="atLeast"/>
              <w:rPr>
                <w:b/>
                <w:bCs/>
                <w:sz w:val="16"/>
                <w:szCs w:val="16"/>
              </w:rPr>
            </w:pPr>
            <w:r w:rsidRPr="00F93326">
              <w:rPr>
                <w:b/>
                <w:bCs/>
                <w:sz w:val="16"/>
                <w:szCs w:val="16"/>
              </w:rPr>
              <w:t>Volmacht rechtsgeldig vertegenwoordiger:</w:t>
            </w:r>
          </w:p>
          <w:p w:rsidR="00EF66F4" w:rsidRPr="00F93326" w:rsidRDefault="00EF66F4" w:rsidP="00312285">
            <w:pPr>
              <w:spacing w:line="0" w:lineRule="atLeast"/>
              <w:rPr>
                <w:sz w:val="16"/>
                <w:szCs w:val="16"/>
              </w:rPr>
            </w:pPr>
            <w:r w:rsidRPr="00F93326">
              <w:rPr>
                <w:sz w:val="16"/>
                <w:szCs w:val="16"/>
              </w:rPr>
              <w:t xml:space="preserve">U dient een ‘Volmacht rechtsgeldig vertegenwoordiger’ in te dienen indien de persoon die tekent namens Inschrijver, dan wel namens het samenwerkingsverband, dan wel lid van het samenwerkingsverband, niet </w:t>
            </w:r>
            <w:r w:rsidR="007A204D">
              <w:rPr>
                <w:sz w:val="16"/>
                <w:szCs w:val="16"/>
              </w:rPr>
              <w:t>onder</w:t>
            </w:r>
            <w:r w:rsidRPr="00F93326">
              <w:rPr>
                <w:sz w:val="16"/>
                <w:szCs w:val="16"/>
              </w:rPr>
              <w:t>teken</w:t>
            </w:r>
            <w:r w:rsidR="007A204D">
              <w:rPr>
                <w:sz w:val="16"/>
                <w:szCs w:val="16"/>
              </w:rPr>
              <w:t>ings</w:t>
            </w:r>
            <w:r w:rsidRPr="00F93326">
              <w:rPr>
                <w:sz w:val="16"/>
                <w:szCs w:val="16"/>
              </w:rPr>
              <w:t>bevoegd is conform het handelsregister.</w:t>
            </w:r>
          </w:p>
        </w:tc>
        <w:tc>
          <w:tcPr>
            <w:tcW w:w="1134" w:type="dxa"/>
          </w:tcPr>
          <w:p w:rsidR="00EF66F4" w:rsidRPr="00F93326" w:rsidRDefault="00EF66F4" w:rsidP="00312285">
            <w:pPr>
              <w:spacing w:line="0" w:lineRule="atLeast"/>
              <w:jc w:val="center"/>
              <w:rPr>
                <w:bCs/>
                <w:sz w:val="16"/>
                <w:szCs w:val="16"/>
              </w:rPr>
            </w:pPr>
            <w:r w:rsidRPr="00F93326">
              <w:rPr>
                <w:bCs/>
                <w:sz w:val="16"/>
                <w:szCs w:val="16"/>
              </w:rPr>
              <w:t>Eisen</w:t>
            </w:r>
          </w:p>
        </w:tc>
        <w:tc>
          <w:tcPr>
            <w:tcW w:w="1276" w:type="dxa"/>
          </w:tcPr>
          <w:p w:rsidR="00EF66F4" w:rsidRPr="00F93326" w:rsidRDefault="00EF66F4" w:rsidP="00312285">
            <w:pPr>
              <w:spacing w:line="0" w:lineRule="atLeast"/>
              <w:jc w:val="center"/>
              <w:rPr>
                <w:bCs/>
                <w:sz w:val="16"/>
                <w:szCs w:val="16"/>
              </w:rPr>
            </w:pPr>
            <w:r w:rsidRPr="00F93326">
              <w:rPr>
                <w:bCs/>
                <w:sz w:val="16"/>
                <w:szCs w:val="16"/>
              </w:rPr>
              <w:t>Ja/Nee/Nvt</w:t>
            </w:r>
          </w:p>
        </w:tc>
      </w:tr>
      <w:tr w:rsidR="00EF66F4" w:rsidRPr="00137B9C" w:rsidTr="00EF66F4">
        <w:tc>
          <w:tcPr>
            <w:tcW w:w="1481" w:type="dxa"/>
          </w:tcPr>
          <w:p w:rsidR="00EF66F4" w:rsidRPr="00F93326" w:rsidRDefault="00EF66F4" w:rsidP="00312285">
            <w:pPr>
              <w:spacing w:line="0" w:lineRule="atLeast"/>
              <w:rPr>
                <w:sz w:val="16"/>
                <w:szCs w:val="16"/>
                <w:highlight w:val="yellow"/>
              </w:rPr>
            </w:pPr>
            <w:r w:rsidRPr="007A204D">
              <w:rPr>
                <w:b/>
                <w:sz w:val="16"/>
                <w:szCs w:val="16"/>
              </w:rPr>
              <w:t>§ 3.2 e.v.</w:t>
            </w:r>
          </w:p>
        </w:tc>
        <w:tc>
          <w:tcPr>
            <w:tcW w:w="6741" w:type="dxa"/>
          </w:tcPr>
          <w:p w:rsidR="00EF66F4" w:rsidRPr="00F93326" w:rsidRDefault="00EF66F4" w:rsidP="00312285">
            <w:pPr>
              <w:spacing w:line="0" w:lineRule="atLeast"/>
              <w:rPr>
                <w:b/>
                <w:bCs/>
                <w:sz w:val="16"/>
                <w:szCs w:val="16"/>
              </w:rPr>
            </w:pPr>
            <w:r w:rsidRPr="00F93326">
              <w:rPr>
                <w:b/>
                <w:bCs/>
                <w:sz w:val="16"/>
                <w:szCs w:val="16"/>
              </w:rPr>
              <w:t>Bijlage 2: Eigen Verklaring:</w:t>
            </w:r>
          </w:p>
          <w:p w:rsidR="00EF66F4" w:rsidRPr="00F93326" w:rsidRDefault="007A204D" w:rsidP="00312285">
            <w:pPr>
              <w:spacing w:line="0" w:lineRule="atLeast"/>
              <w:rPr>
                <w:sz w:val="16"/>
                <w:szCs w:val="16"/>
              </w:rPr>
            </w:pPr>
            <w:r>
              <w:rPr>
                <w:sz w:val="16"/>
                <w:szCs w:val="16"/>
              </w:rPr>
              <w:t>Iedere onderneming die daartoe verplicht is,</w:t>
            </w:r>
            <w:r w:rsidR="00EF66F4" w:rsidRPr="00F93326">
              <w:rPr>
                <w:sz w:val="16"/>
                <w:szCs w:val="16"/>
              </w:rPr>
              <w:t xml:space="preserve"> dient </w:t>
            </w:r>
            <w:r w:rsidR="00EF66F4">
              <w:rPr>
                <w:sz w:val="16"/>
                <w:szCs w:val="16"/>
              </w:rPr>
              <w:t>b</w:t>
            </w:r>
            <w:r w:rsidR="00EF66F4" w:rsidRPr="00F93326">
              <w:rPr>
                <w:sz w:val="16"/>
                <w:szCs w:val="16"/>
              </w:rPr>
              <w:t xml:space="preserve">ijlage 2 </w:t>
            </w:r>
            <w:r w:rsidR="00EF66F4">
              <w:rPr>
                <w:sz w:val="16"/>
                <w:szCs w:val="16"/>
              </w:rPr>
              <w:t>‘</w:t>
            </w:r>
            <w:r w:rsidR="00EF66F4" w:rsidRPr="00F93326">
              <w:rPr>
                <w:sz w:val="16"/>
                <w:szCs w:val="16"/>
              </w:rPr>
              <w:t>Eigen Verklaring(en)</w:t>
            </w:r>
            <w:r w:rsidR="00EF66F4">
              <w:rPr>
                <w:sz w:val="16"/>
                <w:szCs w:val="16"/>
              </w:rPr>
              <w:t>’</w:t>
            </w:r>
            <w:r w:rsidR="00EF66F4" w:rsidRPr="00F93326">
              <w:rPr>
                <w:sz w:val="16"/>
                <w:szCs w:val="16"/>
              </w:rPr>
              <w:t xml:space="preserve"> volledig ingevuld en rechtsgeldig ondertekend in te dienen.</w:t>
            </w:r>
          </w:p>
        </w:tc>
        <w:tc>
          <w:tcPr>
            <w:tcW w:w="1134" w:type="dxa"/>
          </w:tcPr>
          <w:p w:rsidR="00EF66F4" w:rsidRPr="00F93326" w:rsidRDefault="00EF66F4" w:rsidP="00312285">
            <w:pPr>
              <w:spacing w:line="0" w:lineRule="atLeast"/>
              <w:jc w:val="center"/>
              <w:rPr>
                <w:bCs/>
                <w:sz w:val="16"/>
                <w:szCs w:val="16"/>
              </w:rPr>
            </w:pPr>
            <w:r w:rsidRPr="00F93326">
              <w:rPr>
                <w:bCs/>
                <w:sz w:val="16"/>
                <w:szCs w:val="16"/>
              </w:rPr>
              <w:t>Eisen</w:t>
            </w:r>
          </w:p>
        </w:tc>
        <w:tc>
          <w:tcPr>
            <w:tcW w:w="1276" w:type="dxa"/>
          </w:tcPr>
          <w:p w:rsidR="00EF66F4" w:rsidRPr="00F93326" w:rsidRDefault="00EF66F4" w:rsidP="00312285">
            <w:pPr>
              <w:spacing w:line="0" w:lineRule="atLeast"/>
              <w:jc w:val="center"/>
              <w:rPr>
                <w:bCs/>
                <w:sz w:val="16"/>
                <w:szCs w:val="16"/>
              </w:rPr>
            </w:pPr>
            <w:r w:rsidRPr="00F93326">
              <w:rPr>
                <w:bCs/>
                <w:sz w:val="16"/>
                <w:szCs w:val="16"/>
              </w:rPr>
              <w:t>Ja/Nee</w:t>
            </w:r>
          </w:p>
        </w:tc>
      </w:tr>
      <w:tr w:rsidR="00EF66F4" w:rsidRPr="00137B9C" w:rsidTr="00EF66F4">
        <w:tc>
          <w:tcPr>
            <w:tcW w:w="1481" w:type="dxa"/>
          </w:tcPr>
          <w:p w:rsidR="00EF66F4" w:rsidRPr="00F93326" w:rsidRDefault="00EF66F4" w:rsidP="00312285">
            <w:pPr>
              <w:spacing w:line="0" w:lineRule="atLeast"/>
              <w:rPr>
                <w:b/>
                <w:sz w:val="16"/>
                <w:szCs w:val="16"/>
                <w:highlight w:val="yellow"/>
              </w:rPr>
            </w:pPr>
            <w:r w:rsidRPr="007A204D">
              <w:rPr>
                <w:b/>
                <w:sz w:val="16"/>
                <w:szCs w:val="16"/>
              </w:rPr>
              <w:t>§ 4.3.3</w:t>
            </w:r>
          </w:p>
        </w:tc>
        <w:tc>
          <w:tcPr>
            <w:tcW w:w="6741" w:type="dxa"/>
          </w:tcPr>
          <w:p w:rsidR="00EF66F4" w:rsidRPr="00F93326" w:rsidRDefault="00EF66F4" w:rsidP="00312285">
            <w:pPr>
              <w:spacing w:line="0" w:lineRule="atLeast"/>
              <w:rPr>
                <w:b/>
                <w:bCs/>
                <w:sz w:val="16"/>
                <w:szCs w:val="16"/>
              </w:rPr>
            </w:pPr>
            <w:r w:rsidRPr="00F93326">
              <w:rPr>
                <w:b/>
                <w:bCs/>
                <w:sz w:val="16"/>
                <w:szCs w:val="16"/>
              </w:rPr>
              <w:t>Bijlage 3: Specificatie referentieopdracht(en):</w:t>
            </w:r>
          </w:p>
          <w:p w:rsidR="00EF66F4" w:rsidRPr="00F93326" w:rsidRDefault="00EF66F4" w:rsidP="00312285">
            <w:pPr>
              <w:spacing w:line="0" w:lineRule="atLeast"/>
              <w:rPr>
                <w:sz w:val="16"/>
                <w:szCs w:val="16"/>
              </w:rPr>
            </w:pPr>
            <w:r>
              <w:rPr>
                <w:sz w:val="16"/>
                <w:szCs w:val="16"/>
              </w:rPr>
              <w:t>U dient conform ‘</w:t>
            </w:r>
            <w:r w:rsidRPr="00F93326">
              <w:rPr>
                <w:sz w:val="16"/>
                <w:szCs w:val="16"/>
              </w:rPr>
              <w:t xml:space="preserve">Geschiktheidseis </w:t>
            </w:r>
            <w:r w:rsidR="007A204D">
              <w:rPr>
                <w:sz w:val="16"/>
                <w:szCs w:val="16"/>
              </w:rPr>
              <w:t>4</w:t>
            </w:r>
            <w:r>
              <w:rPr>
                <w:sz w:val="16"/>
                <w:szCs w:val="16"/>
              </w:rPr>
              <w:t>’</w:t>
            </w:r>
            <w:r w:rsidRPr="00F93326">
              <w:rPr>
                <w:sz w:val="16"/>
                <w:szCs w:val="16"/>
              </w:rPr>
              <w:t xml:space="preserve"> ad paragraaf 4.3.3 Technische bekwaamheid en/of beroepsbekwaamheid van het Beschrijvend </w:t>
            </w:r>
            <w:r>
              <w:rPr>
                <w:sz w:val="16"/>
                <w:szCs w:val="16"/>
              </w:rPr>
              <w:t>d</w:t>
            </w:r>
            <w:r w:rsidRPr="00F93326">
              <w:rPr>
                <w:sz w:val="16"/>
                <w:szCs w:val="16"/>
              </w:rPr>
              <w:t xml:space="preserve">ocument de gevraagde referentieopdracht(en) conform de hierbij behorende instructies in te vullen in het format van </w:t>
            </w:r>
            <w:r>
              <w:rPr>
                <w:sz w:val="16"/>
                <w:szCs w:val="16"/>
              </w:rPr>
              <w:t>b</w:t>
            </w:r>
            <w:r w:rsidRPr="00F93326">
              <w:rPr>
                <w:sz w:val="16"/>
                <w:szCs w:val="16"/>
              </w:rPr>
              <w:t xml:space="preserve">ijlage 3 </w:t>
            </w:r>
            <w:r>
              <w:rPr>
                <w:sz w:val="16"/>
                <w:szCs w:val="16"/>
              </w:rPr>
              <w:t>‘</w:t>
            </w:r>
            <w:r w:rsidRPr="00F93326">
              <w:rPr>
                <w:sz w:val="16"/>
                <w:szCs w:val="16"/>
              </w:rPr>
              <w:t>Specificatie referentieopdracht</w:t>
            </w:r>
            <w:r>
              <w:rPr>
                <w:sz w:val="16"/>
                <w:szCs w:val="16"/>
              </w:rPr>
              <w:t>’</w:t>
            </w:r>
            <w:r w:rsidRPr="00F93326">
              <w:rPr>
                <w:sz w:val="16"/>
                <w:szCs w:val="16"/>
              </w:rPr>
              <w:t xml:space="preserve"> en in te dienen. </w:t>
            </w:r>
          </w:p>
          <w:p w:rsidR="00EF66F4" w:rsidRPr="00F93326" w:rsidRDefault="00EF66F4" w:rsidP="0016518F">
            <w:pPr>
              <w:spacing w:line="0" w:lineRule="atLeast"/>
              <w:rPr>
                <w:sz w:val="16"/>
                <w:szCs w:val="16"/>
              </w:rPr>
            </w:pPr>
            <w:r w:rsidRPr="00F93326">
              <w:rPr>
                <w:sz w:val="16"/>
                <w:szCs w:val="16"/>
              </w:rPr>
              <w:t xml:space="preserve">Per referentieopdracht 1 referentieformulier. Bij inschrijving is het nog niet vereist dat deze formulieren </w:t>
            </w:r>
            <w:r>
              <w:rPr>
                <w:sz w:val="16"/>
                <w:szCs w:val="16"/>
              </w:rPr>
              <w:t xml:space="preserve">zijn ondertekend door Inschrijver en </w:t>
            </w:r>
            <w:r w:rsidRPr="00F93326">
              <w:rPr>
                <w:sz w:val="16"/>
                <w:szCs w:val="16"/>
              </w:rPr>
              <w:t>medeondertekend zijn door de opdrachtgevende instantie.</w:t>
            </w:r>
          </w:p>
        </w:tc>
        <w:tc>
          <w:tcPr>
            <w:tcW w:w="1134" w:type="dxa"/>
          </w:tcPr>
          <w:p w:rsidR="00EF66F4" w:rsidRPr="00F93326" w:rsidRDefault="00EF66F4" w:rsidP="00312285">
            <w:pPr>
              <w:spacing w:line="0" w:lineRule="atLeast"/>
              <w:jc w:val="center"/>
              <w:rPr>
                <w:bCs/>
                <w:sz w:val="16"/>
                <w:szCs w:val="16"/>
              </w:rPr>
            </w:pPr>
            <w:r w:rsidRPr="00F93326">
              <w:rPr>
                <w:bCs/>
                <w:sz w:val="16"/>
                <w:szCs w:val="16"/>
              </w:rPr>
              <w:t>Eisen</w:t>
            </w:r>
          </w:p>
        </w:tc>
        <w:tc>
          <w:tcPr>
            <w:tcW w:w="1276" w:type="dxa"/>
          </w:tcPr>
          <w:p w:rsidR="00EF66F4" w:rsidRPr="00F93326" w:rsidRDefault="00EF66F4" w:rsidP="00312285">
            <w:pPr>
              <w:spacing w:line="0" w:lineRule="atLeast"/>
              <w:jc w:val="center"/>
              <w:rPr>
                <w:bCs/>
                <w:sz w:val="16"/>
                <w:szCs w:val="16"/>
              </w:rPr>
            </w:pPr>
            <w:r w:rsidRPr="00F93326">
              <w:rPr>
                <w:bCs/>
                <w:sz w:val="16"/>
                <w:szCs w:val="16"/>
              </w:rPr>
              <w:t>Ja/Nee</w:t>
            </w:r>
          </w:p>
        </w:tc>
      </w:tr>
      <w:tr w:rsidR="00EF66F4" w:rsidRPr="00137B9C" w:rsidTr="00EF66F4">
        <w:tc>
          <w:tcPr>
            <w:tcW w:w="1481" w:type="dxa"/>
          </w:tcPr>
          <w:p w:rsidR="00EF66F4" w:rsidRPr="001A6C97" w:rsidRDefault="00EF66F4" w:rsidP="00312285">
            <w:pPr>
              <w:spacing w:line="0" w:lineRule="atLeast"/>
              <w:rPr>
                <w:b/>
                <w:smallCaps/>
                <w:sz w:val="16"/>
                <w:szCs w:val="16"/>
              </w:rPr>
            </w:pPr>
            <w:r w:rsidRPr="001A6C97">
              <w:rPr>
                <w:b/>
                <w:smallCaps/>
                <w:sz w:val="16"/>
                <w:szCs w:val="16"/>
              </w:rPr>
              <w:t>Bijlage 5</w:t>
            </w:r>
          </w:p>
        </w:tc>
        <w:tc>
          <w:tcPr>
            <w:tcW w:w="6741" w:type="dxa"/>
          </w:tcPr>
          <w:p w:rsidR="00EF66F4" w:rsidRPr="00F93326" w:rsidRDefault="00EF66F4" w:rsidP="00312285">
            <w:pPr>
              <w:spacing w:line="0" w:lineRule="atLeast"/>
              <w:rPr>
                <w:sz w:val="16"/>
                <w:szCs w:val="16"/>
              </w:rPr>
            </w:pPr>
            <w:r w:rsidRPr="00F93326">
              <w:rPr>
                <w:b/>
                <w:bCs/>
                <w:sz w:val="16"/>
                <w:szCs w:val="16"/>
              </w:rPr>
              <w:t xml:space="preserve">Bijlage 5: Programma van Eisen </w:t>
            </w:r>
          </w:p>
          <w:p w:rsidR="001A6C97" w:rsidRPr="00F93326" w:rsidRDefault="00EF66F4" w:rsidP="001A6C97">
            <w:pPr>
              <w:spacing w:line="0" w:lineRule="atLeast"/>
              <w:rPr>
                <w:sz w:val="16"/>
                <w:szCs w:val="16"/>
              </w:rPr>
            </w:pPr>
            <w:r w:rsidRPr="00F93326">
              <w:rPr>
                <w:sz w:val="16"/>
                <w:szCs w:val="16"/>
              </w:rPr>
              <w:t xml:space="preserve">U dient akkoord te gaan met alle eisen zoals opgenomen in </w:t>
            </w:r>
            <w:r>
              <w:rPr>
                <w:sz w:val="16"/>
                <w:szCs w:val="16"/>
              </w:rPr>
              <w:t>b</w:t>
            </w:r>
            <w:r w:rsidRPr="00F93326">
              <w:rPr>
                <w:sz w:val="16"/>
                <w:szCs w:val="16"/>
              </w:rPr>
              <w:t>ijlage</w:t>
            </w:r>
            <w:r>
              <w:rPr>
                <w:sz w:val="16"/>
                <w:szCs w:val="16"/>
              </w:rPr>
              <w:t> </w:t>
            </w:r>
            <w:r w:rsidRPr="00F93326">
              <w:rPr>
                <w:sz w:val="16"/>
                <w:szCs w:val="16"/>
              </w:rPr>
              <w:t xml:space="preserve">5 </w:t>
            </w:r>
            <w:r>
              <w:rPr>
                <w:sz w:val="16"/>
                <w:szCs w:val="16"/>
              </w:rPr>
              <w:t>‘</w:t>
            </w:r>
            <w:r w:rsidRPr="00F93326">
              <w:rPr>
                <w:sz w:val="16"/>
                <w:szCs w:val="16"/>
              </w:rPr>
              <w:t>Programma van Eisen</w:t>
            </w:r>
            <w:r>
              <w:rPr>
                <w:sz w:val="16"/>
                <w:szCs w:val="16"/>
              </w:rPr>
              <w:t>’</w:t>
            </w:r>
            <w:r w:rsidRPr="00F93326">
              <w:rPr>
                <w:sz w:val="16"/>
                <w:szCs w:val="16"/>
              </w:rPr>
              <w:t xml:space="preserve"> door middel van ondertekening van </w:t>
            </w:r>
            <w:r>
              <w:rPr>
                <w:sz w:val="16"/>
                <w:szCs w:val="16"/>
              </w:rPr>
              <w:t>b</w:t>
            </w:r>
            <w:r w:rsidRPr="00F93326">
              <w:rPr>
                <w:sz w:val="16"/>
                <w:szCs w:val="16"/>
              </w:rPr>
              <w:t xml:space="preserve">ijlage 1 </w:t>
            </w:r>
            <w:r>
              <w:rPr>
                <w:sz w:val="16"/>
                <w:szCs w:val="16"/>
              </w:rPr>
              <w:t>‘</w:t>
            </w:r>
            <w:r w:rsidRPr="00F93326">
              <w:rPr>
                <w:sz w:val="16"/>
                <w:szCs w:val="16"/>
              </w:rPr>
              <w:t>Inschrijfformulier</w:t>
            </w:r>
            <w:r>
              <w:rPr>
                <w:sz w:val="16"/>
                <w:szCs w:val="16"/>
              </w:rPr>
              <w:t>’</w:t>
            </w:r>
            <w:r w:rsidRPr="00F93326">
              <w:rPr>
                <w:sz w:val="16"/>
                <w:szCs w:val="16"/>
              </w:rPr>
              <w:t xml:space="preserve">. </w:t>
            </w:r>
          </w:p>
          <w:p w:rsidR="00EF66F4" w:rsidRPr="00F93326" w:rsidRDefault="00EF66F4" w:rsidP="00312285">
            <w:pPr>
              <w:spacing w:line="0" w:lineRule="atLeast"/>
              <w:rPr>
                <w:sz w:val="16"/>
                <w:szCs w:val="16"/>
              </w:rPr>
            </w:pPr>
          </w:p>
        </w:tc>
        <w:tc>
          <w:tcPr>
            <w:tcW w:w="1134" w:type="dxa"/>
          </w:tcPr>
          <w:p w:rsidR="00EF66F4" w:rsidRPr="00F93326" w:rsidRDefault="00EF66F4" w:rsidP="00312285">
            <w:pPr>
              <w:spacing w:line="0" w:lineRule="atLeast"/>
              <w:jc w:val="center"/>
              <w:rPr>
                <w:bCs/>
                <w:sz w:val="16"/>
                <w:szCs w:val="16"/>
              </w:rPr>
            </w:pPr>
            <w:r w:rsidRPr="00F93326">
              <w:rPr>
                <w:bCs/>
                <w:sz w:val="16"/>
                <w:szCs w:val="16"/>
              </w:rPr>
              <w:t>Eisen</w:t>
            </w:r>
          </w:p>
        </w:tc>
        <w:tc>
          <w:tcPr>
            <w:tcW w:w="1276" w:type="dxa"/>
          </w:tcPr>
          <w:p w:rsidR="00EF66F4" w:rsidRPr="00F93326" w:rsidRDefault="00EF66F4" w:rsidP="00312285">
            <w:pPr>
              <w:spacing w:line="0" w:lineRule="atLeast"/>
              <w:jc w:val="center"/>
              <w:rPr>
                <w:bCs/>
                <w:sz w:val="16"/>
                <w:szCs w:val="16"/>
              </w:rPr>
            </w:pPr>
            <w:r w:rsidRPr="00F93326">
              <w:rPr>
                <w:bCs/>
                <w:sz w:val="16"/>
                <w:szCs w:val="16"/>
              </w:rPr>
              <w:t>Ja/Nee</w:t>
            </w:r>
          </w:p>
        </w:tc>
      </w:tr>
      <w:tr w:rsidR="00EF66F4" w:rsidRPr="00137B9C" w:rsidTr="00EF66F4">
        <w:tc>
          <w:tcPr>
            <w:tcW w:w="1481" w:type="dxa"/>
          </w:tcPr>
          <w:p w:rsidR="00EF66F4" w:rsidRPr="001A6C97" w:rsidRDefault="00EF66F4" w:rsidP="00312285">
            <w:pPr>
              <w:spacing w:line="0" w:lineRule="atLeast"/>
              <w:rPr>
                <w:b/>
                <w:smallCaps/>
                <w:sz w:val="16"/>
                <w:szCs w:val="16"/>
              </w:rPr>
            </w:pPr>
            <w:r w:rsidRPr="001A6C97">
              <w:rPr>
                <w:b/>
                <w:smallCaps/>
                <w:sz w:val="16"/>
                <w:szCs w:val="16"/>
              </w:rPr>
              <w:t xml:space="preserve">Bijlage 6 </w:t>
            </w:r>
          </w:p>
        </w:tc>
        <w:tc>
          <w:tcPr>
            <w:tcW w:w="6741" w:type="dxa"/>
          </w:tcPr>
          <w:p w:rsidR="00EF66F4" w:rsidRPr="00F93326" w:rsidRDefault="00EF66F4" w:rsidP="00312285">
            <w:pPr>
              <w:spacing w:line="0" w:lineRule="atLeast"/>
              <w:rPr>
                <w:b/>
                <w:bCs/>
                <w:sz w:val="16"/>
                <w:szCs w:val="16"/>
              </w:rPr>
            </w:pPr>
            <w:r w:rsidRPr="00F93326">
              <w:rPr>
                <w:b/>
                <w:bCs/>
                <w:sz w:val="16"/>
                <w:szCs w:val="16"/>
              </w:rPr>
              <w:t>Bijlage 6: Programma van Wensen</w:t>
            </w:r>
          </w:p>
          <w:p w:rsidR="00EF66F4" w:rsidRPr="00F93326" w:rsidRDefault="00EF66F4" w:rsidP="001A6C97">
            <w:pPr>
              <w:spacing w:line="0" w:lineRule="atLeast"/>
              <w:rPr>
                <w:sz w:val="16"/>
                <w:szCs w:val="16"/>
              </w:rPr>
            </w:pPr>
            <w:r w:rsidRPr="00F93326">
              <w:rPr>
                <w:sz w:val="16"/>
                <w:szCs w:val="16"/>
              </w:rPr>
              <w:t xml:space="preserve">U dient de vragen (inhoudelijke wensen) in </w:t>
            </w:r>
            <w:r>
              <w:rPr>
                <w:sz w:val="16"/>
                <w:szCs w:val="16"/>
              </w:rPr>
              <w:t>b</w:t>
            </w:r>
            <w:r w:rsidRPr="00F93326">
              <w:rPr>
                <w:sz w:val="16"/>
                <w:szCs w:val="16"/>
              </w:rPr>
              <w:t xml:space="preserve">ijlage </w:t>
            </w:r>
            <w:r w:rsidR="001A6C97">
              <w:rPr>
                <w:sz w:val="16"/>
                <w:szCs w:val="16"/>
              </w:rPr>
              <w:t>6</w:t>
            </w:r>
            <w:r w:rsidRPr="00F93326">
              <w:rPr>
                <w:sz w:val="16"/>
                <w:szCs w:val="16"/>
              </w:rPr>
              <w:t xml:space="preserve"> </w:t>
            </w:r>
            <w:r>
              <w:rPr>
                <w:sz w:val="16"/>
                <w:szCs w:val="16"/>
              </w:rPr>
              <w:t>‘</w:t>
            </w:r>
            <w:r w:rsidRPr="00F93326">
              <w:rPr>
                <w:sz w:val="16"/>
                <w:szCs w:val="16"/>
              </w:rPr>
              <w:t>Programma van Wensen</w:t>
            </w:r>
            <w:r>
              <w:rPr>
                <w:sz w:val="16"/>
                <w:szCs w:val="16"/>
              </w:rPr>
              <w:t>’</w:t>
            </w:r>
            <w:r w:rsidRPr="00F93326">
              <w:rPr>
                <w:sz w:val="16"/>
                <w:szCs w:val="16"/>
              </w:rPr>
              <w:t xml:space="preserve"> volledig te beantwoorden</w:t>
            </w:r>
            <w:r w:rsidR="001A6C97">
              <w:rPr>
                <w:sz w:val="16"/>
                <w:szCs w:val="16"/>
              </w:rPr>
              <w:t xml:space="preserve"> in een ‘wensenuitwerking’</w:t>
            </w:r>
            <w:r w:rsidRPr="00F93326">
              <w:rPr>
                <w:sz w:val="16"/>
                <w:szCs w:val="16"/>
              </w:rPr>
              <w:t xml:space="preserve"> en </w:t>
            </w:r>
            <w:r w:rsidR="001A6C97">
              <w:rPr>
                <w:sz w:val="16"/>
                <w:szCs w:val="16"/>
              </w:rPr>
              <w:t xml:space="preserve">deze dient u te uploaden </w:t>
            </w:r>
            <w:r w:rsidRPr="00F93326">
              <w:rPr>
                <w:sz w:val="16"/>
                <w:szCs w:val="16"/>
              </w:rPr>
              <w:t xml:space="preserve">in TenderNed. </w:t>
            </w:r>
            <w:r w:rsidR="00D20179">
              <w:rPr>
                <w:sz w:val="16"/>
                <w:szCs w:val="16"/>
              </w:rPr>
              <w:t>Ondertekening van de door u ingediende wens</w:t>
            </w:r>
            <w:r w:rsidR="001A6C97">
              <w:rPr>
                <w:sz w:val="16"/>
                <w:szCs w:val="16"/>
              </w:rPr>
              <w:t>en</w:t>
            </w:r>
            <w:r w:rsidR="00D20179">
              <w:rPr>
                <w:sz w:val="16"/>
                <w:szCs w:val="16"/>
              </w:rPr>
              <w:t xml:space="preserve">uitwerking geschiedt d.m.v. rechtsgeldige ondertekening van bijlage 1 ‘Inschrijfformulier’. </w:t>
            </w:r>
          </w:p>
        </w:tc>
        <w:tc>
          <w:tcPr>
            <w:tcW w:w="1134" w:type="dxa"/>
          </w:tcPr>
          <w:p w:rsidR="00EF66F4" w:rsidRPr="00F93326" w:rsidRDefault="00EF66F4" w:rsidP="00312285">
            <w:pPr>
              <w:spacing w:line="0" w:lineRule="atLeast"/>
              <w:jc w:val="center"/>
              <w:rPr>
                <w:bCs/>
                <w:sz w:val="16"/>
                <w:szCs w:val="16"/>
              </w:rPr>
            </w:pPr>
            <w:r w:rsidRPr="00F93326">
              <w:rPr>
                <w:bCs/>
                <w:sz w:val="16"/>
                <w:szCs w:val="16"/>
              </w:rPr>
              <w:t>Criteria ad ‘Kwaliteit’</w:t>
            </w:r>
          </w:p>
        </w:tc>
        <w:tc>
          <w:tcPr>
            <w:tcW w:w="1276" w:type="dxa"/>
          </w:tcPr>
          <w:p w:rsidR="00EF66F4" w:rsidRPr="00F93326" w:rsidRDefault="00EF66F4" w:rsidP="00312285">
            <w:pPr>
              <w:spacing w:line="0" w:lineRule="atLeast"/>
              <w:jc w:val="center"/>
              <w:rPr>
                <w:bCs/>
                <w:sz w:val="16"/>
                <w:szCs w:val="16"/>
              </w:rPr>
            </w:pPr>
            <w:r w:rsidRPr="00F93326">
              <w:rPr>
                <w:bCs/>
                <w:sz w:val="16"/>
                <w:szCs w:val="16"/>
              </w:rPr>
              <w:t>Ja/Nee</w:t>
            </w:r>
          </w:p>
        </w:tc>
      </w:tr>
      <w:tr w:rsidR="00EF66F4" w:rsidRPr="00137B9C" w:rsidTr="00EF66F4">
        <w:tc>
          <w:tcPr>
            <w:tcW w:w="1481" w:type="dxa"/>
          </w:tcPr>
          <w:p w:rsidR="00EF66F4" w:rsidRPr="001A6C97" w:rsidRDefault="00EF66F4" w:rsidP="00312285">
            <w:pPr>
              <w:spacing w:line="0" w:lineRule="atLeast"/>
              <w:rPr>
                <w:b/>
                <w:smallCaps/>
                <w:sz w:val="16"/>
                <w:szCs w:val="16"/>
              </w:rPr>
            </w:pPr>
            <w:r w:rsidRPr="001A6C97">
              <w:rPr>
                <w:b/>
                <w:smallCaps/>
                <w:sz w:val="16"/>
                <w:szCs w:val="16"/>
              </w:rPr>
              <w:t>Bijlage 7</w:t>
            </w:r>
            <w:r w:rsidRPr="001A6C97">
              <w:rPr>
                <w:b/>
                <w:sz w:val="16"/>
                <w:szCs w:val="16"/>
              </w:rPr>
              <w:t xml:space="preserve"> </w:t>
            </w:r>
          </w:p>
        </w:tc>
        <w:tc>
          <w:tcPr>
            <w:tcW w:w="6741" w:type="dxa"/>
          </w:tcPr>
          <w:p w:rsidR="00EF66F4" w:rsidRPr="00F93326" w:rsidRDefault="00EF66F4" w:rsidP="00312285">
            <w:pPr>
              <w:spacing w:line="0" w:lineRule="atLeast"/>
              <w:rPr>
                <w:b/>
                <w:bCs/>
                <w:sz w:val="16"/>
                <w:szCs w:val="16"/>
              </w:rPr>
            </w:pPr>
            <w:r w:rsidRPr="00F93326">
              <w:rPr>
                <w:b/>
                <w:bCs/>
                <w:sz w:val="16"/>
                <w:szCs w:val="16"/>
              </w:rPr>
              <w:t xml:space="preserve">Bijlage 7: Prijsopgavetabel: </w:t>
            </w:r>
          </w:p>
          <w:p w:rsidR="00EF66F4" w:rsidRPr="00F93326" w:rsidRDefault="00EF66F4" w:rsidP="001A6C97">
            <w:pPr>
              <w:spacing w:line="0" w:lineRule="atLeast"/>
              <w:rPr>
                <w:sz w:val="16"/>
                <w:szCs w:val="16"/>
              </w:rPr>
            </w:pPr>
            <w:r w:rsidRPr="00F93326">
              <w:rPr>
                <w:sz w:val="16"/>
                <w:szCs w:val="16"/>
              </w:rPr>
              <w:t xml:space="preserve">U dient conform </w:t>
            </w:r>
            <w:r w:rsidR="001A6C97">
              <w:rPr>
                <w:sz w:val="16"/>
                <w:szCs w:val="16"/>
              </w:rPr>
              <w:t xml:space="preserve">het bepaalde in onderdeel 11 van het Programma van Eisen </w:t>
            </w:r>
            <w:r>
              <w:rPr>
                <w:sz w:val="16"/>
                <w:szCs w:val="16"/>
              </w:rPr>
              <w:t>het</w:t>
            </w:r>
            <w:r w:rsidRPr="00F93326">
              <w:rPr>
                <w:sz w:val="16"/>
                <w:szCs w:val="16"/>
              </w:rPr>
              <w:t xml:space="preserve"> </w:t>
            </w:r>
            <w:r>
              <w:rPr>
                <w:sz w:val="16"/>
                <w:szCs w:val="16"/>
              </w:rPr>
              <w:t>p</w:t>
            </w:r>
            <w:r w:rsidRPr="00F93326">
              <w:rPr>
                <w:sz w:val="16"/>
                <w:szCs w:val="16"/>
              </w:rPr>
              <w:t>rij</w:t>
            </w:r>
            <w:r w:rsidR="001A6C97">
              <w:rPr>
                <w:sz w:val="16"/>
                <w:szCs w:val="16"/>
              </w:rPr>
              <w:t>zenblad</w:t>
            </w:r>
            <w:r>
              <w:rPr>
                <w:sz w:val="16"/>
                <w:szCs w:val="16"/>
              </w:rPr>
              <w:t xml:space="preserve"> (bijlage 7)</w:t>
            </w:r>
            <w:r w:rsidRPr="00F93326">
              <w:rPr>
                <w:sz w:val="16"/>
                <w:szCs w:val="16"/>
              </w:rPr>
              <w:t xml:space="preserve"> conform de instructies in te vullen en in te dienen in het format Excel. </w:t>
            </w:r>
            <w:r w:rsidR="00D20179">
              <w:rPr>
                <w:sz w:val="16"/>
                <w:szCs w:val="16"/>
              </w:rPr>
              <w:t>Ondertekening van de door u ingevulde en ingediende prijzenblad geschiedt d.m.v. rechtsgeldige ondertekening van bijlage 1 ‘Inschrijfformulier’.</w:t>
            </w:r>
          </w:p>
        </w:tc>
        <w:tc>
          <w:tcPr>
            <w:tcW w:w="1134" w:type="dxa"/>
          </w:tcPr>
          <w:p w:rsidR="00EF66F4" w:rsidRPr="00F93326" w:rsidRDefault="00EF66F4" w:rsidP="00312285">
            <w:pPr>
              <w:spacing w:line="0" w:lineRule="atLeast"/>
              <w:jc w:val="center"/>
              <w:rPr>
                <w:bCs/>
                <w:sz w:val="16"/>
                <w:szCs w:val="16"/>
              </w:rPr>
            </w:pPr>
            <w:r w:rsidRPr="00F93326">
              <w:rPr>
                <w:bCs/>
                <w:sz w:val="16"/>
                <w:szCs w:val="16"/>
              </w:rPr>
              <w:t>Criteria ad ‘Prijs’</w:t>
            </w:r>
          </w:p>
        </w:tc>
        <w:tc>
          <w:tcPr>
            <w:tcW w:w="1276" w:type="dxa"/>
          </w:tcPr>
          <w:p w:rsidR="00EF66F4" w:rsidRPr="00F93326" w:rsidRDefault="00EF66F4" w:rsidP="00312285">
            <w:pPr>
              <w:spacing w:line="0" w:lineRule="atLeast"/>
              <w:jc w:val="center"/>
              <w:rPr>
                <w:bCs/>
                <w:sz w:val="16"/>
                <w:szCs w:val="16"/>
              </w:rPr>
            </w:pPr>
            <w:r w:rsidRPr="00F93326">
              <w:rPr>
                <w:bCs/>
                <w:sz w:val="16"/>
                <w:szCs w:val="16"/>
              </w:rPr>
              <w:t>Ja/Nee</w:t>
            </w:r>
          </w:p>
        </w:tc>
      </w:tr>
    </w:tbl>
    <w:p w:rsidR="008116F3" w:rsidRPr="00840DDD" w:rsidRDefault="008116F3" w:rsidP="00840DDD">
      <w:pPr>
        <w:spacing w:line="0" w:lineRule="atLeast"/>
        <w:rPr>
          <w:b/>
          <w:bCs/>
        </w:rPr>
      </w:pPr>
      <w:r w:rsidRPr="00EC6041">
        <w:rPr>
          <w:b/>
          <w:sz w:val="24"/>
        </w:rPr>
        <w:lastRenderedPageBreak/>
        <w:t>Deel 4</w:t>
      </w:r>
      <w:r>
        <w:rPr>
          <w:b/>
          <w:sz w:val="24"/>
        </w:rPr>
        <w:t>B</w:t>
      </w:r>
      <w:r w:rsidRPr="00EC6041">
        <w:rPr>
          <w:b/>
          <w:sz w:val="24"/>
        </w:rPr>
        <w:t xml:space="preserve"> </w:t>
      </w:r>
      <w:r>
        <w:rPr>
          <w:b/>
          <w:sz w:val="24"/>
        </w:rPr>
        <w:t>Bewijsstukken</w:t>
      </w:r>
      <w:r w:rsidRPr="00EC6041">
        <w:rPr>
          <w:b/>
          <w:sz w:val="24"/>
        </w:rPr>
        <w:t xml:space="preserve"> </w:t>
      </w:r>
      <w:r>
        <w:rPr>
          <w:b/>
          <w:sz w:val="24"/>
        </w:rPr>
        <w:t xml:space="preserve">op verzoek in te dienen na </w:t>
      </w:r>
      <w:r w:rsidRPr="00EC6041">
        <w:rPr>
          <w:b/>
          <w:sz w:val="24"/>
        </w:rPr>
        <w:t>Inschrijving</w:t>
      </w:r>
      <w:r>
        <w:rPr>
          <w:b/>
          <w:sz w:val="24"/>
        </w:rPr>
        <w:t xml:space="preserve"> </w:t>
      </w:r>
    </w:p>
    <w:p w:rsidR="008116F3" w:rsidRDefault="008116F3" w:rsidP="00312285">
      <w:pPr>
        <w:spacing w:line="0" w:lineRule="atLeast"/>
        <w:rPr>
          <w:b/>
        </w:rPr>
      </w:pPr>
    </w:p>
    <w:p w:rsidR="008116F3" w:rsidRPr="001348D6" w:rsidRDefault="008116F3" w:rsidP="00312285">
      <w:pPr>
        <w:spacing w:line="0" w:lineRule="atLeast"/>
        <w:ind w:left="-1134"/>
      </w:pPr>
      <w:r>
        <w:t xml:space="preserve">In onderstaand overzicht zijn </w:t>
      </w:r>
      <w:r w:rsidRPr="001348D6">
        <w:t>de bewijsstukken</w:t>
      </w:r>
      <w:r>
        <w:t xml:space="preserve"> opgenomen,</w:t>
      </w:r>
      <w:r w:rsidRPr="001348D6">
        <w:t xml:space="preserve"> </w:t>
      </w:r>
      <w:r>
        <w:t xml:space="preserve">die </w:t>
      </w:r>
      <w:r w:rsidRPr="001348D6">
        <w:t>in Hoofdstuk 3</w:t>
      </w:r>
      <w:r w:rsidR="005D3C44">
        <w:t xml:space="preserve"> ‘Inschrijver’ en in hoofdstuk 4</w:t>
      </w:r>
      <w:r w:rsidRPr="001348D6">
        <w:t xml:space="preserve"> </w:t>
      </w:r>
      <w:bookmarkStart w:id="1" w:name="_Toc255221314"/>
      <w:bookmarkStart w:id="2" w:name="_Toc255222474"/>
      <w:bookmarkStart w:id="3" w:name="_Toc312846193"/>
      <w:bookmarkStart w:id="4" w:name="_Toc319324554"/>
      <w:bookmarkStart w:id="5" w:name="_Toc336000391"/>
      <w:bookmarkStart w:id="6" w:name="_Ref346625064"/>
      <w:bookmarkStart w:id="7" w:name="_Ref355696707"/>
      <w:bookmarkStart w:id="8" w:name="_Ref355698452"/>
      <w:bookmarkStart w:id="9" w:name="_Ref355698547"/>
      <w:bookmarkStart w:id="10" w:name="_Toc361148670"/>
      <w:bookmarkStart w:id="11" w:name="_Toc361740233"/>
      <w:bookmarkStart w:id="12" w:name="_Toc361844847"/>
      <w:bookmarkStart w:id="13" w:name="_Ref362612672"/>
      <w:bookmarkStart w:id="14" w:name="_Toc439677634"/>
      <w:r w:rsidRPr="001348D6">
        <w:t>‘</w:t>
      </w:r>
      <w:r w:rsidR="005D3C44">
        <w:t>U</w:t>
      </w:r>
      <w:r w:rsidRPr="001348D6">
        <w:t>itsluitingsgronden en geschiktheidseisen</w:t>
      </w:r>
      <w:bookmarkEnd w:id="1"/>
      <w:bookmarkEnd w:id="2"/>
      <w:bookmarkEnd w:id="3"/>
      <w:bookmarkEnd w:id="4"/>
      <w:bookmarkEnd w:id="5"/>
      <w:bookmarkEnd w:id="6"/>
      <w:bookmarkEnd w:id="7"/>
      <w:bookmarkEnd w:id="8"/>
      <w:bookmarkEnd w:id="9"/>
      <w:bookmarkEnd w:id="10"/>
      <w:bookmarkEnd w:id="11"/>
      <w:bookmarkEnd w:id="12"/>
      <w:bookmarkEnd w:id="13"/>
      <w:bookmarkEnd w:id="14"/>
      <w:r w:rsidRPr="001348D6">
        <w:t xml:space="preserve">’ van het Beschrijvend document </w:t>
      </w:r>
      <w:r>
        <w:t xml:space="preserve">zijn genoemd </w:t>
      </w:r>
      <w:r w:rsidRPr="001348D6">
        <w:t xml:space="preserve">ten behoeve van de verificatie </w:t>
      </w:r>
      <w:r>
        <w:t xml:space="preserve">na Inschrijving </w:t>
      </w:r>
      <w:r w:rsidRPr="001348D6">
        <w:t xml:space="preserve">van </w:t>
      </w:r>
      <w:r w:rsidRPr="001348D6">
        <w:rPr>
          <w:iCs/>
          <w:szCs w:val="18"/>
        </w:rPr>
        <w:t>het gestelde in de Eigen Verklaring en eventuele overige geschiktheidseisen</w:t>
      </w:r>
      <w:r>
        <w:rPr>
          <w:iCs/>
          <w:szCs w:val="18"/>
        </w:rPr>
        <w:t xml:space="preserve"> (zie </w:t>
      </w:r>
      <w:r>
        <w:t xml:space="preserve">§ 2.12 en § </w:t>
      </w:r>
      <w:r w:rsidR="005D3C44">
        <w:t>4.3</w:t>
      </w:r>
      <w:r>
        <w:t>)</w:t>
      </w:r>
      <w:r w:rsidRPr="001348D6">
        <w:t xml:space="preserve">. </w:t>
      </w:r>
      <w:r>
        <w:t xml:space="preserve">Verzoek tot indiening zal uitsluitend worden gedaan aan </w:t>
      </w:r>
      <w:r w:rsidR="00455551">
        <w:t xml:space="preserve">de </w:t>
      </w:r>
      <w:r w:rsidRPr="001348D6">
        <w:rPr>
          <w:iCs/>
          <w:szCs w:val="18"/>
        </w:rPr>
        <w:t>winnende Inschrijver</w:t>
      </w:r>
      <w:r>
        <w:rPr>
          <w:iCs/>
          <w:szCs w:val="18"/>
        </w:rPr>
        <w:t>.</w:t>
      </w:r>
      <w:r>
        <w:t xml:space="preserve"> Inschrijver</w:t>
      </w:r>
      <w:r w:rsidRPr="001348D6">
        <w:t xml:space="preserve"> verklaart onderstaande documenten </w:t>
      </w:r>
      <w:r w:rsidRPr="001348D6">
        <w:rPr>
          <w:u w:val="single"/>
        </w:rPr>
        <w:t>op verzoek</w:t>
      </w:r>
      <w:r w:rsidRPr="001348D6">
        <w:t xml:space="preserve"> in te dienen </w:t>
      </w:r>
      <w:r w:rsidRPr="001348D6">
        <w:rPr>
          <w:u w:val="single"/>
        </w:rPr>
        <w:t xml:space="preserve">na Inschrijving </w:t>
      </w:r>
      <w:r w:rsidRPr="001348D6">
        <w:t xml:space="preserve">binnen de hiervoor in </w:t>
      </w:r>
      <w:r w:rsidR="005D3C44">
        <w:t>paragraaf 2.12</w:t>
      </w:r>
      <w:r w:rsidRPr="001348D6">
        <w:t xml:space="preserve"> van het Beschrijvend document gestelde termijn. </w:t>
      </w:r>
    </w:p>
    <w:p w:rsidR="008116F3" w:rsidRPr="001348D6" w:rsidRDefault="008116F3" w:rsidP="00312285">
      <w:pPr>
        <w:spacing w:line="0" w:lineRule="atLeast"/>
        <w:ind w:left="-1134"/>
      </w:pPr>
    </w:p>
    <w:p w:rsidR="008116F3" w:rsidRDefault="008116F3" w:rsidP="00312285">
      <w:pPr>
        <w:spacing w:line="0" w:lineRule="atLeast"/>
        <w:ind w:left="-1134"/>
      </w:pPr>
      <w:r w:rsidRPr="00EB5A4F">
        <w:t xml:space="preserve">In geval Inschrijver gevestigd is buiten Nederland en ten behoeve van de verificatie alleen door middel van andere, vergelijkbare, bewijsstukken kan aantonen aan het gestelde in de Eigen Verklaring en eventuele overige geschiktheidseisen te voldoen, dan zal </w:t>
      </w:r>
      <w:r w:rsidR="005C5317">
        <w:t xml:space="preserve">het IUC DJI </w:t>
      </w:r>
      <w:r w:rsidRPr="00EB5A4F">
        <w:t xml:space="preserve">conform art. 61 Richtlijnen </w:t>
      </w:r>
      <w:r w:rsidRPr="00EB5A4F">
        <w:rPr>
          <w:szCs w:val="18"/>
        </w:rPr>
        <w:t>2014/24/EU,</w:t>
      </w:r>
      <w:r w:rsidRPr="00EB5A4F">
        <w:t xml:space="preserve"> op basis van E-Certis bepalen welke documenten equivalent zijn.</w:t>
      </w:r>
      <w:r>
        <w:t xml:space="preserve"> </w:t>
      </w:r>
    </w:p>
    <w:tbl>
      <w:tblPr>
        <w:tblStyle w:val="Tabelraster"/>
        <w:tblpPr w:leftFromText="141" w:rightFromText="141" w:vertAnchor="text" w:horzAnchor="page" w:tblpX="995" w:tblpY="561"/>
        <w:tblW w:w="10712" w:type="dxa"/>
        <w:tblLook w:val="04A0" w:firstRow="1" w:lastRow="0" w:firstColumn="1" w:lastColumn="0" w:noHBand="0" w:noVBand="1"/>
      </w:tblPr>
      <w:tblGrid>
        <w:gridCol w:w="3042"/>
        <w:gridCol w:w="3587"/>
        <w:gridCol w:w="4083"/>
      </w:tblGrid>
      <w:tr w:rsidR="00BD538F" w:rsidTr="00BD538F">
        <w:tc>
          <w:tcPr>
            <w:tcW w:w="3042" w:type="dxa"/>
            <w:shd w:val="clear" w:color="auto" w:fill="FFC000"/>
          </w:tcPr>
          <w:p w:rsidR="00BD538F" w:rsidRDefault="00BD538F" w:rsidP="00312285">
            <w:pPr>
              <w:spacing w:line="0" w:lineRule="atLeast"/>
            </w:pPr>
            <w:r w:rsidRPr="000E06CC">
              <w:rPr>
                <w:b/>
                <w:sz w:val="16"/>
                <w:szCs w:val="16"/>
              </w:rPr>
              <w:t>Titel en referentie</w:t>
            </w:r>
          </w:p>
        </w:tc>
        <w:tc>
          <w:tcPr>
            <w:tcW w:w="3587" w:type="dxa"/>
            <w:shd w:val="clear" w:color="auto" w:fill="FFC000"/>
          </w:tcPr>
          <w:p w:rsidR="00BD538F" w:rsidRDefault="00BD538F" w:rsidP="00312285">
            <w:pPr>
              <w:spacing w:line="0" w:lineRule="atLeast"/>
            </w:pPr>
            <w:r w:rsidRPr="000E06CC">
              <w:rPr>
                <w:b/>
                <w:sz w:val="16"/>
                <w:szCs w:val="16"/>
              </w:rPr>
              <w:t>Omschrijving</w:t>
            </w:r>
          </w:p>
        </w:tc>
        <w:tc>
          <w:tcPr>
            <w:tcW w:w="4083" w:type="dxa"/>
            <w:shd w:val="clear" w:color="auto" w:fill="FFC000"/>
          </w:tcPr>
          <w:p w:rsidR="00BD538F" w:rsidRPr="00ED28A1" w:rsidRDefault="00BD538F" w:rsidP="00312285">
            <w:pPr>
              <w:spacing w:line="0" w:lineRule="atLeast"/>
              <w:rPr>
                <w:b/>
                <w:bCs/>
                <w:sz w:val="16"/>
                <w:szCs w:val="16"/>
              </w:rPr>
            </w:pPr>
            <w:r w:rsidRPr="00ED28A1">
              <w:rPr>
                <w:b/>
                <w:bCs/>
                <w:sz w:val="16"/>
                <w:szCs w:val="16"/>
              </w:rPr>
              <w:t>Op verzoek in te dienen na Inschrijving door winnende Inschrijver</w:t>
            </w:r>
          </w:p>
        </w:tc>
      </w:tr>
      <w:tr w:rsidR="00BD538F" w:rsidTr="00BD538F">
        <w:tc>
          <w:tcPr>
            <w:tcW w:w="3042" w:type="dxa"/>
          </w:tcPr>
          <w:p w:rsidR="00BD538F" w:rsidRPr="00ED28A1" w:rsidRDefault="00BD538F" w:rsidP="00312285">
            <w:pPr>
              <w:spacing w:line="0" w:lineRule="atLeast"/>
              <w:rPr>
                <w:sz w:val="16"/>
                <w:szCs w:val="16"/>
              </w:rPr>
            </w:pPr>
            <w:r w:rsidRPr="00ED28A1">
              <w:rPr>
                <w:sz w:val="16"/>
                <w:szCs w:val="16"/>
                <w:cs/>
              </w:rPr>
              <w:t>‎</w:t>
            </w:r>
            <w:r w:rsidRPr="00ED28A1">
              <w:rPr>
                <w:sz w:val="16"/>
                <w:szCs w:val="16"/>
              </w:rPr>
              <w:t>3.</w:t>
            </w:r>
            <w:r>
              <w:rPr>
                <w:sz w:val="16"/>
                <w:szCs w:val="16"/>
              </w:rPr>
              <w:t>2 t/m 3.6</w:t>
            </w:r>
            <w:r w:rsidRPr="00ED28A1">
              <w:rPr>
                <w:sz w:val="16"/>
                <w:szCs w:val="16"/>
              </w:rPr>
              <w:t xml:space="preserve"> Eigen Verklaring </w:t>
            </w:r>
          </w:p>
        </w:tc>
        <w:tc>
          <w:tcPr>
            <w:tcW w:w="3587" w:type="dxa"/>
          </w:tcPr>
          <w:p w:rsidR="00BD538F" w:rsidRPr="00ED28A1" w:rsidRDefault="00BD538F" w:rsidP="00312285">
            <w:pPr>
              <w:spacing w:line="0" w:lineRule="atLeast"/>
              <w:rPr>
                <w:sz w:val="16"/>
                <w:szCs w:val="16"/>
              </w:rPr>
            </w:pPr>
            <w:r w:rsidRPr="00ED28A1">
              <w:rPr>
                <w:sz w:val="16"/>
                <w:szCs w:val="16"/>
              </w:rPr>
              <w:t>Eigen Verklaring</w:t>
            </w:r>
          </w:p>
        </w:tc>
        <w:tc>
          <w:tcPr>
            <w:tcW w:w="4083" w:type="dxa"/>
          </w:tcPr>
          <w:p w:rsidR="00BD538F" w:rsidRPr="00ED28A1" w:rsidRDefault="00BD538F" w:rsidP="00312285">
            <w:pPr>
              <w:tabs>
                <w:tab w:val="left" w:pos="276"/>
              </w:tabs>
              <w:spacing w:line="0" w:lineRule="atLeast"/>
              <w:rPr>
                <w:sz w:val="16"/>
                <w:szCs w:val="16"/>
              </w:rPr>
            </w:pPr>
            <w:r w:rsidRPr="00ED28A1">
              <w:rPr>
                <w:sz w:val="16"/>
                <w:szCs w:val="16"/>
              </w:rPr>
              <w:t>•</w:t>
            </w:r>
            <w:r w:rsidRPr="00ED28A1">
              <w:rPr>
                <w:sz w:val="16"/>
                <w:szCs w:val="16"/>
              </w:rPr>
              <w:tab/>
              <w:t>GVA</w:t>
            </w:r>
          </w:p>
          <w:p w:rsidR="00BD538F" w:rsidRPr="00ED28A1" w:rsidRDefault="00BD538F" w:rsidP="00312285">
            <w:pPr>
              <w:tabs>
                <w:tab w:val="left" w:pos="276"/>
              </w:tabs>
              <w:spacing w:line="0" w:lineRule="atLeast"/>
              <w:rPr>
                <w:sz w:val="16"/>
                <w:szCs w:val="16"/>
              </w:rPr>
            </w:pPr>
            <w:r w:rsidRPr="00ED28A1">
              <w:rPr>
                <w:sz w:val="16"/>
                <w:szCs w:val="16"/>
              </w:rPr>
              <w:t>•</w:t>
            </w:r>
            <w:r w:rsidRPr="00ED28A1">
              <w:rPr>
                <w:sz w:val="16"/>
                <w:szCs w:val="16"/>
              </w:rPr>
              <w:tab/>
              <w:t>Verklaring belastingdienst</w:t>
            </w:r>
          </w:p>
          <w:p w:rsidR="00BD538F" w:rsidRPr="00ED28A1" w:rsidRDefault="00BD538F" w:rsidP="00312285">
            <w:pPr>
              <w:tabs>
                <w:tab w:val="left" w:pos="276"/>
              </w:tabs>
              <w:spacing w:line="0" w:lineRule="atLeast"/>
              <w:rPr>
                <w:sz w:val="16"/>
                <w:szCs w:val="16"/>
              </w:rPr>
            </w:pPr>
            <w:r w:rsidRPr="00ED28A1">
              <w:rPr>
                <w:sz w:val="16"/>
                <w:szCs w:val="16"/>
              </w:rPr>
              <w:t>•</w:t>
            </w:r>
            <w:r w:rsidRPr="00ED28A1">
              <w:rPr>
                <w:sz w:val="16"/>
                <w:szCs w:val="16"/>
              </w:rPr>
              <w:tab/>
              <w:t xml:space="preserve">Alle bewijsstukken zoals bedoeld in paragraaf </w:t>
            </w:r>
            <w:r w:rsidRPr="00ED28A1">
              <w:rPr>
                <w:sz w:val="16"/>
                <w:szCs w:val="16"/>
                <w:cs/>
              </w:rPr>
              <w:t>‎</w:t>
            </w:r>
            <w:r>
              <w:rPr>
                <w:sz w:val="16"/>
                <w:szCs w:val="16"/>
              </w:rPr>
              <w:t>2.12.</w:t>
            </w:r>
          </w:p>
          <w:p w:rsidR="00D54C49" w:rsidRDefault="00D54C49" w:rsidP="008019CF">
            <w:pPr>
              <w:spacing w:line="0" w:lineRule="atLeast"/>
              <w:rPr>
                <w:sz w:val="16"/>
                <w:szCs w:val="16"/>
              </w:rPr>
            </w:pPr>
          </w:p>
          <w:p w:rsidR="00BD538F" w:rsidRPr="00ED28A1" w:rsidRDefault="00BD538F" w:rsidP="008019CF">
            <w:pPr>
              <w:spacing w:line="0" w:lineRule="atLeast"/>
              <w:rPr>
                <w:sz w:val="16"/>
                <w:szCs w:val="16"/>
              </w:rPr>
            </w:pPr>
            <w:r w:rsidRPr="00ED28A1">
              <w:rPr>
                <w:sz w:val="16"/>
                <w:szCs w:val="16"/>
              </w:rPr>
              <w:t>In te dienen door Inschrijver en (indien van toepassing</w:t>
            </w:r>
            <w:r w:rsidR="00840DDD">
              <w:rPr>
                <w:sz w:val="16"/>
                <w:szCs w:val="16"/>
              </w:rPr>
              <w:t>)</w:t>
            </w:r>
            <w:r w:rsidRPr="00ED28A1">
              <w:rPr>
                <w:sz w:val="16"/>
                <w:szCs w:val="16"/>
              </w:rPr>
              <w:t xml:space="preserve"> door alle leden van het samenwerkingsverband en de derde</w:t>
            </w:r>
            <w:r w:rsidR="00D54C49">
              <w:rPr>
                <w:sz w:val="16"/>
                <w:szCs w:val="16"/>
              </w:rPr>
              <w:t>(</w:t>
            </w:r>
            <w:r w:rsidRPr="00ED28A1">
              <w:rPr>
                <w:sz w:val="16"/>
                <w:szCs w:val="16"/>
              </w:rPr>
              <w:t>n</w:t>
            </w:r>
            <w:r w:rsidR="00D54C49">
              <w:rPr>
                <w:sz w:val="16"/>
                <w:szCs w:val="16"/>
              </w:rPr>
              <w:t>)</w:t>
            </w:r>
            <w:r w:rsidRPr="00ED28A1">
              <w:rPr>
                <w:sz w:val="16"/>
                <w:szCs w:val="16"/>
              </w:rPr>
              <w:t>.</w:t>
            </w:r>
          </w:p>
        </w:tc>
      </w:tr>
      <w:tr w:rsidR="00BD538F" w:rsidTr="00BD538F">
        <w:tc>
          <w:tcPr>
            <w:tcW w:w="3042" w:type="dxa"/>
          </w:tcPr>
          <w:p w:rsidR="00BD538F" w:rsidRPr="00E64525" w:rsidRDefault="00BD538F" w:rsidP="00312285">
            <w:pPr>
              <w:spacing w:line="0" w:lineRule="atLeast"/>
              <w:rPr>
                <w:sz w:val="16"/>
                <w:szCs w:val="16"/>
              </w:rPr>
            </w:pPr>
            <w:r w:rsidRPr="00E64525">
              <w:rPr>
                <w:sz w:val="16"/>
                <w:szCs w:val="16"/>
                <w:cs/>
              </w:rPr>
              <w:t>‎</w:t>
            </w:r>
            <w:r w:rsidR="00E64525">
              <w:rPr>
                <w:sz w:val="16"/>
                <w:szCs w:val="16"/>
              </w:rPr>
              <w:t>3.4 G</w:t>
            </w:r>
            <w:r w:rsidRPr="00E64525">
              <w:rPr>
                <w:sz w:val="16"/>
                <w:szCs w:val="16"/>
              </w:rPr>
              <w:t>ezamenlijke en hoofdelijke aansprakelijkheidsverklaring</w:t>
            </w:r>
          </w:p>
        </w:tc>
        <w:tc>
          <w:tcPr>
            <w:tcW w:w="3587" w:type="dxa"/>
          </w:tcPr>
          <w:p w:rsidR="00BD538F" w:rsidRPr="00334329" w:rsidRDefault="00BD538F" w:rsidP="00312285">
            <w:pPr>
              <w:spacing w:line="0" w:lineRule="atLeast"/>
              <w:rPr>
                <w:sz w:val="16"/>
                <w:szCs w:val="16"/>
              </w:rPr>
            </w:pPr>
            <w:r w:rsidRPr="00334329">
              <w:rPr>
                <w:sz w:val="16"/>
                <w:szCs w:val="16"/>
              </w:rPr>
              <w:t>Gezamenlijke en hoofdelijke aansprakelijkheidsverklaring</w:t>
            </w:r>
          </w:p>
          <w:p w:rsidR="00BD538F" w:rsidRPr="00334329" w:rsidRDefault="00BD538F" w:rsidP="00312285">
            <w:pPr>
              <w:spacing w:line="0" w:lineRule="atLeast"/>
              <w:rPr>
                <w:sz w:val="16"/>
                <w:szCs w:val="16"/>
              </w:rPr>
            </w:pPr>
          </w:p>
          <w:p w:rsidR="00BD538F" w:rsidRPr="00ED28A1" w:rsidRDefault="00BD538F" w:rsidP="00312285">
            <w:pPr>
              <w:spacing w:line="0" w:lineRule="atLeast"/>
              <w:rPr>
                <w:sz w:val="16"/>
                <w:szCs w:val="16"/>
              </w:rPr>
            </w:pPr>
            <w:r w:rsidRPr="00334329">
              <w:rPr>
                <w:sz w:val="16"/>
                <w:szCs w:val="16"/>
              </w:rPr>
              <w:t>(</w:t>
            </w:r>
            <w:r w:rsidRPr="00CF3357">
              <w:rPr>
                <w:i/>
                <w:iCs/>
                <w:sz w:val="16"/>
                <w:szCs w:val="16"/>
              </w:rPr>
              <w:t>alleen van toepassing indien Inschrijver als samenwerkingsverband inschrijft</w:t>
            </w:r>
            <w:r w:rsidRPr="00334329">
              <w:rPr>
                <w:sz w:val="16"/>
                <w:szCs w:val="16"/>
              </w:rPr>
              <w:t>)</w:t>
            </w:r>
          </w:p>
        </w:tc>
        <w:tc>
          <w:tcPr>
            <w:tcW w:w="4083" w:type="dxa"/>
          </w:tcPr>
          <w:p w:rsidR="00BD538F" w:rsidRPr="00ED28A1" w:rsidRDefault="00BD538F" w:rsidP="00312285">
            <w:pPr>
              <w:spacing w:line="0" w:lineRule="atLeast"/>
              <w:rPr>
                <w:sz w:val="16"/>
                <w:szCs w:val="16"/>
              </w:rPr>
            </w:pPr>
            <w:r w:rsidRPr="00171136">
              <w:rPr>
                <w:sz w:val="16"/>
                <w:szCs w:val="16"/>
              </w:rPr>
              <w:t>Bijlage 1: Inschrijfformulier medeondertekend door de rechtsgeldige vertegenwoordigers van alle leden van het samenwerkingsverband</w:t>
            </w:r>
          </w:p>
        </w:tc>
      </w:tr>
      <w:tr w:rsidR="00BD538F" w:rsidTr="00BD538F">
        <w:tc>
          <w:tcPr>
            <w:tcW w:w="3042" w:type="dxa"/>
          </w:tcPr>
          <w:p w:rsidR="00BD538F" w:rsidRPr="00D54C49" w:rsidRDefault="00BD538F" w:rsidP="00312285">
            <w:pPr>
              <w:spacing w:line="0" w:lineRule="atLeast"/>
              <w:rPr>
                <w:sz w:val="16"/>
                <w:szCs w:val="16"/>
              </w:rPr>
            </w:pPr>
            <w:r w:rsidRPr="00D54C49">
              <w:rPr>
                <w:sz w:val="16"/>
                <w:szCs w:val="16"/>
              </w:rPr>
              <w:t>4.3.1 Bevoegdheid de beroepsactiviteiten uit te voeren</w:t>
            </w:r>
          </w:p>
        </w:tc>
        <w:tc>
          <w:tcPr>
            <w:tcW w:w="3587" w:type="dxa"/>
          </w:tcPr>
          <w:p w:rsidR="00BD538F" w:rsidRPr="00D54C49" w:rsidRDefault="00BD538F" w:rsidP="00D54C49">
            <w:pPr>
              <w:spacing w:line="0" w:lineRule="atLeast"/>
              <w:rPr>
                <w:sz w:val="16"/>
                <w:szCs w:val="16"/>
              </w:rPr>
            </w:pPr>
            <w:r w:rsidRPr="00D54C49">
              <w:rPr>
                <w:sz w:val="16"/>
                <w:szCs w:val="16"/>
              </w:rPr>
              <w:t xml:space="preserve">Geschiktheidseis </w:t>
            </w:r>
            <w:r w:rsidR="00D54C49" w:rsidRPr="00D54C49">
              <w:rPr>
                <w:sz w:val="16"/>
                <w:szCs w:val="16"/>
              </w:rPr>
              <w:t>2</w:t>
            </w:r>
            <w:r w:rsidRPr="00D54C49">
              <w:rPr>
                <w:sz w:val="16"/>
                <w:szCs w:val="16"/>
              </w:rPr>
              <w:t>: Bevoegdheid</w:t>
            </w:r>
            <w:r w:rsidR="00D54C49" w:rsidRPr="00D54C49">
              <w:rPr>
                <w:sz w:val="16"/>
                <w:szCs w:val="16"/>
              </w:rPr>
              <w:t xml:space="preserve"> Wpbr / ND</w:t>
            </w:r>
          </w:p>
        </w:tc>
        <w:tc>
          <w:tcPr>
            <w:tcW w:w="4083" w:type="dxa"/>
          </w:tcPr>
          <w:p w:rsidR="00BD538F" w:rsidRDefault="00D54C49" w:rsidP="00D54C49">
            <w:pPr>
              <w:spacing w:line="0" w:lineRule="atLeast"/>
              <w:rPr>
                <w:sz w:val="16"/>
                <w:szCs w:val="16"/>
              </w:rPr>
            </w:pPr>
            <w:r>
              <w:rPr>
                <w:sz w:val="16"/>
                <w:szCs w:val="16"/>
              </w:rPr>
              <w:t>K</w:t>
            </w:r>
            <w:r w:rsidRPr="00D54C49">
              <w:rPr>
                <w:sz w:val="16"/>
                <w:szCs w:val="16"/>
              </w:rPr>
              <w:t>opie van vergunning Wet particuliere beveiligingorganisaties en recherchebureaus (Wpbr).</w:t>
            </w:r>
          </w:p>
          <w:p w:rsidR="00D54C49" w:rsidRDefault="00D54C49" w:rsidP="00D54C49">
            <w:pPr>
              <w:spacing w:line="0" w:lineRule="atLeast"/>
              <w:rPr>
                <w:sz w:val="16"/>
                <w:szCs w:val="16"/>
              </w:rPr>
            </w:pPr>
          </w:p>
          <w:p w:rsidR="00D54C49" w:rsidRPr="008C2C49" w:rsidRDefault="00D54C49" w:rsidP="00D54C49">
            <w:pPr>
              <w:spacing w:line="0" w:lineRule="atLeast"/>
              <w:rPr>
                <w:sz w:val="16"/>
                <w:szCs w:val="16"/>
                <w:highlight w:val="yellow"/>
              </w:rPr>
            </w:pPr>
            <w:r w:rsidRPr="00ED28A1">
              <w:rPr>
                <w:sz w:val="16"/>
                <w:szCs w:val="16"/>
              </w:rPr>
              <w:t>In te dienen door Inschrijver en (indien van toepassing</w:t>
            </w:r>
            <w:r>
              <w:rPr>
                <w:sz w:val="16"/>
                <w:szCs w:val="16"/>
              </w:rPr>
              <w:t>)</w:t>
            </w:r>
            <w:r w:rsidRPr="00ED28A1">
              <w:rPr>
                <w:sz w:val="16"/>
                <w:szCs w:val="16"/>
              </w:rPr>
              <w:t xml:space="preserve"> door alle leden van het samenwerkingsverband en de </w:t>
            </w:r>
            <w:r w:rsidRPr="00D54C49">
              <w:rPr>
                <w:sz w:val="16"/>
                <w:szCs w:val="16"/>
              </w:rPr>
              <w:t xml:space="preserve"> onderaannemer(s)</w:t>
            </w:r>
            <w:r w:rsidRPr="00ED28A1">
              <w:rPr>
                <w:sz w:val="16"/>
                <w:szCs w:val="16"/>
              </w:rPr>
              <w:t>.</w:t>
            </w:r>
          </w:p>
        </w:tc>
      </w:tr>
      <w:tr w:rsidR="00BD538F" w:rsidTr="00BD538F">
        <w:tc>
          <w:tcPr>
            <w:tcW w:w="3042" w:type="dxa"/>
          </w:tcPr>
          <w:p w:rsidR="00BD538F" w:rsidRPr="00ED28A1" w:rsidRDefault="00BD538F" w:rsidP="00312285">
            <w:pPr>
              <w:spacing w:line="0" w:lineRule="atLeast"/>
              <w:rPr>
                <w:sz w:val="16"/>
                <w:szCs w:val="16"/>
              </w:rPr>
            </w:pPr>
            <w:r w:rsidRPr="0003271D">
              <w:rPr>
                <w:sz w:val="16"/>
                <w:szCs w:val="16"/>
              </w:rPr>
              <w:t>4.3.2 Financiële en economische draagkracht</w:t>
            </w:r>
          </w:p>
        </w:tc>
        <w:tc>
          <w:tcPr>
            <w:tcW w:w="3587" w:type="dxa"/>
          </w:tcPr>
          <w:p w:rsidR="00BD538F" w:rsidRPr="00ED28A1" w:rsidRDefault="00BD538F" w:rsidP="00312285">
            <w:pPr>
              <w:spacing w:line="0" w:lineRule="atLeast"/>
              <w:rPr>
                <w:sz w:val="16"/>
                <w:szCs w:val="16"/>
              </w:rPr>
            </w:pPr>
            <w:r w:rsidRPr="00334329">
              <w:rPr>
                <w:sz w:val="16"/>
                <w:szCs w:val="16"/>
              </w:rPr>
              <w:t xml:space="preserve">Geschiktheidseis </w:t>
            </w:r>
            <w:r w:rsidR="00D54C49">
              <w:rPr>
                <w:sz w:val="16"/>
                <w:szCs w:val="16"/>
              </w:rPr>
              <w:t>3</w:t>
            </w:r>
            <w:r w:rsidRPr="00334329">
              <w:rPr>
                <w:sz w:val="16"/>
                <w:szCs w:val="16"/>
              </w:rPr>
              <w:t>: Controleverklaring met goedkeurende strekking zonder continuïteitsparagraaf</w:t>
            </w:r>
          </w:p>
        </w:tc>
        <w:tc>
          <w:tcPr>
            <w:tcW w:w="4083" w:type="dxa"/>
          </w:tcPr>
          <w:p w:rsidR="00BD538F" w:rsidRPr="00ED28A1" w:rsidRDefault="00BD538F" w:rsidP="00D54C49">
            <w:pPr>
              <w:spacing w:line="0" w:lineRule="atLeast"/>
              <w:rPr>
                <w:sz w:val="16"/>
                <w:szCs w:val="16"/>
              </w:rPr>
            </w:pPr>
            <w:r w:rsidRPr="00171136">
              <w:rPr>
                <w:sz w:val="16"/>
                <w:szCs w:val="16"/>
              </w:rPr>
              <w:t xml:space="preserve">Controleverklaring met goedkeurende strekking betreffende de jaarrekening over de </w:t>
            </w:r>
            <w:r w:rsidR="00D54C49">
              <w:rPr>
                <w:sz w:val="16"/>
                <w:szCs w:val="16"/>
              </w:rPr>
              <w:t>laatste twee boek</w:t>
            </w:r>
            <w:r w:rsidR="00E8302D">
              <w:rPr>
                <w:sz w:val="16"/>
                <w:szCs w:val="16"/>
              </w:rPr>
              <w:t>jaren</w:t>
            </w:r>
            <w:r w:rsidR="00D54C49">
              <w:rPr>
                <w:sz w:val="16"/>
                <w:szCs w:val="16"/>
              </w:rPr>
              <w:t>, waarbij geldt dat het</w:t>
            </w:r>
            <w:r w:rsidRPr="00171136">
              <w:rPr>
                <w:sz w:val="16"/>
                <w:szCs w:val="16"/>
              </w:rPr>
              <w:t xml:space="preserve"> meest recente boekjaar </w:t>
            </w:r>
            <w:r w:rsidR="00E8302D">
              <w:rPr>
                <w:sz w:val="16"/>
                <w:szCs w:val="16"/>
              </w:rPr>
              <w:t>geen</w:t>
            </w:r>
            <w:r w:rsidRPr="00171136">
              <w:rPr>
                <w:sz w:val="16"/>
                <w:szCs w:val="16"/>
              </w:rPr>
              <w:t xml:space="preserve"> continuïteitsparagraaf</w:t>
            </w:r>
            <w:r w:rsidR="00D54C49">
              <w:rPr>
                <w:sz w:val="16"/>
                <w:szCs w:val="16"/>
              </w:rPr>
              <w:t xml:space="preserve">  bevat</w:t>
            </w:r>
            <w:r w:rsidR="00E8302D">
              <w:rPr>
                <w:sz w:val="16"/>
                <w:szCs w:val="16"/>
              </w:rPr>
              <w:t>.</w:t>
            </w:r>
          </w:p>
        </w:tc>
      </w:tr>
    </w:tbl>
    <w:p w:rsidR="00E64525" w:rsidRDefault="00E64525" w:rsidP="00312285">
      <w:pPr>
        <w:spacing w:line="0" w:lineRule="atLeast"/>
      </w:pPr>
      <w:r>
        <w:br w:type="page"/>
      </w:r>
    </w:p>
    <w:tbl>
      <w:tblPr>
        <w:tblStyle w:val="Tabelraster"/>
        <w:tblpPr w:leftFromText="141" w:rightFromText="141" w:vertAnchor="text" w:horzAnchor="page" w:tblpX="995" w:tblpY="561"/>
        <w:tblW w:w="10712" w:type="dxa"/>
        <w:tblLook w:val="04A0" w:firstRow="1" w:lastRow="0" w:firstColumn="1" w:lastColumn="0" w:noHBand="0" w:noVBand="1"/>
      </w:tblPr>
      <w:tblGrid>
        <w:gridCol w:w="3042"/>
        <w:gridCol w:w="3587"/>
        <w:gridCol w:w="4083"/>
      </w:tblGrid>
      <w:tr w:rsidR="00BD538F" w:rsidTr="00BD538F">
        <w:tc>
          <w:tcPr>
            <w:tcW w:w="3042" w:type="dxa"/>
          </w:tcPr>
          <w:p w:rsidR="00BD538F" w:rsidRPr="00ED28A1" w:rsidRDefault="00BD538F" w:rsidP="00312285">
            <w:pPr>
              <w:spacing w:line="0" w:lineRule="atLeast"/>
              <w:rPr>
                <w:sz w:val="16"/>
                <w:szCs w:val="16"/>
              </w:rPr>
            </w:pPr>
            <w:r w:rsidRPr="008C2C49">
              <w:rPr>
                <w:rFonts w:hint="eastAsia"/>
                <w:sz w:val="16"/>
                <w:szCs w:val="16"/>
                <w:cs/>
              </w:rPr>
              <w:lastRenderedPageBreak/>
              <w:t>‎</w:t>
            </w:r>
            <w:r>
              <w:rPr>
                <w:sz w:val="16"/>
                <w:szCs w:val="16"/>
              </w:rPr>
              <w:t>4</w:t>
            </w:r>
            <w:r w:rsidRPr="008C2C49">
              <w:rPr>
                <w:sz w:val="16"/>
                <w:szCs w:val="16"/>
              </w:rPr>
              <w:t>.3.</w:t>
            </w:r>
            <w:r>
              <w:rPr>
                <w:sz w:val="16"/>
                <w:szCs w:val="16"/>
              </w:rPr>
              <w:t>3</w:t>
            </w:r>
            <w:r w:rsidRPr="008C2C49">
              <w:rPr>
                <w:sz w:val="16"/>
                <w:szCs w:val="16"/>
              </w:rPr>
              <w:t xml:space="preserve"> Technische bekwaamheid en/of beroepsbekwaamheid</w:t>
            </w:r>
          </w:p>
        </w:tc>
        <w:tc>
          <w:tcPr>
            <w:tcW w:w="3587" w:type="dxa"/>
          </w:tcPr>
          <w:p w:rsidR="00BD538F" w:rsidRPr="00ED28A1" w:rsidRDefault="00BD538F" w:rsidP="00D54C49">
            <w:pPr>
              <w:spacing w:line="0" w:lineRule="atLeast"/>
              <w:rPr>
                <w:sz w:val="16"/>
                <w:szCs w:val="16"/>
              </w:rPr>
            </w:pPr>
            <w:r>
              <w:rPr>
                <w:sz w:val="16"/>
                <w:szCs w:val="16"/>
              </w:rPr>
              <w:t xml:space="preserve">Geschiktheidseis </w:t>
            </w:r>
            <w:r w:rsidR="00D54C49">
              <w:rPr>
                <w:sz w:val="16"/>
                <w:szCs w:val="16"/>
              </w:rPr>
              <w:t>4</w:t>
            </w:r>
            <w:r w:rsidRPr="00334329">
              <w:rPr>
                <w:sz w:val="16"/>
                <w:szCs w:val="16"/>
              </w:rPr>
              <w:t>: Referenties</w:t>
            </w:r>
          </w:p>
        </w:tc>
        <w:tc>
          <w:tcPr>
            <w:tcW w:w="4083" w:type="dxa"/>
          </w:tcPr>
          <w:p w:rsidR="00BD538F" w:rsidRPr="008C2C49" w:rsidRDefault="00BD538F" w:rsidP="00312285">
            <w:pPr>
              <w:spacing w:line="0" w:lineRule="atLeast"/>
              <w:rPr>
                <w:sz w:val="16"/>
                <w:szCs w:val="16"/>
              </w:rPr>
            </w:pPr>
            <w:r w:rsidRPr="008C2C49">
              <w:rPr>
                <w:sz w:val="16"/>
                <w:szCs w:val="16"/>
              </w:rPr>
              <w:t>Bijlage 3: Specificatie Referentieopdrachten</w:t>
            </w:r>
          </w:p>
          <w:p w:rsidR="00BD538F" w:rsidRPr="008C2C49" w:rsidRDefault="00BD538F" w:rsidP="00312285">
            <w:pPr>
              <w:spacing w:line="0" w:lineRule="atLeast"/>
              <w:rPr>
                <w:sz w:val="16"/>
                <w:szCs w:val="16"/>
              </w:rPr>
            </w:pPr>
          </w:p>
          <w:p w:rsidR="00BD538F" w:rsidRPr="00ED28A1" w:rsidRDefault="009F4A80" w:rsidP="00D20179">
            <w:pPr>
              <w:spacing w:line="0" w:lineRule="atLeast"/>
              <w:rPr>
                <w:sz w:val="16"/>
                <w:szCs w:val="16"/>
              </w:rPr>
            </w:pPr>
            <w:r>
              <w:rPr>
                <w:sz w:val="16"/>
                <w:szCs w:val="16"/>
              </w:rPr>
              <w:t>Rechtsgeldig ondertekend door Inschrijver-dan wel, indien van toepassing</w:t>
            </w:r>
            <w:r w:rsidR="00D54C49">
              <w:rPr>
                <w:sz w:val="16"/>
                <w:szCs w:val="16"/>
              </w:rPr>
              <w:t>:</w:t>
            </w:r>
            <w:r>
              <w:rPr>
                <w:sz w:val="16"/>
                <w:szCs w:val="16"/>
              </w:rPr>
              <w:t xml:space="preserve"> de derde(n) waarop in dit kader een beroep wordt gedaan- en m</w:t>
            </w:r>
            <w:r w:rsidR="00BD538F" w:rsidRPr="008C2C49">
              <w:rPr>
                <w:sz w:val="16"/>
                <w:szCs w:val="16"/>
              </w:rPr>
              <w:t>ede ondertekend door opdrachtgevende instantie(s)</w:t>
            </w:r>
          </w:p>
        </w:tc>
      </w:tr>
      <w:tr w:rsidR="00BD538F" w:rsidTr="00BD538F">
        <w:tc>
          <w:tcPr>
            <w:tcW w:w="3042" w:type="dxa"/>
          </w:tcPr>
          <w:p w:rsidR="00BD538F" w:rsidRPr="004720FB" w:rsidRDefault="00BD538F" w:rsidP="00312285">
            <w:pPr>
              <w:spacing w:line="0" w:lineRule="atLeast"/>
              <w:rPr>
                <w:sz w:val="16"/>
                <w:szCs w:val="16"/>
              </w:rPr>
            </w:pPr>
            <w:r w:rsidRPr="004720FB">
              <w:rPr>
                <w:sz w:val="16"/>
                <w:szCs w:val="16"/>
              </w:rPr>
              <w:t>4.3.3 Technische bekwaamheid en/of beroepsbekwaamheid</w:t>
            </w:r>
          </w:p>
        </w:tc>
        <w:tc>
          <w:tcPr>
            <w:tcW w:w="3587" w:type="dxa"/>
          </w:tcPr>
          <w:p w:rsidR="00BD538F" w:rsidRPr="00D54C49" w:rsidRDefault="00BD538F" w:rsidP="00D54C49">
            <w:pPr>
              <w:spacing w:line="0" w:lineRule="atLeast"/>
              <w:rPr>
                <w:sz w:val="16"/>
                <w:szCs w:val="16"/>
              </w:rPr>
            </w:pPr>
            <w:r w:rsidRPr="00D54C49">
              <w:rPr>
                <w:sz w:val="16"/>
                <w:szCs w:val="16"/>
              </w:rPr>
              <w:t xml:space="preserve">Geschiktheidseis </w:t>
            </w:r>
            <w:r w:rsidR="00D54C49" w:rsidRPr="00D54C49">
              <w:rPr>
                <w:sz w:val="16"/>
                <w:szCs w:val="16"/>
              </w:rPr>
              <w:t>5</w:t>
            </w:r>
            <w:r w:rsidRPr="00D54C49">
              <w:rPr>
                <w:sz w:val="16"/>
                <w:szCs w:val="16"/>
              </w:rPr>
              <w:t>: Kwaliteitsborging</w:t>
            </w:r>
          </w:p>
        </w:tc>
        <w:tc>
          <w:tcPr>
            <w:tcW w:w="4083" w:type="dxa"/>
          </w:tcPr>
          <w:p w:rsidR="00D54C49" w:rsidRPr="00D54C49" w:rsidRDefault="00D54C49" w:rsidP="00D54C49">
            <w:pPr>
              <w:spacing w:line="0" w:lineRule="atLeast"/>
              <w:rPr>
                <w:sz w:val="16"/>
                <w:szCs w:val="16"/>
              </w:rPr>
            </w:pPr>
            <w:r w:rsidRPr="00D54C49">
              <w:rPr>
                <w:sz w:val="16"/>
                <w:szCs w:val="16"/>
              </w:rPr>
              <w:t xml:space="preserve">Kopie van het geldig Keurmerk Beveiliging 2017 van de  Nederlandse Veiligheidsbranche </w:t>
            </w:r>
          </w:p>
          <w:p w:rsidR="00D54C49" w:rsidRPr="00D54C49" w:rsidRDefault="00D54C49" w:rsidP="00D54C49">
            <w:pPr>
              <w:spacing w:line="0" w:lineRule="atLeast"/>
              <w:rPr>
                <w:sz w:val="16"/>
                <w:szCs w:val="16"/>
              </w:rPr>
            </w:pPr>
            <w:r w:rsidRPr="00D54C49">
              <w:rPr>
                <w:sz w:val="16"/>
                <w:szCs w:val="16"/>
              </w:rPr>
              <w:t xml:space="preserve">of </w:t>
            </w:r>
          </w:p>
          <w:p w:rsidR="00D54C49" w:rsidRDefault="00D54C49" w:rsidP="00D54C49">
            <w:pPr>
              <w:spacing w:line="0" w:lineRule="atLeast"/>
              <w:rPr>
                <w:sz w:val="16"/>
                <w:szCs w:val="16"/>
              </w:rPr>
            </w:pPr>
            <w:r w:rsidRPr="00D54C49">
              <w:rPr>
                <w:sz w:val="16"/>
                <w:szCs w:val="16"/>
              </w:rPr>
              <w:t>indien aan deze eis wordt voldaan door een gelijkwaardig kwaliteitsborgsysteem:  een normendocument of kopie van het kwaliteitshandboek waaruit blijkt dat aan de geschiktheidseis is voldaan</w:t>
            </w:r>
            <w:r>
              <w:rPr>
                <w:sz w:val="16"/>
                <w:szCs w:val="16"/>
              </w:rPr>
              <w:t>.</w:t>
            </w:r>
          </w:p>
          <w:p w:rsidR="00D54C49" w:rsidRDefault="00D54C49" w:rsidP="00D54C49">
            <w:pPr>
              <w:spacing w:line="0" w:lineRule="atLeast"/>
              <w:rPr>
                <w:sz w:val="16"/>
                <w:szCs w:val="16"/>
              </w:rPr>
            </w:pPr>
          </w:p>
          <w:p w:rsidR="00BD538F" w:rsidRPr="008C2C49" w:rsidRDefault="00D54C49" w:rsidP="00D54C49">
            <w:pPr>
              <w:spacing w:line="0" w:lineRule="atLeast"/>
              <w:rPr>
                <w:sz w:val="16"/>
                <w:szCs w:val="16"/>
                <w:highlight w:val="yellow"/>
              </w:rPr>
            </w:pPr>
            <w:r w:rsidRPr="00ED28A1">
              <w:rPr>
                <w:sz w:val="16"/>
                <w:szCs w:val="16"/>
              </w:rPr>
              <w:t>In te dienen door Inschrijver en (indien van toepassing</w:t>
            </w:r>
            <w:r>
              <w:rPr>
                <w:sz w:val="16"/>
                <w:szCs w:val="16"/>
              </w:rPr>
              <w:t>)</w:t>
            </w:r>
            <w:r w:rsidRPr="00ED28A1">
              <w:rPr>
                <w:sz w:val="16"/>
                <w:szCs w:val="16"/>
              </w:rPr>
              <w:t xml:space="preserve"> door alle leden van het samenwerkingsverband en de </w:t>
            </w:r>
            <w:r w:rsidRPr="00D54C49">
              <w:rPr>
                <w:sz w:val="16"/>
                <w:szCs w:val="16"/>
              </w:rPr>
              <w:t xml:space="preserve"> onderaannemer(s)</w:t>
            </w:r>
            <w:r w:rsidRPr="00ED28A1">
              <w:rPr>
                <w:sz w:val="16"/>
                <w:szCs w:val="16"/>
              </w:rPr>
              <w:t>.</w:t>
            </w:r>
          </w:p>
        </w:tc>
      </w:tr>
      <w:tr w:rsidR="00BD538F" w:rsidTr="00BD538F">
        <w:tc>
          <w:tcPr>
            <w:tcW w:w="3042" w:type="dxa"/>
          </w:tcPr>
          <w:p w:rsidR="00BD538F" w:rsidRPr="004720FB" w:rsidRDefault="00BD538F" w:rsidP="00312285">
            <w:pPr>
              <w:spacing w:line="0" w:lineRule="atLeast"/>
              <w:rPr>
                <w:sz w:val="16"/>
                <w:szCs w:val="16"/>
              </w:rPr>
            </w:pPr>
            <w:r w:rsidRPr="004720FB">
              <w:rPr>
                <w:sz w:val="16"/>
                <w:szCs w:val="16"/>
              </w:rPr>
              <w:t xml:space="preserve">Beroep op een </w:t>
            </w:r>
            <w:r w:rsidR="00455551" w:rsidRPr="004720FB">
              <w:rPr>
                <w:sz w:val="16"/>
                <w:szCs w:val="16"/>
              </w:rPr>
              <w:t xml:space="preserve">derde </w:t>
            </w:r>
            <w:r w:rsidRPr="004720FB">
              <w:rPr>
                <w:sz w:val="16"/>
                <w:szCs w:val="16"/>
              </w:rPr>
              <w:t xml:space="preserve">in het kader van voldoen aan: </w:t>
            </w:r>
          </w:p>
          <w:p w:rsidR="00BD538F" w:rsidRPr="004720FB" w:rsidRDefault="00BD538F" w:rsidP="00312285">
            <w:pPr>
              <w:spacing w:line="0" w:lineRule="atLeast"/>
              <w:rPr>
                <w:sz w:val="16"/>
                <w:szCs w:val="16"/>
              </w:rPr>
            </w:pPr>
          </w:p>
          <w:p w:rsidR="00BD538F" w:rsidRPr="004720FB" w:rsidRDefault="00BD538F" w:rsidP="00312285">
            <w:pPr>
              <w:spacing w:line="0" w:lineRule="atLeast"/>
              <w:rPr>
                <w:sz w:val="16"/>
                <w:szCs w:val="16"/>
              </w:rPr>
            </w:pPr>
            <w:r w:rsidRPr="004720FB">
              <w:rPr>
                <w:sz w:val="16"/>
                <w:szCs w:val="16"/>
              </w:rPr>
              <w:t xml:space="preserve">(zie paragraaf </w:t>
            </w:r>
            <w:r w:rsidRPr="004720FB">
              <w:rPr>
                <w:sz w:val="16"/>
                <w:szCs w:val="16"/>
                <w:cs/>
              </w:rPr>
              <w:t>‎</w:t>
            </w:r>
            <w:r w:rsidRPr="004720FB">
              <w:rPr>
                <w:sz w:val="16"/>
                <w:szCs w:val="16"/>
              </w:rPr>
              <w:t>3.6)</w:t>
            </w:r>
          </w:p>
        </w:tc>
        <w:tc>
          <w:tcPr>
            <w:tcW w:w="3587" w:type="dxa"/>
          </w:tcPr>
          <w:p w:rsidR="00BD538F" w:rsidRPr="00334329" w:rsidRDefault="00BD538F" w:rsidP="00312285">
            <w:pPr>
              <w:spacing w:line="0" w:lineRule="atLeast"/>
              <w:rPr>
                <w:sz w:val="16"/>
                <w:szCs w:val="16"/>
              </w:rPr>
            </w:pPr>
            <w:r w:rsidRPr="00334329">
              <w:rPr>
                <w:rFonts w:hint="eastAsia"/>
                <w:sz w:val="16"/>
                <w:szCs w:val="16"/>
                <w:cs/>
              </w:rPr>
              <w:t>‎</w:t>
            </w:r>
            <w:r>
              <w:rPr>
                <w:sz w:val="16"/>
                <w:szCs w:val="16"/>
              </w:rPr>
              <w:t>4</w:t>
            </w:r>
            <w:r w:rsidRPr="00334329">
              <w:rPr>
                <w:sz w:val="16"/>
                <w:szCs w:val="16"/>
              </w:rPr>
              <w:t>.3.</w:t>
            </w:r>
            <w:r>
              <w:rPr>
                <w:sz w:val="16"/>
                <w:szCs w:val="16"/>
              </w:rPr>
              <w:t>2</w:t>
            </w:r>
            <w:r w:rsidRPr="00334329">
              <w:rPr>
                <w:sz w:val="16"/>
                <w:szCs w:val="16"/>
              </w:rPr>
              <w:t xml:space="preserve"> Financiële en economische draagkracht </w:t>
            </w:r>
          </w:p>
          <w:p w:rsidR="00BD538F" w:rsidRPr="00334329" w:rsidRDefault="00BD538F" w:rsidP="00312285">
            <w:pPr>
              <w:spacing w:line="0" w:lineRule="atLeast"/>
              <w:rPr>
                <w:sz w:val="16"/>
                <w:szCs w:val="16"/>
              </w:rPr>
            </w:pPr>
          </w:p>
          <w:p w:rsidR="00BD538F" w:rsidRPr="00334329" w:rsidRDefault="00BD538F" w:rsidP="00312285">
            <w:pPr>
              <w:spacing w:line="0" w:lineRule="atLeast"/>
              <w:rPr>
                <w:sz w:val="16"/>
                <w:szCs w:val="16"/>
              </w:rPr>
            </w:pPr>
            <w:r w:rsidRPr="00334329">
              <w:rPr>
                <w:sz w:val="16"/>
                <w:szCs w:val="16"/>
              </w:rPr>
              <w:t>En/of</w:t>
            </w:r>
          </w:p>
          <w:p w:rsidR="00BD538F" w:rsidRPr="00334329" w:rsidRDefault="00BD538F" w:rsidP="00312285">
            <w:pPr>
              <w:spacing w:line="0" w:lineRule="atLeast"/>
              <w:rPr>
                <w:sz w:val="16"/>
                <w:szCs w:val="16"/>
              </w:rPr>
            </w:pPr>
          </w:p>
          <w:p w:rsidR="00BD538F" w:rsidRPr="00ED28A1" w:rsidRDefault="00BD538F" w:rsidP="00312285">
            <w:pPr>
              <w:spacing w:line="0" w:lineRule="atLeast"/>
              <w:rPr>
                <w:sz w:val="16"/>
                <w:szCs w:val="16"/>
              </w:rPr>
            </w:pPr>
            <w:r w:rsidRPr="00334329">
              <w:rPr>
                <w:rFonts w:hint="eastAsia"/>
                <w:sz w:val="16"/>
                <w:szCs w:val="16"/>
                <w:cs/>
              </w:rPr>
              <w:t>‎</w:t>
            </w:r>
            <w:r>
              <w:rPr>
                <w:sz w:val="16"/>
                <w:szCs w:val="16"/>
              </w:rPr>
              <w:t>4</w:t>
            </w:r>
            <w:r w:rsidRPr="00334329">
              <w:rPr>
                <w:sz w:val="16"/>
                <w:szCs w:val="16"/>
              </w:rPr>
              <w:t>.3.</w:t>
            </w:r>
            <w:r>
              <w:rPr>
                <w:sz w:val="16"/>
                <w:szCs w:val="16"/>
              </w:rPr>
              <w:t>3</w:t>
            </w:r>
            <w:r w:rsidRPr="00334329">
              <w:rPr>
                <w:sz w:val="16"/>
                <w:szCs w:val="16"/>
              </w:rPr>
              <w:t xml:space="preserve"> Technische bekwaamheid en/of beroepsbekwaamheid</w:t>
            </w:r>
          </w:p>
        </w:tc>
        <w:tc>
          <w:tcPr>
            <w:tcW w:w="4083" w:type="dxa"/>
          </w:tcPr>
          <w:p w:rsidR="00BD538F" w:rsidRPr="00ED28A1" w:rsidRDefault="00BD538F" w:rsidP="004720FB">
            <w:pPr>
              <w:spacing w:line="0" w:lineRule="atLeast"/>
              <w:rPr>
                <w:sz w:val="16"/>
                <w:szCs w:val="16"/>
              </w:rPr>
            </w:pPr>
            <w:r w:rsidRPr="00334329">
              <w:rPr>
                <w:sz w:val="16"/>
                <w:szCs w:val="16"/>
              </w:rPr>
              <w:t xml:space="preserve">Inschrijver dient een schriftelijke verklaring van de derde te verstrekken </w:t>
            </w:r>
            <w:r w:rsidR="004720FB">
              <w:rPr>
                <w:sz w:val="16"/>
                <w:szCs w:val="16"/>
              </w:rPr>
              <w:t xml:space="preserve">als bedoeld in paragraaf 3.6 Beschrijvend document.  </w:t>
            </w:r>
          </w:p>
        </w:tc>
      </w:tr>
    </w:tbl>
    <w:p w:rsidR="008116F3" w:rsidRDefault="008116F3" w:rsidP="00312285">
      <w:pPr>
        <w:spacing w:line="0" w:lineRule="atLeast"/>
        <w:rPr>
          <w:i/>
          <w:iCs/>
        </w:rPr>
      </w:pPr>
    </w:p>
    <w:p w:rsidR="008116F3" w:rsidRDefault="008116F3" w:rsidP="00312285">
      <w:pPr>
        <w:spacing w:line="0" w:lineRule="atLeast"/>
        <w:rPr>
          <w:i/>
          <w:iCs/>
        </w:rPr>
      </w:pPr>
    </w:p>
    <w:p w:rsidR="008116F3" w:rsidRPr="00ED28A1" w:rsidRDefault="008116F3" w:rsidP="00312285">
      <w:pPr>
        <w:spacing w:line="0" w:lineRule="atLeast"/>
        <w:rPr>
          <w:i/>
          <w:iCs/>
        </w:rPr>
      </w:pPr>
    </w:p>
    <w:p w:rsidR="008116F3" w:rsidRDefault="008116F3" w:rsidP="00312285">
      <w:pPr>
        <w:spacing w:line="0" w:lineRule="atLeast"/>
      </w:pPr>
    </w:p>
    <w:p w:rsidR="008116F3" w:rsidRDefault="008116F3" w:rsidP="00312285">
      <w:pPr>
        <w:spacing w:line="0" w:lineRule="atLeast"/>
      </w:pPr>
    </w:p>
    <w:p w:rsidR="008116F3" w:rsidRDefault="008116F3" w:rsidP="00312285">
      <w:pPr>
        <w:spacing w:line="0" w:lineRule="atLeast"/>
        <w:rPr>
          <w:b/>
          <w:sz w:val="24"/>
        </w:rPr>
      </w:pPr>
      <w:r>
        <w:rPr>
          <w:b/>
          <w:sz w:val="24"/>
        </w:rPr>
        <w:br w:type="page"/>
      </w:r>
    </w:p>
    <w:p w:rsidR="004972F2" w:rsidRPr="001F2822" w:rsidRDefault="004972F2" w:rsidP="00312285">
      <w:pPr>
        <w:spacing w:line="0" w:lineRule="atLeast"/>
        <w:rPr>
          <w:b/>
          <w:sz w:val="24"/>
        </w:rPr>
      </w:pPr>
      <w:r w:rsidRPr="001F2822">
        <w:rPr>
          <w:b/>
          <w:sz w:val="24"/>
        </w:rPr>
        <w:lastRenderedPageBreak/>
        <w:t>Deel 5 Ondertekening</w:t>
      </w:r>
    </w:p>
    <w:p w:rsidR="004972F2" w:rsidRDefault="004972F2" w:rsidP="00312285">
      <w:pPr>
        <w:spacing w:line="0" w:lineRule="atLeast"/>
      </w:pPr>
    </w:p>
    <w:p w:rsidR="00662109" w:rsidRDefault="00662109" w:rsidP="00312285">
      <w:pPr>
        <w:spacing w:line="0" w:lineRule="atLeast"/>
      </w:pPr>
    </w:p>
    <w:p w:rsidR="006B3759" w:rsidRDefault="00662109" w:rsidP="00312285">
      <w:pPr>
        <w:spacing w:line="0" w:lineRule="atLeast"/>
      </w:pPr>
      <w:r>
        <w:t xml:space="preserve">Dit inschrijfformulier is naar waarheid ingevuld en ondertekend door rechtsgeldig vertegenwoordiger van Inschrijver en, indien van toepassing, </w:t>
      </w:r>
      <w:r w:rsidR="00BA4514">
        <w:t>door de rechtsgeldig vertegenwoordiger van</w:t>
      </w:r>
      <w:r>
        <w:t xml:space="preserve"> alle leden van het samenwerkingsverband</w:t>
      </w:r>
    </w:p>
    <w:p w:rsidR="00E048B9" w:rsidRDefault="00E048B9" w:rsidP="00312285">
      <w:pPr>
        <w:spacing w:line="0" w:lineRule="atLeast"/>
      </w:pPr>
    </w:p>
    <w:p w:rsidR="006B3759" w:rsidRPr="00232AB3" w:rsidRDefault="006B3759" w:rsidP="00312285">
      <w:pPr>
        <w:spacing w:line="0" w:lineRule="atLeast"/>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B3759" w:rsidRPr="00232AB3" w:rsidTr="00081CB5">
        <w:tc>
          <w:tcPr>
            <w:tcW w:w="1769" w:type="dxa"/>
            <w:tcBorders>
              <w:bottom w:val="single" w:sz="4" w:space="0" w:color="auto"/>
            </w:tcBorders>
            <w:shd w:val="clear" w:color="auto" w:fill="C0C0C0"/>
          </w:tcPr>
          <w:p w:rsidR="006B3759" w:rsidRPr="00232AB3" w:rsidRDefault="006B3759" w:rsidP="00312285">
            <w:pPr>
              <w:spacing w:line="0" w:lineRule="atLeast"/>
            </w:pPr>
          </w:p>
        </w:tc>
        <w:tc>
          <w:tcPr>
            <w:tcW w:w="6381" w:type="dxa"/>
            <w:shd w:val="clear" w:color="auto" w:fill="C0C0C0"/>
          </w:tcPr>
          <w:p w:rsidR="006B3759" w:rsidRPr="00232AB3" w:rsidRDefault="006B3759" w:rsidP="00312285">
            <w:pPr>
              <w:spacing w:line="0" w:lineRule="atLeast"/>
            </w:pPr>
            <w:r w:rsidRPr="00232AB3">
              <w:t>Ondertekening</w:t>
            </w:r>
            <w:r w:rsidR="00662109">
              <w:t xml:space="preserve"> Inschrijver</w:t>
            </w:r>
          </w:p>
        </w:tc>
      </w:tr>
      <w:tr w:rsidR="006B3759" w:rsidRPr="00232AB3" w:rsidTr="00081CB5">
        <w:tc>
          <w:tcPr>
            <w:tcW w:w="1769" w:type="dxa"/>
            <w:shd w:val="clear" w:color="auto" w:fill="C0C0C0"/>
          </w:tcPr>
          <w:p w:rsidR="006B3759" w:rsidRPr="00232AB3" w:rsidRDefault="00455551" w:rsidP="00312285">
            <w:pPr>
              <w:spacing w:line="0" w:lineRule="atLeast"/>
            </w:pPr>
            <w:r>
              <w:t>Naam</w:t>
            </w:r>
          </w:p>
        </w:tc>
        <w:tc>
          <w:tcPr>
            <w:tcW w:w="6381" w:type="dxa"/>
          </w:tcPr>
          <w:p w:rsidR="006B3759" w:rsidRPr="00232AB3" w:rsidRDefault="006B3759" w:rsidP="00312285">
            <w:pPr>
              <w:spacing w:line="0" w:lineRule="atLeast"/>
            </w:pPr>
          </w:p>
        </w:tc>
      </w:tr>
      <w:tr w:rsidR="006B3759" w:rsidRPr="00232AB3" w:rsidTr="00081CB5">
        <w:tc>
          <w:tcPr>
            <w:tcW w:w="1769" w:type="dxa"/>
            <w:shd w:val="clear" w:color="auto" w:fill="C0C0C0"/>
          </w:tcPr>
          <w:p w:rsidR="006B3759" w:rsidRPr="00232AB3" w:rsidRDefault="00455551" w:rsidP="00312285">
            <w:pPr>
              <w:spacing w:line="0" w:lineRule="atLeast"/>
            </w:pPr>
            <w:r>
              <w:t>Functie</w:t>
            </w:r>
          </w:p>
        </w:tc>
        <w:tc>
          <w:tcPr>
            <w:tcW w:w="6381" w:type="dxa"/>
          </w:tcPr>
          <w:p w:rsidR="006B3759" w:rsidRPr="00232AB3" w:rsidRDefault="006B3759" w:rsidP="00312285">
            <w:pPr>
              <w:spacing w:line="0" w:lineRule="atLeast"/>
            </w:pPr>
          </w:p>
        </w:tc>
      </w:tr>
      <w:tr w:rsidR="006B3759" w:rsidRPr="00232AB3" w:rsidTr="00081CB5">
        <w:tc>
          <w:tcPr>
            <w:tcW w:w="1769" w:type="dxa"/>
            <w:shd w:val="clear" w:color="auto" w:fill="C0C0C0"/>
          </w:tcPr>
          <w:p w:rsidR="006B3759" w:rsidRPr="00232AB3" w:rsidRDefault="00455551" w:rsidP="00312285">
            <w:pPr>
              <w:spacing w:line="0" w:lineRule="atLeast"/>
            </w:pPr>
            <w:r>
              <w:t>Bedrijf</w:t>
            </w:r>
          </w:p>
        </w:tc>
        <w:tc>
          <w:tcPr>
            <w:tcW w:w="6381" w:type="dxa"/>
          </w:tcPr>
          <w:p w:rsidR="006B3759" w:rsidRPr="00232AB3" w:rsidRDefault="006B3759" w:rsidP="00312285">
            <w:pPr>
              <w:spacing w:line="0" w:lineRule="atLeast"/>
            </w:pPr>
          </w:p>
        </w:tc>
      </w:tr>
      <w:tr w:rsidR="00312285" w:rsidRPr="00232AB3" w:rsidTr="00312285">
        <w:trPr>
          <w:trHeight w:val="827"/>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B3759" w:rsidRPr="00232AB3" w:rsidTr="00081CB5">
        <w:trPr>
          <w:trHeight w:val="1662"/>
        </w:trPr>
        <w:tc>
          <w:tcPr>
            <w:tcW w:w="1769" w:type="dxa"/>
            <w:shd w:val="clear" w:color="auto" w:fill="C0C0C0"/>
          </w:tcPr>
          <w:p w:rsidR="006B3759" w:rsidRPr="00232AB3" w:rsidRDefault="00455551" w:rsidP="00312285">
            <w:pPr>
              <w:spacing w:line="0" w:lineRule="atLeast"/>
            </w:pPr>
            <w:r>
              <w:t>Handtekening</w:t>
            </w:r>
          </w:p>
        </w:tc>
        <w:tc>
          <w:tcPr>
            <w:tcW w:w="6381" w:type="dxa"/>
          </w:tcPr>
          <w:p w:rsidR="006B3759" w:rsidRPr="00232AB3" w:rsidRDefault="006B3759" w:rsidP="00312285">
            <w:pPr>
              <w:spacing w:line="0" w:lineRule="atLeast"/>
            </w:pPr>
          </w:p>
        </w:tc>
      </w:tr>
      <w:tr w:rsidR="006B3759" w:rsidRPr="00232AB3" w:rsidTr="00081CB5">
        <w:tc>
          <w:tcPr>
            <w:tcW w:w="1769" w:type="dxa"/>
            <w:shd w:val="clear" w:color="auto" w:fill="C0C0C0"/>
          </w:tcPr>
          <w:p w:rsidR="006B3759" w:rsidRPr="00232AB3" w:rsidRDefault="00455551" w:rsidP="00312285">
            <w:pPr>
              <w:spacing w:line="0" w:lineRule="atLeast"/>
            </w:pPr>
            <w:r>
              <w:t>Datum</w:t>
            </w:r>
          </w:p>
        </w:tc>
        <w:tc>
          <w:tcPr>
            <w:tcW w:w="6381" w:type="dxa"/>
          </w:tcPr>
          <w:p w:rsidR="006B3759" w:rsidRPr="00232AB3" w:rsidRDefault="006B3759" w:rsidP="00312285">
            <w:pPr>
              <w:spacing w:line="0" w:lineRule="atLeast"/>
            </w:pPr>
          </w:p>
        </w:tc>
      </w:tr>
    </w:tbl>
    <w:p w:rsidR="00662109" w:rsidRPr="00312285" w:rsidRDefault="00662109" w:rsidP="00312285">
      <w:pPr>
        <w:pStyle w:val="Kopzondernummering"/>
        <w:spacing w:after="0" w:line="0" w:lineRule="atLeast"/>
        <w:rPr>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E048B9">
        <w:tc>
          <w:tcPr>
            <w:tcW w:w="1769" w:type="dxa"/>
            <w:tcBorders>
              <w:bottom w:val="single" w:sz="4" w:space="0" w:color="auto"/>
            </w:tcBorders>
            <w:shd w:val="clear" w:color="auto" w:fill="C0C0C0"/>
          </w:tcPr>
          <w:p w:rsidR="00662109" w:rsidRPr="00232AB3" w:rsidRDefault="00662109" w:rsidP="00312285">
            <w:pPr>
              <w:spacing w:line="0" w:lineRule="atLeast"/>
            </w:pPr>
          </w:p>
        </w:tc>
        <w:tc>
          <w:tcPr>
            <w:tcW w:w="6381" w:type="dxa"/>
            <w:shd w:val="clear" w:color="auto" w:fill="C0C0C0"/>
          </w:tcPr>
          <w:p w:rsidR="00662109" w:rsidRPr="00232AB3" w:rsidRDefault="00662109" w:rsidP="00312285">
            <w:pPr>
              <w:spacing w:line="0" w:lineRule="atLeast"/>
            </w:pPr>
            <w:r w:rsidRPr="00232AB3">
              <w:t>Ondertekening</w:t>
            </w:r>
            <w:r>
              <w:t xml:space="preserve"> penvoerder samenwerkingsverband</w:t>
            </w:r>
          </w:p>
        </w:tc>
      </w:tr>
      <w:tr w:rsidR="00662109" w:rsidRPr="00232AB3" w:rsidTr="00E048B9">
        <w:tc>
          <w:tcPr>
            <w:tcW w:w="1769" w:type="dxa"/>
            <w:shd w:val="clear" w:color="auto" w:fill="C0C0C0"/>
          </w:tcPr>
          <w:p w:rsidR="00662109" w:rsidRPr="00232AB3" w:rsidRDefault="00455551" w:rsidP="00312285">
            <w:pPr>
              <w:spacing w:line="0" w:lineRule="atLeast"/>
            </w:pPr>
            <w:r>
              <w:t>Naam</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Functie</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Bedrijf</w:t>
            </w:r>
          </w:p>
        </w:tc>
        <w:tc>
          <w:tcPr>
            <w:tcW w:w="6381" w:type="dxa"/>
          </w:tcPr>
          <w:p w:rsidR="00662109" w:rsidRPr="00232AB3" w:rsidRDefault="00662109" w:rsidP="00312285">
            <w:pPr>
              <w:spacing w:line="0" w:lineRule="atLeast"/>
            </w:pPr>
          </w:p>
        </w:tc>
      </w:tr>
      <w:tr w:rsidR="00312285" w:rsidRPr="00232AB3" w:rsidTr="00312285">
        <w:trPr>
          <w:trHeight w:val="830"/>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62109" w:rsidRPr="00232AB3" w:rsidTr="00E048B9">
        <w:trPr>
          <w:trHeight w:val="1662"/>
        </w:trPr>
        <w:tc>
          <w:tcPr>
            <w:tcW w:w="1769" w:type="dxa"/>
            <w:shd w:val="clear" w:color="auto" w:fill="C0C0C0"/>
          </w:tcPr>
          <w:p w:rsidR="00662109" w:rsidRPr="00232AB3" w:rsidRDefault="00455551" w:rsidP="00312285">
            <w:pPr>
              <w:spacing w:line="0" w:lineRule="atLeast"/>
            </w:pPr>
            <w:r>
              <w:t>Handtekening</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Datum</w:t>
            </w:r>
          </w:p>
        </w:tc>
        <w:tc>
          <w:tcPr>
            <w:tcW w:w="6381" w:type="dxa"/>
          </w:tcPr>
          <w:p w:rsidR="00662109" w:rsidRPr="00232AB3" w:rsidRDefault="00662109" w:rsidP="00312285">
            <w:pPr>
              <w:spacing w:line="0" w:lineRule="atLeast"/>
            </w:pPr>
          </w:p>
        </w:tc>
      </w:tr>
    </w:tbl>
    <w:p w:rsidR="00662109" w:rsidRPr="00312285" w:rsidRDefault="00662109" w:rsidP="00312285">
      <w:pPr>
        <w:pStyle w:val="Kopzondernummering"/>
        <w:spacing w:after="0" w:line="0" w:lineRule="atLeast"/>
        <w:rPr>
          <w:sz w:val="18"/>
          <w:szCs w:val="18"/>
        </w:rPr>
      </w:pPr>
    </w:p>
    <w:p w:rsidR="001F2822" w:rsidRPr="00312285" w:rsidRDefault="001F2822" w:rsidP="00312285">
      <w:pPr>
        <w:pStyle w:val="Kopzondernummering"/>
        <w:spacing w:after="0" w:line="0" w:lineRule="atLeast"/>
        <w:rPr>
          <w:sz w:val="18"/>
          <w:szCs w:val="18"/>
        </w:rPr>
      </w:pPr>
    </w:p>
    <w:p w:rsidR="00697F15" w:rsidRDefault="00697F15" w:rsidP="00312285">
      <w:pPr>
        <w:spacing w:line="0" w:lineRule="atLeast"/>
        <w:rPr>
          <w:sz w:val="24"/>
        </w:rPr>
      </w:pPr>
      <w:r>
        <w:br w:type="page"/>
      </w:r>
    </w:p>
    <w:p w:rsidR="001F2822" w:rsidRDefault="001F2822" w:rsidP="00312285">
      <w:pPr>
        <w:pStyle w:val="Kopzondernummering"/>
        <w:spacing w:after="0" w:line="0" w:lineRule="atLeast"/>
        <w:rPr>
          <w:sz w:val="18"/>
          <w:szCs w:val="18"/>
        </w:rPr>
      </w:pPr>
      <w:r w:rsidRPr="00647533">
        <w:rPr>
          <w:sz w:val="18"/>
          <w:szCs w:val="18"/>
        </w:rPr>
        <w:lastRenderedPageBreak/>
        <w:t xml:space="preserve">Indien wordt ingeschreven als samenwerkingsverband, dan </w:t>
      </w:r>
      <w:r w:rsidR="00D477B3" w:rsidRPr="00D8620C">
        <w:rPr>
          <w:sz w:val="18"/>
          <w:szCs w:val="18"/>
        </w:rPr>
        <w:t>dien</w:t>
      </w:r>
      <w:r w:rsidR="00D477B3">
        <w:rPr>
          <w:sz w:val="18"/>
          <w:szCs w:val="18"/>
        </w:rPr>
        <w:t>t dit</w:t>
      </w:r>
      <w:r w:rsidR="00D477B3" w:rsidRPr="00BA74A3">
        <w:rPr>
          <w:sz w:val="18"/>
          <w:szCs w:val="18"/>
        </w:rPr>
        <w:t xml:space="preserve"> </w:t>
      </w:r>
      <w:r w:rsidR="00D477B3">
        <w:rPr>
          <w:sz w:val="18"/>
          <w:szCs w:val="18"/>
        </w:rPr>
        <w:t xml:space="preserve">inschrijfformulier </w:t>
      </w:r>
      <w:r w:rsidR="00D477B3" w:rsidRPr="00BA74A3">
        <w:rPr>
          <w:sz w:val="18"/>
          <w:szCs w:val="18"/>
        </w:rPr>
        <w:t xml:space="preserve">bij </w:t>
      </w:r>
      <w:r w:rsidR="00D477B3">
        <w:rPr>
          <w:sz w:val="18"/>
          <w:szCs w:val="18"/>
        </w:rPr>
        <w:t>Inschrijving</w:t>
      </w:r>
      <w:r w:rsidR="00D477B3" w:rsidRPr="00BA74A3">
        <w:rPr>
          <w:sz w:val="18"/>
          <w:szCs w:val="18"/>
        </w:rPr>
        <w:t xml:space="preserve"> alleen ondertekend te zijn door de rechtsgeldig vertegenwoordiger van de penvoerder</w:t>
      </w:r>
      <w:r w:rsidR="00D477B3">
        <w:rPr>
          <w:sz w:val="18"/>
          <w:szCs w:val="18"/>
        </w:rPr>
        <w:t xml:space="preserve">. </w:t>
      </w:r>
      <w:r w:rsidR="00D477B3" w:rsidRPr="00BA74A3">
        <w:rPr>
          <w:sz w:val="18"/>
          <w:szCs w:val="18"/>
        </w:rPr>
        <w:t xml:space="preserve">Alleen van de </w:t>
      </w:r>
      <w:r w:rsidR="00D477B3">
        <w:rPr>
          <w:sz w:val="18"/>
          <w:szCs w:val="18"/>
        </w:rPr>
        <w:t>winnende Inschrijver</w:t>
      </w:r>
      <w:r w:rsidR="00D477B3" w:rsidRPr="00BA74A3">
        <w:rPr>
          <w:sz w:val="18"/>
          <w:szCs w:val="18"/>
        </w:rPr>
        <w:t xml:space="preserve"> dient, na verzoek van </w:t>
      </w:r>
      <w:r w:rsidR="00F80E17">
        <w:rPr>
          <w:sz w:val="18"/>
          <w:szCs w:val="18"/>
        </w:rPr>
        <w:t xml:space="preserve">het </w:t>
      </w:r>
      <w:r w:rsidR="005C5317">
        <w:rPr>
          <w:sz w:val="18"/>
          <w:szCs w:val="18"/>
        </w:rPr>
        <w:t>IUC DJI</w:t>
      </w:r>
      <w:r w:rsidR="00D477B3" w:rsidRPr="00BA74A3">
        <w:rPr>
          <w:sz w:val="18"/>
          <w:szCs w:val="18"/>
        </w:rPr>
        <w:t xml:space="preserve">, het formulier </w:t>
      </w:r>
      <w:r w:rsidR="00D477B3">
        <w:rPr>
          <w:sz w:val="18"/>
          <w:szCs w:val="18"/>
        </w:rPr>
        <w:t xml:space="preserve">nogmaals </w:t>
      </w:r>
      <w:r w:rsidR="00D477B3" w:rsidRPr="00BA74A3">
        <w:rPr>
          <w:sz w:val="18"/>
          <w:szCs w:val="18"/>
        </w:rPr>
        <w:t xml:space="preserve">te worden ingediend, </w:t>
      </w:r>
      <w:r w:rsidR="00D477B3">
        <w:rPr>
          <w:sz w:val="18"/>
          <w:szCs w:val="18"/>
        </w:rPr>
        <w:t xml:space="preserve">maar dan </w:t>
      </w:r>
      <w:r w:rsidR="00D477B3" w:rsidRPr="00BA74A3">
        <w:rPr>
          <w:sz w:val="18"/>
          <w:szCs w:val="18"/>
        </w:rPr>
        <w:t>mede ondertekend door de rechtsgeldig vertegenwoordigers van alle leden van het samenwerkingsverband</w:t>
      </w:r>
      <w:r w:rsidR="00D477B3">
        <w:rPr>
          <w:sz w:val="18"/>
          <w:szCs w:val="18"/>
        </w:rPr>
        <w:t>.</w:t>
      </w:r>
    </w:p>
    <w:p w:rsidR="00FE2E71" w:rsidRPr="00647533" w:rsidRDefault="00FE2E71" w:rsidP="00312285">
      <w:pPr>
        <w:pStyle w:val="Kopzondernummering"/>
        <w:spacing w:after="0" w:line="0" w:lineRule="atLeast"/>
        <w:rPr>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E048B9">
        <w:tc>
          <w:tcPr>
            <w:tcW w:w="1769" w:type="dxa"/>
            <w:tcBorders>
              <w:bottom w:val="single" w:sz="4" w:space="0" w:color="auto"/>
            </w:tcBorders>
            <w:shd w:val="clear" w:color="auto" w:fill="C0C0C0"/>
          </w:tcPr>
          <w:p w:rsidR="00662109" w:rsidRPr="00232AB3" w:rsidRDefault="00662109" w:rsidP="00312285">
            <w:pPr>
              <w:spacing w:line="0" w:lineRule="atLeast"/>
            </w:pPr>
          </w:p>
        </w:tc>
        <w:tc>
          <w:tcPr>
            <w:tcW w:w="6381" w:type="dxa"/>
            <w:shd w:val="clear" w:color="auto" w:fill="C0C0C0"/>
          </w:tcPr>
          <w:p w:rsidR="00662109" w:rsidRPr="00232AB3" w:rsidRDefault="00662109" w:rsidP="00312285">
            <w:pPr>
              <w:spacing w:line="0" w:lineRule="atLeast"/>
            </w:pPr>
            <w:r w:rsidRPr="00232AB3">
              <w:t>Ondertekening</w:t>
            </w:r>
            <w:r>
              <w:t xml:space="preserve"> lid samenwerkingsverband</w:t>
            </w:r>
          </w:p>
        </w:tc>
      </w:tr>
      <w:tr w:rsidR="00662109" w:rsidRPr="00232AB3" w:rsidTr="00E048B9">
        <w:tc>
          <w:tcPr>
            <w:tcW w:w="1769" w:type="dxa"/>
            <w:shd w:val="clear" w:color="auto" w:fill="C0C0C0"/>
          </w:tcPr>
          <w:p w:rsidR="00662109" w:rsidRPr="00232AB3" w:rsidRDefault="00455551" w:rsidP="00312285">
            <w:pPr>
              <w:spacing w:line="0" w:lineRule="atLeast"/>
            </w:pPr>
            <w:r>
              <w:t>Naam</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Functie</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Bedrijf</w:t>
            </w:r>
          </w:p>
        </w:tc>
        <w:tc>
          <w:tcPr>
            <w:tcW w:w="6381" w:type="dxa"/>
          </w:tcPr>
          <w:p w:rsidR="00662109" w:rsidRPr="00232AB3" w:rsidRDefault="00662109" w:rsidP="00312285">
            <w:pPr>
              <w:spacing w:line="0" w:lineRule="atLeast"/>
            </w:pPr>
          </w:p>
        </w:tc>
      </w:tr>
      <w:tr w:rsidR="00312285" w:rsidRPr="00232AB3" w:rsidTr="00312285">
        <w:trPr>
          <w:trHeight w:val="834"/>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62109" w:rsidRPr="00232AB3" w:rsidTr="00E048B9">
        <w:trPr>
          <w:trHeight w:val="1662"/>
        </w:trPr>
        <w:tc>
          <w:tcPr>
            <w:tcW w:w="1769" w:type="dxa"/>
            <w:shd w:val="clear" w:color="auto" w:fill="C0C0C0"/>
          </w:tcPr>
          <w:p w:rsidR="00662109" w:rsidRPr="00232AB3" w:rsidRDefault="00455551" w:rsidP="00312285">
            <w:pPr>
              <w:spacing w:line="0" w:lineRule="atLeast"/>
            </w:pPr>
            <w:r>
              <w:t>Handtekening</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Datum</w:t>
            </w:r>
          </w:p>
        </w:tc>
        <w:tc>
          <w:tcPr>
            <w:tcW w:w="6381" w:type="dxa"/>
          </w:tcPr>
          <w:p w:rsidR="00662109" w:rsidRPr="00232AB3" w:rsidRDefault="00662109" w:rsidP="00312285">
            <w:pPr>
              <w:spacing w:line="0" w:lineRule="atLeast"/>
            </w:pPr>
          </w:p>
        </w:tc>
      </w:tr>
    </w:tbl>
    <w:p w:rsidR="00662109" w:rsidRPr="00312285" w:rsidRDefault="00662109" w:rsidP="00312285">
      <w:pPr>
        <w:pStyle w:val="Kopzondernummering"/>
        <w:spacing w:after="0" w:line="0" w:lineRule="atLeast"/>
        <w:rPr>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E048B9">
        <w:tc>
          <w:tcPr>
            <w:tcW w:w="1769" w:type="dxa"/>
            <w:tcBorders>
              <w:bottom w:val="single" w:sz="4" w:space="0" w:color="auto"/>
            </w:tcBorders>
            <w:shd w:val="clear" w:color="auto" w:fill="C0C0C0"/>
          </w:tcPr>
          <w:p w:rsidR="00662109" w:rsidRPr="00232AB3" w:rsidRDefault="00662109" w:rsidP="00312285">
            <w:pPr>
              <w:spacing w:line="0" w:lineRule="atLeast"/>
            </w:pPr>
          </w:p>
        </w:tc>
        <w:tc>
          <w:tcPr>
            <w:tcW w:w="6381" w:type="dxa"/>
            <w:shd w:val="clear" w:color="auto" w:fill="C0C0C0"/>
          </w:tcPr>
          <w:p w:rsidR="00662109" w:rsidRPr="00232AB3" w:rsidRDefault="00662109" w:rsidP="00312285">
            <w:pPr>
              <w:spacing w:line="0" w:lineRule="atLeast"/>
            </w:pPr>
            <w:r w:rsidRPr="00232AB3">
              <w:t>Ondertekening</w:t>
            </w:r>
            <w:r>
              <w:t xml:space="preserve"> lid samenwerkingsverband</w:t>
            </w:r>
          </w:p>
        </w:tc>
      </w:tr>
      <w:tr w:rsidR="00662109" w:rsidRPr="00232AB3" w:rsidTr="00E048B9">
        <w:tc>
          <w:tcPr>
            <w:tcW w:w="1769" w:type="dxa"/>
            <w:shd w:val="clear" w:color="auto" w:fill="C0C0C0"/>
          </w:tcPr>
          <w:p w:rsidR="00662109" w:rsidRPr="00232AB3" w:rsidRDefault="00455551" w:rsidP="00312285">
            <w:pPr>
              <w:spacing w:line="0" w:lineRule="atLeast"/>
            </w:pPr>
            <w:r>
              <w:t>Naam</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Functie</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Bedrijf</w:t>
            </w:r>
          </w:p>
        </w:tc>
        <w:tc>
          <w:tcPr>
            <w:tcW w:w="6381" w:type="dxa"/>
          </w:tcPr>
          <w:p w:rsidR="00662109" w:rsidRPr="00232AB3" w:rsidRDefault="00662109" w:rsidP="00312285">
            <w:pPr>
              <w:spacing w:line="0" w:lineRule="atLeast"/>
            </w:pPr>
          </w:p>
        </w:tc>
      </w:tr>
      <w:tr w:rsidR="00312285" w:rsidRPr="00232AB3" w:rsidTr="00312285">
        <w:trPr>
          <w:trHeight w:val="825"/>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62109" w:rsidRPr="00232AB3" w:rsidTr="00E048B9">
        <w:trPr>
          <w:trHeight w:val="1662"/>
        </w:trPr>
        <w:tc>
          <w:tcPr>
            <w:tcW w:w="1769" w:type="dxa"/>
            <w:shd w:val="clear" w:color="auto" w:fill="C0C0C0"/>
          </w:tcPr>
          <w:p w:rsidR="00662109" w:rsidRPr="00232AB3" w:rsidRDefault="00455551" w:rsidP="00312285">
            <w:pPr>
              <w:spacing w:line="0" w:lineRule="atLeast"/>
            </w:pPr>
            <w:r>
              <w:t>Handtekening</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Datum</w:t>
            </w:r>
          </w:p>
        </w:tc>
        <w:tc>
          <w:tcPr>
            <w:tcW w:w="6381" w:type="dxa"/>
          </w:tcPr>
          <w:p w:rsidR="00662109" w:rsidRPr="00232AB3" w:rsidRDefault="00662109" w:rsidP="00312285">
            <w:pPr>
              <w:spacing w:line="0" w:lineRule="atLeast"/>
            </w:pPr>
          </w:p>
        </w:tc>
      </w:tr>
    </w:tbl>
    <w:p w:rsidR="00312285" w:rsidRPr="00312285" w:rsidRDefault="00312285" w:rsidP="00312285">
      <w:pPr>
        <w:pStyle w:val="Kopzondernummering"/>
        <w:spacing w:after="0" w:line="0" w:lineRule="atLeast"/>
        <w:rPr>
          <w:sz w:val="18"/>
          <w:szCs w:val="18"/>
        </w:rPr>
      </w:pPr>
    </w:p>
    <w:p w:rsidR="00312285" w:rsidRDefault="00312285" w:rsidP="00312285">
      <w:pPr>
        <w:spacing w:line="0" w:lineRule="atLeast"/>
        <w:rPr>
          <w:sz w:val="24"/>
        </w:rPr>
      </w:pPr>
      <w:r>
        <w:br w:type="page"/>
      </w:r>
    </w:p>
    <w:p w:rsidR="00662109" w:rsidRPr="00312285" w:rsidRDefault="00662109" w:rsidP="00312285">
      <w:pPr>
        <w:pStyle w:val="Kopzondernummering"/>
        <w:spacing w:after="0" w:line="0" w:lineRule="atLeast"/>
        <w:rPr>
          <w:sz w:val="18"/>
          <w:szCs w:val="18"/>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E048B9">
        <w:tc>
          <w:tcPr>
            <w:tcW w:w="1769" w:type="dxa"/>
            <w:tcBorders>
              <w:bottom w:val="single" w:sz="4" w:space="0" w:color="auto"/>
            </w:tcBorders>
            <w:shd w:val="clear" w:color="auto" w:fill="C0C0C0"/>
          </w:tcPr>
          <w:p w:rsidR="00662109" w:rsidRPr="00232AB3" w:rsidRDefault="00662109" w:rsidP="00312285">
            <w:pPr>
              <w:spacing w:line="0" w:lineRule="atLeast"/>
            </w:pPr>
          </w:p>
        </w:tc>
        <w:tc>
          <w:tcPr>
            <w:tcW w:w="6381" w:type="dxa"/>
            <w:shd w:val="clear" w:color="auto" w:fill="C0C0C0"/>
          </w:tcPr>
          <w:p w:rsidR="00662109" w:rsidRPr="00232AB3" w:rsidRDefault="00662109" w:rsidP="00312285">
            <w:pPr>
              <w:spacing w:line="0" w:lineRule="atLeast"/>
            </w:pPr>
            <w:r w:rsidRPr="00232AB3">
              <w:t>Ondertekening</w:t>
            </w:r>
            <w:r>
              <w:t xml:space="preserve"> lid samenwerkingsverband</w:t>
            </w:r>
          </w:p>
        </w:tc>
      </w:tr>
      <w:tr w:rsidR="00662109" w:rsidRPr="00232AB3" w:rsidTr="00E048B9">
        <w:tc>
          <w:tcPr>
            <w:tcW w:w="1769" w:type="dxa"/>
            <w:shd w:val="clear" w:color="auto" w:fill="C0C0C0"/>
          </w:tcPr>
          <w:p w:rsidR="00662109" w:rsidRPr="00232AB3" w:rsidRDefault="00455551" w:rsidP="00312285">
            <w:pPr>
              <w:spacing w:line="0" w:lineRule="atLeast"/>
            </w:pPr>
            <w:r>
              <w:t>Naam</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Functie</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Bedrijf</w:t>
            </w:r>
          </w:p>
        </w:tc>
        <w:tc>
          <w:tcPr>
            <w:tcW w:w="6381" w:type="dxa"/>
          </w:tcPr>
          <w:p w:rsidR="00662109" w:rsidRPr="00232AB3" w:rsidRDefault="00662109" w:rsidP="00312285">
            <w:pPr>
              <w:spacing w:line="0" w:lineRule="atLeast"/>
            </w:pPr>
          </w:p>
        </w:tc>
      </w:tr>
      <w:tr w:rsidR="00312285" w:rsidRPr="00232AB3" w:rsidTr="00312285">
        <w:trPr>
          <w:trHeight w:val="840"/>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62109" w:rsidRPr="00232AB3" w:rsidTr="00E048B9">
        <w:trPr>
          <w:trHeight w:val="1662"/>
        </w:trPr>
        <w:tc>
          <w:tcPr>
            <w:tcW w:w="1769" w:type="dxa"/>
            <w:shd w:val="clear" w:color="auto" w:fill="C0C0C0"/>
          </w:tcPr>
          <w:p w:rsidR="00662109" w:rsidRPr="00232AB3" w:rsidRDefault="00455551" w:rsidP="00312285">
            <w:pPr>
              <w:spacing w:line="0" w:lineRule="atLeast"/>
            </w:pPr>
            <w:r>
              <w:t>Handtekening</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Datum</w:t>
            </w:r>
          </w:p>
        </w:tc>
        <w:tc>
          <w:tcPr>
            <w:tcW w:w="6381" w:type="dxa"/>
          </w:tcPr>
          <w:p w:rsidR="00662109" w:rsidRPr="00232AB3" w:rsidRDefault="00662109" w:rsidP="00312285">
            <w:pPr>
              <w:spacing w:line="0" w:lineRule="atLeast"/>
            </w:pPr>
          </w:p>
        </w:tc>
      </w:tr>
    </w:tbl>
    <w:p w:rsidR="00662109" w:rsidRDefault="00662109" w:rsidP="00312285">
      <w:pPr>
        <w:pStyle w:val="Kopzondernummering"/>
        <w:spacing w:after="0" w:line="0" w:lineRule="atLeast"/>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E048B9">
        <w:tc>
          <w:tcPr>
            <w:tcW w:w="1769" w:type="dxa"/>
            <w:tcBorders>
              <w:bottom w:val="single" w:sz="4" w:space="0" w:color="auto"/>
            </w:tcBorders>
            <w:shd w:val="clear" w:color="auto" w:fill="C0C0C0"/>
          </w:tcPr>
          <w:p w:rsidR="00662109" w:rsidRPr="00232AB3" w:rsidRDefault="00662109" w:rsidP="00312285">
            <w:pPr>
              <w:spacing w:line="0" w:lineRule="atLeast"/>
            </w:pPr>
          </w:p>
        </w:tc>
        <w:tc>
          <w:tcPr>
            <w:tcW w:w="6381" w:type="dxa"/>
            <w:shd w:val="clear" w:color="auto" w:fill="C0C0C0"/>
          </w:tcPr>
          <w:p w:rsidR="00662109" w:rsidRPr="00232AB3" w:rsidRDefault="00662109" w:rsidP="00312285">
            <w:pPr>
              <w:spacing w:line="0" w:lineRule="atLeast"/>
            </w:pPr>
            <w:r w:rsidRPr="00232AB3">
              <w:t>Ondertekening</w:t>
            </w:r>
            <w:r>
              <w:t xml:space="preserve"> lid samenwerkingsverband</w:t>
            </w:r>
          </w:p>
        </w:tc>
      </w:tr>
      <w:tr w:rsidR="00662109" w:rsidRPr="00232AB3" w:rsidTr="00E048B9">
        <w:tc>
          <w:tcPr>
            <w:tcW w:w="1769" w:type="dxa"/>
            <w:shd w:val="clear" w:color="auto" w:fill="C0C0C0"/>
          </w:tcPr>
          <w:p w:rsidR="00662109" w:rsidRPr="00232AB3" w:rsidRDefault="00455551" w:rsidP="00312285">
            <w:pPr>
              <w:spacing w:line="0" w:lineRule="atLeast"/>
            </w:pPr>
            <w:r>
              <w:t>Naam:</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Functie</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Bedrijf</w:t>
            </w:r>
          </w:p>
        </w:tc>
        <w:tc>
          <w:tcPr>
            <w:tcW w:w="6381" w:type="dxa"/>
          </w:tcPr>
          <w:p w:rsidR="00662109" w:rsidRPr="00232AB3" w:rsidRDefault="00662109" w:rsidP="00312285">
            <w:pPr>
              <w:spacing w:line="0" w:lineRule="atLeast"/>
            </w:pPr>
          </w:p>
        </w:tc>
      </w:tr>
      <w:tr w:rsidR="00312285" w:rsidRPr="00232AB3" w:rsidTr="00312285">
        <w:trPr>
          <w:trHeight w:val="833"/>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62109" w:rsidRPr="00232AB3" w:rsidTr="00E048B9">
        <w:trPr>
          <w:trHeight w:val="1662"/>
        </w:trPr>
        <w:tc>
          <w:tcPr>
            <w:tcW w:w="1769" w:type="dxa"/>
            <w:shd w:val="clear" w:color="auto" w:fill="C0C0C0"/>
          </w:tcPr>
          <w:p w:rsidR="00662109" w:rsidRPr="00232AB3" w:rsidRDefault="00455551" w:rsidP="00312285">
            <w:pPr>
              <w:spacing w:line="0" w:lineRule="atLeast"/>
            </w:pPr>
            <w:r>
              <w:t>Handtekening</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Datum</w:t>
            </w:r>
          </w:p>
        </w:tc>
        <w:tc>
          <w:tcPr>
            <w:tcW w:w="6381" w:type="dxa"/>
          </w:tcPr>
          <w:p w:rsidR="00662109" w:rsidRPr="00232AB3" w:rsidRDefault="00662109" w:rsidP="00312285">
            <w:pPr>
              <w:spacing w:line="0" w:lineRule="atLeast"/>
            </w:pPr>
          </w:p>
        </w:tc>
      </w:tr>
    </w:tbl>
    <w:p w:rsidR="00662109" w:rsidRDefault="00662109" w:rsidP="00312285">
      <w:pPr>
        <w:pStyle w:val="Kopzondernummering"/>
        <w:spacing w:after="0" w:line="0" w:lineRule="atLeast"/>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62109" w:rsidRPr="00232AB3" w:rsidTr="00E048B9">
        <w:tc>
          <w:tcPr>
            <w:tcW w:w="1769" w:type="dxa"/>
            <w:tcBorders>
              <w:bottom w:val="single" w:sz="4" w:space="0" w:color="auto"/>
            </w:tcBorders>
            <w:shd w:val="clear" w:color="auto" w:fill="C0C0C0"/>
          </w:tcPr>
          <w:p w:rsidR="00662109" w:rsidRPr="00232AB3" w:rsidRDefault="00662109" w:rsidP="00312285">
            <w:pPr>
              <w:spacing w:line="0" w:lineRule="atLeast"/>
            </w:pPr>
          </w:p>
        </w:tc>
        <w:tc>
          <w:tcPr>
            <w:tcW w:w="6381" w:type="dxa"/>
            <w:shd w:val="clear" w:color="auto" w:fill="C0C0C0"/>
          </w:tcPr>
          <w:p w:rsidR="00662109" w:rsidRPr="00232AB3" w:rsidRDefault="00662109" w:rsidP="00312285">
            <w:pPr>
              <w:spacing w:line="0" w:lineRule="atLeast"/>
            </w:pPr>
            <w:r w:rsidRPr="00232AB3">
              <w:t>Ondertekening</w:t>
            </w:r>
            <w:r>
              <w:t xml:space="preserve"> lid samenwerkingsverband</w:t>
            </w:r>
          </w:p>
        </w:tc>
      </w:tr>
      <w:tr w:rsidR="00662109" w:rsidRPr="00232AB3" w:rsidTr="00E048B9">
        <w:tc>
          <w:tcPr>
            <w:tcW w:w="1769" w:type="dxa"/>
            <w:shd w:val="clear" w:color="auto" w:fill="C0C0C0"/>
          </w:tcPr>
          <w:p w:rsidR="00662109" w:rsidRPr="00232AB3" w:rsidRDefault="00455551" w:rsidP="00312285">
            <w:pPr>
              <w:spacing w:line="0" w:lineRule="atLeast"/>
            </w:pPr>
            <w:r>
              <w:t>Naam</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Functie</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455551" w:rsidP="00312285">
            <w:pPr>
              <w:spacing w:line="0" w:lineRule="atLeast"/>
            </w:pPr>
            <w:r>
              <w:t>Bedrijf</w:t>
            </w:r>
          </w:p>
        </w:tc>
        <w:tc>
          <w:tcPr>
            <w:tcW w:w="6381" w:type="dxa"/>
          </w:tcPr>
          <w:p w:rsidR="00662109" w:rsidRPr="00232AB3" w:rsidRDefault="00662109" w:rsidP="00312285">
            <w:pPr>
              <w:spacing w:line="0" w:lineRule="atLeast"/>
            </w:pPr>
          </w:p>
        </w:tc>
      </w:tr>
      <w:tr w:rsidR="00312285" w:rsidRPr="00232AB3" w:rsidTr="00312285">
        <w:trPr>
          <w:trHeight w:val="837"/>
        </w:trPr>
        <w:tc>
          <w:tcPr>
            <w:tcW w:w="1769" w:type="dxa"/>
            <w:shd w:val="clear" w:color="auto" w:fill="C0C0C0"/>
          </w:tcPr>
          <w:p w:rsidR="00312285" w:rsidRDefault="00312285" w:rsidP="00312285">
            <w:pPr>
              <w:spacing w:line="0" w:lineRule="atLeast"/>
            </w:pPr>
            <w:r>
              <w:t>Inschrijfnummer beroeps- of handelsregister</w:t>
            </w:r>
          </w:p>
        </w:tc>
        <w:tc>
          <w:tcPr>
            <w:tcW w:w="6381" w:type="dxa"/>
          </w:tcPr>
          <w:p w:rsidR="00312285" w:rsidRPr="00232AB3" w:rsidRDefault="00312285" w:rsidP="00312285">
            <w:pPr>
              <w:spacing w:line="0" w:lineRule="atLeast"/>
            </w:pPr>
          </w:p>
        </w:tc>
      </w:tr>
      <w:tr w:rsidR="00662109" w:rsidRPr="00232AB3" w:rsidTr="00E048B9">
        <w:trPr>
          <w:trHeight w:val="1662"/>
        </w:trPr>
        <w:tc>
          <w:tcPr>
            <w:tcW w:w="1769" w:type="dxa"/>
            <w:shd w:val="clear" w:color="auto" w:fill="C0C0C0"/>
          </w:tcPr>
          <w:p w:rsidR="00662109" w:rsidRPr="00232AB3" w:rsidRDefault="00455551" w:rsidP="00312285">
            <w:pPr>
              <w:spacing w:line="0" w:lineRule="atLeast"/>
            </w:pPr>
            <w:r>
              <w:t>Handtekening</w:t>
            </w:r>
          </w:p>
        </w:tc>
        <w:tc>
          <w:tcPr>
            <w:tcW w:w="6381" w:type="dxa"/>
          </w:tcPr>
          <w:p w:rsidR="00662109" w:rsidRPr="00232AB3" w:rsidRDefault="00662109" w:rsidP="00312285">
            <w:pPr>
              <w:spacing w:line="0" w:lineRule="atLeast"/>
            </w:pPr>
          </w:p>
        </w:tc>
      </w:tr>
      <w:tr w:rsidR="00662109" w:rsidRPr="00232AB3" w:rsidTr="00E048B9">
        <w:tc>
          <w:tcPr>
            <w:tcW w:w="1769" w:type="dxa"/>
            <w:shd w:val="clear" w:color="auto" w:fill="C0C0C0"/>
          </w:tcPr>
          <w:p w:rsidR="00662109" w:rsidRPr="00232AB3" w:rsidRDefault="00662109" w:rsidP="00312285">
            <w:pPr>
              <w:spacing w:line="0" w:lineRule="atLeast"/>
            </w:pPr>
            <w:r w:rsidRPr="00232AB3">
              <w:t>Datum:</w:t>
            </w:r>
          </w:p>
        </w:tc>
        <w:tc>
          <w:tcPr>
            <w:tcW w:w="6381" w:type="dxa"/>
          </w:tcPr>
          <w:p w:rsidR="00662109" w:rsidRPr="00232AB3" w:rsidRDefault="00662109" w:rsidP="00312285">
            <w:pPr>
              <w:spacing w:line="0" w:lineRule="atLeast"/>
            </w:pPr>
          </w:p>
        </w:tc>
      </w:tr>
    </w:tbl>
    <w:p w:rsidR="00662109" w:rsidRDefault="00662109" w:rsidP="00312285">
      <w:pPr>
        <w:pStyle w:val="Kopzondernummering"/>
        <w:spacing w:after="0" w:line="0" w:lineRule="atLeast"/>
      </w:pPr>
    </w:p>
    <w:p w:rsidR="00662109" w:rsidRPr="00232AB3" w:rsidRDefault="00662109" w:rsidP="00312285">
      <w:pPr>
        <w:pStyle w:val="Kopzondernummering"/>
        <w:spacing w:after="0" w:line="0" w:lineRule="atLeast"/>
      </w:pPr>
    </w:p>
    <w:sectPr w:rsidR="00662109" w:rsidRPr="00232AB3" w:rsidSect="005B4F97">
      <w:headerReference w:type="even" r:id="rId9"/>
      <w:headerReference w:type="default" r:id="rId10"/>
      <w:footerReference w:type="even" r:id="rId11"/>
      <w:footerReference w:type="default" r:id="rId12"/>
      <w:headerReference w:type="first" r:id="rId13"/>
      <w:footerReference w:type="first" r:id="rId14"/>
      <w:pgSz w:w="11906" w:h="16838" w:code="9"/>
      <w:pgMar w:top="2520" w:right="960" w:bottom="1080" w:left="3220" w:header="200" w:footer="660"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E5798FE" w15:done="0"/>
  <w15:commentEx w15:paraId="11952616" w15:done="0"/>
  <w15:commentEx w15:paraId="21E2DD5B" w15:done="0"/>
  <w15:commentEx w15:paraId="1752AAD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CA1" w:rsidRDefault="002D4CA1">
      <w:r>
        <w:separator/>
      </w:r>
    </w:p>
    <w:p w:rsidR="002D4CA1" w:rsidRDefault="002D4CA1"/>
    <w:p w:rsidR="002D4CA1" w:rsidRDefault="002D4CA1"/>
  </w:endnote>
  <w:endnote w:type="continuationSeparator" w:id="0">
    <w:p w:rsidR="002D4CA1" w:rsidRDefault="002D4CA1">
      <w:r>
        <w:continuationSeparator/>
      </w:r>
    </w:p>
    <w:p w:rsidR="002D4CA1" w:rsidRDefault="002D4CA1"/>
    <w:p w:rsidR="002D4CA1" w:rsidRDefault="002D4C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Utopia Bold">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ＭＳ 明朝"/>
    <w:panose1 w:val="02020609040205080304"/>
    <w:charset w:val="80"/>
    <w:family w:val="modern"/>
    <w:pitch w:val="fixed"/>
    <w:sig w:usb0="E00002FF" w:usb1="6AC7FDFB" w:usb2="00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C44" w:rsidRDefault="005D3C44">
    <w:pPr>
      <w:pStyle w:val="Voettekst"/>
    </w:pPr>
  </w:p>
  <w:p w:rsidR="005D3C44" w:rsidRDefault="005D3C44"/>
  <w:tbl>
    <w:tblPr>
      <w:tblW w:w="9900" w:type="dxa"/>
      <w:tblLayout w:type="fixed"/>
      <w:tblCellMar>
        <w:left w:w="0" w:type="dxa"/>
        <w:right w:w="0" w:type="dxa"/>
      </w:tblCellMar>
      <w:tblLook w:val="0000" w:firstRow="0" w:lastRow="0" w:firstColumn="0" w:lastColumn="0" w:noHBand="0" w:noVBand="0"/>
    </w:tblPr>
    <w:tblGrid>
      <w:gridCol w:w="7752"/>
      <w:gridCol w:w="2148"/>
    </w:tblGrid>
    <w:tr w:rsidR="005D3C44">
      <w:trPr>
        <w:trHeight w:hRule="exact" w:val="240"/>
      </w:trPr>
      <w:tc>
        <w:tcPr>
          <w:tcW w:w="7752" w:type="dxa"/>
          <w:shd w:val="clear" w:color="auto" w:fill="auto"/>
        </w:tcPr>
        <w:p w:rsidR="005D3C44" w:rsidRDefault="005D3C44" w:rsidP="00C26079">
          <w:r>
            <w:t>VERTROUWELIJK</w:t>
          </w:r>
        </w:p>
      </w:tc>
      <w:tc>
        <w:tcPr>
          <w:tcW w:w="2148" w:type="dxa"/>
        </w:tcPr>
        <w:p w:rsidR="005D3C44" w:rsidRPr="00B74DD5" w:rsidRDefault="005D3C4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673B5D">
            <w:fldChar w:fldCharType="begin"/>
          </w:r>
          <w:r w:rsidR="00673B5D">
            <w:instrText xml:space="preserve"> NUMPAGES   \* MERGEFORMAT </w:instrText>
          </w:r>
          <w:r w:rsidR="00673B5D">
            <w:fldChar w:fldCharType="separate"/>
          </w:r>
          <w:r>
            <w:t>12</w:t>
          </w:r>
          <w:r w:rsidR="00673B5D">
            <w:fldChar w:fldCharType="end"/>
          </w:r>
        </w:p>
      </w:tc>
    </w:tr>
  </w:tbl>
  <w:p w:rsidR="005D3C44" w:rsidRDefault="005D3C44"/>
  <w:tbl>
    <w:tblPr>
      <w:tblW w:w="9900" w:type="dxa"/>
      <w:tblLayout w:type="fixed"/>
      <w:tblCellMar>
        <w:left w:w="0" w:type="dxa"/>
        <w:right w:w="0" w:type="dxa"/>
      </w:tblCellMar>
      <w:tblLook w:val="0000" w:firstRow="0" w:lastRow="0" w:firstColumn="0" w:lastColumn="0" w:noHBand="0" w:noVBand="0"/>
    </w:tblPr>
    <w:tblGrid>
      <w:gridCol w:w="7752"/>
      <w:gridCol w:w="2148"/>
    </w:tblGrid>
    <w:tr w:rsidR="005D3C44">
      <w:trPr>
        <w:trHeight w:hRule="exact" w:val="240"/>
      </w:trPr>
      <w:tc>
        <w:tcPr>
          <w:tcW w:w="7752" w:type="dxa"/>
          <w:shd w:val="clear" w:color="auto" w:fill="auto"/>
        </w:tcPr>
        <w:p w:rsidR="005D3C44" w:rsidRDefault="005D3C44" w:rsidP="00C26079">
          <w:r>
            <w:t>VERTROUWELIJK</w:t>
          </w:r>
        </w:p>
      </w:tc>
      <w:tc>
        <w:tcPr>
          <w:tcW w:w="2148" w:type="dxa"/>
        </w:tcPr>
        <w:p w:rsidR="005D3C44" w:rsidRPr="00B74DD5" w:rsidRDefault="005D3C4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673B5D">
            <w:fldChar w:fldCharType="begin"/>
          </w:r>
          <w:r w:rsidR="00673B5D">
            <w:instrText xml:space="preserve"> NUMPAGES   \* MERGEFORMAT </w:instrText>
          </w:r>
          <w:r w:rsidR="00673B5D">
            <w:fldChar w:fldCharType="separate"/>
          </w:r>
          <w:r>
            <w:t>12</w:t>
          </w:r>
          <w:r w:rsidR="00673B5D">
            <w:fldChar w:fldCharType="end"/>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6260"/>
      <w:gridCol w:w="1392"/>
    </w:tblGrid>
    <w:tr w:rsidR="005D3C44" w:rsidTr="005B4F97">
      <w:trPr>
        <w:trHeight w:hRule="exact" w:val="240"/>
      </w:trPr>
      <w:tc>
        <w:tcPr>
          <w:tcW w:w="6260" w:type="dxa"/>
          <w:shd w:val="clear" w:color="auto" w:fill="auto"/>
        </w:tcPr>
        <w:p w:rsidR="005D3C44" w:rsidRPr="00C12E90" w:rsidRDefault="005D3C44" w:rsidP="002E14E1">
          <w:pPr>
            <w:rPr>
              <w:rStyle w:val="Huisstijl-Rubricering"/>
            </w:rPr>
          </w:pPr>
        </w:p>
      </w:tc>
      <w:tc>
        <w:tcPr>
          <w:tcW w:w="1392" w:type="dxa"/>
        </w:tcPr>
        <w:p w:rsidR="005D3C44" w:rsidRPr="006B1455" w:rsidRDefault="005D3C44" w:rsidP="002E14E1">
          <w:pPr>
            <w:pStyle w:val="Huisstijl-Paginanummering"/>
            <w:jc w:val="right"/>
          </w:pPr>
          <w:r w:rsidRPr="006B1455">
            <w:t xml:space="preserve">Pagina </w:t>
          </w:r>
          <w:r>
            <w:fldChar w:fldCharType="begin"/>
          </w:r>
          <w:r>
            <w:instrText xml:space="preserve"> PAGE   \* MERGEFORMAT </w:instrText>
          </w:r>
          <w:r>
            <w:fldChar w:fldCharType="separate"/>
          </w:r>
          <w:r w:rsidR="00673B5D">
            <w:t>13</w:t>
          </w:r>
          <w:r>
            <w:fldChar w:fldCharType="end"/>
          </w:r>
          <w:r w:rsidRPr="006B1455">
            <w:t xml:space="preserve"> van </w:t>
          </w:r>
          <w:r w:rsidR="00673B5D">
            <w:fldChar w:fldCharType="begin"/>
          </w:r>
          <w:r w:rsidR="00673B5D">
            <w:instrText xml:space="preserve"> NUMPAGES   \* MERGEFORMAT </w:instrText>
          </w:r>
          <w:r w:rsidR="00673B5D">
            <w:fldChar w:fldCharType="separate"/>
          </w:r>
          <w:r w:rsidR="00673B5D">
            <w:t>13</w:t>
          </w:r>
          <w:r w:rsidR="00673B5D">
            <w:fldChar w:fldCharType="end"/>
          </w:r>
        </w:p>
      </w:tc>
    </w:tr>
  </w:tbl>
  <w:p w:rsidR="005D3C44" w:rsidRPr="00BC3B53" w:rsidRDefault="005D3C44" w:rsidP="00B74DD5">
    <w:pPr>
      <w:spacing w:line="240" w:lineRule="auto"/>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C44" w:rsidRPr="00BC3B53" w:rsidRDefault="005D3C44" w:rsidP="0039744C">
    <w:pPr>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CA1" w:rsidRPr="00B35331" w:rsidRDefault="002D4CA1" w:rsidP="00B35331">
      <w:pPr>
        <w:pStyle w:val="Voettekst"/>
      </w:pPr>
    </w:p>
  </w:footnote>
  <w:footnote w:type="continuationSeparator" w:id="0">
    <w:p w:rsidR="002D4CA1" w:rsidRDefault="002D4CA1">
      <w:r>
        <w:continuationSeparator/>
      </w:r>
    </w:p>
    <w:p w:rsidR="002D4CA1" w:rsidRDefault="002D4CA1"/>
    <w:p w:rsidR="002D4CA1" w:rsidRDefault="002D4CA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C44" w:rsidRDefault="005D3C44">
    <w:pPr>
      <w:pStyle w:val="Koptekst"/>
    </w:pPr>
  </w:p>
  <w:p w:rsidR="005D3C44" w:rsidRDefault="005D3C44"/>
  <w:p w:rsidR="005D3C44" w:rsidRDefault="005D3C4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C44" w:rsidRDefault="005D3C44"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5D3C44" w:rsidRPr="00275984" w:rsidTr="002E14E1">
      <w:trPr>
        <w:trHeight w:val="400"/>
      </w:trPr>
      <w:tc>
        <w:tcPr>
          <w:tcW w:w="7520" w:type="dxa"/>
          <w:shd w:val="clear" w:color="auto" w:fill="auto"/>
        </w:tcPr>
        <w:p w:rsidR="005D3C44" w:rsidRPr="002E14E1" w:rsidRDefault="005D3C44" w:rsidP="00B7376B">
          <w:pPr>
            <w:adjustRightInd w:val="0"/>
            <w:spacing w:line="180" w:lineRule="exact"/>
            <w:rPr>
              <w:sz w:val="13"/>
            </w:rPr>
          </w:pPr>
          <w:r w:rsidRPr="001A6C97">
            <w:rPr>
              <w:rStyle w:val="Huisstijl-Koptekst"/>
            </w:rPr>
            <w:t xml:space="preserve">Bijlage 1 Inschrijfformulier Europese aanbesteding </w:t>
          </w:r>
          <w:r w:rsidR="001A6C97" w:rsidRPr="001A6C97">
            <w:rPr>
              <w:rStyle w:val="Huisstijl-Koptekst"/>
            </w:rPr>
            <w:t>Beveiligingsdiensten ten behoeve van Dienst Justitiële Inrichtingen</w:t>
          </w:r>
          <w:r w:rsidR="00C653D3">
            <w:rPr>
              <w:rStyle w:val="Huisstijl-Koptekst"/>
            </w:rPr>
            <w:t>,</w:t>
          </w:r>
          <w:r w:rsidR="001A6C97">
            <w:rPr>
              <w:rStyle w:val="Huisstijl-Koptekst"/>
            </w:rPr>
            <w:t xml:space="preserve"> kenmerk:</w:t>
          </w:r>
          <w:r w:rsidR="001A6C97">
            <w:t xml:space="preserve"> </w:t>
          </w:r>
          <w:r w:rsidR="001A6C97" w:rsidRPr="001A6C97">
            <w:rPr>
              <w:rStyle w:val="Huisstijl-Koptekst"/>
            </w:rPr>
            <w:t>SSC DJI\INKEA\CV\2018-3</w:t>
          </w:r>
          <w:r w:rsidR="005621F4">
            <w:rPr>
              <w:rStyle w:val="Huisstijl-Koptekst"/>
            </w:rPr>
            <w:t xml:space="preserve">, versie </w:t>
          </w:r>
          <w:r w:rsidR="005621F4" w:rsidRPr="005621F4">
            <w:rPr>
              <w:rStyle w:val="Huisstijl-Koptekst"/>
            </w:rPr>
            <w:t>1.0, 14 januari 2019 (publicatie aanbesteding)</w:t>
          </w:r>
          <w:r w:rsidR="005621F4">
            <w:rPr>
              <w:rStyle w:val="Huisstijl-Koptekst"/>
            </w:rPr>
            <w:t xml:space="preserve"> </w:t>
          </w:r>
        </w:p>
      </w:tc>
    </w:tr>
  </w:tbl>
  <w:p w:rsidR="005D3C44" w:rsidRDefault="005D3C44" w:rsidP="000D7BB7">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3C44" w:rsidRDefault="005D3C44" w:rsidP="006E263E">
    <w:r>
      <w:rPr>
        <w:noProof/>
      </w:rPr>
      <mc:AlternateContent>
        <mc:Choice Requires="wps">
          <w:drawing>
            <wp:anchor distT="0" distB="0" distL="114300" distR="114300" simplePos="0" relativeHeight="251657728" behindDoc="0" locked="0" layoutInCell="1" allowOverlap="1" wp14:anchorId="59C17B3D" wp14:editId="6EA1CAE5">
              <wp:simplePos x="0" y="0"/>
              <wp:positionH relativeFrom="column">
                <wp:posOffset>1374140</wp:posOffset>
              </wp:positionH>
              <wp:positionV relativeFrom="page">
                <wp:posOffset>-87630</wp:posOffset>
              </wp:positionV>
              <wp:extent cx="4025900" cy="1746250"/>
              <wp:effectExtent l="2540" t="0" r="635"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5D3C44">
                            <w:trPr>
                              <w:trHeight w:val="2636"/>
                            </w:trPr>
                            <w:tc>
                              <w:tcPr>
                                <w:tcW w:w="737" w:type="dxa"/>
                                <w:shd w:val="clear" w:color="auto" w:fill="auto"/>
                              </w:tcPr>
                              <w:p w:rsidR="005D3C44" w:rsidRDefault="005D3C44" w:rsidP="006E263E">
                                <w:pPr>
                                  <w:spacing w:line="240" w:lineRule="auto"/>
                                </w:pPr>
                                <w:r>
                                  <w:rPr>
                                    <w:noProof/>
                                  </w:rPr>
                                  <w:drawing>
                                    <wp:inline distT="0" distB="0" distL="0" distR="0" wp14:anchorId="5F364F08" wp14:editId="4182BF00">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5D3C44" w:rsidRDefault="00C9153F" w:rsidP="006E263E">
                                <w:pPr>
                                  <w:spacing w:line="240" w:lineRule="auto"/>
                                </w:pPr>
                                <w:r>
                                  <w:rPr>
                                    <w:noProof/>
                                  </w:rPr>
                                  <w:drawing>
                                    <wp:inline distT="0" distB="0" distL="0" distR="0">
                                      <wp:extent cx="2329815" cy="15741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815" cy="1574165"/>
                                              </a:xfrm>
                                              <a:prstGeom prst="rect">
                                                <a:avLst/>
                                              </a:prstGeom>
                                              <a:noFill/>
                                              <a:ln>
                                                <a:noFill/>
                                              </a:ln>
                                            </pic:spPr>
                                          </pic:pic>
                                        </a:graphicData>
                                      </a:graphic>
                                    </wp:inline>
                                  </w:drawing>
                                </w:r>
                              </w:p>
                            </w:tc>
                          </w:tr>
                        </w:tbl>
                        <w:p w:rsidR="005D3C44" w:rsidRDefault="005D3C44"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vB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MmbO8G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5D3C44">
                      <w:trPr>
                        <w:trHeight w:val="2636"/>
                      </w:trPr>
                      <w:tc>
                        <w:tcPr>
                          <w:tcW w:w="737" w:type="dxa"/>
                          <w:shd w:val="clear" w:color="auto" w:fill="auto"/>
                        </w:tcPr>
                        <w:p w:rsidR="005D3C44" w:rsidRDefault="005D3C44" w:rsidP="006E263E">
                          <w:pPr>
                            <w:spacing w:line="240" w:lineRule="auto"/>
                          </w:pPr>
                          <w:r>
                            <w:rPr>
                              <w:noProof/>
                            </w:rPr>
                            <w:drawing>
                              <wp:inline distT="0" distB="0" distL="0" distR="0" wp14:anchorId="5F364F08" wp14:editId="4182BF00">
                                <wp:extent cx="466090" cy="1587500"/>
                                <wp:effectExtent l="19050" t="0" r="0" b="0"/>
                                <wp:docPr id="8" name="Afbeelding 8"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5D3C44" w:rsidRDefault="00C9153F" w:rsidP="006E263E">
                          <w:pPr>
                            <w:spacing w:line="240" w:lineRule="auto"/>
                          </w:pPr>
                          <w:r>
                            <w:rPr>
                              <w:noProof/>
                            </w:rPr>
                            <w:drawing>
                              <wp:inline distT="0" distB="0" distL="0" distR="0">
                                <wp:extent cx="2329815" cy="15741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815" cy="1574165"/>
                                        </a:xfrm>
                                        <a:prstGeom prst="rect">
                                          <a:avLst/>
                                        </a:prstGeom>
                                        <a:noFill/>
                                        <a:ln>
                                          <a:noFill/>
                                        </a:ln>
                                      </pic:spPr>
                                    </pic:pic>
                                  </a:graphicData>
                                </a:graphic>
                              </wp:inline>
                            </w:drawing>
                          </w:r>
                        </w:p>
                      </w:tc>
                    </w:tr>
                  </w:tbl>
                  <w:p w:rsidR="005D3C44" w:rsidRDefault="005D3C44" w:rsidP="006E263E"/>
                </w:txbxContent>
              </v:textbox>
              <w10:wrap anchory="page"/>
            </v:shape>
          </w:pict>
        </mc:Fallback>
      </mc:AlternateContent>
    </w:r>
  </w:p>
  <w:p w:rsidR="005D3C44" w:rsidRDefault="005D3C44" w:rsidP="0006027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42B088"/>
    <w:lvl w:ilvl="0">
      <w:start w:val="1"/>
      <w:numFmt w:val="decimal"/>
      <w:lvlText w:val="%1."/>
      <w:lvlJc w:val="left"/>
      <w:pPr>
        <w:tabs>
          <w:tab w:val="num" w:pos="1492"/>
        </w:tabs>
        <w:ind w:left="1492" w:hanging="360"/>
      </w:pPr>
    </w:lvl>
  </w:abstractNum>
  <w:abstractNum w:abstractNumId="1">
    <w:nsid w:val="FFFFFF7D"/>
    <w:multiLevelType w:val="singleLevel"/>
    <w:tmpl w:val="63C01A24"/>
    <w:lvl w:ilvl="0">
      <w:start w:val="1"/>
      <w:numFmt w:val="decimal"/>
      <w:lvlText w:val="%1."/>
      <w:lvlJc w:val="left"/>
      <w:pPr>
        <w:tabs>
          <w:tab w:val="num" w:pos="1209"/>
        </w:tabs>
        <w:ind w:left="1209" w:hanging="360"/>
      </w:pPr>
    </w:lvl>
  </w:abstractNum>
  <w:abstractNum w:abstractNumId="2">
    <w:nsid w:val="FFFFFF7E"/>
    <w:multiLevelType w:val="singleLevel"/>
    <w:tmpl w:val="FB349F5A"/>
    <w:lvl w:ilvl="0">
      <w:start w:val="1"/>
      <w:numFmt w:val="decimal"/>
      <w:lvlText w:val="%1."/>
      <w:lvlJc w:val="left"/>
      <w:pPr>
        <w:tabs>
          <w:tab w:val="num" w:pos="926"/>
        </w:tabs>
        <w:ind w:left="926" w:hanging="360"/>
      </w:pPr>
    </w:lvl>
  </w:abstractNum>
  <w:abstractNum w:abstractNumId="3">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4">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1">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2">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5">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8">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1">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3">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4">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6">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8">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11"/>
  </w:num>
  <w:num w:numId="2">
    <w:abstractNumId w:val="7"/>
  </w:num>
  <w:num w:numId="3">
    <w:abstractNumId w:val="8"/>
  </w:num>
  <w:num w:numId="4">
    <w:abstractNumId w:val="3"/>
  </w:num>
  <w:num w:numId="5">
    <w:abstractNumId w:val="14"/>
  </w:num>
  <w:num w:numId="6">
    <w:abstractNumId w:val="36"/>
  </w:num>
  <w:num w:numId="7">
    <w:abstractNumId w:val="12"/>
  </w:num>
  <w:num w:numId="8">
    <w:abstractNumId w:val="6"/>
  </w:num>
  <w:num w:numId="9">
    <w:abstractNumId w:val="5"/>
  </w:num>
  <w:num w:numId="10">
    <w:abstractNumId w:val="4"/>
  </w:num>
  <w:num w:numId="11">
    <w:abstractNumId w:val="2"/>
  </w:num>
  <w:num w:numId="12">
    <w:abstractNumId w:val="1"/>
  </w:num>
  <w:num w:numId="13">
    <w:abstractNumId w:val="0"/>
  </w:num>
  <w:num w:numId="14">
    <w:abstractNumId w:val="10"/>
  </w:num>
  <w:num w:numId="15">
    <w:abstractNumId w:val="34"/>
  </w:num>
  <w:num w:numId="16">
    <w:abstractNumId w:val="29"/>
  </w:num>
  <w:num w:numId="17">
    <w:abstractNumId w:val="15"/>
  </w:num>
  <w:num w:numId="18">
    <w:abstractNumId w:val="26"/>
  </w:num>
  <w:num w:numId="19">
    <w:abstractNumId w:val="28"/>
  </w:num>
  <w:num w:numId="20">
    <w:abstractNumId w:val="25"/>
  </w:num>
  <w:num w:numId="21">
    <w:abstractNumId w:val="31"/>
  </w:num>
  <w:num w:numId="22">
    <w:abstractNumId w:val="22"/>
  </w:num>
  <w:num w:numId="23">
    <w:abstractNumId w:val="17"/>
  </w:num>
  <w:num w:numId="24">
    <w:abstractNumId w:val="18"/>
  </w:num>
  <w:num w:numId="25">
    <w:abstractNumId w:val="27"/>
  </w:num>
  <w:num w:numId="26">
    <w:abstractNumId w:val="37"/>
  </w:num>
  <w:num w:numId="27">
    <w:abstractNumId w:val="33"/>
  </w:num>
  <w:num w:numId="28">
    <w:abstractNumId w:val="16"/>
  </w:num>
  <w:num w:numId="29">
    <w:abstractNumId w:val="32"/>
  </w:num>
  <w:num w:numId="30">
    <w:abstractNumId w:val="19"/>
  </w:num>
  <w:num w:numId="31">
    <w:abstractNumId w:val="38"/>
  </w:num>
  <w:num w:numId="32">
    <w:abstractNumId w:val="35"/>
  </w:num>
  <w:num w:numId="33">
    <w:abstractNumId w:val="24"/>
  </w:num>
  <w:num w:numId="34">
    <w:abstractNumId w:val="30"/>
  </w:num>
  <w:num w:numId="35">
    <w:abstractNumId w:val="21"/>
  </w:num>
  <w:num w:numId="36">
    <w:abstractNumId w:val="20"/>
  </w:num>
  <w:num w:numId="37">
    <w:abstractNumId w:val="13"/>
  </w:num>
  <w:num w:numId="38">
    <w:abstractNumId w:val="39"/>
  </w:num>
  <w:num w:numId="39">
    <w:abstractNumId w:val="23"/>
  </w:num>
  <w:num w:numId="40">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55297"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118"/>
    <w:rsid w:val="0000392E"/>
    <w:rsid w:val="00020189"/>
    <w:rsid w:val="00020EE4"/>
    <w:rsid w:val="00026139"/>
    <w:rsid w:val="00026447"/>
    <w:rsid w:val="0003271D"/>
    <w:rsid w:val="00033426"/>
    <w:rsid w:val="00034A84"/>
    <w:rsid w:val="00035E67"/>
    <w:rsid w:val="00037F78"/>
    <w:rsid w:val="00044809"/>
    <w:rsid w:val="00056855"/>
    <w:rsid w:val="00057B03"/>
    <w:rsid w:val="0006027D"/>
    <w:rsid w:val="000678C5"/>
    <w:rsid w:val="00071F28"/>
    <w:rsid w:val="00081825"/>
    <w:rsid w:val="00081CB5"/>
    <w:rsid w:val="00082BB1"/>
    <w:rsid w:val="00094B45"/>
    <w:rsid w:val="00096680"/>
    <w:rsid w:val="000A01F6"/>
    <w:rsid w:val="000A3E75"/>
    <w:rsid w:val="000B2A0F"/>
    <w:rsid w:val="000B7281"/>
    <w:rsid w:val="000C3F40"/>
    <w:rsid w:val="000C43A2"/>
    <w:rsid w:val="000C5184"/>
    <w:rsid w:val="000D24C3"/>
    <w:rsid w:val="000D7BB7"/>
    <w:rsid w:val="000E3FFC"/>
    <w:rsid w:val="000F1A72"/>
    <w:rsid w:val="000F2632"/>
    <w:rsid w:val="000F75DA"/>
    <w:rsid w:val="00120377"/>
    <w:rsid w:val="00123082"/>
    <w:rsid w:val="00123704"/>
    <w:rsid w:val="001270C7"/>
    <w:rsid w:val="00131627"/>
    <w:rsid w:val="001409DF"/>
    <w:rsid w:val="001429A1"/>
    <w:rsid w:val="00142BCD"/>
    <w:rsid w:val="0014786A"/>
    <w:rsid w:val="001516A4"/>
    <w:rsid w:val="0016518F"/>
    <w:rsid w:val="00173627"/>
    <w:rsid w:val="001802CA"/>
    <w:rsid w:val="00185576"/>
    <w:rsid w:val="00185951"/>
    <w:rsid w:val="001A2505"/>
    <w:rsid w:val="001A6C97"/>
    <w:rsid w:val="001B7D7E"/>
    <w:rsid w:val="001C47F8"/>
    <w:rsid w:val="001C793E"/>
    <w:rsid w:val="001C797A"/>
    <w:rsid w:val="001D5178"/>
    <w:rsid w:val="001E34C6"/>
    <w:rsid w:val="001E5581"/>
    <w:rsid w:val="001F2822"/>
    <w:rsid w:val="0020062C"/>
    <w:rsid w:val="0020258F"/>
    <w:rsid w:val="00215347"/>
    <w:rsid w:val="00216ADD"/>
    <w:rsid w:val="00216BF1"/>
    <w:rsid w:val="00231003"/>
    <w:rsid w:val="00232AB3"/>
    <w:rsid w:val="00234329"/>
    <w:rsid w:val="00240BD4"/>
    <w:rsid w:val="002428E3"/>
    <w:rsid w:val="0025405C"/>
    <w:rsid w:val="00260BAF"/>
    <w:rsid w:val="002650F7"/>
    <w:rsid w:val="00265E21"/>
    <w:rsid w:val="00280F74"/>
    <w:rsid w:val="00286998"/>
    <w:rsid w:val="002A1A8A"/>
    <w:rsid w:val="002B153C"/>
    <w:rsid w:val="002D317B"/>
    <w:rsid w:val="002D4CA1"/>
    <w:rsid w:val="002E0F69"/>
    <w:rsid w:val="002E14E1"/>
    <w:rsid w:val="002F06A9"/>
    <w:rsid w:val="002F1E1B"/>
    <w:rsid w:val="002F35DC"/>
    <w:rsid w:val="00311050"/>
    <w:rsid w:val="00312285"/>
    <w:rsid w:val="00312597"/>
    <w:rsid w:val="00323155"/>
    <w:rsid w:val="00342938"/>
    <w:rsid w:val="00353D56"/>
    <w:rsid w:val="0036223B"/>
    <w:rsid w:val="0036252A"/>
    <w:rsid w:val="00364D9D"/>
    <w:rsid w:val="00366FB6"/>
    <w:rsid w:val="003731FA"/>
    <w:rsid w:val="003734AB"/>
    <w:rsid w:val="003737A8"/>
    <w:rsid w:val="0037461E"/>
    <w:rsid w:val="00374748"/>
    <w:rsid w:val="00383906"/>
    <w:rsid w:val="00383DA1"/>
    <w:rsid w:val="00384EFF"/>
    <w:rsid w:val="00392A3F"/>
    <w:rsid w:val="0039744C"/>
    <w:rsid w:val="003A06C8"/>
    <w:rsid w:val="003A0D7C"/>
    <w:rsid w:val="003A74F5"/>
    <w:rsid w:val="003B58E3"/>
    <w:rsid w:val="003B7612"/>
    <w:rsid w:val="003B7EE7"/>
    <w:rsid w:val="003C18C0"/>
    <w:rsid w:val="003D1DB0"/>
    <w:rsid w:val="003D39EC"/>
    <w:rsid w:val="003E3DD5"/>
    <w:rsid w:val="003F0222"/>
    <w:rsid w:val="003F216E"/>
    <w:rsid w:val="003F44B7"/>
    <w:rsid w:val="00413D48"/>
    <w:rsid w:val="004213B0"/>
    <w:rsid w:val="00422FEE"/>
    <w:rsid w:val="00437BC1"/>
    <w:rsid w:val="004406FF"/>
    <w:rsid w:val="00441AC2"/>
    <w:rsid w:val="00441C2A"/>
    <w:rsid w:val="00444592"/>
    <w:rsid w:val="004520E4"/>
    <w:rsid w:val="00452BCD"/>
    <w:rsid w:val="00455551"/>
    <w:rsid w:val="00456B63"/>
    <w:rsid w:val="004720FB"/>
    <w:rsid w:val="00483F0B"/>
    <w:rsid w:val="00492A5E"/>
    <w:rsid w:val="004972F2"/>
    <w:rsid w:val="004A40D9"/>
    <w:rsid w:val="004B02EC"/>
    <w:rsid w:val="004B4977"/>
    <w:rsid w:val="004B5465"/>
    <w:rsid w:val="004C4DA9"/>
    <w:rsid w:val="004D2823"/>
    <w:rsid w:val="004E13BE"/>
    <w:rsid w:val="004E32F0"/>
    <w:rsid w:val="00516022"/>
    <w:rsid w:val="00521CEE"/>
    <w:rsid w:val="00524434"/>
    <w:rsid w:val="00534880"/>
    <w:rsid w:val="00536010"/>
    <w:rsid w:val="00541E47"/>
    <w:rsid w:val="00561176"/>
    <w:rsid w:val="005621F4"/>
    <w:rsid w:val="0056454C"/>
    <w:rsid w:val="00573041"/>
    <w:rsid w:val="005903FB"/>
    <w:rsid w:val="0059666B"/>
    <w:rsid w:val="005A03A3"/>
    <w:rsid w:val="005A240D"/>
    <w:rsid w:val="005A7AEF"/>
    <w:rsid w:val="005B4F97"/>
    <w:rsid w:val="005B77E3"/>
    <w:rsid w:val="005C164B"/>
    <w:rsid w:val="005C1A3A"/>
    <w:rsid w:val="005C3FE0"/>
    <w:rsid w:val="005C5317"/>
    <w:rsid w:val="005C740C"/>
    <w:rsid w:val="005D0300"/>
    <w:rsid w:val="005D3C44"/>
    <w:rsid w:val="005F0E31"/>
    <w:rsid w:val="005F1676"/>
    <w:rsid w:val="005F2F08"/>
    <w:rsid w:val="00604859"/>
    <w:rsid w:val="006048F4"/>
    <w:rsid w:val="0060660A"/>
    <w:rsid w:val="00612294"/>
    <w:rsid w:val="00617A44"/>
    <w:rsid w:val="00625CD0"/>
    <w:rsid w:val="0063186E"/>
    <w:rsid w:val="00635DE3"/>
    <w:rsid w:val="00645EC4"/>
    <w:rsid w:val="006469F6"/>
    <w:rsid w:val="00647533"/>
    <w:rsid w:val="006614C4"/>
    <w:rsid w:val="00661591"/>
    <w:rsid w:val="00662109"/>
    <w:rsid w:val="00663D65"/>
    <w:rsid w:val="0066632F"/>
    <w:rsid w:val="006665E1"/>
    <w:rsid w:val="00667BAB"/>
    <w:rsid w:val="00673B5D"/>
    <w:rsid w:val="00696783"/>
    <w:rsid w:val="00697F15"/>
    <w:rsid w:val="006A49A9"/>
    <w:rsid w:val="006B03AF"/>
    <w:rsid w:val="006B3759"/>
    <w:rsid w:val="006C2535"/>
    <w:rsid w:val="006C4EC9"/>
    <w:rsid w:val="006C68C8"/>
    <w:rsid w:val="006D4B0D"/>
    <w:rsid w:val="006D60B4"/>
    <w:rsid w:val="006D66A0"/>
    <w:rsid w:val="006D75E1"/>
    <w:rsid w:val="006E263E"/>
    <w:rsid w:val="006E3546"/>
    <w:rsid w:val="006E7216"/>
    <w:rsid w:val="006F0F93"/>
    <w:rsid w:val="006F198E"/>
    <w:rsid w:val="006F2103"/>
    <w:rsid w:val="006F35FA"/>
    <w:rsid w:val="00703AEF"/>
    <w:rsid w:val="007056A7"/>
    <w:rsid w:val="00711BA5"/>
    <w:rsid w:val="00715237"/>
    <w:rsid w:val="00715F39"/>
    <w:rsid w:val="007254A5"/>
    <w:rsid w:val="007254AB"/>
    <w:rsid w:val="00725748"/>
    <w:rsid w:val="0073720D"/>
    <w:rsid w:val="007402E0"/>
    <w:rsid w:val="00740A49"/>
    <w:rsid w:val="00742AB9"/>
    <w:rsid w:val="00754FBF"/>
    <w:rsid w:val="0076016D"/>
    <w:rsid w:val="00775344"/>
    <w:rsid w:val="007777DF"/>
    <w:rsid w:val="00783559"/>
    <w:rsid w:val="007A204D"/>
    <w:rsid w:val="007A4105"/>
    <w:rsid w:val="007A474C"/>
    <w:rsid w:val="007B0280"/>
    <w:rsid w:val="007B637D"/>
    <w:rsid w:val="007C406E"/>
    <w:rsid w:val="007C5413"/>
    <w:rsid w:val="007E2991"/>
    <w:rsid w:val="007F428E"/>
    <w:rsid w:val="008019CF"/>
    <w:rsid w:val="008116F3"/>
    <w:rsid w:val="00812028"/>
    <w:rsid w:val="00814D03"/>
    <w:rsid w:val="00816074"/>
    <w:rsid w:val="00824376"/>
    <w:rsid w:val="0083178B"/>
    <w:rsid w:val="00833695"/>
    <w:rsid w:val="00840DDD"/>
    <w:rsid w:val="0084185D"/>
    <w:rsid w:val="00842CD8"/>
    <w:rsid w:val="008553C7"/>
    <w:rsid w:val="00857462"/>
    <w:rsid w:val="00857FEB"/>
    <w:rsid w:val="00860B95"/>
    <w:rsid w:val="008616E0"/>
    <w:rsid w:val="00862050"/>
    <w:rsid w:val="008646B0"/>
    <w:rsid w:val="008666D2"/>
    <w:rsid w:val="008668BD"/>
    <w:rsid w:val="00891692"/>
    <w:rsid w:val="008A49E1"/>
    <w:rsid w:val="008A4ADE"/>
    <w:rsid w:val="008B3929"/>
    <w:rsid w:val="008B3C2F"/>
    <w:rsid w:val="008B4CB3"/>
    <w:rsid w:val="008B54B2"/>
    <w:rsid w:val="008C2206"/>
    <w:rsid w:val="008C46FD"/>
    <w:rsid w:val="008C67AF"/>
    <w:rsid w:val="008F0C84"/>
    <w:rsid w:val="008F2143"/>
    <w:rsid w:val="00905394"/>
    <w:rsid w:val="00910642"/>
    <w:rsid w:val="00917821"/>
    <w:rsid w:val="00922811"/>
    <w:rsid w:val="009311C8"/>
    <w:rsid w:val="00931C50"/>
    <w:rsid w:val="00933376"/>
    <w:rsid w:val="009336FC"/>
    <w:rsid w:val="00942355"/>
    <w:rsid w:val="00952E2C"/>
    <w:rsid w:val="00957141"/>
    <w:rsid w:val="0095748C"/>
    <w:rsid w:val="00961FA7"/>
    <w:rsid w:val="009668DE"/>
    <w:rsid w:val="009718F9"/>
    <w:rsid w:val="00975112"/>
    <w:rsid w:val="00975202"/>
    <w:rsid w:val="009753D7"/>
    <w:rsid w:val="00983333"/>
    <w:rsid w:val="00991789"/>
    <w:rsid w:val="00991B5F"/>
    <w:rsid w:val="009A3B71"/>
    <w:rsid w:val="009A3CA0"/>
    <w:rsid w:val="009A3E45"/>
    <w:rsid w:val="009A61BC"/>
    <w:rsid w:val="009A676D"/>
    <w:rsid w:val="009B175A"/>
    <w:rsid w:val="009B424D"/>
    <w:rsid w:val="009C1AC6"/>
    <w:rsid w:val="009C4F04"/>
    <w:rsid w:val="009D0817"/>
    <w:rsid w:val="009D0CD9"/>
    <w:rsid w:val="009E042D"/>
    <w:rsid w:val="009E0DAE"/>
    <w:rsid w:val="009E39C7"/>
    <w:rsid w:val="009E6427"/>
    <w:rsid w:val="009F32FC"/>
    <w:rsid w:val="009F3851"/>
    <w:rsid w:val="009F4A80"/>
    <w:rsid w:val="009F601D"/>
    <w:rsid w:val="00A12458"/>
    <w:rsid w:val="00A15242"/>
    <w:rsid w:val="00A25620"/>
    <w:rsid w:val="00A27328"/>
    <w:rsid w:val="00A30E68"/>
    <w:rsid w:val="00A34AA0"/>
    <w:rsid w:val="00A41EFC"/>
    <w:rsid w:val="00A53F7C"/>
    <w:rsid w:val="00A56946"/>
    <w:rsid w:val="00A578D8"/>
    <w:rsid w:val="00A61759"/>
    <w:rsid w:val="00A6356F"/>
    <w:rsid w:val="00A65FF9"/>
    <w:rsid w:val="00A735CD"/>
    <w:rsid w:val="00A94A09"/>
    <w:rsid w:val="00AB213C"/>
    <w:rsid w:val="00AB3365"/>
    <w:rsid w:val="00AB762B"/>
    <w:rsid w:val="00AB78E0"/>
    <w:rsid w:val="00AC0810"/>
    <w:rsid w:val="00AC49D8"/>
    <w:rsid w:val="00AC523C"/>
    <w:rsid w:val="00AD3A3C"/>
    <w:rsid w:val="00AD68EE"/>
    <w:rsid w:val="00AE11B7"/>
    <w:rsid w:val="00AF0612"/>
    <w:rsid w:val="00B04B57"/>
    <w:rsid w:val="00B06C4D"/>
    <w:rsid w:val="00B26CCF"/>
    <w:rsid w:val="00B316B9"/>
    <w:rsid w:val="00B35331"/>
    <w:rsid w:val="00B404C5"/>
    <w:rsid w:val="00B4412C"/>
    <w:rsid w:val="00B4701F"/>
    <w:rsid w:val="00B51544"/>
    <w:rsid w:val="00B531DD"/>
    <w:rsid w:val="00B60860"/>
    <w:rsid w:val="00B6197B"/>
    <w:rsid w:val="00B71DC2"/>
    <w:rsid w:val="00B73546"/>
    <w:rsid w:val="00B7376B"/>
    <w:rsid w:val="00B7493F"/>
    <w:rsid w:val="00B74DD5"/>
    <w:rsid w:val="00B74F88"/>
    <w:rsid w:val="00B76A6E"/>
    <w:rsid w:val="00B91D3A"/>
    <w:rsid w:val="00B93893"/>
    <w:rsid w:val="00BA4514"/>
    <w:rsid w:val="00BB1670"/>
    <w:rsid w:val="00BC12A3"/>
    <w:rsid w:val="00BC3B53"/>
    <w:rsid w:val="00BC56F5"/>
    <w:rsid w:val="00BC5F6C"/>
    <w:rsid w:val="00BC6086"/>
    <w:rsid w:val="00BD26A8"/>
    <w:rsid w:val="00BD3E5B"/>
    <w:rsid w:val="00BD538F"/>
    <w:rsid w:val="00BE2D55"/>
    <w:rsid w:val="00BF37A3"/>
    <w:rsid w:val="00C12E90"/>
    <w:rsid w:val="00C206F1"/>
    <w:rsid w:val="00C26079"/>
    <w:rsid w:val="00C35A91"/>
    <w:rsid w:val="00C403AD"/>
    <w:rsid w:val="00C40C60"/>
    <w:rsid w:val="00C53426"/>
    <w:rsid w:val="00C5618A"/>
    <w:rsid w:val="00C57DDE"/>
    <w:rsid w:val="00C63108"/>
    <w:rsid w:val="00C6537C"/>
    <w:rsid w:val="00C653D3"/>
    <w:rsid w:val="00C73C30"/>
    <w:rsid w:val="00C876B7"/>
    <w:rsid w:val="00C90846"/>
    <w:rsid w:val="00C9153F"/>
    <w:rsid w:val="00C9336E"/>
    <w:rsid w:val="00C97238"/>
    <w:rsid w:val="00CA0A69"/>
    <w:rsid w:val="00CA0E76"/>
    <w:rsid w:val="00CA47D3"/>
    <w:rsid w:val="00CB26D7"/>
    <w:rsid w:val="00CB5A73"/>
    <w:rsid w:val="00CC1287"/>
    <w:rsid w:val="00CC73E1"/>
    <w:rsid w:val="00CD604A"/>
    <w:rsid w:val="00CD6791"/>
    <w:rsid w:val="00CE2EA9"/>
    <w:rsid w:val="00CE74D9"/>
    <w:rsid w:val="00CF053F"/>
    <w:rsid w:val="00CF3357"/>
    <w:rsid w:val="00CF7C8B"/>
    <w:rsid w:val="00D078E1"/>
    <w:rsid w:val="00D12A7F"/>
    <w:rsid w:val="00D20179"/>
    <w:rsid w:val="00D20E5F"/>
    <w:rsid w:val="00D227D8"/>
    <w:rsid w:val="00D23522"/>
    <w:rsid w:val="00D27903"/>
    <w:rsid w:val="00D279AE"/>
    <w:rsid w:val="00D3012F"/>
    <w:rsid w:val="00D405AB"/>
    <w:rsid w:val="00D477B3"/>
    <w:rsid w:val="00D52EA6"/>
    <w:rsid w:val="00D5423B"/>
    <w:rsid w:val="00D54C49"/>
    <w:rsid w:val="00D54F4E"/>
    <w:rsid w:val="00D55865"/>
    <w:rsid w:val="00D56274"/>
    <w:rsid w:val="00D60BA4"/>
    <w:rsid w:val="00D72421"/>
    <w:rsid w:val="00D73F97"/>
    <w:rsid w:val="00D80CCE"/>
    <w:rsid w:val="00D93B73"/>
    <w:rsid w:val="00D943B2"/>
    <w:rsid w:val="00DA586B"/>
    <w:rsid w:val="00DB44FF"/>
    <w:rsid w:val="00DB4709"/>
    <w:rsid w:val="00DE578A"/>
    <w:rsid w:val="00DF1D1E"/>
    <w:rsid w:val="00DF2583"/>
    <w:rsid w:val="00DF54D9"/>
    <w:rsid w:val="00E03D32"/>
    <w:rsid w:val="00E048B9"/>
    <w:rsid w:val="00E05EBE"/>
    <w:rsid w:val="00E10DC6"/>
    <w:rsid w:val="00E11F8E"/>
    <w:rsid w:val="00E145EA"/>
    <w:rsid w:val="00E364EF"/>
    <w:rsid w:val="00E426A4"/>
    <w:rsid w:val="00E42D22"/>
    <w:rsid w:val="00E50239"/>
    <w:rsid w:val="00E50A17"/>
    <w:rsid w:val="00E51261"/>
    <w:rsid w:val="00E634E3"/>
    <w:rsid w:val="00E64525"/>
    <w:rsid w:val="00E659A6"/>
    <w:rsid w:val="00E8302D"/>
    <w:rsid w:val="00EA75C1"/>
    <w:rsid w:val="00EB5A4F"/>
    <w:rsid w:val="00EB7550"/>
    <w:rsid w:val="00EC237D"/>
    <w:rsid w:val="00EC6041"/>
    <w:rsid w:val="00EE1A75"/>
    <w:rsid w:val="00EE4A1F"/>
    <w:rsid w:val="00EF1B5A"/>
    <w:rsid w:val="00EF2CCA"/>
    <w:rsid w:val="00EF66F4"/>
    <w:rsid w:val="00F0271E"/>
    <w:rsid w:val="00F03E1B"/>
    <w:rsid w:val="00F1040A"/>
    <w:rsid w:val="00F16EBD"/>
    <w:rsid w:val="00F221B1"/>
    <w:rsid w:val="00F2608D"/>
    <w:rsid w:val="00F36803"/>
    <w:rsid w:val="00F41118"/>
    <w:rsid w:val="00F46AA1"/>
    <w:rsid w:val="00F514D0"/>
    <w:rsid w:val="00F53F91"/>
    <w:rsid w:val="00F57321"/>
    <w:rsid w:val="00F61A72"/>
    <w:rsid w:val="00F66F13"/>
    <w:rsid w:val="00F703C9"/>
    <w:rsid w:val="00F74073"/>
    <w:rsid w:val="00F74EE0"/>
    <w:rsid w:val="00F772E9"/>
    <w:rsid w:val="00F77453"/>
    <w:rsid w:val="00F80E17"/>
    <w:rsid w:val="00F82D45"/>
    <w:rsid w:val="00F83D45"/>
    <w:rsid w:val="00F91C5B"/>
    <w:rsid w:val="00F93326"/>
    <w:rsid w:val="00F975FF"/>
    <w:rsid w:val="00FA1759"/>
    <w:rsid w:val="00FB06ED"/>
    <w:rsid w:val="00FB76DB"/>
    <w:rsid w:val="00FC36AB"/>
    <w:rsid w:val="00FD1727"/>
    <w:rsid w:val="00FD2798"/>
    <w:rsid w:val="00FE2E71"/>
    <w:rsid w:val="00FE4F08"/>
    <w:rsid w:val="00FE5337"/>
    <w:rsid w:val="00FF0D35"/>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fill="f" fillcolor="white" stroke="f">
      <v:fill color="white" on="f"/>
      <v:stroke on="f"/>
      <o:colormru v:ext="edit" colors="#009fe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uiPriority w:val="34"/>
    <w:qFormat/>
    <w:rsid w:val="00AB213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uiPriority w:val="34"/>
    <w:qFormat/>
    <w:rsid w:val="00AB21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3268D0C-4845-4DB7-AE84-C1BEAFD1B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4C32DAF</Template>
  <TotalTime>0</TotalTime>
  <Pages>13</Pages>
  <Words>2640</Words>
  <Characters>14520</Characters>
  <Application>Microsoft Office Word</Application>
  <DocSecurity>0</DocSecurity>
  <Lines>121</Lines>
  <Paragraphs>34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17126</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Putten</dc:creator>
  <cp:lastModifiedBy>Visser, Christa</cp:lastModifiedBy>
  <cp:revision>2</cp:revision>
  <cp:lastPrinted>2013-09-30T10:35:00Z</cp:lastPrinted>
  <dcterms:created xsi:type="dcterms:W3CDTF">2019-01-09T14:44:00Z</dcterms:created>
  <dcterms:modified xsi:type="dcterms:W3CDTF">2019-01-09T14:44:00Z</dcterms:modified>
</cp:coreProperties>
</file>