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7B03D" w14:textId="4FCA7DF4" w:rsidR="00A87928" w:rsidRPr="00E04617" w:rsidRDefault="00A87928" w:rsidP="00A87928">
      <w:pPr>
        <w:pStyle w:val="Kop2"/>
        <w:rPr>
          <w:rFonts w:ascii="Arial" w:hAnsi="Arial"/>
          <w:b/>
          <w:bCs/>
          <w:color w:val="auto"/>
          <w:kern w:val="32"/>
        </w:rPr>
      </w:pPr>
      <w:bookmarkStart w:id="0" w:name="_Toc32934433"/>
      <w:r w:rsidRPr="00E04617">
        <w:rPr>
          <w:rFonts w:ascii="Arial" w:hAnsi="Arial"/>
          <w:b/>
          <w:bCs/>
          <w:color w:val="auto"/>
        </w:rPr>
        <w:t xml:space="preserve">Bijlage </w:t>
      </w:r>
      <w:r w:rsidRPr="00E04617">
        <w:rPr>
          <w:rFonts w:ascii="Arial" w:hAnsi="Arial"/>
          <w:b/>
          <w:bCs/>
          <w:color w:val="auto"/>
          <w:szCs w:val="24"/>
        </w:rPr>
        <w:t>E</w:t>
      </w:r>
      <w:r w:rsidR="000E6E73">
        <w:rPr>
          <w:rFonts w:ascii="Arial" w:hAnsi="Arial"/>
          <w:b/>
          <w:bCs/>
          <w:color w:val="auto"/>
          <w:szCs w:val="24"/>
        </w:rPr>
        <w:t xml:space="preserve"> -</w:t>
      </w:r>
      <w:r w:rsidRPr="00E04617">
        <w:rPr>
          <w:rFonts w:ascii="Arial" w:hAnsi="Arial"/>
          <w:b/>
          <w:bCs/>
          <w:color w:val="auto"/>
        </w:rPr>
        <w:t xml:space="preserve"> Ervaring</w:t>
      </w:r>
      <w:bookmarkEnd w:id="0"/>
      <w:r w:rsidRPr="00E04617">
        <w:rPr>
          <w:rFonts w:ascii="Arial" w:hAnsi="Arial"/>
          <w:b/>
          <w:bCs/>
          <w:color w:val="auto"/>
        </w:rPr>
        <w:t xml:space="preserve"> Inschrijver </w:t>
      </w:r>
    </w:p>
    <w:p w14:paraId="43010BF8" w14:textId="77777777" w:rsidR="00A87928" w:rsidRDefault="00A87928" w:rsidP="00A87928">
      <w:pPr>
        <w:pStyle w:val="Geenafstand"/>
        <w:rPr>
          <w:rFonts w:cs="Arial"/>
          <w:sz w:val="18"/>
          <w:szCs w:val="22"/>
        </w:rPr>
      </w:pPr>
    </w:p>
    <w:p w14:paraId="1A351405" w14:textId="77777777" w:rsidR="00A87928" w:rsidRPr="000E3238" w:rsidRDefault="00A87928" w:rsidP="00A87928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 </w:t>
      </w:r>
    </w:p>
    <w:p w14:paraId="014DBF04" w14:textId="77777777" w:rsidR="00A87928" w:rsidRDefault="00A87928" w:rsidP="00A87928">
      <w:pPr>
        <w:pStyle w:val="Geenafstand"/>
        <w:rPr>
          <w:rFonts w:cs="Arial"/>
          <w:sz w:val="18"/>
          <w:szCs w:val="22"/>
        </w:rPr>
      </w:pPr>
    </w:p>
    <w:p w14:paraId="071F7D13" w14:textId="77777777" w:rsidR="00AA2534" w:rsidRPr="000E3238" w:rsidRDefault="00AA2534" w:rsidP="00A87928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A87928" w:rsidRPr="00951C2E" w14:paraId="66123A4A" w14:textId="77777777" w:rsidTr="00B524C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EA59C9A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52757080" w14:textId="169AF992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>eze Bij</w:t>
            </w:r>
            <w:r w:rsidR="008D6CCB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 xml:space="preserve">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7E69B873" w14:textId="77777777" w:rsidR="00A87928" w:rsidRPr="00951C2E" w:rsidRDefault="00A87928" w:rsidP="00A87928">
            <w:pPr>
              <w:pStyle w:val="Geenafstand"/>
              <w:numPr>
                <w:ilvl w:val="0"/>
                <w:numId w:val="3"/>
              </w:numPr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de tekst over de </w:t>
            </w:r>
            <w:r>
              <w:rPr>
                <w:i/>
                <w:iCs/>
                <w:color w:val="0070C0"/>
                <w:sz w:val="18"/>
                <w:szCs w:val="22"/>
              </w:rPr>
              <w:t>kern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competentie </w:t>
            </w:r>
          </w:p>
          <w:p w14:paraId="38D6031F" w14:textId="77777777" w:rsidR="00A87928" w:rsidRPr="00951C2E" w:rsidRDefault="00A87928" w:rsidP="00A87928">
            <w:pPr>
              <w:pStyle w:val="Geenafstand"/>
              <w:numPr>
                <w:ilvl w:val="0"/>
                <w:numId w:val="3"/>
              </w:numPr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de tekst over de </w:t>
            </w:r>
            <w:r>
              <w:rPr>
                <w:i/>
                <w:iCs/>
                <w:color w:val="0070C0"/>
                <w:sz w:val="18"/>
                <w:szCs w:val="22"/>
              </w:rPr>
              <w:t>kern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competentie </w:t>
            </w:r>
          </w:p>
          <w:p w14:paraId="0542931C" w14:textId="77777777" w:rsidR="00A87928" w:rsidRPr="00951C2E" w:rsidRDefault="00A87928" w:rsidP="00A87928">
            <w:pPr>
              <w:pStyle w:val="Geenafstand"/>
              <w:numPr>
                <w:ilvl w:val="0"/>
                <w:numId w:val="3"/>
              </w:numPr>
              <w:rPr>
                <w:rFonts w:cs="Arial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de tekst over de </w:t>
            </w:r>
            <w:r>
              <w:rPr>
                <w:i/>
                <w:iCs/>
                <w:color w:val="0070C0"/>
                <w:sz w:val="18"/>
                <w:szCs w:val="22"/>
              </w:rPr>
              <w:t>kern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competentie </w:t>
            </w:r>
          </w:p>
        </w:tc>
      </w:tr>
      <w:tr w:rsidR="00A87928" w:rsidRPr="000E3238" w14:paraId="71ED8ED1" w14:textId="77777777" w:rsidTr="00B524C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64530DA9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13FF1FF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  <w:bookmarkStart w:id="1" w:name="_GoBack"/>
            <w:bookmarkEnd w:id="1"/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D33A92A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73E626A6" w14:textId="77777777" w:rsidTr="00B524C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418CCAC2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14B3E6E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EA6E684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1AB55D6A" w14:textId="77777777" w:rsidTr="00B524C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F65A032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8BF7B99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44F589D4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206F97E9" w14:textId="77777777" w:rsidTr="00B524C7">
        <w:trPr>
          <w:cantSplit/>
          <w:jc w:val="center"/>
        </w:trPr>
        <w:tc>
          <w:tcPr>
            <w:tcW w:w="466" w:type="dxa"/>
            <w:vMerge w:val="restart"/>
          </w:tcPr>
          <w:p w14:paraId="3ACD655A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74B61039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07995571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6091B526" w14:textId="77777777" w:rsidTr="00B524C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74238089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106FF22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4767C77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292FD03F" w14:textId="77777777" w:rsidTr="00B524C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50DF5D6D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4100AA5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167532F0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521FB0B7" w14:textId="77777777" w:rsidTr="00B524C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2A54B710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EFFA0CE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7FC8B6F4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183FFD45" w14:textId="77777777" w:rsidTr="00B52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CB42E9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24D2A3BC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5E0DFAC5" w14:textId="77777777" w:rsidR="00A8792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14:paraId="3FE03AE3" w14:textId="77777777" w:rsidR="00AA2534" w:rsidRPr="000E3238" w:rsidRDefault="00AA2534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5525EC07" w14:textId="77777777" w:rsidTr="00B52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E3FBA2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A395F33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061034" w14:textId="77777777" w:rsidR="00A87928" w:rsidRPr="000E3238" w:rsidRDefault="00A87928" w:rsidP="00B524C7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21A86B37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A87928" w:rsidRPr="000E3238" w14:paraId="23682903" w14:textId="77777777" w:rsidTr="00B52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DCBA96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EED180" w14:textId="77777777" w:rsidR="00A87928" w:rsidRPr="000E3238" w:rsidDel="000C21FF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E80082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0BEFCB7B" w14:textId="77777777" w:rsidTr="00B52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FA0AE4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80AC83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66F5C7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A87928" w:rsidRPr="000E3238" w14:paraId="2F5E0DFA" w14:textId="77777777" w:rsidTr="00B52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5DEEA6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991C49" w14:textId="77777777" w:rsidR="00A87928" w:rsidRPr="000E3238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DF0F62" w14:textId="77777777" w:rsidR="00A87928" w:rsidRPr="00FB097B" w:rsidRDefault="00A87928" w:rsidP="00B524C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A87928" w:rsidRPr="000E3238" w14:paraId="0A45BA4D" w14:textId="77777777" w:rsidTr="00B52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4AEE76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3AAF903" w14:textId="77777777" w:rsidR="00A87928" w:rsidRPr="00951C2E" w:rsidRDefault="00A87928" w:rsidP="00B524C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 xml:space="preserve">Vermeld hier de eenheid, zoals: </w:t>
            </w:r>
            <w:r>
              <w:rPr>
                <w:i/>
                <w:iCs/>
                <w:color w:val="0070C0"/>
                <w:sz w:val="18"/>
                <w:szCs w:val="22"/>
              </w:rPr>
              <w:t>o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mvang per jaar</w:t>
            </w:r>
            <w:r>
              <w:rPr>
                <w:i/>
                <w:iCs/>
                <w:color w:val="0070C0"/>
                <w:sz w:val="18"/>
                <w:szCs w:val="22"/>
              </w:rPr>
              <w:t xml:space="preserve"> of h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>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1FC142" w14:textId="77777777" w:rsidR="00A87928" w:rsidRPr="00951C2E" w:rsidRDefault="00A87928" w:rsidP="00B524C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>€ / stuks / m2 / cliënten</w:t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A87928" w:rsidRPr="000E3238" w14:paraId="4F6E2B58" w14:textId="77777777" w:rsidTr="00B52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08CDBA" w14:textId="77777777" w:rsidR="00A87928" w:rsidRPr="000E3238" w:rsidRDefault="00A87928" w:rsidP="00B524C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CC9236C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2B60D1AF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3C58EC2F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3A699719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FD6739E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11E76EC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8C525C1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465E23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C965CAD" w14:textId="77777777" w:rsidR="00A87928" w:rsidRPr="000E3238" w:rsidRDefault="00A87928" w:rsidP="00B524C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81A848" w14:textId="77777777" w:rsidR="00A87928" w:rsidRPr="009508FD" w:rsidRDefault="00A87928" w:rsidP="00A87928">
      <w:pPr>
        <w:pStyle w:val="Geenafstand"/>
        <w:rPr>
          <w:rFonts w:cs="Arial"/>
          <w:sz w:val="18"/>
          <w:szCs w:val="22"/>
        </w:rPr>
      </w:pPr>
    </w:p>
    <w:p w14:paraId="6CD09E4B" w14:textId="77777777" w:rsidR="004C1DFB" w:rsidRDefault="004C1DFB"/>
    <w:sectPr w:rsidR="004C1DF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4E160" w14:textId="77777777" w:rsidR="005B5494" w:rsidRDefault="005B5494" w:rsidP="00B72741">
      <w:pPr>
        <w:spacing w:line="240" w:lineRule="auto"/>
      </w:pPr>
      <w:r>
        <w:separator/>
      </w:r>
    </w:p>
  </w:endnote>
  <w:endnote w:type="continuationSeparator" w:id="0">
    <w:p w14:paraId="436CB51C" w14:textId="77777777" w:rsidR="005B5494" w:rsidRDefault="005B5494" w:rsidP="00B72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E874C" w14:textId="77777777" w:rsidR="005B5494" w:rsidRDefault="005B5494" w:rsidP="00B72741">
      <w:pPr>
        <w:spacing w:line="240" w:lineRule="auto"/>
      </w:pPr>
      <w:r>
        <w:separator/>
      </w:r>
    </w:p>
  </w:footnote>
  <w:footnote w:type="continuationSeparator" w:id="0">
    <w:p w14:paraId="0046ACDE" w14:textId="77777777" w:rsidR="005B5494" w:rsidRDefault="005B5494" w:rsidP="00B72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2051E" w14:textId="7AA4EE75" w:rsidR="00B72741" w:rsidRDefault="00F6739A" w:rsidP="00F6739A">
    <w:pPr>
      <w:pStyle w:val="Koptekst"/>
      <w:tabs>
        <w:tab w:val="clear" w:pos="453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475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349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45"/>
    <w:rsid w:val="000E6E73"/>
    <w:rsid w:val="001A4475"/>
    <w:rsid w:val="002473E7"/>
    <w:rsid w:val="002B5A5E"/>
    <w:rsid w:val="003433B8"/>
    <w:rsid w:val="004C1DFB"/>
    <w:rsid w:val="005B5494"/>
    <w:rsid w:val="005E3BE1"/>
    <w:rsid w:val="00727F61"/>
    <w:rsid w:val="00777831"/>
    <w:rsid w:val="00883945"/>
    <w:rsid w:val="008D6CCB"/>
    <w:rsid w:val="00A05EFE"/>
    <w:rsid w:val="00A357A0"/>
    <w:rsid w:val="00A87928"/>
    <w:rsid w:val="00AA2534"/>
    <w:rsid w:val="00B72741"/>
    <w:rsid w:val="00D5640B"/>
    <w:rsid w:val="00D74F36"/>
    <w:rsid w:val="00D9096F"/>
    <w:rsid w:val="00E04617"/>
    <w:rsid w:val="00EE0A21"/>
    <w:rsid w:val="00F6739A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9AD70C"/>
  <w15:chartTrackingRefBased/>
  <w15:docId w15:val="{4F302B52-233B-4ECB-AAAD-55A3AC7E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83945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8394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7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3945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Tekstopmerking">
    <w:name w:val="annotation text"/>
    <w:basedOn w:val="Standaard"/>
    <w:link w:val="TekstopmerkingChar"/>
    <w:rsid w:val="00883945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883945"/>
    <w:rPr>
      <w:rFonts w:ascii="Tahoma" w:eastAsia="Times New Roman" w:hAnsi="Tahoma" w:cs="Times New Roman"/>
      <w:sz w:val="18"/>
      <w:szCs w:val="20"/>
    </w:rPr>
  </w:style>
  <w:style w:type="character" w:styleId="Verwijzingopmerking">
    <w:name w:val="annotation reference"/>
    <w:basedOn w:val="Standaardalinea-lettertype"/>
    <w:uiPriority w:val="99"/>
    <w:rsid w:val="00883945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394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945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D9096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727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74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727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741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792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Geenafstand">
    <w:name w:val="No Spacing"/>
    <w:uiPriority w:val="1"/>
    <w:qFormat/>
    <w:rsid w:val="00A87928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9D2175A6DC4C854933E681B5C4DC" ma:contentTypeVersion="2" ma:contentTypeDescription="Een nieuw document maken." ma:contentTypeScope="" ma:versionID="b34d63dbdf6a2542f5d6745976d2a3cd">
  <xsd:schema xmlns:xsd="http://www.w3.org/2001/XMLSchema" xmlns:xs="http://www.w3.org/2001/XMLSchema" xmlns:p="http://schemas.microsoft.com/office/2006/metadata/properties" xmlns:ns2="2bfcb07e-5d27-4239-86f4-4a4b505bace6" targetNamespace="http://schemas.microsoft.com/office/2006/metadata/properties" ma:root="true" ma:fieldsID="01d6f4d3d15475b34759f36b5474a778" ns2:_="">
    <xsd:import namespace="2bfcb07e-5d27-4239-86f4-4a4b505ba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b07e-5d27-4239-86f4-4a4b505ba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2B8A4-4F19-45A1-8D2B-3C77DE19C786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bfcb07e-5d27-4239-86f4-4a4b505bace6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3990090-5298-42DA-AFE3-CF58395F2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DE050-CFBA-4E5F-85DD-974422245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cb07e-5d27-4239-86f4-4a4b505ba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DCB6D780</Template>
  <TotalTime>8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Tonny Vleugel</cp:lastModifiedBy>
  <cp:revision>22</cp:revision>
  <dcterms:created xsi:type="dcterms:W3CDTF">2019-06-14T12:22:00Z</dcterms:created>
  <dcterms:modified xsi:type="dcterms:W3CDTF">2023-04-03T11:54:00Z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0x01010088239D2175A6DC4C854933E681B5C4DC</vt:lpwstr>
  </property>
</Properties>
</file>