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217A" w14:textId="30CCEE93" w:rsidR="00107DAC" w:rsidRPr="00107DAC" w:rsidRDefault="00107DAC" w:rsidP="00107DAC">
      <w:pPr>
        <w:pStyle w:val="Kop2"/>
        <w:rPr>
          <w:rFonts w:ascii="Arial" w:hAnsi="Arial"/>
          <w:b/>
          <w:bCs/>
          <w:color w:val="auto"/>
          <w:szCs w:val="24"/>
        </w:rPr>
      </w:pPr>
      <w:bookmarkStart w:id="0" w:name="_Toc32934432"/>
      <w:r w:rsidRPr="00107DAC">
        <w:rPr>
          <w:rFonts w:ascii="Arial" w:hAnsi="Arial"/>
          <w:b/>
          <w:bCs/>
          <w:color w:val="auto"/>
          <w:szCs w:val="24"/>
        </w:rPr>
        <w:t>Bijlage G</w:t>
      </w:r>
      <w:r w:rsidR="00A478AD">
        <w:rPr>
          <w:rFonts w:ascii="Arial" w:hAnsi="Arial"/>
          <w:b/>
          <w:bCs/>
          <w:color w:val="auto"/>
          <w:szCs w:val="24"/>
        </w:rPr>
        <w:t xml:space="preserve"> -</w:t>
      </w:r>
      <w:r w:rsidRPr="00107DAC">
        <w:rPr>
          <w:rFonts w:ascii="Arial" w:hAnsi="Arial"/>
          <w:b/>
          <w:bCs/>
          <w:color w:val="auto"/>
          <w:szCs w:val="24"/>
        </w:rPr>
        <w:t xml:space="preserve"> Beroep technische en beroepsbekwaamheid</w:t>
      </w:r>
      <w:bookmarkEnd w:id="0"/>
      <w:r w:rsidRPr="00107DAC">
        <w:rPr>
          <w:rFonts w:ascii="Arial" w:hAnsi="Arial"/>
          <w:b/>
          <w:bCs/>
          <w:color w:val="auto"/>
          <w:szCs w:val="24"/>
        </w:rPr>
        <w:t xml:space="preserve"> </w:t>
      </w:r>
    </w:p>
    <w:p w14:paraId="537326A7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039EACA3" w14:textId="77777777" w:rsidR="00107DAC" w:rsidRPr="00697865" w:rsidRDefault="00107DAC" w:rsidP="00107DAC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7951A621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4C5F33AD" w14:textId="4F9D63EB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</w:t>
      </w:r>
      <w:r w:rsidR="00262647">
        <w:rPr>
          <w:rFonts w:cs="Arial"/>
          <w:bCs/>
          <w:sz w:val="18"/>
          <w:szCs w:val="18"/>
        </w:rPr>
        <w:t>4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7B4E5F11" w14:textId="77777777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08A20C9C" w14:textId="77777777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</w:t>
      </w:r>
      <w:bookmarkStart w:id="1" w:name="_GoBack"/>
      <w:bookmarkEnd w:id="1"/>
      <w:r w:rsidRPr="000E3238">
        <w:rPr>
          <w:rFonts w:cs="Arial"/>
          <w:bCs/>
          <w:sz w:val="18"/>
          <w:szCs w:val="18"/>
        </w:rPr>
        <w:t xml:space="preserve">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4BCA72D8" w14:textId="77777777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– dan in de rol van Opdrachtgever –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0A4AED2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38D38CC6" w14:textId="77777777" w:rsidR="00107DAC" w:rsidRPr="00697865" w:rsidRDefault="00107DAC" w:rsidP="00107DAC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26CC63A5" w14:textId="77777777" w:rsidR="00107DAC" w:rsidRPr="00697865" w:rsidRDefault="00107DAC" w:rsidP="00107DAC">
      <w:pPr>
        <w:pStyle w:val="Geenafstand"/>
        <w:numPr>
          <w:ilvl w:val="0"/>
          <w:numId w:val="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0A177102" w14:textId="77777777" w:rsidR="00107DAC" w:rsidRPr="00697865" w:rsidRDefault="00107DAC" w:rsidP="00107DAC">
      <w:pPr>
        <w:pStyle w:val="Geenafstand"/>
        <w:numPr>
          <w:ilvl w:val="0"/>
          <w:numId w:val="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05718D1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685FE184" w14:textId="77777777" w:rsidR="00107DAC" w:rsidRDefault="00107DAC" w:rsidP="00107DAC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415B6BC1" w14:textId="77777777" w:rsidR="00107DAC" w:rsidRPr="000E3238" w:rsidRDefault="00107DAC" w:rsidP="00107DAC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6B41AD0B" w14:textId="77777777" w:rsidR="00107DAC" w:rsidRPr="000E3238" w:rsidRDefault="00107DAC" w:rsidP="00107DAC">
      <w:pPr>
        <w:pStyle w:val="Geenafstand"/>
        <w:rPr>
          <w:rFonts w:cs="Arial"/>
          <w:bCs/>
          <w:sz w:val="18"/>
          <w:szCs w:val="18"/>
        </w:rPr>
      </w:pPr>
    </w:p>
    <w:p w14:paraId="51986858" w14:textId="77777777" w:rsidR="00107DAC" w:rsidRDefault="00107DAC" w:rsidP="00107DAC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5EE7E0CB" w14:textId="77777777" w:rsidR="00107DAC" w:rsidRPr="00697865" w:rsidRDefault="00107DAC" w:rsidP="00107DAC">
      <w:pPr>
        <w:pStyle w:val="Geenafstand"/>
        <w:rPr>
          <w:rFonts w:cs="Arial"/>
          <w:bCs/>
          <w:sz w:val="18"/>
          <w:szCs w:val="18"/>
        </w:rPr>
      </w:pPr>
    </w:p>
    <w:p w14:paraId="00A7AA03" w14:textId="77777777" w:rsidR="00107DAC" w:rsidRPr="000E3238" w:rsidRDefault="00107DAC" w:rsidP="00107DAC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7DAC" w:rsidRPr="000E3238" w14:paraId="335B4725" w14:textId="77777777" w:rsidTr="00432C2C">
        <w:tc>
          <w:tcPr>
            <w:tcW w:w="9062" w:type="dxa"/>
          </w:tcPr>
          <w:p w14:paraId="3B31D589" w14:textId="77777777" w:rsidR="00107DAC" w:rsidRPr="000E3238" w:rsidRDefault="00107DAC" w:rsidP="00432C2C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01D9B534" w14:textId="77777777" w:rsidR="00107DAC" w:rsidRPr="009D12AE" w:rsidRDefault="00107DAC" w:rsidP="00107DAC">
            <w:pPr>
              <w:pStyle w:val="Geenafstand"/>
              <w:numPr>
                <w:ilvl w:val="0"/>
                <w:numId w:val="7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18092EF6" w14:textId="77777777" w:rsidR="00107DAC" w:rsidRPr="009D12AE" w:rsidRDefault="00107DAC" w:rsidP="00107DAC">
            <w:pPr>
              <w:pStyle w:val="Geenafstand"/>
              <w:numPr>
                <w:ilvl w:val="0"/>
                <w:numId w:val="7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4FC534A0" w14:textId="77777777" w:rsidR="00107DAC" w:rsidRPr="00BE23DB" w:rsidRDefault="00107DAC" w:rsidP="00107DAC">
      <w:pPr>
        <w:rPr>
          <w:rFonts w:ascii="Arial" w:hAnsi="Arial" w:cs="Arial"/>
          <w:bCs/>
        </w:rPr>
      </w:pPr>
    </w:p>
    <w:p w14:paraId="05AFF1DF" w14:textId="63137FA2" w:rsidR="004C1DFB" w:rsidRDefault="004C1DFB"/>
    <w:sectPr w:rsidR="004C1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76DC4" w14:textId="77777777" w:rsidR="002E4751" w:rsidRDefault="002E4751" w:rsidP="002E4751">
      <w:pPr>
        <w:spacing w:line="240" w:lineRule="auto"/>
      </w:pPr>
      <w:r>
        <w:separator/>
      </w:r>
    </w:p>
  </w:endnote>
  <w:endnote w:type="continuationSeparator" w:id="0">
    <w:p w14:paraId="13F01087" w14:textId="77777777" w:rsidR="002E4751" w:rsidRDefault="002E4751" w:rsidP="002E47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05703" w14:textId="77777777" w:rsidR="002E4751" w:rsidRDefault="002E4751" w:rsidP="002E4751">
      <w:pPr>
        <w:spacing w:line="240" w:lineRule="auto"/>
      </w:pPr>
      <w:r>
        <w:separator/>
      </w:r>
    </w:p>
  </w:footnote>
  <w:footnote w:type="continuationSeparator" w:id="0">
    <w:p w14:paraId="141B989E" w14:textId="77777777" w:rsidR="002E4751" w:rsidRDefault="002E4751" w:rsidP="002E47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475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4561FD"/>
    <w:multiLevelType w:val="hybridMultilevel"/>
    <w:tmpl w:val="81DA270C"/>
    <w:lvl w:ilvl="0" w:tplc="514C6966">
      <w:numFmt w:val="bullet"/>
      <w:lvlText w:val="□"/>
      <w:lvlJc w:val="left"/>
      <w:pPr>
        <w:ind w:left="720" w:hanging="360"/>
      </w:pPr>
      <w:rPr>
        <w:rFonts w:ascii="Tahoma" w:eastAsia="Times New Roman" w:hAnsi="Tahoma" w:hint="default"/>
        <w:sz w:val="40"/>
        <w:szCs w:val="5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349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1C"/>
    <w:rsid w:val="000F3310"/>
    <w:rsid w:val="00107DAC"/>
    <w:rsid w:val="0012044A"/>
    <w:rsid w:val="00262647"/>
    <w:rsid w:val="002E36BA"/>
    <w:rsid w:val="002E4751"/>
    <w:rsid w:val="00373E3B"/>
    <w:rsid w:val="004C1DFB"/>
    <w:rsid w:val="004C61D7"/>
    <w:rsid w:val="00526B6B"/>
    <w:rsid w:val="006239E1"/>
    <w:rsid w:val="0070090F"/>
    <w:rsid w:val="00974D22"/>
    <w:rsid w:val="00A478AD"/>
    <w:rsid w:val="00AE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AFF1A2"/>
  <w15:chartTrackingRefBased/>
  <w15:docId w15:val="{15D13876-CE5B-4E37-A5C6-2B9015BA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E6A1C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E6A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7D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E6A1C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E6A1C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AE6A1C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E475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475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475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4751"/>
    <w:rPr>
      <w:rFonts w:ascii="Tahoma" w:eastAsia="Times New Roman" w:hAnsi="Tahom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6B6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6B6B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7D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table" w:styleId="Tabelraster">
    <w:name w:val="Table Grid"/>
    <w:basedOn w:val="Standaardtabel"/>
    <w:rsid w:val="00107DA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07DAC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9D2175A6DC4C854933E681B5C4DC" ma:contentTypeVersion="2" ma:contentTypeDescription="Een nieuw document maken." ma:contentTypeScope="" ma:versionID="b34d63dbdf6a2542f5d6745976d2a3cd">
  <xsd:schema xmlns:xsd="http://www.w3.org/2001/XMLSchema" xmlns:xs="http://www.w3.org/2001/XMLSchema" xmlns:p="http://schemas.microsoft.com/office/2006/metadata/properties" xmlns:ns2="2bfcb07e-5d27-4239-86f4-4a4b505bace6" targetNamespace="http://schemas.microsoft.com/office/2006/metadata/properties" ma:root="true" ma:fieldsID="01d6f4d3d15475b34759f36b5474a778" ns2:_="">
    <xsd:import namespace="2bfcb07e-5d27-4239-86f4-4a4b505ba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b07e-5d27-4239-86f4-4a4b505b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72E92-A2EA-4867-8AD4-AF69E4FDDD30}">
  <ds:schemaRefs>
    <ds:schemaRef ds:uri="http://purl.org/dc/terms/"/>
    <ds:schemaRef ds:uri="http://schemas.openxmlformats.org/package/2006/metadata/core-properties"/>
    <ds:schemaRef ds:uri="2bfcb07e-5d27-4239-86f4-4a4b505bace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FDB242-2E71-45F6-8934-76E4B9C1C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b07e-5d27-4239-86f4-4a4b505ba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F82F2-699B-4B4C-B55B-D9A7ABFF1E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2BB1FC58</Template>
  <TotalTime>4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Tonny Vleugel</cp:lastModifiedBy>
  <cp:revision>15</cp:revision>
  <dcterms:created xsi:type="dcterms:W3CDTF">2019-06-14T12:12:00Z</dcterms:created>
  <dcterms:modified xsi:type="dcterms:W3CDTF">2023-03-31T08:39:00Z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0x01010088239D2175A6DC4C854933E681B5C4DC</vt:lpwstr>
  </property>
</Properties>
</file>