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82ABB" w14:textId="5D10299D" w:rsidR="00EA7F02" w:rsidRPr="00EA7F02" w:rsidRDefault="00EA7F02" w:rsidP="00EA7F02">
      <w:pPr>
        <w:pStyle w:val="Kop2"/>
        <w:rPr>
          <w:rFonts w:ascii="Arial" w:hAnsi="Arial"/>
          <w:b/>
          <w:bCs/>
          <w:color w:val="auto"/>
          <w:szCs w:val="24"/>
        </w:rPr>
      </w:pPr>
      <w:bookmarkStart w:id="0" w:name="_Toc32934431"/>
      <w:r w:rsidRPr="00EA7F02">
        <w:rPr>
          <w:rFonts w:ascii="Arial" w:hAnsi="Arial"/>
          <w:b/>
          <w:bCs/>
          <w:color w:val="auto"/>
          <w:szCs w:val="24"/>
        </w:rPr>
        <w:t>Bijlage F</w:t>
      </w:r>
      <w:r w:rsidR="004A3E77">
        <w:rPr>
          <w:rFonts w:ascii="Arial" w:hAnsi="Arial"/>
          <w:b/>
          <w:bCs/>
          <w:color w:val="auto"/>
          <w:szCs w:val="24"/>
        </w:rPr>
        <w:t xml:space="preserve"> -</w:t>
      </w:r>
      <w:r w:rsidRPr="00EA7F02">
        <w:rPr>
          <w:rFonts w:ascii="Arial" w:hAnsi="Arial"/>
          <w:b/>
          <w:bCs/>
          <w:color w:val="auto"/>
          <w:szCs w:val="24"/>
        </w:rPr>
        <w:t xml:space="preserve"> Beroep financiële en economische draagkracht</w:t>
      </w:r>
      <w:bookmarkEnd w:id="0"/>
      <w:r w:rsidRPr="00EA7F02">
        <w:rPr>
          <w:rFonts w:ascii="Arial" w:hAnsi="Arial"/>
          <w:b/>
          <w:bCs/>
          <w:color w:val="auto"/>
          <w:szCs w:val="24"/>
        </w:rPr>
        <w:t xml:space="preserve"> </w:t>
      </w:r>
    </w:p>
    <w:p w14:paraId="0E2C2632" w14:textId="77777777" w:rsidR="00EA7F02" w:rsidRPr="000E3238" w:rsidRDefault="00EA7F02" w:rsidP="00EA7F02">
      <w:pPr>
        <w:pStyle w:val="Geenafstand"/>
        <w:rPr>
          <w:rFonts w:cs="Arial"/>
          <w:bCs/>
          <w:sz w:val="18"/>
          <w:szCs w:val="22"/>
        </w:rPr>
      </w:pPr>
    </w:p>
    <w:p w14:paraId="4EC212F9" w14:textId="77777777" w:rsidR="00EA7F02" w:rsidRPr="000E3238" w:rsidRDefault="00EA7F02" w:rsidP="00EA7F02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065EA6E3" w14:textId="77777777" w:rsidR="00EA7F02" w:rsidRPr="000E3238" w:rsidRDefault="00EA7F02" w:rsidP="00EA7F02">
      <w:pPr>
        <w:pStyle w:val="Geenafstand"/>
        <w:rPr>
          <w:rFonts w:cs="Arial"/>
          <w:bCs/>
          <w:sz w:val="18"/>
          <w:szCs w:val="22"/>
        </w:rPr>
      </w:pPr>
    </w:p>
    <w:p w14:paraId="7835106D" w14:textId="07D231A4" w:rsidR="00EA7F02" w:rsidRPr="000E3238" w:rsidRDefault="00EA7F02" w:rsidP="00EA7F02">
      <w:pPr>
        <w:pStyle w:val="Geenafstand"/>
        <w:numPr>
          <w:ilvl w:val="0"/>
          <w:numId w:val="5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</w:t>
      </w:r>
      <w:r w:rsidR="001B60B8">
        <w:rPr>
          <w:rFonts w:cs="Arial"/>
          <w:bCs/>
          <w:sz w:val="18"/>
          <w:szCs w:val="18"/>
        </w:rPr>
        <w:t>4</w:t>
      </w:r>
      <w:r>
        <w:rPr>
          <w:rFonts w:cs="Arial"/>
          <w:bCs/>
          <w:sz w:val="18"/>
          <w:szCs w:val="18"/>
        </w:rPr>
        <w:t xml:space="preserve">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Derde); </w:t>
      </w:r>
    </w:p>
    <w:p w14:paraId="26C42E1E" w14:textId="77777777" w:rsidR="00EA7F02" w:rsidRPr="000E3238" w:rsidRDefault="00EA7F02" w:rsidP="00EA7F02">
      <w:pPr>
        <w:pStyle w:val="Geenafstand"/>
        <w:numPr>
          <w:ilvl w:val="0"/>
          <w:numId w:val="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0E3238">
        <w:rPr>
          <w:rFonts w:cs="Arial"/>
          <w:bCs/>
          <w:sz w:val="18"/>
          <w:szCs w:val="18"/>
        </w:rPr>
        <w:t>bijgevoegd</w:t>
      </w:r>
      <w:r>
        <w:rPr>
          <w:rFonts w:cs="Arial"/>
          <w:bCs/>
          <w:sz w:val="18"/>
          <w:szCs w:val="18"/>
        </w:rPr>
        <w:t>e</w:t>
      </w:r>
      <w:r w:rsidRPr="000E3238">
        <w:rPr>
          <w:rFonts w:cs="Arial"/>
          <w:bCs/>
          <w:sz w:val="18"/>
          <w:szCs w:val="18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eis;</w:t>
      </w:r>
      <w:bookmarkStart w:id="1" w:name="_GoBack"/>
      <w:bookmarkEnd w:id="1"/>
    </w:p>
    <w:p w14:paraId="4F2A0CF0" w14:textId="77777777" w:rsidR="00EA7F02" w:rsidRPr="000E3238" w:rsidRDefault="00EA7F02" w:rsidP="00EA7F02">
      <w:pPr>
        <w:pStyle w:val="Geenafstand"/>
        <w:numPr>
          <w:ilvl w:val="0"/>
          <w:numId w:val="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sz w:val="18"/>
          <w:szCs w:val="18"/>
        </w:rPr>
        <w:t>;</w:t>
      </w:r>
    </w:p>
    <w:p w14:paraId="1B3F3D70" w14:textId="77777777" w:rsidR="00EA7F02" w:rsidRPr="000E3238" w:rsidRDefault="00EA7F02" w:rsidP="00EA7F02">
      <w:pPr>
        <w:pStyle w:val="Geenafstand"/>
        <w:numPr>
          <w:ilvl w:val="0"/>
          <w:numId w:val="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Pr="0060165D">
        <w:rPr>
          <w:rFonts w:cs="Arial"/>
          <w:sz w:val="18"/>
          <w:szCs w:val="18"/>
        </w:rPr>
        <w:t xml:space="preserve">Derde </w:t>
      </w:r>
      <w:r w:rsidRPr="0060165D">
        <w:rPr>
          <w:rFonts w:cs="Arial"/>
          <w:bCs/>
          <w:sz w:val="18"/>
          <w:szCs w:val="18"/>
        </w:rPr>
        <w:t xml:space="preserve">zich jegens de Opdrachtgever </w:t>
      </w:r>
      <w:r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>
        <w:rPr>
          <w:rFonts w:cs="Arial"/>
          <w:sz w:val="18"/>
          <w:szCs w:val="18"/>
        </w:rPr>
        <w:t>Overeenkomst</w:t>
      </w:r>
      <w:r>
        <w:rPr>
          <w:rFonts w:cs="Arial"/>
          <w:bCs/>
          <w:sz w:val="18"/>
          <w:szCs w:val="18"/>
        </w:rPr>
        <w:t>. I</w:t>
      </w:r>
      <w:r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>
        <w:rPr>
          <w:rFonts w:cs="Arial"/>
          <w:bCs/>
          <w:sz w:val="18"/>
          <w:szCs w:val="18"/>
        </w:rPr>
        <w:t>deze Bijlage</w:t>
      </w:r>
      <w:r w:rsidRPr="000E3238">
        <w:rPr>
          <w:rFonts w:cs="Arial"/>
          <w:bCs/>
          <w:sz w:val="18"/>
          <w:szCs w:val="18"/>
        </w:rPr>
        <w:t xml:space="preserve"> te worden gevoegd.</w:t>
      </w:r>
      <w:r>
        <w:rPr>
          <w:rFonts w:cs="Arial"/>
          <w:bCs/>
          <w:sz w:val="18"/>
          <w:szCs w:val="18"/>
        </w:rPr>
        <w:t xml:space="preserve"> </w:t>
      </w:r>
    </w:p>
    <w:p w14:paraId="6424BAE4" w14:textId="77777777" w:rsidR="00EA7F02" w:rsidRPr="000E3238" w:rsidRDefault="00EA7F02" w:rsidP="00EA7F02">
      <w:pPr>
        <w:pStyle w:val="Geenafstand"/>
        <w:rPr>
          <w:rFonts w:cs="Arial"/>
          <w:bCs/>
          <w:sz w:val="18"/>
          <w:szCs w:val="18"/>
        </w:rPr>
      </w:pPr>
    </w:p>
    <w:p w14:paraId="7022A86C" w14:textId="77777777" w:rsidR="00EA7F02" w:rsidRPr="000E3238" w:rsidRDefault="00EA7F02" w:rsidP="00EA7F0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CA43124" w14:textId="77777777" w:rsidR="00EA7F02" w:rsidRPr="000E3238" w:rsidRDefault="00EA7F02" w:rsidP="00EA7F02">
      <w:pPr>
        <w:pStyle w:val="Geenafstand"/>
        <w:rPr>
          <w:rFonts w:cs="Arial"/>
          <w:bCs/>
          <w:sz w:val="18"/>
          <w:szCs w:val="18"/>
        </w:rPr>
      </w:pPr>
    </w:p>
    <w:p w14:paraId="41FE204C" w14:textId="77777777" w:rsidR="00EA7F02" w:rsidRPr="000E3238" w:rsidRDefault="00EA7F02" w:rsidP="00EA7F02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4D29E4F1" w14:textId="77777777" w:rsidR="00EA7F02" w:rsidRDefault="00EA7F02" w:rsidP="00EA7F02">
      <w:pPr>
        <w:rPr>
          <w:rFonts w:ascii="Arial" w:hAnsi="Arial" w:cs="Arial"/>
          <w:bCs/>
        </w:rPr>
      </w:pPr>
    </w:p>
    <w:p w14:paraId="5B40C984" w14:textId="77777777" w:rsidR="00EA7F02" w:rsidRPr="000E3238" w:rsidRDefault="00EA7F02" w:rsidP="00EA7F02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7F02" w:rsidRPr="000E3238" w14:paraId="0ADA8F1E" w14:textId="77777777" w:rsidTr="00974FED">
        <w:tc>
          <w:tcPr>
            <w:tcW w:w="9062" w:type="dxa"/>
          </w:tcPr>
          <w:p w14:paraId="5F7FB03B" w14:textId="77777777" w:rsidR="00EA7F02" w:rsidRPr="000E3238" w:rsidRDefault="00EA7F02" w:rsidP="00974FED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4098BB20" w14:textId="77777777" w:rsidR="00EA7F02" w:rsidRPr="009D12AE" w:rsidRDefault="00EA7F02" w:rsidP="00EA7F02">
            <w:pPr>
              <w:pStyle w:val="Geenafstand"/>
              <w:numPr>
                <w:ilvl w:val="0"/>
                <w:numId w:val="6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3E4F7F7C" w14:textId="77777777" w:rsidR="00EA7F02" w:rsidRPr="009D12AE" w:rsidRDefault="00EA7F02" w:rsidP="00EA7F02">
            <w:pPr>
              <w:pStyle w:val="Geenafstand"/>
              <w:numPr>
                <w:ilvl w:val="0"/>
                <w:numId w:val="6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DB127EB" w14:textId="77777777" w:rsidR="00EA7F02" w:rsidRDefault="00EA7F02" w:rsidP="00EA7F02">
      <w:pPr>
        <w:rPr>
          <w:rFonts w:ascii="Arial" w:hAnsi="Arial" w:cs="Arial"/>
          <w:bCs/>
        </w:rPr>
      </w:pPr>
    </w:p>
    <w:p w14:paraId="3C6A41E2" w14:textId="77777777" w:rsidR="004C1DFB" w:rsidRDefault="004C1DFB" w:rsidP="002E1148"/>
    <w:sectPr w:rsidR="004C1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21271" w14:textId="77777777" w:rsidR="00A15F1B" w:rsidRDefault="00A15F1B" w:rsidP="00F56FF0">
      <w:pPr>
        <w:spacing w:line="240" w:lineRule="auto"/>
      </w:pPr>
      <w:r>
        <w:separator/>
      </w:r>
    </w:p>
  </w:endnote>
  <w:endnote w:type="continuationSeparator" w:id="0">
    <w:p w14:paraId="7B7CA335" w14:textId="77777777" w:rsidR="00A15F1B" w:rsidRDefault="00A15F1B" w:rsidP="00F56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8D800" w14:textId="77777777" w:rsidR="00A15F1B" w:rsidRDefault="00A15F1B" w:rsidP="00F56FF0">
      <w:pPr>
        <w:spacing w:line="240" w:lineRule="auto"/>
      </w:pPr>
      <w:r>
        <w:separator/>
      </w:r>
    </w:p>
  </w:footnote>
  <w:footnote w:type="continuationSeparator" w:id="0">
    <w:p w14:paraId="04B1C798" w14:textId="77777777" w:rsidR="00A15F1B" w:rsidRDefault="00A15F1B" w:rsidP="00F56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475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561FD"/>
    <w:multiLevelType w:val="hybridMultilevel"/>
    <w:tmpl w:val="81DA270C"/>
    <w:lvl w:ilvl="0" w:tplc="514C6966">
      <w:numFmt w:val="bullet"/>
      <w:lvlText w:val="□"/>
      <w:lvlJc w:val="left"/>
      <w:pPr>
        <w:ind w:left="720" w:hanging="360"/>
      </w:pPr>
      <w:rPr>
        <w:rFonts w:ascii="Tahoma" w:eastAsia="Times New Roman" w:hAnsi="Tahoma" w:hint="default"/>
        <w:sz w:val="40"/>
        <w:szCs w:val="5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349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C8"/>
    <w:rsid w:val="001B60B8"/>
    <w:rsid w:val="00250BC9"/>
    <w:rsid w:val="002E1148"/>
    <w:rsid w:val="003810AD"/>
    <w:rsid w:val="00465C2D"/>
    <w:rsid w:val="004A3E77"/>
    <w:rsid w:val="004C1DFB"/>
    <w:rsid w:val="00590B65"/>
    <w:rsid w:val="006A389E"/>
    <w:rsid w:val="006D4BB1"/>
    <w:rsid w:val="007B44C8"/>
    <w:rsid w:val="00940660"/>
    <w:rsid w:val="009A3C34"/>
    <w:rsid w:val="00A15F1B"/>
    <w:rsid w:val="00BA4243"/>
    <w:rsid w:val="00BF746A"/>
    <w:rsid w:val="00EA7F02"/>
    <w:rsid w:val="00EE4D5A"/>
    <w:rsid w:val="00F5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3636"/>
  <w15:chartTrackingRefBased/>
  <w15:docId w15:val="{BD180D97-1C2D-4F7C-88BE-2EF4830A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44C8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B44C8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7F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B44C8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B44C8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B44C8"/>
    <w:rPr>
      <w:rFonts w:ascii="Tahoma" w:eastAsia="Times New Roman" w:hAnsi="Tahom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56F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6FF0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56F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6FF0"/>
    <w:rPr>
      <w:rFonts w:ascii="Tahoma" w:eastAsia="Times New Roman" w:hAnsi="Tahom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10A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10AD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rsid w:val="0094066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40660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7F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39D2175A6DC4C854933E681B5C4DC" ma:contentTypeVersion="2" ma:contentTypeDescription="Een nieuw document maken." ma:contentTypeScope="" ma:versionID="b34d63dbdf6a2542f5d6745976d2a3cd">
  <xsd:schema xmlns:xsd="http://www.w3.org/2001/XMLSchema" xmlns:xs="http://www.w3.org/2001/XMLSchema" xmlns:p="http://schemas.microsoft.com/office/2006/metadata/properties" xmlns:ns2="2bfcb07e-5d27-4239-86f4-4a4b505bace6" targetNamespace="http://schemas.microsoft.com/office/2006/metadata/properties" ma:root="true" ma:fieldsID="01d6f4d3d15475b34759f36b5474a778" ns2:_="">
    <xsd:import namespace="2bfcb07e-5d27-4239-86f4-4a4b505ba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cb07e-5d27-4239-86f4-4a4b505ba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720FBA-D05D-4D54-901A-39E4EF395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cb07e-5d27-4239-86f4-4a4b505bac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26FFFB-23D3-4596-AD4E-9A87A9614283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2bfcb07e-5d27-4239-86f4-4a4b505bace6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B96AA9-ABA1-47C4-AF9B-1B304AEF55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2BB1FC58</Template>
  <TotalTime>10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Tonny Vleugel</cp:lastModifiedBy>
  <cp:revision>18</cp:revision>
  <dcterms:created xsi:type="dcterms:W3CDTF">2019-06-14T12:13:00Z</dcterms:created>
  <dcterms:modified xsi:type="dcterms:W3CDTF">2023-03-31T08:38:00Z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0x01010088239D2175A6DC4C854933E681B5C4DC</vt:lpwstr>
  </property>
</Properties>
</file>