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0939" w14:textId="77777777" w:rsidR="00B51D36" w:rsidRPr="00121EB2" w:rsidRDefault="00B51D36"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FAD9757" w14:textId="77777777" w:rsidR="00B51D36" w:rsidRPr="00121EB2" w:rsidRDefault="00B51D36"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193B0F6" w14:textId="77777777" w:rsidR="00B51D36" w:rsidRPr="002146DC" w:rsidRDefault="00B51D36" w:rsidP="00895F3A">
      <w:pPr>
        <w:rPr>
          <w:rFonts w:asciiTheme="minorHAnsi" w:hAnsiTheme="minorHAnsi" w:cstheme="minorHAnsi"/>
          <w:b/>
          <w:sz w:val="22"/>
          <w:szCs w:val="22"/>
        </w:rPr>
      </w:pPr>
    </w:p>
    <w:p w14:paraId="19F8845E" w14:textId="5532DD44" w:rsidR="00B51D36" w:rsidRDefault="00B51D36"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726C00">
        <w:rPr>
          <w:rFonts w:ascii="Calibri" w:hAnsi="Calibri" w:cs="Arial"/>
          <w:b/>
          <w:sz w:val="24"/>
          <w:szCs w:val="24"/>
        </w:rPr>
        <w:t>Europese</w:t>
      </w:r>
      <w:r w:rsidR="00726C00" w:rsidRPr="00726C00">
        <w:rPr>
          <w:rFonts w:ascii="Calibri" w:hAnsi="Calibri" w:cs="Arial"/>
          <w:b/>
          <w:sz w:val="24"/>
          <w:szCs w:val="24"/>
        </w:rPr>
        <w:t xml:space="preserve"> </w:t>
      </w:r>
      <w:r w:rsidRPr="00726C00">
        <w:rPr>
          <w:rFonts w:ascii="Calibri" w:hAnsi="Calibri" w:cs="Arial"/>
          <w:b/>
          <w:sz w:val="24"/>
          <w:szCs w:val="24"/>
        </w:rPr>
        <w:t xml:space="preserve">Aanbesteding </w:t>
      </w:r>
      <w:r w:rsidR="00726C00" w:rsidRPr="00726C00">
        <w:rPr>
          <w:rFonts w:ascii="Calibri" w:hAnsi="Calibri" w:cs="Arial"/>
          <w:b/>
          <w:sz w:val="24"/>
          <w:szCs w:val="24"/>
        </w:rPr>
        <w:t>2023-TOUCH0504</w:t>
      </w:r>
      <w:r w:rsidRPr="00726C00">
        <w:rPr>
          <w:rFonts w:ascii="Calibri" w:hAnsi="Calibri" w:cs="Arial"/>
          <w:b/>
          <w:sz w:val="24"/>
          <w:szCs w:val="24"/>
        </w:rPr>
        <w:t xml:space="preserve"> ten behoeve van </w:t>
      </w:r>
      <w:r w:rsidR="00726C00" w:rsidRPr="00726C00">
        <w:rPr>
          <w:rFonts w:ascii="Calibri" w:hAnsi="Calibri" w:cs="Arial"/>
          <w:b/>
          <w:sz w:val="24"/>
          <w:szCs w:val="24"/>
        </w:rPr>
        <w:t>Stichting Zinder</w:t>
      </w:r>
      <w:r w:rsidRPr="00726C00">
        <w:rPr>
          <w:rFonts w:ascii="Calibri" w:hAnsi="Calibri" w:cs="Arial"/>
          <w:b/>
          <w:sz w:val="24"/>
          <w:szCs w:val="24"/>
        </w:rPr>
        <w:t>.</w:t>
      </w:r>
      <w:r w:rsidRPr="00726C00">
        <w:rPr>
          <w:rFonts w:asciiTheme="minorHAnsi" w:hAnsiTheme="minorHAnsi" w:cstheme="minorHAnsi"/>
          <w:sz w:val="22"/>
          <w:szCs w:val="22"/>
        </w:rPr>
        <w:br/>
      </w:r>
    </w:p>
    <w:p w14:paraId="6DFACA10" w14:textId="77777777" w:rsidR="00B51D36" w:rsidRPr="002146DC" w:rsidRDefault="00B51D36"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926AAD4" w14:textId="77777777" w:rsidR="00B51D36" w:rsidRPr="002146DC" w:rsidRDefault="00B51D36" w:rsidP="00895F3A">
      <w:pPr>
        <w:rPr>
          <w:rFonts w:asciiTheme="minorHAnsi" w:hAnsiTheme="minorHAnsi" w:cstheme="minorHAnsi"/>
          <w:sz w:val="22"/>
          <w:szCs w:val="22"/>
        </w:rPr>
      </w:pPr>
    </w:p>
    <w:p w14:paraId="6B747588" w14:textId="77777777" w:rsidR="00B51D36" w:rsidRPr="002146DC" w:rsidRDefault="00B51D36"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DCDDF89" w14:textId="77777777" w:rsidR="00B51D36" w:rsidRPr="002146DC" w:rsidRDefault="00B51D36" w:rsidP="00895F3A">
      <w:pPr>
        <w:keepNext/>
        <w:jc w:val="both"/>
        <w:outlineLvl w:val="5"/>
        <w:rPr>
          <w:rFonts w:asciiTheme="minorHAnsi" w:hAnsiTheme="minorHAnsi" w:cstheme="minorHAnsi"/>
          <w:b/>
          <w:bCs/>
          <w:sz w:val="22"/>
          <w:szCs w:val="22"/>
        </w:rPr>
      </w:pPr>
    </w:p>
    <w:p w14:paraId="0E0571CD" w14:textId="77777777" w:rsidR="00B51D36" w:rsidRPr="002146DC" w:rsidRDefault="00B51D36"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1EB6FA9" w14:textId="77777777" w:rsidR="00B51D36" w:rsidRDefault="00B51D36"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402763FC" w14:textId="77777777" w:rsidR="00B51D36" w:rsidRPr="002146DC" w:rsidRDefault="00B51D36"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233A03A" w14:textId="77777777" w:rsidR="00B51D36" w:rsidRPr="002146DC" w:rsidRDefault="00B51D36" w:rsidP="00895F3A">
      <w:pPr>
        <w:jc w:val="both"/>
        <w:rPr>
          <w:rFonts w:asciiTheme="minorHAnsi" w:hAnsiTheme="minorHAnsi" w:cstheme="minorHAnsi"/>
          <w:sz w:val="22"/>
          <w:szCs w:val="22"/>
        </w:rPr>
      </w:pPr>
    </w:p>
    <w:p w14:paraId="5196AE35" w14:textId="77777777" w:rsidR="00B51D36" w:rsidRPr="002146DC" w:rsidRDefault="00B51D36"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CA5F8A1" w14:textId="77777777" w:rsidR="00B51D36" w:rsidRPr="002146DC" w:rsidRDefault="00B51D36" w:rsidP="00895F3A">
      <w:pPr>
        <w:rPr>
          <w:rFonts w:asciiTheme="minorHAnsi" w:eastAsia="MS Mincho" w:hAnsiTheme="minorHAnsi" w:cstheme="minorHAnsi"/>
          <w:bCs/>
          <w:sz w:val="22"/>
          <w:szCs w:val="22"/>
        </w:rPr>
      </w:pPr>
    </w:p>
    <w:p w14:paraId="263FF602" w14:textId="77777777" w:rsidR="00B51D36" w:rsidRPr="00C0118D" w:rsidRDefault="00B51D36"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ECD6312" w14:textId="77777777" w:rsidR="00B51D36" w:rsidRPr="00C0118D" w:rsidRDefault="00B51D36" w:rsidP="00895F3A">
      <w:pPr>
        <w:ind w:left="426"/>
        <w:rPr>
          <w:rFonts w:asciiTheme="minorHAnsi" w:eastAsia="MS Mincho" w:hAnsiTheme="minorHAnsi" w:cstheme="minorHAnsi"/>
          <w:bCs/>
          <w:sz w:val="22"/>
          <w:szCs w:val="22"/>
        </w:rPr>
      </w:pPr>
    </w:p>
    <w:p w14:paraId="285E9A28" w14:textId="77777777" w:rsidR="00B51D36" w:rsidRPr="00C0118D" w:rsidRDefault="00B51D36"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04CCAAB" w14:textId="77777777" w:rsidR="00B51D36" w:rsidRPr="00C0118D" w:rsidRDefault="00B51D36" w:rsidP="00895F3A">
      <w:pPr>
        <w:ind w:left="426"/>
        <w:rPr>
          <w:rFonts w:asciiTheme="minorHAnsi" w:eastAsia="MS Mincho" w:hAnsiTheme="minorHAnsi" w:cstheme="minorHAnsi"/>
          <w:bCs/>
          <w:sz w:val="22"/>
          <w:szCs w:val="22"/>
        </w:rPr>
      </w:pPr>
    </w:p>
    <w:p w14:paraId="2D07EFAB" w14:textId="77777777" w:rsidR="00B51D36" w:rsidRPr="000E2408" w:rsidRDefault="00B51D36"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726C00">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24823C07" w14:textId="77777777" w:rsidR="00B51D36" w:rsidRDefault="00B51D36"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B51D36" w14:paraId="663C1E9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3345A845" w14:textId="77777777" w:rsidR="00B51D36" w:rsidRPr="00BF5D75" w:rsidRDefault="00B51D36"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2551CBC" w14:textId="77777777" w:rsidR="00B51D36" w:rsidRDefault="00B51D36"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B51D36" w14:paraId="7690C95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B6DFC24" w14:textId="77777777" w:rsidR="00B51D36" w:rsidRPr="00BF5D75" w:rsidRDefault="00B51D36"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56ECBE4" w14:textId="77777777" w:rsidR="00B51D36" w:rsidRDefault="00B51D36"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B51D36" w14:paraId="047D3518"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B89BEF7" w14:textId="77777777" w:rsidR="00B51D36" w:rsidRPr="00BF5D75" w:rsidRDefault="00B51D36"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5E6FDCF9" w14:textId="77777777" w:rsidR="00B51D36" w:rsidRDefault="00B51D36"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B51D36" w14:paraId="5225DB67"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26A9E21" w14:textId="77777777" w:rsidR="00B51D36" w:rsidRPr="00BF5D75" w:rsidRDefault="00B51D36"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F412B9B" w14:textId="77777777" w:rsidR="00B51D36" w:rsidRDefault="00B51D36"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232CE6B" w14:textId="77777777" w:rsidR="00B51D36" w:rsidRDefault="00B51D36"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15ED3EA" w14:textId="77777777" w:rsidR="00B51D36" w:rsidRDefault="00B51D36" w:rsidP="00BE1A92">
      <w:pPr>
        <w:pStyle w:val="Koptekst"/>
        <w:tabs>
          <w:tab w:val="clear" w:pos="4536"/>
          <w:tab w:val="clear" w:pos="9072"/>
          <w:tab w:val="left" w:pos="1276"/>
        </w:tabs>
        <w:rPr>
          <w:rFonts w:ascii="Calibri" w:hAnsi="Calibri" w:cs="Arial"/>
          <w:sz w:val="22"/>
          <w:szCs w:val="22"/>
        </w:rPr>
        <w:sectPr w:rsidR="00B51D36" w:rsidSect="00584A86">
          <w:headerReference w:type="default" r:id="rId8"/>
          <w:footerReference w:type="default" r:id="rId9"/>
          <w:pgSz w:w="11906" w:h="16838" w:code="9"/>
          <w:pgMar w:top="1985" w:right="926" w:bottom="567" w:left="1418" w:header="708" w:footer="708" w:gutter="0"/>
          <w:pgNumType w:start="1"/>
          <w:cols w:space="708"/>
        </w:sectPr>
      </w:pPr>
    </w:p>
    <w:p w14:paraId="7DF47525" w14:textId="77777777" w:rsidR="00B51D36" w:rsidRPr="005A61C6" w:rsidRDefault="00B51D36" w:rsidP="00BE1A92">
      <w:pPr>
        <w:pStyle w:val="Koptekst"/>
        <w:tabs>
          <w:tab w:val="clear" w:pos="4536"/>
          <w:tab w:val="clear" w:pos="9072"/>
          <w:tab w:val="left" w:pos="1276"/>
        </w:tabs>
        <w:rPr>
          <w:rFonts w:ascii="Calibri" w:hAnsi="Calibri" w:cs="Arial"/>
          <w:sz w:val="22"/>
          <w:szCs w:val="22"/>
        </w:rPr>
      </w:pPr>
    </w:p>
    <w:sectPr w:rsidR="00B51D36" w:rsidRPr="005A61C6" w:rsidSect="00B51D36">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8DF0" w14:textId="77777777" w:rsidR="00B51D36" w:rsidRDefault="00B51D36">
      <w:r>
        <w:separator/>
      </w:r>
    </w:p>
  </w:endnote>
  <w:endnote w:type="continuationSeparator" w:id="0">
    <w:p w14:paraId="5174A891" w14:textId="77777777" w:rsidR="00B51D36" w:rsidRDefault="00B5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C5B4" w14:textId="77777777" w:rsidR="00B51D36" w:rsidRDefault="00B51D36">
    <w:pPr>
      <w:pStyle w:val="Voettekst"/>
    </w:pPr>
    <w:r>
      <w:rPr>
        <w:noProof/>
      </w:rPr>
      <w:drawing>
        <wp:anchor distT="0" distB="0" distL="114300" distR="114300" simplePos="0" relativeHeight="251663360" behindDoc="1" locked="0" layoutInCell="1" allowOverlap="1" wp14:anchorId="52AC6AD6" wp14:editId="3B8B86FC">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8701" w14:textId="77777777" w:rsidR="00BF5D75" w:rsidRDefault="00121EB2">
    <w:pPr>
      <w:pStyle w:val="Voettekst"/>
    </w:pPr>
    <w:r>
      <w:rPr>
        <w:noProof/>
      </w:rPr>
      <w:drawing>
        <wp:anchor distT="0" distB="0" distL="114300" distR="114300" simplePos="0" relativeHeight="251660288" behindDoc="1" locked="0" layoutInCell="1" allowOverlap="1" wp14:anchorId="195FFC40" wp14:editId="125CEA6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150A" w14:textId="77777777" w:rsidR="00B51D36" w:rsidRDefault="00B51D36">
      <w:r>
        <w:separator/>
      </w:r>
    </w:p>
  </w:footnote>
  <w:footnote w:type="continuationSeparator" w:id="0">
    <w:p w14:paraId="50977F0D" w14:textId="77777777" w:rsidR="00B51D36" w:rsidRDefault="00B51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F2B1" w14:textId="77777777" w:rsidR="00B51D36" w:rsidRDefault="00B51D36">
    <w:pPr>
      <w:pStyle w:val="Koptekst"/>
    </w:pPr>
    <w:r>
      <w:rPr>
        <w:noProof/>
      </w:rPr>
      <w:drawing>
        <wp:anchor distT="0" distB="0" distL="114300" distR="114300" simplePos="0" relativeHeight="251662336" behindDoc="1" locked="0" layoutInCell="1" allowOverlap="1" wp14:anchorId="57BDAB6E" wp14:editId="22668942">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65A8" w14:textId="77777777" w:rsidR="00121EB2" w:rsidRDefault="00121EB2">
    <w:pPr>
      <w:pStyle w:val="Koptekst"/>
    </w:pPr>
    <w:r>
      <w:rPr>
        <w:noProof/>
      </w:rPr>
      <w:drawing>
        <wp:anchor distT="0" distB="0" distL="114300" distR="114300" simplePos="0" relativeHeight="251659264" behindDoc="1" locked="0" layoutInCell="1" allowOverlap="1" wp14:anchorId="72C632F5" wp14:editId="389DD0CC">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00"/>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1D36"/>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3F8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D4028"/>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229</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2023-04-25T08:44:00Z</dcterms:created>
  <dcterms:modified xsi:type="dcterms:W3CDTF">2023-04-25T08:45:00Z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