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EEC9" w14:textId="6AB76531" w:rsidR="00C41418" w:rsidRPr="00C41418" w:rsidRDefault="00BA6488" w:rsidP="00C41418">
      <w:pPr>
        <w:jc w:val="center"/>
        <w:rPr>
          <w:b/>
        </w:rPr>
      </w:pPr>
      <w:r w:rsidRPr="001D1E84">
        <w:rPr>
          <w:b/>
        </w:rPr>
        <w:t>U dient het volgende formulier in te vullen.</w:t>
      </w:r>
    </w:p>
    <w:tbl>
      <w:tblPr>
        <w:tblStyle w:val="GridTable4-Accent11"/>
        <w:tblW w:w="14484" w:type="dxa"/>
        <w:tblLayout w:type="fixed"/>
        <w:tblLook w:val="06A0" w:firstRow="1" w:lastRow="0" w:firstColumn="1" w:lastColumn="0" w:noHBand="1" w:noVBand="1"/>
      </w:tblPr>
      <w:tblGrid>
        <w:gridCol w:w="695"/>
        <w:gridCol w:w="1881"/>
        <w:gridCol w:w="2586"/>
        <w:gridCol w:w="2339"/>
        <w:gridCol w:w="2467"/>
        <w:gridCol w:w="2069"/>
        <w:gridCol w:w="2447"/>
      </w:tblGrid>
      <w:tr w:rsidR="00EC319C" w:rsidRPr="009F190D" w14:paraId="12BB3990" w14:textId="5CC8E21E" w:rsidTr="00EC31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gridSpan w:val="2"/>
            <w:shd w:val="clear" w:color="auto" w:fill="A6A6A6" w:themeFill="background1" w:themeFillShade="A6"/>
          </w:tcPr>
          <w:p w14:paraId="359AB354" w14:textId="77777777" w:rsidR="00EC319C" w:rsidRPr="009F190D" w:rsidRDefault="00EC319C" w:rsidP="00DF74BB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4925" w:type="dxa"/>
            <w:gridSpan w:val="2"/>
            <w:shd w:val="clear" w:color="auto" w:fill="A6A6A6" w:themeFill="background1" w:themeFillShade="A6"/>
          </w:tcPr>
          <w:p w14:paraId="0ADE71AA" w14:textId="77777777" w:rsidR="00EC319C" w:rsidRPr="009F190D" w:rsidRDefault="00EC319C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Inschrijver/Combinant/Onderaannemer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467" w:type="dxa"/>
            <w:shd w:val="clear" w:color="auto" w:fill="A6A6A6" w:themeFill="background1" w:themeFillShade="A6"/>
          </w:tcPr>
          <w:p w14:paraId="6902FD13" w14:textId="77777777" w:rsidR="00EC319C" w:rsidRPr="009F190D" w:rsidRDefault="00EC319C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69" w:type="dxa"/>
            <w:shd w:val="clear" w:color="auto" w:fill="A6A6A6" w:themeFill="background1" w:themeFillShade="A6"/>
          </w:tcPr>
          <w:p w14:paraId="31A12390" w14:textId="77777777" w:rsidR="00EC319C" w:rsidRPr="009F190D" w:rsidRDefault="00EC319C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47" w:type="dxa"/>
            <w:shd w:val="clear" w:color="auto" w:fill="A6A6A6" w:themeFill="background1" w:themeFillShade="A6"/>
          </w:tcPr>
          <w:p w14:paraId="2BF37C2F" w14:textId="77777777" w:rsidR="00EC319C" w:rsidRPr="009F190D" w:rsidRDefault="00EC319C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EC319C" w:rsidRPr="009F190D" w14:paraId="031DD8F9" w14:textId="49F15024" w:rsidTr="00EC319C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2" w:type="dxa"/>
            <w:gridSpan w:val="3"/>
          </w:tcPr>
          <w:p w14:paraId="034F4661" w14:textId="41D522EF" w:rsidR="00EC319C" w:rsidRPr="00C41418" w:rsidRDefault="00EC319C" w:rsidP="00C41418">
            <w:pPr>
              <w:tabs>
                <w:tab w:val="left" w:pos="1869"/>
              </w:tabs>
              <w:rPr>
                <w:rFonts w:cs="Lucida Sans Unicode"/>
                <w:sz w:val="20"/>
              </w:rPr>
            </w:pPr>
            <w:bookmarkStart w:id="0" w:name="_Hlk56156909"/>
            <w:r w:rsidRPr="00C41418">
              <w:rPr>
                <w:rFonts w:cs="Lucida Sans Unicode"/>
                <w:sz w:val="20"/>
              </w:rPr>
              <w:t>Kerncompetentie 1</w:t>
            </w:r>
          </w:p>
        </w:tc>
        <w:tc>
          <w:tcPr>
            <w:tcW w:w="2339" w:type="dxa"/>
          </w:tcPr>
          <w:p w14:paraId="339C02A2" w14:textId="65AB5980" w:rsidR="00EC319C" w:rsidRPr="00C730DE" w:rsidRDefault="00EC319C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1</w:t>
            </w:r>
          </w:p>
        </w:tc>
        <w:tc>
          <w:tcPr>
            <w:tcW w:w="2467" w:type="dxa"/>
          </w:tcPr>
          <w:p w14:paraId="312545C8" w14:textId="77EE8D52" w:rsidR="00EC319C" w:rsidRPr="009F190D" w:rsidRDefault="00EC319C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2</w:t>
            </w:r>
          </w:p>
        </w:tc>
        <w:tc>
          <w:tcPr>
            <w:tcW w:w="2069" w:type="dxa"/>
          </w:tcPr>
          <w:p w14:paraId="1CDCCB02" w14:textId="0FB43F9A" w:rsidR="00EC319C" w:rsidRDefault="00EC319C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3</w:t>
            </w:r>
          </w:p>
        </w:tc>
        <w:tc>
          <w:tcPr>
            <w:tcW w:w="2447" w:type="dxa"/>
          </w:tcPr>
          <w:p w14:paraId="2A56BC95" w14:textId="63F7D1DB" w:rsidR="00EC319C" w:rsidRDefault="00EC319C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4</w:t>
            </w:r>
          </w:p>
        </w:tc>
      </w:tr>
      <w:tr w:rsidR="00EC319C" w:rsidRPr="009F190D" w14:paraId="4B0BFE19" w14:textId="0F60BE75" w:rsidTr="00EC319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 w:val="restart"/>
          </w:tcPr>
          <w:p w14:paraId="2B196CF3" w14:textId="77777777" w:rsidR="00EC319C" w:rsidRPr="009F190D" w:rsidRDefault="00EC319C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1881" w:type="dxa"/>
            <w:vMerge w:val="restart"/>
          </w:tcPr>
          <w:p w14:paraId="09756B5E" w14:textId="50425305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78A4AB65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072BE073" w14:textId="77777777" w:rsidR="00EC319C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overheids</w:t>
            </w:r>
            <w:r w:rsidRPr="009F190D">
              <w:rPr>
                <w:sz w:val="20"/>
              </w:rPr>
              <w:t>organisatie,</w:t>
            </w:r>
          </w:p>
          <w:p w14:paraId="60502F03" w14:textId="612C9A64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 gemeente, referentie  </w:t>
            </w:r>
          </w:p>
        </w:tc>
        <w:tc>
          <w:tcPr>
            <w:tcW w:w="2339" w:type="dxa"/>
          </w:tcPr>
          <w:p w14:paraId="7F286086" w14:textId="3CFAB1ED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66DDF589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69" w:type="dxa"/>
          </w:tcPr>
          <w:p w14:paraId="7F6C4403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47" w:type="dxa"/>
          </w:tcPr>
          <w:p w14:paraId="395C3E7A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EC319C" w:rsidRPr="009F190D" w14:paraId="49437676" w14:textId="32B2514A" w:rsidTr="00EC319C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261FE405" w14:textId="77777777" w:rsidR="00EC319C" w:rsidRPr="009F190D" w:rsidRDefault="00EC319C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307B4C9D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0536F0BD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2339" w:type="dxa"/>
          </w:tcPr>
          <w:p w14:paraId="27BE4400" w14:textId="7888AC22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5AB0AB3C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69" w:type="dxa"/>
          </w:tcPr>
          <w:p w14:paraId="24E052F5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47" w:type="dxa"/>
          </w:tcPr>
          <w:p w14:paraId="760927F3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EC319C" w:rsidRPr="009F190D" w14:paraId="0F909E3E" w14:textId="606974FC" w:rsidTr="00EC319C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3C246B21" w14:textId="77777777" w:rsidR="00EC319C" w:rsidRPr="009F190D" w:rsidRDefault="00EC319C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5C2E97CB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0282398A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2339" w:type="dxa"/>
          </w:tcPr>
          <w:p w14:paraId="58E62119" w14:textId="2E4088CB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6AC7FC4B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69" w:type="dxa"/>
          </w:tcPr>
          <w:p w14:paraId="130886DF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47" w:type="dxa"/>
          </w:tcPr>
          <w:p w14:paraId="56204B97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EC319C" w:rsidRPr="009F190D" w14:paraId="1DF15963" w14:textId="1C11240D" w:rsidTr="00EC319C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3A13790E" w14:textId="77777777" w:rsidR="00EC319C" w:rsidRPr="009F190D" w:rsidRDefault="00EC319C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1817E156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672C4C26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2339" w:type="dxa"/>
          </w:tcPr>
          <w:p w14:paraId="29723894" w14:textId="7CCC91B5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0B9257F6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69" w:type="dxa"/>
          </w:tcPr>
          <w:p w14:paraId="0CCDC83D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47" w:type="dxa"/>
          </w:tcPr>
          <w:p w14:paraId="27F786CB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EC319C" w:rsidRPr="009F190D" w14:paraId="35399A44" w14:textId="289B4DA2" w:rsidTr="00EC319C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 w:val="restart"/>
          </w:tcPr>
          <w:p w14:paraId="4EFEF9B7" w14:textId="77777777" w:rsidR="00EC319C" w:rsidRPr="009F190D" w:rsidRDefault="00EC319C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1881" w:type="dxa"/>
            <w:vMerge w:val="restart"/>
          </w:tcPr>
          <w:p w14:paraId="26BEB7A6" w14:textId="6BB9662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omschrijving van de referentieopdracht  </w:t>
            </w:r>
          </w:p>
        </w:tc>
        <w:tc>
          <w:tcPr>
            <w:tcW w:w="2586" w:type="dxa"/>
          </w:tcPr>
          <w:p w14:paraId="7D9830CB" w14:textId="6AB7C6AC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 xml:space="preserve">Omschrijving opdracht en functie, </w:t>
            </w:r>
            <w:proofErr w:type="spellStart"/>
            <w:r>
              <w:rPr>
                <w:rFonts w:cs="Lucida Sans Unicode"/>
                <w:sz w:val="20"/>
              </w:rPr>
              <w:t>incl</w:t>
            </w:r>
            <w:proofErr w:type="spellEnd"/>
            <w:r>
              <w:rPr>
                <w:rFonts w:cs="Lucida Sans Unicode"/>
                <w:sz w:val="20"/>
              </w:rPr>
              <w:t xml:space="preserve"> aantal uren inzet per week</w:t>
            </w:r>
          </w:p>
        </w:tc>
        <w:tc>
          <w:tcPr>
            <w:tcW w:w="2339" w:type="dxa"/>
          </w:tcPr>
          <w:p w14:paraId="5294E59D" w14:textId="4EFED546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5EDB4438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69" w:type="dxa"/>
          </w:tcPr>
          <w:p w14:paraId="6083758B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47" w:type="dxa"/>
          </w:tcPr>
          <w:p w14:paraId="7CE44FBE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EC319C" w:rsidRPr="009F190D" w14:paraId="053E5D54" w14:textId="13C8D03A" w:rsidTr="00EC319C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4AB8A89F" w14:textId="77777777" w:rsidR="00EC319C" w:rsidRPr="00440490" w:rsidRDefault="00EC319C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2929C38A" w14:textId="77777777" w:rsidR="00EC319C" w:rsidRPr="00440490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423F4E90" w14:textId="7F0B76FE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2339" w:type="dxa"/>
          </w:tcPr>
          <w:p w14:paraId="11B5C474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  <w:tc>
          <w:tcPr>
            <w:tcW w:w="2467" w:type="dxa"/>
          </w:tcPr>
          <w:p w14:paraId="5D4B9239" w14:textId="57830CE6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Ja/nee</w:t>
            </w:r>
          </w:p>
        </w:tc>
        <w:tc>
          <w:tcPr>
            <w:tcW w:w="2069" w:type="dxa"/>
          </w:tcPr>
          <w:p w14:paraId="4C9B1921" w14:textId="48986EC4" w:rsidR="00EC319C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Ja/nee</w:t>
            </w:r>
          </w:p>
        </w:tc>
        <w:tc>
          <w:tcPr>
            <w:tcW w:w="2447" w:type="dxa"/>
          </w:tcPr>
          <w:p w14:paraId="4F3DDC8C" w14:textId="1ADE218F" w:rsidR="00EC319C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Ja/nee</w:t>
            </w:r>
          </w:p>
        </w:tc>
      </w:tr>
      <w:tr w:rsidR="00EC319C" w:rsidRPr="009F190D" w14:paraId="7E88E0AB" w14:textId="1AC93BB6" w:rsidTr="00EC319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</w:tcPr>
          <w:p w14:paraId="448F020F" w14:textId="77777777" w:rsidR="00EC319C" w:rsidRPr="009F190D" w:rsidRDefault="00EC319C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1881" w:type="dxa"/>
          </w:tcPr>
          <w:p w14:paraId="3D4EC92C" w14:textId="67278ED1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Looptijd </w:t>
            </w:r>
            <w:r>
              <w:rPr>
                <w:rFonts w:cs="Lucida Sans Unicode"/>
                <w:sz w:val="20"/>
              </w:rPr>
              <w:t>plaatsing</w:t>
            </w:r>
          </w:p>
        </w:tc>
        <w:tc>
          <w:tcPr>
            <w:tcW w:w="2586" w:type="dxa"/>
          </w:tcPr>
          <w:p w14:paraId="12888104" w14:textId="6ED39FC4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2339" w:type="dxa"/>
          </w:tcPr>
          <w:p w14:paraId="19CA3CBD" w14:textId="7D8D03D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192953A9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69" w:type="dxa"/>
          </w:tcPr>
          <w:p w14:paraId="61A24677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47" w:type="dxa"/>
          </w:tcPr>
          <w:p w14:paraId="05292AB5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EC319C" w:rsidRPr="009F190D" w14:paraId="20EA3E64" w14:textId="0929D2FC" w:rsidTr="00EC319C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 w:val="restart"/>
          </w:tcPr>
          <w:p w14:paraId="07D49BA2" w14:textId="77777777" w:rsidR="00EC319C" w:rsidRPr="009F190D" w:rsidRDefault="00EC319C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1881" w:type="dxa"/>
            <w:vMerge w:val="restart"/>
          </w:tcPr>
          <w:p w14:paraId="0263425D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2586" w:type="dxa"/>
          </w:tcPr>
          <w:p w14:paraId="34F59937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2339" w:type="dxa"/>
          </w:tcPr>
          <w:p w14:paraId="4D03ABFF" w14:textId="12E5310C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6C1A2ADA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69" w:type="dxa"/>
          </w:tcPr>
          <w:p w14:paraId="33D00701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47" w:type="dxa"/>
          </w:tcPr>
          <w:p w14:paraId="2B7ACFDB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EC319C" w:rsidRPr="009F190D" w14:paraId="57718355" w14:textId="39153E8D" w:rsidTr="00EC319C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55683341" w14:textId="77777777" w:rsidR="00EC319C" w:rsidRPr="009F190D" w:rsidRDefault="00EC319C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198335E8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59B7D155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2339" w:type="dxa"/>
          </w:tcPr>
          <w:p w14:paraId="7BE691BA" w14:textId="1A463829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487A210C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69" w:type="dxa"/>
          </w:tcPr>
          <w:p w14:paraId="5856E6AF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47" w:type="dxa"/>
          </w:tcPr>
          <w:p w14:paraId="7CA056E9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EC319C" w:rsidRPr="009F190D" w14:paraId="0DBF7957" w14:textId="445F3183" w:rsidTr="00EC319C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38C829F9" w14:textId="77777777" w:rsidR="00EC319C" w:rsidRPr="009F190D" w:rsidDel="00BA1367" w:rsidRDefault="00EC319C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71FF03FB" w14:textId="77777777" w:rsidR="00EC319C" w:rsidRPr="009F190D" w:rsidDel="00BA1367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5F489BCF" w14:textId="77777777" w:rsidR="00EC319C" w:rsidRPr="009F190D" w:rsidDel="00BA1367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Waarde van het gedeelte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2339" w:type="dxa"/>
          </w:tcPr>
          <w:p w14:paraId="7F8E3620" w14:textId="0379DD3F" w:rsidR="00EC319C" w:rsidRPr="009F190D" w:rsidDel="00BA1367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  <w:tc>
          <w:tcPr>
            <w:tcW w:w="2467" w:type="dxa"/>
          </w:tcPr>
          <w:p w14:paraId="4D9949B5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069" w:type="dxa"/>
          </w:tcPr>
          <w:p w14:paraId="6476A22D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47" w:type="dxa"/>
          </w:tcPr>
          <w:p w14:paraId="7BAFFEC8" w14:textId="77777777" w:rsidR="00EC319C" w:rsidRPr="009F190D" w:rsidRDefault="00EC319C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bookmarkEnd w:id="0"/>
    </w:tbl>
    <w:p w14:paraId="6DE44002" w14:textId="1D5081AA" w:rsidR="006F3440" w:rsidRDefault="006F3440">
      <w:pPr>
        <w:spacing w:after="0" w:line="240" w:lineRule="auto"/>
      </w:pPr>
    </w:p>
    <w:p w14:paraId="348B18C5" w14:textId="3C2C161C" w:rsidR="00AC3A6E" w:rsidRDefault="00AC3A6E">
      <w:pPr>
        <w:spacing w:after="0" w:line="240" w:lineRule="auto"/>
      </w:pPr>
    </w:p>
    <w:p w14:paraId="02590345" w14:textId="2BDF3267" w:rsidR="00AC3A6E" w:rsidRDefault="00AC3A6E">
      <w:pPr>
        <w:spacing w:after="0" w:line="240" w:lineRule="auto"/>
      </w:pPr>
    </w:p>
    <w:p w14:paraId="2C9D6613" w14:textId="2D61AA6A" w:rsidR="00AC3A6E" w:rsidRDefault="00AC3A6E">
      <w:pPr>
        <w:spacing w:after="0" w:line="240" w:lineRule="auto"/>
      </w:pPr>
    </w:p>
    <w:p w14:paraId="16D3713D" w14:textId="48ABE4A3" w:rsidR="00AC3A6E" w:rsidRDefault="00AC3A6E">
      <w:pPr>
        <w:spacing w:after="0" w:line="240" w:lineRule="auto"/>
      </w:pPr>
    </w:p>
    <w:p w14:paraId="056F12E4" w14:textId="113467DC" w:rsidR="00AC3A6E" w:rsidRDefault="00AC3A6E">
      <w:pPr>
        <w:spacing w:after="0" w:line="240" w:lineRule="auto"/>
      </w:pPr>
    </w:p>
    <w:tbl>
      <w:tblPr>
        <w:tblStyle w:val="GridTable4-Accent11"/>
        <w:tblW w:w="9968" w:type="dxa"/>
        <w:tblLayout w:type="fixed"/>
        <w:tblLook w:val="06A0" w:firstRow="1" w:lastRow="0" w:firstColumn="1" w:lastColumn="0" w:noHBand="1" w:noVBand="1"/>
      </w:tblPr>
      <w:tblGrid>
        <w:gridCol w:w="695"/>
        <w:gridCol w:w="1881"/>
        <w:gridCol w:w="2586"/>
        <w:gridCol w:w="2339"/>
        <w:gridCol w:w="2467"/>
      </w:tblGrid>
      <w:tr w:rsidR="00F44D34" w:rsidRPr="009F190D" w14:paraId="3DEDF88F" w14:textId="77777777" w:rsidTr="00F44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gridSpan w:val="2"/>
            <w:shd w:val="clear" w:color="auto" w:fill="A6A6A6" w:themeFill="background1" w:themeFillShade="A6"/>
          </w:tcPr>
          <w:p w14:paraId="2F441C43" w14:textId="77777777" w:rsidR="00F44D34" w:rsidRPr="009F190D" w:rsidRDefault="00F44D34" w:rsidP="00042F9E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lastRenderedPageBreak/>
              <w:t>Referentie behoort toe aan:</w:t>
            </w:r>
          </w:p>
        </w:tc>
        <w:tc>
          <w:tcPr>
            <w:tcW w:w="4925" w:type="dxa"/>
            <w:gridSpan w:val="2"/>
            <w:shd w:val="clear" w:color="auto" w:fill="A6A6A6" w:themeFill="background1" w:themeFillShade="A6"/>
          </w:tcPr>
          <w:p w14:paraId="62FCF368" w14:textId="77777777" w:rsidR="00F44D34" w:rsidRPr="009F190D" w:rsidRDefault="00F44D34" w:rsidP="00042F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Inschrijver/Combinant/Onderaannemer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467" w:type="dxa"/>
            <w:shd w:val="clear" w:color="auto" w:fill="A6A6A6" w:themeFill="background1" w:themeFillShade="A6"/>
          </w:tcPr>
          <w:p w14:paraId="1D12B80C" w14:textId="77777777" w:rsidR="00F44D34" w:rsidRPr="009F190D" w:rsidRDefault="00F44D34" w:rsidP="00042F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44D34" w:rsidRPr="009F190D" w14:paraId="6061658C" w14:textId="77777777" w:rsidTr="00F44D3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2" w:type="dxa"/>
            <w:gridSpan w:val="3"/>
          </w:tcPr>
          <w:p w14:paraId="6D655B84" w14:textId="77777777" w:rsidR="00F44D34" w:rsidRPr="00C41418" w:rsidRDefault="00F44D34" w:rsidP="00042F9E">
            <w:pPr>
              <w:tabs>
                <w:tab w:val="left" w:pos="1869"/>
              </w:tabs>
              <w:rPr>
                <w:rFonts w:cs="Lucida Sans Unicode"/>
                <w:sz w:val="20"/>
              </w:rPr>
            </w:pPr>
            <w:r w:rsidRPr="00C41418">
              <w:rPr>
                <w:rFonts w:cs="Lucida Sans Unicode"/>
                <w:sz w:val="20"/>
              </w:rPr>
              <w:t>Kerncompetentie 1</w:t>
            </w:r>
          </w:p>
        </w:tc>
        <w:tc>
          <w:tcPr>
            <w:tcW w:w="2339" w:type="dxa"/>
          </w:tcPr>
          <w:p w14:paraId="6474C16D" w14:textId="10AF7972" w:rsidR="00F44D34" w:rsidRPr="00C730DE" w:rsidRDefault="00F44D34" w:rsidP="00042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5</w:t>
            </w:r>
          </w:p>
        </w:tc>
        <w:tc>
          <w:tcPr>
            <w:tcW w:w="2467" w:type="dxa"/>
          </w:tcPr>
          <w:p w14:paraId="6E2D50C8" w14:textId="50246A78" w:rsidR="00F44D34" w:rsidRPr="009F190D" w:rsidRDefault="00F44D34" w:rsidP="00042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6</w:t>
            </w:r>
          </w:p>
        </w:tc>
      </w:tr>
      <w:tr w:rsidR="00F44D34" w:rsidRPr="009F190D" w14:paraId="288AB435" w14:textId="77777777" w:rsidTr="00F44D3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 w:val="restart"/>
          </w:tcPr>
          <w:p w14:paraId="138191B1" w14:textId="77777777" w:rsidR="00F44D34" w:rsidRPr="009F190D" w:rsidRDefault="00F44D34" w:rsidP="00042F9E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1881" w:type="dxa"/>
            <w:vMerge w:val="restart"/>
          </w:tcPr>
          <w:p w14:paraId="6CBEE101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71CADBEC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0E63D09E" w14:textId="77777777" w:rsidR="00F44D34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overheids</w:t>
            </w:r>
            <w:r w:rsidRPr="009F190D">
              <w:rPr>
                <w:sz w:val="20"/>
              </w:rPr>
              <w:t>organisatie,</w:t>
            </w:r>
          </w:p>
          <w:p w14:paraId="2646F5D2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 gemeente, referentie  </w:t>
            </w:r>
          </w:p>
        </w:tc>
        <w:tc>
          <w:tcPr>
            <w:tcW w:w="2339" w:type="dxa"/>
          </w:tcPr>
          <w:p w14:paraId="0B514A84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48A45988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44D34" w:rsidRPr="009F190D" w14:paraId="290CB301" w14:textId="77777777" w:rsidTr="00F44D3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6C301850" w14:textId="77777777" w:rsidR="00F44D34" w:rsidRPr="009F190D" w:rsidRDefault="00F44D34" w:rsidP="00042F9E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0C21A4B6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01B8801C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2339" w:type="dxa"/>
          </w:tcPr>
          <w:p w14:paraId="1E17692C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032A7CE8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44D34" w:rsidRPr="009F190D" w14:paraId="14B562F5" w14:textId="77777777" w:rsidTr="00F44D3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673BE6D5" w14:textId="77777777" w:rsidR="00F44D34" w:rsidRPr="009F190D" w:rsidRDefault="00F44D34" w:rsidP="00042F9E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00135F6F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0240E7F1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2339" w:type="dxa"/>
          </w:tcPr>
          <w:p w14:paraId="0F0EA806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4050BA67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44D34" w:rsidRPr="009F190D" w14:paraId="49F441C2" w14:textId="77777777" w:rsidTr="00F44D3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0DA1FBDE" w14:textId="77777777" w:rsidR="00F44D34" w:rsidRPr="009F190D" w:rsidRDefault="00F44D34" w:rsidP="00042F9E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1A483A3C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5FEEC751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2339" w:type="dxa"/>
          </w:tcPr>
          <w:p w14:paraId="66615F1E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408AE2EE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44D34" w:rsidRPr="009F190D" w14:paraId="5EA04B20" w14:textId="77777777" w:rsidTr="00F44D34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 w:val="restart"/>
          </w:tcPr>
          <w:p w14:paraId="3A8B826C" w14:textId="77777777" w:rsidR="00F44D34" w:rsidRPr="009F190D" w:rsidRDefault="00F44D34" w:rsidP="00042F9E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1881" w:type="dxa"/>
            <w:vMerge w:val="restart"/>
          </w:tcPr>
          <w:p w14:paraId="15174600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omschrijving van de referentieopdracht  </w:t>
            </w:r>
          </w:p>
        </w:tc>
        <w:tc>
          <w:tcPr>
            <w:tcW w:w="2586" w:type="dxa"/>
          </w:tcPr>
          <w:p w14:paraId="38E51C88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 xml:space="preserve">Omschrijving opdracht en functie, </w:t>
            </w:r>
            <w:proofErr w:type="spellStart"/>
            <w:r>
              <w:rPr>
                <w:rFonts w:cs="Lucida Sans Unicode"/>
                <w:sz w:val="20"/>
              </w:rPr>
              <w:t>incl</w:t>
            </w:r>
            <w:proofErr w:type="spellEnd"/>
            <w:r>
              <w:rPr>
                <w:rFonts w:cs="Lucida Sans Unicode"/>
                <w:sz w:val="20"/>
              </w:rPr>
              <w:t xml:space="preserve"> aantal uren inzet per week</w:t>
            </w:r>
          </w:p>
        </w:tc>
        <w:tc>
          <w:tcPr>
            <w:tcW w:w="2339" w:type="dxa"/>
          </w:tcPr>
          <w:p w14:paraId="48845F87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19519AE2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44D34" w:rsidRPr="009F190D" w14:paraId="35168B99" w14:textId="77777777" w:rsidTr="00F44D3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466EE2F7" w14:textId="77777777" w:rsidR="00F44D34" w:rsidRPr="00440490" w:rsidRDefault="00F44D34" w:rsidP="00042F9E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2705FD7E" w14:textId="77777777" w:rsidR="00F44D34" w:rsidRPr="00440490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2BDA837F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2339" w:type="dxa"/>
          </w:tcPr>
          <w:p w14:paraId="78F365DE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  <w:tc>
          <w:tcPr>
            <w:tcW w:w="2467" w:type="dxa"/>
          </w:tcPr>
          <w:p w14:paraId="2C97E179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Ja/nee</w:t>
            </w:r>
          </w:p>
        </w:tc>
      </w:tr>
      <w:tr w:rsidR="00F44D34" w:rsidRPr="009F190D" w14:paraId="74457687" w14:textId="77777777" w:rsidTr="00F44D3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</w:tcPr>
          <w:p w14:paraId="3CF63783" w14:textId="77777777" w:rsidR="00F44D34" w:rsidRPr="009F190D" w:rsidRDefault="00F44D34" w:rsidP="00042F9E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1881" w:type="dxa"/>
          </w:tcPr>
          <w:p w14:paraId="4CBC68A4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Looptijd </w:t>
            </w:r>
            <w:r>
              <w:rPr>
                <w:rFonts w:cs="Lucida Sans Unicode"/>
                <w:sz w:val="20"/>
              </w:rPr>
              <w:t>plaatsing</w:t>
            </w:r>
          </w:p>
        </w:tc>
        <w:tc>
          <w:tcPr>
            <w:tcW w:w="2586" w:type="dxa"/>
          </w:tcPr>
          <w:p w14:paraId="7307436D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2339" w:type="dxa"/>
          </w:tcPr>
          <w:p w14:paraId="78B2A35B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7831D683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44D34" w:rsidRPr="009F190D" w14:paraId="6E7C43F2" w14:textId="77777777" w:rsidTr="00F44D3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 w:val="restart"/>
          </w:tcPr>
          <w:p w14:paraId="27E11E0B" w14:textId="77777777" w:rsidR="00F44D34" w:rsidRPr="009F190D" w:rsidRDefault="00F44D34" w:rsidP="00042F9E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1881" w:type="dxa"/>
            <w:vMerge w:val="restart"/>
          </w:tcPr>
          <w:p w14:paraId="024A4F5C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2586" w:type="dxa"/>
          </w:tcPr>
          <w:p w14:paraId="77D33B35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2339" w:type="dxa"/>
          </w:tcPr>
          <w:p w14:paraId="7D9368B2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1B2482F5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44D34" w:rsidRPr="009F190D" w14:paraId="696741F5" w14:textId="77777777" w:rsidTr="00F44D3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30478384" w14:textId="77777777" w:rsidR="00F44D34" w:rsidRPr="009F190D" w:rsidRDefault="00F44D34" w:rsidP="00042F9E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428D284F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3C5031DF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2339" w:type="dxa"/>
          </w:tcPr>
          <w:p w14:paraId="6B960350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467" w:type="dxa"/>
          </w:tcPr>
          <w:p w14:paraId="750A02F4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44D34" w:rsidRPr="009F190D" w14:paraId="15FAD9D9" w14:textId="77777777" w:rsidTr="00F44D34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vMerge/>
          </w:tcPr>
          <w:p w14:paraId="395A49DE" w14:textId="77777777" w:rsidR="00F44D34" w:rsidRPr="009F190D" w:rsidDel="00BA1367" w:rsidRDefault="00F44D34" w:rsidP="00042F9E">
            <w:pPr>
              <w:rPr>
                <w:rFonts w:cs="Lucida Sans Unicode"/>
                <w:sz w:val="20"/>
              </w:rPr>
            </w:pPr>
          </w:p>
        </w:tc>
        <w:tc>
          <w:tcPr>
            <w:tcW w:w="1881" w:type="dxa"/>
            <w:vMerge/>
          </w:tcPr>
          <w:p w14:paraId="57D098C6" w14:textId="77777777" w:rsidR="00F44D34" w:rsidRPr="009F190D" w:rsidDel="00BA1367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586" w:type="dxa"/>
          </w:tcPr>
          <w:p w14:paraId="7881B693" w14:textId="77777777" w:rsidR="00F44D34" w:rsidRPr="009F190D" w:rsidDel="00BA1367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Waarde van het gedeelte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2339" w:type="dxa"/>
          </w:tcPr>
          <w:p w14:paraId="23460CA8" w14:textId="77777777" w:rsidR="00F44D34" w:rsidRPr="009F190D" w:rsidDel="00BA1367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  <w:tc>
          <w:tcPr>
            <w:tcW w:w="2467" w:type="dxa"/>
          </w:tcPr>
          <w:p w14:paraId="51604832" w14:textId="77777777" w:rsidR="00F44D34" w:rsidRPr="009F190D" w:rsidRDefault="00F44D34" w:rsidP="0004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</w:tbl>
    <w:p w14:paraId="22810AC9" w14:textId="26DD73F4" w:rsidR="00AC3A6E" w:rsidRDefault="00AC3A6E">
      <w:pPr>
        <w:spacing w:after="0" w:line="240" w:lineRule="auto"/>
      </w:pPr>
    </w:p>
    <w:p w14:paraId="18B61A8E" w14:textId="1D2574EE" w:rsidR="00AC3A6E" w:rsidRDefault="00AC3A6E">
      <w:pPr>
        <w:spacing w:after="0" w:line="240" w:lineRule="auto"/>
      </w:pPr>
    </w:p>
    <w:p w14:paraId="4103A2E8" w14:textId="438D6CF5" w:rsidR="00AC3A6E" w:rsidRDefault="00AC3A6E">
      <w:pPr>
        <w:spacing w:after="0" w:line="240" w:lineRule="auto"/>
      </w:pPr>
    </w:p>
    <w:p w14:paraId="2399C235" w14:textId="5CBC1E81" w:rsidR="00AC3A6E" w:rsidRDefault="00AC3A6E">
      <w:pPr>
        <w:spacing w:after="0" w:line="240" w:lineRule="auto"/>
      </w:pPr>
    </w:p>
    <w:p w14:paraId="37EB1DFF" w14:textId="53842044" w:rsidR="00AC3A6E" w:rsidRDefault="00AC3A6E">
      <w:pPr>
        <w:spacing w:after="0" w:line="240" w:lineRule="auto"/>
      </w:pPr>
    </w:p>
    <w:p w14:paraId="0ED6A0A8" w14:textId="77777777" w:rsidR="00AC3A6E" w:rsidRDefault="00AC3A6E">
      <w:pPr>
        <w:spacing w:after="0" w:line="240" w:lineRule="auto"/>
      </w:pPr>
    </w:p>
    <w:p w14:paraId="2C17FCA5" w14:textId="77777777" w:rsidR="00AC3A6E" w:rsidRDefault="00AC3A6E">
      <w:pPr>
        <w:spacing w:after="0" w:line="240" w:lineRule="auto"/>
      </w:pPr>
    </w:p>
    <w:tbl>
      <w:tblPr>
        <w:tblStyle w:val="GridTable4-Accent11"/>
        <w:tblW w:w="12867" w:type="dxa"/>
        <w:tblLayout w:type="fixed"/>
        <w:tblLook w:val="06A0" w:firstRow="1" w:lastRow="0" w:firstColumn="1" w:lastColumn="0" w:noHBand="1" w:noVBand="1"/>
      </w:tblPr>
      <w:tblGrid>
        <w:gridCol w:w="893"/>
        <w:gridCol w:w="2952"/>
        <w:gridCol w:w="3210"/>
        <w:gridCol w:w="5812"/>
      </w:tblGrid>
      <w:tr w:rsidR="00440490" w:rsidRPr="009F190D" w14:paraId="40626F9A" w14:textId="3583D3D0" w:rsidTr="00BA10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gridSpan w:val="2"/>
            <w:shd w:val="clear" w:color="auto" w:fill="A6A6A6" w:themeFill="background1" w:themeFillShade="A6"/>
          </w:tcPr>
          <w:p w14:paraId="32647282" w14:textId="6FC4F637" w:rsidR="00440490" w:rsidRPr="009F190D" w:rsidRDefault="00440490" w:rsidP="004B7FE7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lastRenderedPageBreak/>
              <w:t>Referentie behoort toe aan:</w:t>
            </w:r>
          </w:p>
        </w:tc>
        <w:tc>
          <w:tcPr>
            <w:tcW w:w="9022" w:type="dxa"/>
            <w:gridSpan w:val="2"/>
            <w:shd w:val="clear" w:color="auto" w:fill="A6A6A6" w:themeFill="background1" w:themeFillShade="A6"/>
          </w:tcPr>
          <w:p w14:paraId="5289BB9E" w14:textId="77777777" w:rsidR="00440490" w:rsidRPr="009F190D" w:rsidRDefault="00440490" w:rsidP="004B7F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Inschrijver/Combinant/Onderaannemer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</w:tr>
      <w:tr w:rsidR="00440490" w:rsidRPr="009F190D" w14:paraId="055DCD88" w14:textId="47F47385" w:rsidTr="00BA103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5" w:type="dxa"/>
            <w:gridSpan w:val="3"/>
          </w:tcPr>
          <w:p w14:paraId="515A66B1" w14:textId="77777777" w:rsidR="00440490" w:rsidRPr="00D001CE" w:rsidRDefault="00440490" w:rsidP="00D001CE">
            <w:pPr>
              <w:tabs>
                <w:tab w:val="left" w:pos="1851"/>
              </w:tabs>
              <w:rPr>
                <w:rFonts w:cs="Lucida Sans Unicode"/>
                <w:sz w:val="20"/>
              </w:rPr>
            </w:pPr>
            <w:r w:rsidRPr="00C41418">
              <w:rPr>
                <w:rFonts w:cs="Lucida Sans Unicode"/>
                <w:sz w:val="20"/>
              </w:rPr>
              <w:t>Kerncompetentie 2</w:t>
            </w:r>
          </w:p>
        </w:tc>
        <w:tc>
          <w:tcPr>
            <w:tcW w:w="5812" w:type="dxa"/>
          </w:tcPr>
          <w:p w14:paraId="589EF9CD" w14:textId="01E724CE" w:rsidR="00440490" w:rsidRPr="00D001CE" w:rsidRDefault="00440490" w:rsidP="00D001C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>
              <w:rPr>
                <w:rFonts w:cs="Lucida Sans Unicode"/>
                <w:b/>
                <w:bCs/>
                <w:sz w:val="20"/>
              </w:rPr>
              <w:t>Referentieopdracht 1</w:t>
            </w:r>
          </w:p>
        </w:tc>
      </w:tr>
      <w:tr w:rsidR="00440490" w:rsidRPr="009F190D" w14:paraId="29DDCC88" w14:textId="18BA409F" w:rsidTr="00BA1039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 w:val="restart"/>
          </w:tcPr>
          <w:p w14:paraId="7AA28736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952" w:type="dxa"/>
            <w:vMerge w:val="restart"/>
          </w:tcPr>
          <w:p w14:paraId="482A1449" w14:textId="17E5C42C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1158FD21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23BB9C42" w14:textId="4DBAEEF1" w:rsidR="00440490" w:rsidRPr="009F190D" w:rsidRDefault="00440490" w:rsidP="00C4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opdrachtgever/referentie</w:t>
            </w:r>
            <w:r w:rsidRPr="009F190D">
              <w:rPr>
                <w:sz w:val="20"/>
              </w:rPr>
              <w:t xml:space="preserve">  </w:t>
            </w:r>
          </w:p>
        </w:tc>
        <w:tc>
          <w:tcPr>
            <w:tcW w:w="5812" w:type="dxa"/>
          </w:tcPr>
          <w:p w14:paraId="6F6654C2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4FC63242" w14:textId="0DF58B71" w:rsidTr="00BA1039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3CFC46FD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353C19A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5DAFCE1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5812" w:type="dxa"/>
          </w:tcPr>
          <w:p w14:paraId="3C812BD5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7AF8E46A" w14:textId="4C2F172A" w:rsidTr="00BA103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018300EC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19C70347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02D56E59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5812" w:type="dxa"/>
          </w:tcPr>
          <w:p w14:paraId="50F70A1C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505EA9B2" w14:textId="0762C627" w:rsidTr="00BA1039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395FC18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298F233E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7347CFE5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5812" w:type="dxa"/>
          </w:tcPr>
          <w:p w14:paraId="24FF843F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0930C1C2" w14:textId="2547F4B8" w:rsidTr="00BA1039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 w:val="restart"/>
          </w:tcPr>
          <w:p w14:paraId="5AA0E402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952" w:type="dxa"/>
            <w:vMerge w:val="restart"/>
          </w:tcPr>
          <w:p w14:paraId="69581277" w14:textId="4F1720A8" w:rsidR="00440490" w:rsidRPr="009F190D" w:rsidRDefault="00AF7AF4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</w:t>
            </w:r>
            <w:r w:rsidR="00440490" w:rsidRPr="009F190D">
              <w:rPr>
                <w:rFonts w:cs="Lucida Sans Unicode"/>
                <w:sz w:val="20"/>
              </w:rPr>
              <w:t xml:space="preserve">mschrijving van de referentieopdracht  </w:t>
            </w:r>
          </w:p>
        </w:tc>
        <w:tc>
          <w:tcPr>
            <w:tcW w:w="3210" w:type="dxa"/>
          </w:tcPr>
          <w:p w14:paraId="72C95517" w14:textId="5EA9D7D1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opdracht</w:t>
            </w:r>
          </w:p>
        </w:tc>
        <w:tc>
          <w:tcPr>
            <w:tcW w:w="5812" w:type="dxa"/>
          </w:tcPr>
          <w:p w14:paraId="30D248D8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5DD3A30A" w14:textId="64621637" w:rsidTr="00BA1039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4533790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62B5C30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7206B435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5812" w:type="dxa"/>
          </w:tcPr>
          <w:p w14:paraId="063C53F6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>Ja/ nee</w:t>
            </w:r>
          </w:p>
        </w:tc>
      </w:tr>
      <w:tr w:rsidR="00440490" w:rsidRPr="009F190D" w14:paraId="40EB56F4" w14:textId="3E186A8F" w:rsidTr="00BA1039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</w:tcPr>
          <w:p w14:paraId="1B229B9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952" w:type="dxa"/>
          </w:tcPr>
          <w:p w14:paraId="19B6B07E" w14:textId="1BEE8636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Duur</w:t>
            </w:r>
            <w:r w:rsidRPr="009F190D">
              <w:rPr>
                <w:rFonts w:cs="Lucida Sans Unicode"/>
                <w:sz w:val="20"/>
              </w:rPr>
              <w:t xml:space="preserve"> </w:t>
            </w:r>
            <w:r>
              <w:rPr>
                <w:rFonts w:cs="Lucida Sans Unicode"/>
                <w:sz w:val="20"/>
              </w:rPr>
              <w:t>referentieopdracht</w:t>
            </w:r>
          </w:p>
        </w:tc>
        <w:tc>
          <w:tcPr>
            <w:tcW w:w="3210" w:type="dxa"/>
          </w:tcPr>
          <w:p w14:paraId="109D88B3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5812" w:type="dxa"/>
          </w:tcPr>
          <w:p w14:paraId="0691F3FA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7209B6F2" w14:textId="67AABDAD" w:rsidTr="00BA103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 w:val="restart"/>
          </w:tcPr>
          <w:p w14:paraId="1F73929A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952" w:type="dxa"/>
            <w:vMerge w:val="restart"/>
          </w:tcPr>
          <w:p w14:paraId="2FCBEE1F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210" w:type="dxa"/>
          </w:tcPr>
          <w:p w14:paraId="3D7ADC6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5812" w:type="dxa"/>
          </w:tcPr>
          <w:p w14:paraId="2D6522CC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275AD03C" w14:textId="347F87D4" w:rsidTr="00BA103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79BC64D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4B7465FD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4B79807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5812" w:type="dxa"/>
          </w:tcPr>
          <w:p w14:paraId="0F412740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48D5E678" w14:textId="2EC32957" w:rsidTr="00BA1039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61F366F6" w14:textId="77777777" w:rsidR="00440490" w:rsidRPr="009F190D" w:rsidDel="00BA1367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51C1CB0D" w14:textId="77777777" w:rsidR="00440490" w:rsidRPr="009F190D" w:rsidDel="00BA1367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129789D7" w14:textId="4456A636" w:rsidR="00440490" w:rsidRPr="009F190D" w:rsidDel="00BA1367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werkzaamheden</w:t>
            </w:r>
            <w:r w:rsidRPr="009F190D">
              <w:rPr>
                <w:rFonts w:cs="Lucida Sans Unicode"/>
                <w:sz w:val="20"/>
              </w:rPr>
              <w:t xml:space="preserve">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5812" w:type="dxa"/>
          </w:tcPr>
          <w:p w14:paraId="5A8FC7F5" w14:textId="77777777" w:rsidR="00440490" w:rsidRPr="00B661D3" w:rsidDel="00BA1367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 xml:space="preserve">     </w:t>
            </w:r>
          </w:p>
        </w:tc>
      </w:tr>
    </w:tbl>
    <w:p w14:paraId="493ED55D" w14:textId="77777777" w:rsidR="002B5E2A" w:rsidRPr="001D1E84" w:rsidRDefault="002B5E2A" w:rsidP="00EA46F1">
      <w:pPr>
        <w:tabs>
          <w:tab w:val="left" w:pos="11553"/>
        </w:tabs>
      </w:pPr>
    </w:p>
    <w:sectPr w:rsidR="002B5E2A" w:rsidRPr="001D1E84" w:rsidSect="002B5E2A">
      <w:headerReference w:type="even" r:id="rId9"/>
      <w:headerReference w:type="default" r:id="rId10"/>
      <w:footerReference w:type="default" r:id="rId11"/>
      <w:headerReference w:type="first" r:id="rId12"/>
      <w:pgSz w:w="16840" w:h="11907" w:orient="landscape" w:code="9"/>
      <w:pgMar w:top="1418" w:right="1985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773" w14:textId="77777777" w:rsidR="00636FBD" w:rsidRDefault="00636FBD">
      <w:r>
        <w:separator/>
      </w:r>
    </w:p>
    <w:p w14:paraId="75404DD0" w14:textId="77777777" w:rsidR="00636FBD" w:rsidRDefault="00636FBD"/>
    <w:p w14:paraId="3EF616C1" w14:textId="77777777" w:rsidR="00636FBD" w:rsidRDefault="00636FBD"/>
  </w:endnote>
  <w:endnote w:type="continuationSeparator" w:id="0">
    <w:p w14:paraId="3308C536" w14:textId="77777777" w:rsidR="00636FBD" w:rsidRDefault="00636FBD">
      <w:r>
        <w:continuationSeparator/>
      </w:r>
    </w:p>
    <w:p w14:paraId="72827D83" w14:textId="77777777" w:rsidR="00636FBD" w:rsidRDefault="00636FBD"/>
    <w:p w14:paraId="1315F3B8" w14:textId="77777777" w:rsidR="00636FBD" w:rsidRDefault="00636F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5F81E0CD" w14:textId="2F81331C" w:rsidR="00636FBD" w:rsidRPr="003037B8" w:rsidRDefault="00636FBD" w:rsidP="00F00512">
        <w:pPr>
          <w:pStyle w:val="Voetnoot"/>
          <w:jc w:val="both"/>
        </w:pPr>
        <w:r w:rsidRPr="003037B8">
          <w:t>Gemeente Haarlem</w:t>
        </w:r>
      </w:p>
      <w:p w14:paraId="742AB39D" w14:textId="515D8FA4" w:rsidR="00636FBD" w:rsidRPr="003037B8" w:rsidRDefault="00440490" w:rsidP="00834A13">
        <w:pPr>
          <w:pStyle w:val="Voetnoot"/>
          <w:jc w:val="both"/>
          <w:rPr>
            <w:b/>
          </w:rPr>
        </w:pPr>
        <w:r>
          <w:rPr>
            <w:rFonts w:cstheme="minorHAnsi"/>
          </w:rPr>
          <w:t>Communicatie en Participatie</w:t>
        </w:r>
        <w:r w:rsidR="00636FBD" w:rsidRPr="003037B8">
          <w:tab/>
          <w:t xml:space="preserve">Pagina </w:t>
        </w:r>
        <w:r w:rsidR="00636FBD" w:rsidRPr="003037B8">
          <w:rPr>
            <w:bCs/>
          </w:rPr>
          <w:fldChar w:fldCharType="begin"/>
        </w:r>
        <w:r w:rsidR="00636FBD" w:rsidRPr="003037B8">
          <w:rPr>
            <w:bCs/>
          </w:rPr>
          <w:instrText>PAGE</w:instrText>
        </w:r>
        <w:r w:rsidR="00636FBD" w:rsidRPr="003037B8">
          <w:rPr>
            <w:bCs/>
          </w:rPr>
          <w:fldChar w:fldCharType="separate"/>
        </w:r>
        <w:r w:rsidR="00636FBD">
          <w:rPr>
            <w:bCs/>
            <w:noProof/>
          </w:rPr>
          <w:t>4</w:t>
        </w:r>
        <w:r w:rsidR="00636FBD" w:rsidRPr="003037B8">
          <w:rPr>
            <w:bCs/>
          </w:rPr>
          <w:fldChar w:fldCharType="end"/>
        </w:r>
        <w:r w:rsidR="00636FBD" w:rsidRPr="003037B8">
          <w:t xml:space="preserve"> van </w:t>
        </w:r>
        <w:r w:rsidR="00636FBD" w:rsidRPr="003037B8">
          <w:rPr>
            <w:bCs/>
          </w:rPr>
          <w:fldChar w:fldCharType="begin"/>
        </w:r>
        <w:r w:rsidR="00636FBD" w:rsidRPr="003037B8">
          <w:rPr>
            <w:bCs/>
          </w:rPr>
          <w:instrText>NUMPAGES</w:instrText>
        </w:r>
        <w:r w:rsidR="00636FBD" w:rsidRPr="003037B8">
          <w:rPr>
            <w:bCs/>
          </w:rPr>
          <w:fldChar w:fldCharType="separate"/>
        </w:r>
        <w:r w:rsidR="00636FBD">
          <w:rPr>
            <w:bCs/>
            <w:noProof/>
          </w:rPr>
          <w:t>6</w:t>
        </w:r>
        <w:r w:rsidR="00636FBD"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768F" w14:textId="77777777" w:rsidR="00636FBD" w:rsidRDefault="00636FBD">
      <w:r>
        <w:separator/>
      </w:r>
    </w:p>
    <w:p w14:paraId="626D37D8" w14:textId="77777777" w:rsidR="00636FBD" w:rsidRDefault="00636FBD"/>
    <w:p w14:paraId="130448E4" w14:textId="77777777" w:rsidR="00636FBD" w:rsidRDefault="00636FBD"/>
  </w:footnote>
  <w:footnote w:type="continuationSeparator" w:id="0">
    <w:p w14:paraId="402A496A" w14:textId="77777777" w:rsidR="00636FBD" w:rsidRDefault="00636FBD">
      <w:r>
        <w:continuationSeparator/>
      </w:r>
    </w:p>
    <w:p w14:paraId="314F2E8B" w14:textId="77777777" w:rsidR="00636FBD" w:rsidRDefault="00636FBD"/>
    <w:p w14:paraId="45B94577" w14:textId="77777777" w:rsidR="00636FBD" w:rsidRDefault="00636F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636FBD" w:rsidRDefault="00636FBD"/>
  <w:p w14:paraId="4DD0F501" w14:textId="77777777" w:rsidR="00636FBD" w:rsidRDefault="00636F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B373" w14:textId="156C5DE6" w:rsidR="00636FBD" w:rsidRDefault="00636FBD" w:rsidP="00EA46F1">
    <w:pPr>
      <w:pStyle w:val="Koptekst"/>
      <w:rPr>
        <w:b/>
        <w:lang w:val="nl-NL"/>
      </w:rPr>
    </w:pPr>
    <w:r>
      <w:rPr>
        <w:b/>
        <w:lang w:val="nl-NL"/>
      </w:rPr>
      <w:t xml:space="preserve">Bijlage </w:t>
    </w:r>
    <w:r w:rsidRPr="009F190D">
      <w:rPr>
        <w:b/>
        <w:lang w:val="nl-NL"/>
      </w:rPr>
      <w:t>Model opgave referentieprojecten/kerncompetentie</w:t>
    </w:r>
    <w:r>
      <w:rPr>
        <w:b/>
        <w:lang w:val="nl-NL"/>
      </w:rPr>
      <w:t xml:space="preserve"> | </w:t>
    </w:r>
    <w:r w:rsidRPr="009F190D">
      <w:rPr>
        <w:b/>
        <w:lang w:val="nl-NL"/>
      </w:rPr>
      <w:t xml:space="preserve"> </w:t>
    </w:r>
    <w:r>
      <w:rPr>
        <w:b/>
        <w:lang w:val="nl-NL"/>
      </w:rPr>
      <w:t xml:space="preserve">PERCEEL </w:t>
    </w:r>
    <w:r w:rsidR="00EC319C">
      <w:rPr>
        <w:b/>
        <w:lang w:val="nl-NL"/>
      </w:rPr>
      <w:t>2</w:t>
    </w:r>
  </w:p>
  <w:p w14:paraId="72EB834B" w14:textId="154FB2CC" w:rsidR="00636FBD" w:rsidRPr="00EA46F1" w:rsidRDefault="00440490" w:rsidP="009D3C2C">
    <w:pPr>
      <w:pStyle w:val="Koptekst"/>
      <w:rPr>
        <w:b/>
        <w:lang w:val="nl-NL"/>
      </w:rPr>
    </w:pPr>
    <w:r>
      <w:rPr>
        <w:b/>
        <w:lang w:val="nl-NL"/>
      </w:rPr>
      <w:t>Communicatie en Participatie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636FBD" w:rsidRDefault="00636FB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6603329">
    <w:abstractNumId w:val="7"/>
  </w:num>
  <w:num w:numId="2" w16cid:durableId="1873035230">
    <w:abstractNumId w:val="2"/>
  </w:num>
  <w:num w:numId="3" w16cid:durableId="1567956258">
    <w:abstractNumId w:val="1"/>
  </w:num>
  <w:num w:numId="4" w16cid:durableId="1401059421">
    <w:abstractNumId w:val="3"/>
  </w:num>
  <w:num w:numId="5" w16cid:durableId="1797602761">
    <w:abstractNumId w:val="6"/>
  </w:num>
  <w:num w:numId="6" w16cid:durableId="1600797164">
    <w:abstractNumId w:val="0"/>
  </w:num>
  <w:num w:numId="7" w16cid:durableId="395199973">
    <w:abstractNumId w:val="4"/>
  </w:num>
  <w:num w:numId="8" w16cid:durableId="1962493335">
    <w:abstractNumId w:val="8"/>
  </w:num>
  <w:num w:numId="9" w16cid:durableId="112253163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B5DF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2B81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05A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49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5DD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B7FE7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06BB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02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36FBD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440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3857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2056"/>
    <w:rsid w:val="00996371"/>
    <w:rsid w:val="009967DE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3C2C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A6FF7"/>
    <w:rsid w:val="00AB0B53"/>
    <w:rsid w:val="00AB2015"/>
    <w:rsid w:val="00AB230F"/>
    <w:rsid w:val="00AB37D4"/>
    <w:rsid w:val="00AC2181"/>
    <w:rsid w:val="00AC2854"/>
    <w:rsid w:val="00AC3A6E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AF7AF4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61D3"/>
    <w:rsid w:val="00B67396"/>
    <w:rsid w:val="00B67E56"/>
    <w:rsid w:val="00B708E4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039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2E88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141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30DE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01CE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18A7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DF74BB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E69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9C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4D34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AC7D0F-68D9-45C4-8AE1-3C289A1F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4</TotalTime>
  <Pages>3</Pages>
  <Words>230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2027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Team inkoop&amp;aanbesteding</dc:creator>
  <cp:lastModifiedBy>Lianne Broek</cp:lastModifiedBy>
  <cp:revision>4</cp:revision>
  <cp:lastPrinted>2020-11-19T13:51:00Z</cp:lastPrinted>
  <dcterms:created xsi:type="dcterms:W3CDTF">2023-05-12T12:54:00Z</dcterms:created>
  <dcterms:modified xsi:type="dcterms:W3CDTF">2023-05-15T11:01:00Z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