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6A7CF" w14:textId="668E8A2F" w:rsidR="00984A24" w:rsidRPr="00224A8B" w:rsidRDefault="00DF28AB" w:rsidP="00DF28AB">
      <w:pPr>
        <w:spacing w:after="0"/>
        <w:rPr>
          <w:color w:val="1F3864" w:themeColor="accent5" w:themeShade="80"/>
          <w:sz w:val="48"/>
          <w:szCs w:val="48"/>
        </w:rPr>
      </w:pPr>
      <w:r w:rsidRPr="00224A8B">
        <w:rPr>
          <w:color w:val="1F3864" w:themeColor="accent5" w:themeShade="80"/>
          <w:sz w:val="48"/>
          <w:szCs w:val="48"/>
        </w:rPr>
        <w:t xml:space="preserve">Bijlage </w:t>
      </w:r>
      <w:r w:rsidR="009C5167" w:rsidRPr="00224A8B">
        <w:rPr>
          <w:color w:val="1F3864" w:themeColor="accent5" w:themeShade="80"/>
          <w:sz w:val="48"/>
          <w:szCs w:val="48"/>
        </w:rPr>
        <w:t>5</w:t>
      </w:r>
    </w:p>
    <w:p w14:paraId="29E0870B" w14:textId="77777777" w:rsidR="00DF28AB" w:rsidRPr="00224A8B" w:rsidRDefault="00DF28AB">
      <w:pPr>
        <w:rPr>
          <w:color w:val="1F3864" w:themeColor="accent5" w:themeShade="80"/>
          <w:sz w:val="48"/>
          <w:szCs w:val="48"/>
        </w:rPr>
      </w:pPr>
      <w:r w:rsidRPr="00224A8B">
        <w:rPr>
          <w:color w:val="1F3864" w:themeColor="accent5" w:themeShade="80"/>
          <w:sz w:val="48"/>
          <w:szCs w:val="48"/>
        </w:rPr>
        <w:t>Verklaring Onderaanneming</w:t>
      </w:r>
    </w:p>
    <w:p w14:paraId="25A9787B" w14:textId="77777777" w:rsidR="00DF28AB" w:rsidRDefault="00DF28AB" w:rsidP="00DF28AB">
      <w:pPr>
        <w:suppressAutoHyphens/>
        <w:spacing w:line="240" w:lineRule="auto"/>
        <w:rPr>
          <w:rFonts w:eastAsia="Calibri" w:cs="Arial"/>
        </w:rPr>
      </w:pPr>
      <w:r>
        <w:rPr>
          <w:rFonts w:eastAsia="Calibri" w:cs="Arial"/>
        </w:rPr>
        <w:t xml:space="preserve">Ondergetekenden verklaren dat, indien naar aanleiding van de aanbestedingsprocedure </w:t>
      </w:r>
      <w:r w:rsidRPr="00274A62">
        <w:rPr>
          <w:rFonts w:eastAsia="Calibri" w:cs="Arial"/>
        </w:rPr>
        <w:t>de  opdracht door</w:t>
      </w:r>
      <w:r>
        <w:rPr>
          <w:rFonts w:eastAsia="Calibri" w:cs="Arial"/>
        </w:rPr>
        <w:t xml:space="preserve"> VGGM</w:t>
      </w:r>
      <w:r w:rsidRPr="00274A62">
        <w:rPr>
          <w:rFonts w:eastAsia="Calibri" w:cs="Arial"/>
        </w:rPr>
        <w:t xml:space="preserve"> aan </w:t>
      </w:r>
      <w:r>
        <w:rPr>
          <w:rFonts w:eastAsia="Calibri" w:cs="Arial"/>
        </w:rPr>
        <w:t xml:space="preserve">inschrijver (combinatie) </w:t>
      </w:r>
      <w:r w:rsidRPr="00274A62">
        <w:rPr>
          <w:rFonts w:eastAsia="Calibri" w:cs="Arial"/>
        </w:rPr>
        <w:t xml:space="preserve">zal worden </w:t>
      </w:r>
      <w:r>
        <w:rPr>
          <w:rFonts w:eastAsia="Calibri" w:cs="Arial"/>
        </w:rPr>
        <w:t>gegund</w:t>
      </w:r>
      <w:r w:rsidRPr="00274A62">
        <w:rPr>
          <w:rFonts w:eastAsia="Calibri" w:cs="Arial"/>
        </w:rPr>
        <w:t>,</w:t>
      </w:r>
      <w:r>
        <w:rPr>
          <w:rFonts w:eastAsia="Calibri" w:cs="Arial"/>
        </w:rPr>
        <w:t xml:space="preserve"> inschrijver (combinatie)</w:t>
      </w:r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>het volgende onderdeel van de opdracht in onderaan</w:t>
      </w:r>
      <w:r w:rsidRPr="00274A62">
        <w:rPr>
          <w:rFonts w:eastAsia="Calibri" w:cs="Arial"/>
        </w:rPr>
        <w:t xml:space="preserve">neming </w:t>
      </w:r>
      <w:r>
        <w:rPr>
          <w:rFonts w:eastAsia="Calibri" w:cs="Arial"/>
        </w:rPr>
        <w:t xml:space="preserve">zal </w:t>
      </w:r>
      <w:r w:rsidRPr="00274A62">
        <w:rPr>
          <w:rFonts w:eastAsia="Calibri" w:cs="Arial"/>
        </w:rPr>
        <w:t>geven</w:t>
      </w:r>
      <w:r>
        <w:rPr>
          <w:rFonts w:eastAsia="Calibri" w:cs="Arial"/>
        </w:rPr>
        <w:t>:</w:t>
      </w:r>
    </w:p>
    <w:p w14:paraId="717FC519" w14:textId="77777777" w:rsidR="00DF28AB" w:rsidRDefault="00DF28AB" w:rsidP="00DF28AB">
      <w:pPr>
        <w:suppressAutoHyphens/>
        <w:spacing w:line="240" w:lineRule="auto"/>
        <w:rPr>
          <w:rFonts w:eastAsia="Calibri" w:cs="Arial"/>
        </w:rPr>
      </w:pPr>
    </w:p>
    <w:p w14:paraId="4DB935AF" w14:textId="77777777" w:rsidR="00DF28AB" w:rsidRDefault="00DF28AB" w:rsidP="00DF28AB">
      <w:pPr>
        <w:suppressAutoHyphens/>
        <w:spacing w:line="240" w:lineRule="auto"/>
        <w:rPr>
          <w:rFonts w:eastAsia="Calibri" w:cs="Arial"/>
        </w:rPr>
      </w:pPr>
      <w:r>
        <w:rPr>
          <w:rFonts w:eastAsia="Calibri" w:cs="Arial"/>
        </w:rPr>
        <w:t>Contactgegevens onderaannemer:</w:t>
      </w:r>
    </w:p>
    <w:p w14:paraId="554D601A" w14:textId="77777777" w:rsidR="00DF28AB" w:rsidRDefault="00DF28AB" w:rsidP="00DF28AB">
      <w:pPr>
        <w:pStyle w:val="Lijstalinea"/>
        <w:numPr>
          <w:ilvl w:val="0"/>
          <w:numId w:val="3"/>
        </w:numPr>
        <w:suppressAutoHyphens/>
        <w:spacing w:line="240" w:lineRule="auto"/>
        <w:ind w:hanging="720"/>
        <w:rPr>
          <w:rFonts w:eastAsia="Calibri" w:cs="Arial"/>
        </w:rPr>
      </w:pPr>
      <w:r w:rsidRPr="00EF670A">
        <w:rPr>
          <w:rFonts w:eastAsia="Calibri" w:cs="Arial"/>
        </w:rPr>
        <w:t>Statutaire naam:</w:t>
      </w:r>
    </w:p>
    <w:p w14:paraId="146CA402" w14:textId="77777777" w:rsidR="00DF28AB" w:rsidRDefault="00DF28AB" w:rsidP="00DF28AB">
      <w:pPr>
        <w:pStyle w:val="Lijstalinea"/>
        <w:numPr>
          <w:ilvl w:val="0"/>
          <w:numId w:val="3"/>
        </w:numPr>
        <w:suppressAutoHyphens/>
        <w:spacing w:line="240" w:lineRule="auto"/>
        <w:ind w:hanging="720"/>
        <w:rPr>
          <w:rFonts w:eastAsia="Calibri" w:cs="Arial"/>
        </w:rPr>
      </w:pPr>
      <w:r>
        <w:rPr>
          <w:rFonts w:eastAsia="Calibri" w:cs="Arial"/>
        </w:rPr>
        <w:t>Vestigingsadres:</w:t>
      </w:r>
    </w:p>
    <w:p w14:paraId="26DC9D0C" w14:textId="77777777" w:rsidR="00DF28AB" w:rsidRDefault="00DF28AB" w:rsidP="00DF28AB">
      <w:pPr>
        <w:pStyle w:val="Lijstalinea"/>
        <w:numPr>
          <w:ilvl w:val="0"/>
          <w:numId w:val="3"/>
        </w:numPr>
        <w:suppressAutoHyphens/>
        <w:spacing w:line="240" w:lineRule="auto"/>
        <w:ind w:hanging="720"/>
        <w:rPr>
          <w:rFonts w:eastAsia="Calibri" w:cs="Arial"/>
        </w:rPr>
      </w:pPr>
      <w:r>
        <w:rPr>
          <w:rFonts w:eastAsia="Calibri" w:cs="Arial"/>
        </w:rPr>
        <w:t>Postadres:</w:t>
      </w:r>
    </w:p>
    <w:p w14:paraId="7881914D" w14:textId="77777777" w:rsidR="00DF28AB" w:rsidRDefault="00DF28AB" w:rsidP="00DF28AB">
      <w:pPr>
        <w:pStyle w:val="Lijstalinea"/>
        <w:numPr>
          <w:ilvl w:val="0"/>
          <w:numId w:val="3"/>
        </w:numPr>
        <w:suppressAutoHyphens/>
        <w:spacing w:line="240" w:lineRule="auto"/>
        <w:ind w:hanging="720"/>
        <w:rPr>
          <w:rFonts w:eastAsia="Calibri" w:cs="Arial"/>
        </w:rPr>
      </w:pPr>
      <w:r>
        <w:rPr>
          <w:rFonts w:eastAsia="Calibri" w:cs="Arial"/>
        </w:rPr>
        <w:t>Telefoonnummer:</w:t>
      </w:r>
    </w:p>
    <w:p w14:paraId="1DB01CCD" w14:textId="77777777" w:rsidR="00DF28AB" w:rsidRDefault="00DF28AB" w:rsidP="00DF28AB">
      <w:pPr>
        <w:pStyle w:val="Lijstalinea"/>
        <w:numPr>
          <w:ilvl w:val="0"/>
          <w:numId w:val="3"/>
        </w:numPr>
        <w:suppressAutoHyphens/>
        <w:spacing w:line="240" w:lineRule="auto"/>
        <w:ind w:hanging="720"/>
        <w:rPr>
          <w:rFonts w:eastAsia="Calibri" w:cs="Arial"/>
        </w:rPr>
      </w:pPr>
      <w:r>
        <w:rPr>
          <w:rFonts w:eastAsia="Calibri" w:cs="Arial"/>
        </w:rPr>
        <w:t>E-mail:</w:t>
      </w:r>
    </w:p>
    <w:p w14:paraId="084DB89F" w14:textId="77777777" w:rsidR="00DF28AB" w:rsidRPr="00EF670A" w:rsidRDefault="00DF28AB" w:rsidP="00DF28AB">
      <w:pPr>
        <w:pStyle w:val="Lijstalinea"/>
        <w:numPr>
          <w:ilvl w:val="0"/>
          <w:numId w:val="3"/>
        </w:numPr>
        <w:suppressAutoHyphens/>
        <w:spacing w:line="240" w:lineRule="auto"/>
        <w:ind w:hanging="720"/>
        <w:rPr>
          <w:rFonts w:eastAsia="Calibri" w:cs="Arial"/>
        </w:rPr>
      </w:pPr>
      <w:r>
        <w:rPr>
          <w:rFonts w:eastAsia="Calibri" w:cs="Arial"/>
        </w:rPr>
        <w:t>Nummer van inschrijving in het handelsregister:</w:t>
      </w:r>
    </w:p>
    <w:p w14:paraId="28B05E91" w14:textId="77777777" w:rsidR="00DF28AB" w:rsidRDefault="00DF28AB" w:rsidP="00DF28AB">
      <w:pPr>
        <w:suppressAutoHyphens/>
        <w:spacing w:line="240" w:lineRule="auto"/>
        <w:rPr>
          <w:rFonts w:eastAsia="Calibri" w:cs="Arial"/>
        </w:rPr>
      </w:pPr>
    </w:p>
    <w:p w14:paraId="11289A00" w14:textId="77777777" w:rsidR="00DF28AB" w:rsidRDefault="00DF28AB" w:rsidP="00DF28AB">
      <w:pPr>
        <w:suppressAutoHyphens/>
        <w:spacing w:line="240" w:lineRule="auto"/>
        <w:rPr>
          <w:rFonts w:eastAsia="Calibri" w:cs="Arial"/>
        </w:rPr>
      </w:pPr>
      <w:r>
        <w:rPr>
          <w:rFonts w:eastAsia="Calibri" w:cs="Arial"/>
        </w:rPr>
        <w:t>Ondergetekende verklaren voorts dat:</w:t>
      </w:r>
    </w:p>
    <w:p w14:paraId="5DA8A3C0" w14:textId="77777777" w:rsidR="00DF28AB" w:rsidRDefault="00DF28AB" w:rsidP="00DF28AB">
      <w:pPr>
        <w:suppressAutoHyphens/>
        <w:spacing w:line="240" w:lineRule="auto"/>
        <w:rPr>
          <w:rFonts w:eastAsia="Calibri" w:cs="Arial"/>
        </w:rPr>
      </w:pPr>
    </w:p>
    <w:p w14:paraId="299EEDF8" w14:textId="77777777" w:rsidR="00DF28AB" w:rsidRPr="00860F51" w:rsidRDefault="00DF28AB" w:rsidP="00DF28AB">
      <w:pPr>
        <w:pStyle w:val="Lijstalinea"/>
        <w:numPr>
          <w:ilvl w:val="0"/>
          <w:numId w:val="4"/>
        </w:numPr>
        <w:suppressAutoHyphens/>
        <w:spacing w:line="240" w:lineRule="auto"/>
        <w:ind w:left="426" w:hanging="426"/>
        <w:rPr>
          <w:rFonts w:eastAsia="Calibri" w:cs="Arial"/>
        </w:rPr>
      </w:pPr>
      <w:r w:rsidRPr="00860F51">
        <w:rPr>
          <w:rFonts w:eastAsia="Calibri" w:cs="Arial"/>
        </w:rPr>
        <w:t xml:space="preserve">dat inschrijver (combinatie) de hoofdaannemer is en aanspreekpunt is voor </w:t>
      </w:r>
      <w:r>
        <w:rPr>
          <w:rFonts w:eastAsia="Calibri" w:cs="Arial"/>
        </w:rPr>
        <w:t>VGGM</w:t>
      </w:r>
      <w:r w:rsidRPr="00860F51">
        <w:rPr>
          <w:rFonts w:eastAsia="Calibri" w:cs="Arial"/>
        </w:rPr>
        <w:t xml:space="preserve"> tijdens de aanbestedingsprocedure en uitvoering van de opdracht. </w:t>
      </w:r>
    </w:p>
    <w:p w14:paraId="511C082D" w14:textId="77777777" w:rsidR="00DF28AB" w:rsidRDefault="00DF28AB" w:rsidP="00DF28AB">
      <w:pPr>
        <w:spacing w:line="240" w:lineRule="auto"/>
      </w:pPr>
    </w:p>
    <w:p w14:paraId="3B729252" w14:textId="77777777" w:rsidR="00DF28AB" w:rsidRPr="00274A62" w:rsidRDefault="00DF28AB" w:rsidP="00DF28AB">
      <w:pPr>
        <w:pStyle w:val="Lijstalinea"/>
        <w:numPr>
          <w:ilvl w:val="0"/>
          <w:numId w:val="4"/>
        </w:numPr>
        <w:suppressAutoHyphens/>
        <w:spacing w:line="240" w:lineRule="auto"/>
        <w:ind w:left="426" w:hanging="426"/>
        <w:rPr>
          <w:rFonts w:eastAsia="Calibri" w:cs="Arial"/>
        </w:rPr>
      </w:pPr>
      <w:r>
        <w:rPr>
          <w:rFonts w:eastAsia="Calibri" w:cs="Arial"/>
        </w:rPr>
        <w:t>inschrijver (combinatie)</w:t>
      </w:r>
      <w:r w:rsidRPr="00274A62">
        <w:rPr>
          <w:rFonts w:eastAsia="Calibri" w:cs="Arial"/>
        </w:rPr>
        <w:t xml:space="preserve"> volledig aansprakelijk is voor de naleving van alle uit de </w:t>
      </w:r>
      <w:r>
        <w:rPr>
          <w:rFonts w:eastAsia="Calibri" w:cs="Arial"/>
        </w:rPr>
        <w:t>o</w:t>
      </w:r>
      <w:r w:rsidRPr="00274A62">
        <w:rPr>
          <w:rFonts w:eastAsia="Calibri" w:cs="Arial"/>
        </w:rPr>
        <w:t xml:space="preserve">vereenkomst voortvloeiende verplichtingen. </w:t>
      </w:r>
    </w:p>
    <w:p w14:paraId="356423D0" w14:textId="77777777" w:rsidR="00DF28AB" w:rsidRPr="009576D5" w:rsidRDefault="00DF28AB" w:rsidP="00DF28AB">
      <w:pPr>
        <w:suppressAutoHyphens/>
        <w:spacing w:line="240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DF28AB" w:rsidRPr="009576D5" w14:paraId="1C6DDD2F" w14:textId="77777777" w:rsidTr="003552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DBEBC1A" w14:textId="77777777" w:rsidR="00DF28AB" w:rsidRPr="009576D5" w:rsidRDefault="00DF28AB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inschrijver (c</w:t>
            </w:r>
            <w:r w:rsidRPr="009576D5">
              <w:rPr>
                <w:rFonts w:eastAsia="Calibri" w:cs="Arial"/>
              </w:rPr>
              <w:t>ombina</w:t>
            </w:r>
            <w:r>
              <w:rPr>
                <w:rFonts w:eastAsia="Calibri" w:cs="Arial"/>
              </w:rPr>
              <w:t>tie)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430D9B" w14:textId="77777777" w:rsidR="00DF28AB" w:rsidRPr="009576D5" w:rsidRDefault="00DF28AB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</w:p>
        </w:tc>
      </w:tr>
      <w:tr w:rsidR="00DF28AB" w:rsidRPr="009576D5" w14:paraId="3AFB62A0" w14:textId="77777777" w:rsidTr="003552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DCB20E0" w14:textId="77777777" w:rsidR="00DF28AB" w:rsidRPr="009576D5" w:rsidRDefault="00DF28AB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B9122F" w14:textId="77777777" w:rsidR="00DF28AB" w:rsidRPr="009576D5" w:rsidRDefault="00DF28AB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</w:p>
        </w:tc>
      </w:tr>
      <w:tr w:rsidR="00DF28AB" w:rsidRPr="009576D5" w14:paraId="31B7D4EB" w14:textId="77777777" w:rsidTr="003552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9036DE3" w14:textId="77777777" w:rsidR="00DF28AB" w:rsidRPr="009576D5" w:rsidRDefault="00DF28AB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9B8E87" w14:textId="77777777" w:rsidR="00DF28AB" w:rsidRPr="009576D5" w:rsidRDefault="00DF28AB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</w:p>
        </w:tc>
      </w:tr>
      <w:tr w:rsidR="00DF28AB" w:rsidRPr="009576D5" w14:paraId="522492AD" w14:textId="77777777" w:rsidTr="003552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4700938" w14:textId="77777777" w:rsidR="00DF28AB" w:rsidRPr="009576D5" w:rsidRDefault="00DF28AB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091E9EFC" w14:textId="77777777" w:rsidR="00DF28AB" w:rsidRPr="009576D5" w:rsidRDefault="00DF28AB" w:rsidP="00355252">
            <w:pPr>
              <w:suppressAutoHyphens/>
              <w:spacing w:before="90" w:after="54" w:line="240" w:lineRule="auto"/>
              <w:ind w:right="57"/>
              <w:rPr>
                <w:rFonts w:eastAsia="Calibri" w:cs="Arial"/>
              </w:rPr>
            </w:pPr>
          </w:p>
          <w:p w14:paraId="76C5E3EA" w14:textId="77777777" w:rsidR="00DF28AB" w:rsidRPr="009576D5" w:rsidRDefault="00DF28AB" w:rsidP="00355252">
            <w:pPr>
              <w:suppressAutoHyphens/>
              <w:spacing w:before="90" w:after="54" w:line="240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C574F5" w14:textId="77777777" w:rsidR="00DF28AB" w:rsidRPr="009576D5" w:rsidRDefault="00DF28AB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</w:p>
        </w:tc>
      </w:tr>
      <w:tr w:rsidR="00DF28AB" w:rsidRPr="009576D5" w14:paraId="6C46A75B" w14:textId="77777777" w:rsidTr="003552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01BCF1D" w14:textId="77777777" w:rsidR="00DF28AB" w:rsidRPr="009576D5" w:rsidRDefault="00DF28AB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E56454" w14:textId="77777777" w:rsidR="00DF28AB" w:rsidRPr="009576D5" w:rsidRDefault="00DF28AB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</w:p>
        </w:tc>
      </w:tr>
    </w:tbl>
    <w:p w14:paraId="6D8F3AC7" w14:textId="77777777" w:rsidR="00DF28AB" w:rsidRPr="009576D5" w:rsidRDefault="00DF28AB" w:rsidP="00DF28AB">
      <w:pPr>
        <w:suppressAutoHyphens/>
        <w:spacing w:line="240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DF28AB" w:rsidRPr="009576D5" w14:paraId="291EEFF4" w14:textId="77777777" w:rsidTr="003552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ACED3B7" w14:textId="77777777" w:rsidR="00DF28AB" w:rsidRPr="009576D5" w:rsidRDefault="00DF28AB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onderaannemer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9CCADA" w14:textId="77777777" w:rsidR="00DF28AB" w:rsidRPr="009576D5" w:rsidRDefault="00DF28AB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</w:p>
        </w:tc>
      </w:tr>
      <w:tr w:rsidR="00DF28AB" w:rsidRPr="009576D5" w14:paraId="292B0EE8" w14:textId="77777777" w:rsidTr="003552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2E8268E" w14:textId="77777777" w:rsidR="00DF28AB" w:rsidRPr="009576D5" w:rsidRDefault="00DF28AB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1BD0EE" w14:textId="77777777" w:rsidR="00DF28AB" w:rsidRPr="009576D5" w:rsidRDefault="00DF28AB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</w:p>
        </w:tc>
      </w:tr>
      <w:tr w:rsidR="00DF28AB" w:rsidRPr="009576D5" w14:paraId="35E13A95" w14:textId="77777777" w:rsidTr="003552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3E7A8F4" w14:textId="77777777" w:rsidR="00DF28AB" w:rsidRPr="009576D5" w:rsidRDefault="00DF28AB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498E35" w14:textId="77777777" w:rsidR="00DF28AB" w:rsidRPr="009576D5" w:rsidRDefault="00DF28AB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</w:p>
        </w:tc>
      </w:tr>
      <w:tr w:rsidR="00DF28AB" w:rsidRPr="009576D5" w14:paraId="7B4E2262" w14:textId="77777777" w:rsidTr="003552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C9129DE" w14:textId="77777777" w:rsidR="00DF28AB" w:rsidRPr="009576D5" w:rsidRDefault="00DF28AB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07FFE4EC" w14:textId="77777777" w:rsidR="00DF28AB" w:rsidRPr="009576D5" w:rsidRDefault="00DF28AB" w:rsidP="00355252">
            <w:pPr>
              <w:suppressAutoHyphens/>
              <w:spacing w:before="90" w:after="54" w:line="240" w:lineRule="auto"/>
              <w:ind w:right="57"/>
              <w:rPr>
                <w:rFonts w:eastAsia="Calibri" w:cs="Arial"/>
              </w:rPr>
            </w:pPr>
          </w:p>
          <w:p w14:paraId="7EFDD8D8" w14:textId="77777777" w:rsidR="00DF28AB" w:rsidRPr="009576D5" w:rsidRDefault="00DF28AB" w:rsidP="00355252">
            <w:pPr>
              <w:suppressAutoHyphens/>
              <w:spacing w:before="90" w:after="54" w:line="240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74CFA0" w14:textId="77777777" w:rsidR="00DF28AB" w:rsidRPr="009576D5" w:rsidRDefault="00DF28AB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</w:p>
        </w:tc>
      </w:tr>
      <w:tr w:rsidR="00DF28AB" w:rsidRPr="009576D5" w14:paraId="2B1D4A7A" w14:textId="77777777" w:rsidTr="003552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F8A1424" w14:textId="77777777" w:rsidR="00DF28AB" w:rsidRPr="009576D5" w:rsidRDefault="00DF28AB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33A3BC" w14:textId="77777777" w:rsidR="00DF28AB" w:rsidRPr="009576D5" w:rsidRDefault="00DF28AB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</w:p>
        </w:tc>
      </w:tr>
    </w:tbl>
    <w:p w14:paraId="1DBEE272" w14:textId="77777777" w:rsidR="00DF28AB" w:rsidRDefault="00DF28AB"/>
    <w:sectPr w:rsidR="00DF2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D4F11" w14:textId="77777777" w:rsidR="00DF28AB" w:rsidRDefault="00DF28AB" w:rsidP="00DF28AB">
      <w:pPr>
        <w:spacing w:after="0" w:line="240" w:lineRule="auto"/>
      </w:pPr>
      <w:r>
        <w:separator/>
      </w:r>
    </w:p>
  </w:endnote>
  <w:endnote w:type="continuationSeparator" w:id="0">
    <w:p w14:paraId="70D6345F" w14:textId="77777777" w:rsidR="00DF28AB" w:rsidRDefault="00DF28AB" w:rsidP="00DF2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1E4C3" w14:textId="77777777" w:rsidR="00DF28AB" w:rsidRDefault="00DF28AB" w:rsidP="00DF28AB">
      <w:pPr>
        <w:spacing w:after="0" w:line="240" w:lineRule="auto"/>
      </w:pPr>
      <w:r>
        <w:separator/>
      </w:r>
    </w:p>
  </w:footnote>
  <w:footnote w:type="continuationSeparator" w:id="0">
    <w:p w14:paraId="33CE5D28" w14:textId="77777777" w:rsidR="00DF28AB" w:rsidRDefault="00DF28AB" w:rsidP="00DF2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0679"/>
    <w:multiLevelType w:val="multilevel"/>
    <w:tmpl w:val="C98C935E"/>
    <w:numStyleLink w:val="Huisstijl-Opsomming"/>
  </w:abstractNum>
  <w:abstractNum w:abstractNumId="1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781293444">
    <w:abstractNumId w:val="3"/>
  </w:num>
  <w:num w:numId="2" w16cid:durableId="1351376423">
    <w:abstractNumId w:val="0"/>
  </w:num>
  <w:num w:numId="3" w16cid:durableId="152962266">
    <w:abstractNumId w:val="1"/>
  </w:num>
  <w:num w:numId="4" w16cid:durableId="5599505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IWRITER"/>
    <w:docVar w:name="DocType" w:val="NO"/>
    <w:docVar w:name="DocumentLanguage" w:val="nl-NL"/>
    <w:docVar w:name="IW_Generated" w:val="True"/>
    <w:docVar w:name="mitStyleTemplates" w:val="VGGM-stijlen voor brieven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081"/>
  </w:docVars>
  <w:rsids>
    <w:rsidRoot w:val="00DF28AB"/>
    <w:rsid w:val="00224A8B"/>
    <w:rsid w:val="002F0CB5"/>
    <w:rsid w:val="00984A24"/>
    <w:rsid w:val="009C5167"/>
    <w:rsid w:val="00DF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827C19"/>
  <w15:chartTrackingRefBased/>
  <w15:docId w15:val="{451BE457-1BF4-4EC4-ADB8-1220C0768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F0CB5"/>
    <w:rPr>
      <w:rFonts w:ascii="Arial" w:eastAsiaTheme="minorHAnsi" w:hAnsi="Arial"/>
      <w:sz w:val="20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rsid w:val="002F0C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F0CB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DF2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28AB"/>
    <w:rPr>
      <w:rFonts w:ascii="Arial" w:eastAsiaTheme="minorHAnsi" w:hAnsi="Arial"/>
      <w:sz w:val="20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DF2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F28AB"/>
    <w:rPr>
      <w:rFonts w:ascii="Arial" w:eastAsiaTheme="minorHAnsi" w:hAnsi="Arial"/>
      <w:sz w:val="20"/>
      <w:lang w:eastAsia="en-US"/>
    </w:rPr>
  </w:style>
  <w:style w:type="numbering" w:customStyle="1" w:styleId="Huisstijl-Opsomming">
    <w:name w:val="Huisstijl-Opsomming"/>
    <w:basedOn w:val="Geenlijst"/>
    <w:rsid w:val="00DF28AB"/>
    <w:pPr>
      <w:numPr>
        <w:numId w:val="1"/>
      </w:numPr>
    </w:pPr>
  </w:style>
  <w:style w:type="paragraph" w:styleId="Lijstopsomteken">
    <w:name w:val="List Bullet"/>
    <w:basedOn w:val="Standaard"/>
    <w:semiHidden/>
    <w:rsid w:val="00DF28AB"/>
    <w:pPr>
      <w:numPr>
        <w:numId w:val="2"/>
      </w:numPr>
      <w:tabs>
        <w:tab w:val="left" w:pos="397"/>
      </w:tabs>
      <w:spacing w:after="0" w:line="280" w:lineRule="atLeast"/>
    </w:pPr>
    <w:rPr>
      <w:rFonts w:eastAsia="Times New Roman" w:cs="Times New Roman"/>
      <w:szCs w:val="20"/>
      <w:lang w:eastAsia="nl-NL"/>
    </w:rPr>
  </w:style>
  <w:style w:type="paragraph" w:styleId="Lijstopsomteken2">
    <w:name w:val="List Bullet 2"/>
    <w:basedOn w:val="Standaard"/>
    <w:semiHidden/>
    <w:rsid w:val="00DF28AB"/>
    <w:pPr>
      <w:numPr>
        <w:ilvl w:val="1"/>
        <w:numId w:val="2"/>
      </w:numPr>
      <w:spacing w:after="0" w:line="280" w:lineRule="atLeast"/>
      <w:contextualSpacing/>
    </w:pPr>
    <w:rPr>
      <w:rFonts w:eastAsia="Times New Roman" w:cs="Times New Roman"/>
      <w:szCs w:val="20"/>
      <w:lang w:eastAsia="nl-NL"/>
    </w:rPr>
  </w:style>
  <w:style w:type="paragraph" w:styleId="Lijstalinea">
    <w:name w:val="List Paragraph"/>
    <w:basedOn w:val="Lijstopsomteken"/>
    <w:uiPriority w:val="34"/>
    <w:qFormat/>
    <w:rsid w:val="00DF28AB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nsba\AppData\Local\Temp\IWRITER\%5bnieuw%20blanco%20document%5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[nieuw blanco document]</Template>
  <TotalTime>2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Veiligheids- en Gezondheidsregio Gelderland-Midden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Rens, van</dc:creator>
  <cp:keywords/>
  <dc:description/>
  <cp:lastModifiedBy>Mark Bijenhof</cp:lastModifiedBy>
  <cp:revision>3</cp:revision>
  <dcterms:created xsi:type="dcterms:W3CDTF">2023-08-15T10:07:00Z</dcterms:created>
  <dcterms:modified xsi:type="dcterms:W3CDTF">2023-08-23T09:50:00Z</dcterms:modified>
</cp:coreProperties>
</file>