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FAF79" w14:textId="77777777" w:rsidR="008A33E1" w:rsidRDefault="008A33E1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</w:p>
    <w:p w14:paraId="1796393D" w14:textId="363EF3E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>Prijsblad behorende bij aanbesteding met referentienummer:</w:t>
      </w:r>
    </w:p>
    <w:p w14:paraId="791E8657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6A279130" w14:textId="08779D80" w:rsidR="00137B35" w:rsidRDefault="008A33E1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>
        <w:rPr>
          <w:szCs w:val="22"/>
        </w:rPr>
        <w:t>OLP.OIGJS2023.</w:t>
      </w:r>
      <w:proofErr w:type="gramStart"/>
      <w:r>
        <w:rPr>
          <w:szCs w:val="22"/>
        </w:rPr>
        <w:t>13.ATHENA</w:t>
      </w:r>
      <w:proofErr w:type="gramEnd"/>
    </w:p>
    <w:p w14:paraId="32E97038" w14:textId="77777777" w:rsidR="008A33E1" w:rsidRPr="008A33E1" w:rsidRDefault="008A33E1" w:rsidP="008A33E1"/>
    <w:p w14:paraId="0AF9C17F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2A80DD8F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2CC0882C" w14:textId="77777777" w:rsidR="0067564B" w:rsidRPr="00572C7E" w:rsidRDefault="0067564B" w:rsidP="00137B35">
      <w:pPr>
        <w:rPr>
          <w:rFonts w:asciiTheme="majorHAnsi" w:hAnsiTheme="majorHAnsi"/>
        </w:rPr>
      </w:pPr>
    </w:p>
    <w:p w14:paraId="7134D5ED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2FFCC0D" w14:textId="77777777" w:rsidR="00D04787" w:rsidRDefault="00D04787" w:rsidP="00137B35">
      <w:pPr>
        <w:rPr>
          <w:rFonts w:asciiTheme="majorHAnsi" w:hAnsiTheme="majorHAnsi"/>
          <w:i/>
        </w:rPr>
      </w:pPr>
    </w:p>
    <w:p w14:paraId="7A43D860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17D0C9EC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3FDF1DB4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6D835A5B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632E3856" w14:textId="77777777" w:rsidR="0067564B" w:rsidRPr="00572C7E" w:rsidRDefault="0067564B" w:rsidP="00137B35">
      <w:pPr>
        <w:rPr>
          <w:rFonts w:asciiTheme="majorHAnsi" w:hAnsiTheme="majorHAnsi"/>
        </w:rPr>
      </w:pPr>
    </w:p>
    <w:p w14:paraId="7F342F01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0FFC2B8F" w14:textId="77777777" w:rsidR="005E4B4F" w:rsidRPr="00572C7E" w:rsidRDefault="005E4B4F" w:rsidP="00137B35">
      <w:pPr>
        <w:rPr>
          <w:rFonts w:asciiTheme="majorHAnsi" w:hAnsiTheme="majorHAnsi"/>
        </w:rPr>
      </w:pPr>
    </w:p>
    <w:p w14:paraId="581FB988" w14:textId="77777777" w:rsidR="005E4B4F" w:rsidRPr="00572C7E" w:rsidRDefault="005E4B4F" w:rsidP="00137B35">
      <w:pPr>
        <w:rPr>
          <w:rFonts w:asciiTheme="majorHAnsi" w:hAnsiTheme="majorHAnsi"/>
        </w:rPr>
      </w:pPr>
    </w:p>
    <w:p w14:paraId="541D732B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08D80D85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638B5313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72FEDCBC" w14:textId="77777777" w:rsidR="00D04787" w:rsidRPr="00572C7E" w:rsidRDefault="00D04787" w:rsidP="00137B35">
      <w:pPr>
        <w:rPr>
          <w:rFonts w:asciiTheme="majorHAnsi" w:hAnsiTheme="majorHAnsi"/>
        </w:rPr>
      </w:pPr>
    </w:p>
    <w:p w14:paraId="36671A86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2C7154D5" w14:textId="77777777" w:rsidR="005E4B4F" w:rsidRPr="00572C7E" w:rsidRDefault="005E4B4F" w:rsidP="00137B35">
      <w:pPr>
        <w:rPr>
          <w:rFonts w:asciiTheme="majorHAnsi" w:hAnsiTheme="majorHAnsi"/>
        </w:rPr>
      </w:pPr>
    </w:p>
    <w:p w14:paraId="12D0342B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586DFF5B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0EEA2692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47D660B7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064936BC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41C56D24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4DF8C350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5B69A79B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7F4FD373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346FE36E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4374C828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722F6E29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20A20D9D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03F0F71D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4E44B40E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3CBC507B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F685EE5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20D335D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4F7824CA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4F284774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74A1776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50730067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66E356E4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3A89631D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43AC13CC" w14:textId="77777777" w:rsidR="00137B35" w:rsidRDefault="00137B35" w:rsidP="00137B35">
      <w:pPr>
        <w:rPr>
          <w:rFonts w:asciiTheme="majorHAnsi" w:hAnsiTheme="majorHAnsi"/>
        </w:rPr>
      </w:pPr>
    </w:p>
    <w:p w14:paraId="3B803ECB" w14:textId="77777777" w:rsidR="005C1583" w:rsidRDefault="005C1583" w:rsidP="00137B35">
      <w:pPr>
        <w:rPr>
          <w:rFonts w:asciiTheme="majorHAnsi" w:hAnsiTheme="majorHAnsi"/>
        </w:rPr>
      </w:pPr>
    </w:p>
    <w:p w14:paraId="41F5C8BD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0D22D015" w14:textId="77777777" w:rsidR="00137B35" w:rsidRDefault="00137B35" w:rsidP="00137B35">
      <w:pPr>
        <w:rPr>
          <w:rFonts w:asciiTheme="majorHAnsi" w:hAnsiTheme="majorHAnsi"/>
        </w:rPr>
      </w:pPr>
    </w:p>
    <w:p w14:paraId="0B956BCE" w14:textId="77777777" w:rsidR="00137B35" w:rsidRDefault="00137B35" w:rsidP="00137B35">
      <w:pPr>
        <w:rPr>
          <w:rFonts w:asciiTheme="majorHAnsi" w:hAnsiTheme="majorHAnsi"/>
        </w:rPr>
      </w:pPr>
    </w:p>
    <w:p w14:paraId="7E557DD2" w14:textId="77777777" w:rsidR="00137B35" w:rsidRPr="00137B35" w:rsidRDefault="00137B35" w:rsidP="00137B35">
      <w:pPr>
        <w:rPr>
          <w:rFonts w:asciiTheme="majorHAnsi" w:hAnsiTheme="majorHAnsi"/>
        </w:rPr>
      </w:pPr>
    </w:p>
    <w:p w14:paraId="30C8E623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2631A881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5A1A23E5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E643C" w14:textId="77777777" w:rsidR="004D05EA" w:rsidRDefault="004D05EA" w:rsidP="001071D5">
      <w:r>
        <w:separator/>
      </w:r>
    </w:p>
  </w:endnote>
  <w:endnote w:type="continuationSeparator" w:id="0">
    <w:p w14:paraId="77066E1C" w14:textId="77777777" w:rsidR="004D05EA" w:rsidRDefault="004D05EA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6B76A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D087E8" wp14:editId="29FA89CD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24CC72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C561A2" wp14:editId="7E3F4975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D087E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7224CC72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1BC561A2" wp14:editId="7E3F4975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1EB746DC" w14:textId="39277453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8A33E1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290BC" w14:textId="77777777" w:rsidR="004D05EA" w:rsidRDefault="004D05EA" w:rsidP="001071D5">
      <w:r>
        <w:separator/>
      </w:r>
    </w:p>
  </w:footnote>
  <w:footnote w:type="continuationSeparator" w:id="0">
    <w:p w14:paraId="1F20B5F6" w14:textId="77777777" w:rsidR="004D05EA" w:rsidRDefault="004D05EA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022E3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0EB251" wp14:editId="36DB72D1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8551FF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F2DB96" wp14:editId="0ADEADFC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0EB251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0B8551FF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07F2DB96" wp14:editId="0ADEADFC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5FB75C6B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3E1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05EA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A33E1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8C1B5E"/>
  <w14:defaultImageDpi w14:val="300"/>
  <w15:docId w15:val="{EDF1C5C0-4EE7-B041-851C-E3C358518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elschenk/OnderwijsIG%20Dropbox/Joel%20Schenk/2.%20Administratie/802.%20Aanbesteden%20EA%20OLP%20OIG%20klanten/77.%20VS%20Athena%20OLP.OIGJS2023.13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2</TotalTime>
  <Pages>2</Pages>
  <Words>288</Words>
  <Characters>1586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Schenk</dc:creator>
  <cp:keywords/>
  <dc:description/>
  <cp:lastModifiedBy>Joël Schenk</cp:lastModifiedBy>
  <cp:revision>1</cp:revision>
  <cp:lastPrinted>2013-07-01T09:34:00Z</cp:lastPrinted>
  <dcterms:created xsi:type="dcterms:W3CDTF">2023-05-16T11:34:00Z</dcterms:created>
  <dcterms:modified xsi:type="dcterms:W3CDTF">2023-05-16T11:36:00Z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