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8E2B" w14:textId="77777777" w:rsidR="006B5F7C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2315ECC8" w14:textId="77777777" w:rsidR="006B5F7C" w:rsidRDefault="006B5F7C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356344EB" w14:textId="53313D9F" w:rsidR="008F6D1E" w:rsidRPr="006B5F7C" w:rsidRDefault="005A6218" w:rsidP="00137B35">
      <w:pPr>
        <w:pStyle w:val="Kop1"/>
        <w:keepLines w:val="0"/>
        <w:tabs>
          <w:tab w:val="num" w:pos="860"/>
        </w:tabs>
        <w:spacing w:before="0"/>
        <w:rPr>
          <w:b w:val="0"/>
          <w:bCs w:val="0"/>
          <w:szCs w:val="22"/>
        </w:rPr>
      </w:pPr>
      <w:r w:rsidRPr="006B5F7C">
        <w:rPr>
          <w:b w:val="0"/>
          <w:bCs w:val="0"/>
          <w:szCs w:val="22"/>
        </w:rPr>
        <w:t>OLP.CvS2023.05</w:t>
      </w:r>
    </w:p>
    <w:p w14:paraId="3C57CD14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6F82B0CA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03C52AF3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E0D5F9B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2219810C" w14:textId="77777777" w:rsidR="0067564B" w:rsidRPr="00572C7E" w:rsidRDefault="0067564B" w:rsidP="00137B35">
      <w:pPr>
        <w:rPr>
          <w:rFonts w:asciiTheme="majorHAnsi" w:hAnsiTheme="majorHAnsi"/>
        </w:rPr>
      </w:pPr>
    </w:p>
    <w:p w14:paraId="477864A1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0B941F6" w14:textId="77777777" w:rsidR="00D04787" w:rsidRDefault="00D04787" w:rsidP="00137B35">
      <w:pPr>
        <w:rPr>
          <w:rFonts w:asciiTheme="majorHAnsi" w:hAnsiTheme="majorHAnsi"/>
          <w:i/>
        </w:rPr>
      </w:pPr>
    </w:p>
    <w:p w14:paraId="0E247388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2770D0F2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E0C91A8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33CA749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8EA5969" w14:textId="77777777" w:rsidR="0067564B" w:rsidRPr="00572C7E" w:rsidRDefault="0067564B" w:rsidP="00137B35">
      <w:pPr>
        <w:rPr>
          <w:rFonts w:asciiTheme="majorHAnsi" w:hAnsiTheme="majorHAnsi"/>
        </w:rPr>
      </w:pPr>
    </w:p>
    <w:p w14:paraId="1174EC56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D9B54E4" w14:textId="77777777" w:rsidR="005E4B4F" w:rsidRPr="00572C7E" w:rsidRDefault="005E4B4F" w:rsidP="00137B35">
      <w:pPr>
        <w:rPr>
          <w:rFonts w:asciiTheme="majorHAnsi" w:hAnsiTheme="majorHAnsi"/>
        </w:rPr>
      </w:pPr>
    </w:p>
    <w:p w14:paraId="5B148AC4" w14:textId="77777777" w:rsidR="005E4B4F" w:rsidRPr="00572C7E" w:rsidRDefault="005E4B4F" w:rsidP="00137B35">
      <w:pPr>
        <w:rPr>
          <w:rFonts w:asciiTheme="majorHAnsi" w:hAnsiTheme="majorHAnsi"/>
        </w:rPr>
      </w:pPr>
    </w:p>
    <w:p w14:paraId="3E1C562C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6022AF1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DA3449E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B8C3DA2" w14:textId="77777777" w:rsidR="00D04787" w:rsidRPr="00572C7E" w:rsidRDefault="00D04787" w:rsidP="00137B35">
      <w:pPr>
        <w:rPr>
          <w:rFonts w:asciiTheme="majorHAnsi" w:hAnsiTheme="majorHAnsi"/>
        </w:rPr>
      </w:pPr>
    </w:p>
    <w:p w14:paraId="7E2560B1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AFB556B" w14:textId="77777777" w:rsidR="005E4B4F" w:rsidRPr="00572C7E" w:rsidRDefault="005E4B4F" w:rsidP="00137B35">
      <w:pPr>
        <w:rPr>
          <w:rFonts w:asciiTheme="majorHAnsi" w:hAnsiTheme="majorHAnsi"/>
        </w:rPr>
      </w:pPr>
    </w:p>
    <w:p w14:paraId="1708D219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870D608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BCFDFA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0C3CEF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52E8275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2F39D1E7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58366594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39E3D6BA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4B16FFD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5622359E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796FE036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53F9747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23F52AE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F7CCD6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1E15D5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DC763F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552065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6CB1AB2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8CBCA4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D1BAE5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9FBB09E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47B39103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4ECF046B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6E95F06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71EF676E" w14:textId="77777777" w:rsidR="00137B35" w:rsidRDefault="00137B35" w:rsidP="00137B35">
      <w:pPr>
        <w:rPr>
          <w:rFonts w:asciiTheme="majorHAnsi" w:hAnsiTheme="majorHAnsi"/>
        </w:rPr>
      </w:pPr>
    </w:p>
    <w:p w14:paraId="085FE9B7" w14:textId="77777777" w:rsidR="005C1583" w:rsidRDefault="005C1583" w:rsidP="00137B35">
      <w:pPr>
        <w:rPr>
          <w:rFonts w:asciiTheme="majorHAnsi" w:hAnsiTheme="majorHAnsi"/>
        </w:rPr>
      </w:pPr>
    </w:p>
    <w:p w14:paraId="6295C39B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267DFF01" w14:textId="77777777" w:rsidR="00137B35" w:rsidRDefault="00137B35" w:rsidP="00137B35">
      <w:pPr>
        <w:rPr>
          <w:rFonts w:asciiTheme="majorHAnsi" w:hAnsiTheme="majorHAnsi"/>
        </w:rPr>
      </w:pPr>
    </w:p>
    <w:p w14:paraId="4AACA034" w14:textId="77777777" w:rsidR="00137B35" w:rsidRDefault="00137B35" w:rsidP="00137B35">
      <w:pPr>
        <w:rPr>
          <w:rFonts w:asciiTheme="majorHAnsi" w:hAnsiTheme="majorHAnsi"/>
        </w:rPr>
      </w:pPr>
    </w:p>
    <w:p w14:paraId="5B8AD8BC" w14:textId="77777777" w:rsidR="00137B35" w:rsidRPr="00137B35" w:rsidRDefault="00137B35" w:rsidP="00137B35">
      <w:pPr>
        <w:rPr>
          <w:rFonts w:asciiTheme="majorHAnsi" w:hAnsiTheme="majorHAnsi"/>
        </w:rPr>
      </w:pPr>
    </w:p>
    <w:p w14:paraId="78A98913" w14:textId="52542D9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="006B5F7C">
        <w:rPr>
          <w:rFonts w:asciiTheme="majorHAnsi" w:hAnsiTheme="majorHAnsi"/>
        </w:rPr>
        <w:t>:</w:t>
      </w:r>
    </w:p>
    <w:p w14:paraId="1AFC8382" w14:textId="5A1B26B4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="006B5F7C">
        <w:rPr>
          <w:rFonts w:asciiTheme="majorHAnsi" w:hAnsiTheme="majorHAnsi"/>
        </w:rPr>
        <w:t>:</w:t>
      </w:r>
    </w:p>
    <w:p w14:paraId="644DD164" w14:textId="2BB5E1AF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6B5F7C">
        <w:rPr>
          <w:rFonts w:asciiTheme="majorHAnsi" w:hAnsiTheme="majorHAnsi"/>
        </w:rPr>
        <w:t>: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6A817" w14:textId="77777777" w:rsidR="00F302AD" w:rsidRDefault="00F302AD" w:rsidP="001071D5">
      <w:r>
        <w:separator/>
      </w:r>
    </w:p>
  </w:endnote>
  <w:endnote w:type="continuationSeparator" w:id="0">
    <w:p w14:paraId="0AEBFB44" w14:textId="77777777" w:rsidR="00F302AD" w:rsidRDefault="00F302AD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F97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7BF655" wp14:editId="5FA61AA1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949CC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6327DF" wp14:editId="00FD4B24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7BF655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341949CC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26327DF" wp14:editId="00FD4B24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3E196DC" w14:textId="1881AABA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6B5F7C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BF85" w14:textId="77777777" w:rsidR="00F302AD" w:rsidRDefault="00F302AD" w:rsidP="001071D5">
      <w:r>
        <w:separator/>
      </w:r>
    </w:p>
  </w:footnote>
  <w:footnote w:type="continuationSeparator" w:id="0">
    <w:p w14:paraId="57C53556" w14:textId="77777777" w:rsidR="00F302AD" w:rsidRDefault="00F302AD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2F1A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6F697" wp14:editId="066ED8B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588715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EA38CE" wp14:editId="0E9201FE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6F69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2588715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2EA38CE" wp14:editId="0E9201FE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DC3BD88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E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A6218"/>
    <w:rsid w:val="005C1583"/>
    <w:rsid w:val="005D2D09"/>
    <w:rsid w:val="005E4B4F"/>
    <w:rsid w:val="00601465"/>
    <w:rsid w:val="00672E16"/>
    <w:rsid w:val="0067564B"/>
    <w:rsid w:val="006A1E29"/>
    <w:rsid w:val="006B0F7D"/>
    <w:rsid w:val="006B5F7C"/>
    <w:rsid w:val="006D1E4A"/>
    <w:rsid w:val="00713B26"/>
    <w:rsid w:val="00731E9D"/>
    <w:rsid w:val="00731FE9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E07DF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02AD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44A29D"/>
  <w14:defaultImageDpi w14:val="300"/>
  <w15:docId w15:val="{84138DDA-F518-7446-8742-68F08FCA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by/OnderwijsIG%20Dropbox/Coby%20de%20Swart/2.%20Administratie/802.%20Aanbesteden%20EA%20OLP%20OIG%20klanten/69.%20PCBO%20Baarn%20Soest%20OLP%20CvS2023.05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3</TotalTime>
  <Pages>2</Pages>
  <Words>286</Words>
  <Characters>1573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Coby de Swart</cp:lastModifiedBy>
  <cp:revision>3</cp:revision>
  <cp:lastPrinted>2013-07-01T09:34:00Z</cp:lastPrinted>
  <dcterms:created xsi:type="dcterms:W3CDTF">2023-04-11T09:14:00Z</dcterms:created>
  <dcterms:modified xsi:type="dcterms:W3CDTF">2023-04-11T09:25:00Z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