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1D5FE" w14:textId="2276C4E2" w:rsidR="00220FA5" w:rsidRPr="00E873BE" w:rsidRDefault="0070652C" w:rsidP="00E873BE">
      <w:pPr>
        <w:pStyle w:val="Titel"/>
        <w:rPr>
          <w:rStyle w:val="OndertitelChar"/>
        </w:rPr>
      </w:pPr>
      <w:r>
        <w:t xml:space="preserve">Bijlage </w:t>
      </w:r>
      <w:r w:rsidR="006D0AE3">
        <w:t>4</w:t>
      </w:r>
      <w:r>
        <w:t xml:space="preserve"> </w:t>
      </w:r>
      <w:r w:rsidR="00CB2373">
        <w:t>Referentieformulier</w:t>
      </w:r>
      <w:r w:rsidR="00BE007B">
        <w:t xml:space="preserve"> </w:t>
      </w:r>
    </w:p>
    <w:p w14:paraId="6BFB2173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5FF2EA2B" w14:textId="77777777" w:rsidTr="008E0A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1C3F311D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3F4BF496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135F1B48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050E5EFF" w14:textId="71553D7D" w:rsidR="00CB2373" w:rsidRDefault="00CB2373" w:rsidP="00CB2373">
            <w:r>
              <w:t>Referentie</w:t>
            </w:r>
            <w:r w:rsidR="0070652C">
              <w:t xml:space="preserve"> voor aantoonbare </w:t>
            </w:r>
            <w:r w:rsidR="00872E2F">
              <w:t xml:space="preserve">meerjarige </w:t>
            </w:r>
            <w:r w:rsidR="0070652C">
              <w:t xml:space="preserve">kennis </w:t>
            </w:r>
            <w:r w:rsidR="00F63CB0">
              <w:t xml:space="preserve">en ervaring </w:t>
            </w:r>
            <w:r w:rsidR="0070652C">
              <w:t>van werken met of voor een gemeente</w:t>
            </w:r>
          </w:p>
        </w:tc>
      </w:tr>
      <w:tr w:rsidR="008553A8" w14:paraId="1070FCC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2A646F0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7FFC3E5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0AF0E26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56297B6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31BFBCD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99E6BFB" w14:textId="77777777" w:rsidR="008553A8" w:rsidRDefault="008553A8" w:rsidP="00CB2373"/>
        </w:tc>
        <w:tc>
          <w:tcPr>
            <w:tcW w:w="1804" w:type="dxa"/>
            <w:vMerge/>
          </w:tcPr>
          <w:p w14:paraId="2DA1688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433F5E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786DB09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B725D80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397BFD1" w14:textId="77777777" w:rsidR="008553A8" w:rsidRDefault="008553A8" w:rsidP="00CB2373"/>
        </w:tc>
        <w:tc>
          <w:tcPr>
            <w:tcW w:w="1804" w:type="dxa"/>
            <w:vMerge/>
          </w:tcPr>
          <w:p w14:paraId="6FA66E5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EE31ED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4A243E2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5A44F96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79DBD5" w14:textId="77777777" w:rsidR="008553A8" w:rsidRDefault="008553A8" w:rsidP="00CB2373"/>
        </w:tc>
        <w:tc>
          <w:tcPr>
            <w:tcW w:w="1804" w:type="dxa"/>
            <w:vMerge/>
          </w:tcPr>
          <w:p w14:paraId="66F3363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B74EDC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6FD1909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A72EC82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B8E14D2" w14:textId="77777777" w:rsidR="008553A8" w:rsidRDefault="008553A8" w:rsidP="00CB2373"/>
        </w:tc>
        <w:tc>
          <w:tcPr>
            <w:tcW w:w="1804" w:type="dxa"/>
            <w:vMerge/>
          </w:tcPr>
          <w:p w14:paraId="34C1824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EAF83E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2E652CC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ABB601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B6C9735" w14:textId="7786DA83" w:rsidR="008553A8" w:rsidRDefault="0070652C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4FF1969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022AB32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3B280E5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F44EFA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16281E9" w14:textId="77777777" w:rsidR="008553A8" w:rsidRDefault="008553A8" w:rsidP="00CB2373"/>
        </w:tc>
        <w:tc>
          <w:tcPr>
            <w:tcW w:w="1804" w:type="dxa"/>
            <w:vMerge/>
          </w:tcPr>
          <w:p w14:paraId="4B1EB7E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4815D0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21DB908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1A2E80C4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D4EEE8B" w14:textId="22462D70" w:rsidR="008E0AE2" w:rsidRDefault="0070652C" w:rsidP="00CB2373">
            <w:r>
              <w:t>3</w:t>
            </w:r>
          </w:p>
        </w:tc>
        <w:tc>
          <w:tcPr>
            <w:tcW w:w="7790" w:type="dxa"/>
            <w:gridSpan w:val="4"/>
          </w:tcPr>
          <w:p w14:paraId="582247DA" w14:textId="2505EF32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</w:t>
            </w:r>
            <w:r w:rsidR="0070652C">
              <w:t>u kennis heeft met het werken met of voor een gemeente</w:t>
            </w:r>
            <w:r w:rsidRPr="008E0AE2">
              <w:t>.</w:t>
            </w:r>
          </w:p>
          <w:p w14:paraId="3929C7B8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AB65056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4091A35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A272350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FB28FC2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37A01E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698FC9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552A31C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C6B5AF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C6C9C31" w14:textId="77777777" w:rsidR="0070652C" w:rsidRDefault="0070652C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62B4BB0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6038271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B00B48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FADA804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41379A5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50EA02B" w14:textId="77777777" w:rsidR="00383D36" w:rsidRDefault="00383D36" w:rsidP="00BE007B"/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70652C" w14:paraId="1D41E81C" w14:textId="77777777" w:rsidTr="00CD72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54B95D86" w14:textId="77777777" w:rsidR="0070652C" w:rsidRDefault="0070652C" w:rsidP="00CD72EB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6645C275" w14:textId="77777777" w:rsidR="0070652C" w:rsidRPr="00CB2373" w:rsidRDefault="0070652C" w:rsidP="00CD72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70652C" w14:paraId="2D0E76CE" w14:textId="77777777" w:rsidTr="00CD7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04723957" w14:textId="1063D018" w:rsidR="0070652C" w:rsidRDefault="0070652C" w:rsidP="00CD72EB">
            <w:r>
              <w:t>Referentie voor</w:t>
            </w:r>
            <w:r w:rsidR="00421B9A">
              <w:t xml:space="preserve"> meerjarige</w:t>
            </w:r>
            <w:r>
              <w:t xml:space="preserve"> kennis en ervaring op het gebied van projectmatig werken aan de energietransitie.</w:t>
            </w:r>
          </w:p>
        </w:tc>
      </w:tr>
      <w:tr w:rsidR="0070652C" w14:paraId="5FF3758D" w14:textId="77777777" w:rsidTr="00CD7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EF07928" w14:textId="77777777" w:rsidR="0070652C" w:rsidRDefault="0070652C" w:rsidP="00CD72EB">
            <w:r>
              <w:t>1</w:t>
            </w:r>
          </w:p>
        </w:tc>
        <w:tc>
          <w:tcPr>
            <w:tcW w:w="1804" w:type="dxa"/>
            <w:vMerge w:val="restart"/>
          </w:tcPr>
          <w:p w14:paraId="0A64AF7A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53AC9AC9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1FBAE517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652C" w14:paraId="72F4EBD5" w14:textId="77777777" w:rsidTr="00CD7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9F18608" w14:textId="77777777" w:rsidR="0070652C" w:rsidRDefault="0070652C" w:rsidP="00CD72EB"/>
        </w:tc>
        <w:tc>
          <w:tcPr>
            <w:tcW w:w="1804" w:type="dxa"/>
            <w:vMerge/>
          </w:tcPr>
          <w:p w14:paraId="61AF9248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78BC8E5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38A6D2E2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652C" w14:paraId="4FDEF3EC" w14:textId="77777777" w:rsidTr="00CD7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9085260" w14:textId="77777777" w:rsidR="0070652C" w:rsidRDefault="0070652C" w:rsidP="00CD72EB"/>
        </w:tc>
        <w:tc>
          <w:tcPr>
            <w:tcW w:w="1804" w:type="dxa"/>
            <w:vMerge/>
          </w:tcPr>
          <w:p w14:paraId="0F4CFA6E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730015D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27B1177E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652C" w14:paraId="6E422EAB" w14:textId="77777777" w:rsidTr="00CD7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7407296" w14:textId="77777777" w:rsidR="0070652C" w:rsidRDefault="0070652C" w:rsidP="00CD72EB"/>
        </w:tc>
        <w:tc>
          <w:tcPr>
            <w:tcW w:w="1804" w:type="dxa"/>
            <w:vMerge/>
          </w:tcPr>
          <w:p w14:paraId="3E78B3C4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79546C9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74C96C07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652C" w14:paraId="1C2B0FB9" w14:textId="77777777" w:rsidTr="00CD7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C054623" w14:textId="77777777" w:rsidR="0070652C" w:rsidRDefault="0070652C" w:rsidP="00CD72EB"/>
        </w:tc>
        <w:tc>
          <w:tcPr>
            <w:tcW w:w="1804" w:type="dxa"/>
            <w:vMerge/>
          </w:tcPr>
          <w:p w14:paraId="71609BD5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247229B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1E076143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652C" w14:paraId="73D88F63" w14:textId="77777777" w:rsidTr="00CD7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B06F184" w14:textId="77777777" w:rsidR="0070652C" w:rsidRDefault="0070652C" w:rsidP="00CD72EB">
            <w:r>
              <w:t>2</w:t>
            </w:r>
          </w:p>
        </w:tc>
        <w:tc>
          <w:tcPr>
            <w:tcW w:w="1804" w:type="dxa"/>
            <w:vMerge w:val="restart"/>
          </w:tcPr>
          <w:p w14:paraId="146C2F78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1565D242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7E3FE246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652C" w14:paraId="4C53B5D8" w14:textId="77777777" w:rsidTr="00CD7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601C1D3" w14:textId="77777777" w:rsidR="0070652C" w:rsidRDefault="0070652C" w:rsidP="00CD72EB"/>
        </w:tc>
        <w:tc>
          <w:tcPr>
            <w:tcW w:w="1804" w:type="dxa"/>
            <w:vMerge/>
          </w:tcPr>
          <w:p w14:paraId="1C75950B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5E39538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66E07775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652C" w14:paraId="0AA454EA" w14:textId="77777777" w:rsidTr="00CD7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74005A" w14:textId="77777777" w:rsidR="0070652C" w:rsidRDefault="0070652C" w:rsidP="00CD72EB">
            <w:r>
              <w:t>3</w:t>
            </w:r>
          </w:p>
        </w:tc>
        <w:tc>
          <w:tcPr>
            <w:tcW w:w="7790" w:type="dxa"/>
            <w:gridSpan w:val="4"/>
          </w:tcPr>
          <w:p w14:paraId="773E5136" w14:textId="1774225B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</w:t>
            </w:r>
            <w:r>
              <w:t>ervaring heeft op het gebied van projectmatig werken aan de energietransitie</w:t>
            </w:r>
            <w:r w:rsidRPr="008E0AE2">
              <w:t>.</w:t>
            </w:r>
          </w:p>
          <w:p w14:paraId="2CBE80A0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594548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C395C0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454C23E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2AC6FAF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C455806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4EDB04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34CD3E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B2A47B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5CDE52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C9CF40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9208D75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DFBF15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B272F4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F0CAE4" w14:textId="77777777" w:rsidR="0070652C" w:rsidRDefault="0070652C" w:rsidP="00CD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D23579B" w14:textId="77777777" w:rsidR="00383D36" w:rsidRDefault="00383D36">
      <w:pPr>
        <w:spacing w:before="0" w:after="160" w:line="259" w:lineRule="auto"/>
      </w:pPr>
      <w:r>
        <w:br w:type="page"/>
      </w:r>
    </w:p>
    <w:p w14:paraId="6FE4A1CF" w14:textId="77777777" w:rsidR="00CB2373" w:rsidRDefault="00BE007B" w:rsidP="00BE007B">
      <w:r>
        <w:lastRenderedPageBreak/>
        <w:t>Aldus ondertekend en bijbehorende gegevens naar waarheid verstrekt.</w:t>
      </w:r>
    </w:p>
    <w:p w14:paraId="31206D7F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44157F2C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07BC9341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6869D70A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3F6B7DD7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19C76777" w14:textId="77777777" w:rsidR="00BE007B" w:rsidRPr="00BE007B" w:rsidRDefault="00BE007B" w:rsidP="00BE007B"/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4C98D" w14:textId="77777777" w:rsidR="0070652C" w:rsidRDefault="0070652C" w:rsidP="00F43396">
      <w:pPr>
        <w:spacing w:line="240" w:lineRule="auto"/>
      </w:pPr>
      <w:r>
        <w:separator/>
      </w:r>
    </w:p>
    <w:p w14:paraId="0074DFB2" w14:textId="77777777" w:rsidR="0070652C" w:rsidRDefault="0070652C"/>
  </w:endnote>
  <w:endnote w:type="continuationSeparator" w:id="0">
    <w:p w14:paraId="57DAB8AB" w14:textId="77777777" w:rsidR="0070652C" w:rsidRDefault="0070652C" w:rsidP="00F43396">
      <w:pPr>
        <w:spacing w:line="240" w:lineRule="auto"/>
      </w:pPr>
      <w:r>
        <w:continuationSeparator/>
      </w:r>
    </w:p>
    <w:p w14:paraId="7CEB6FD1" w14:textId="77777777" w:rsidR="0070652C" w:rsidRDefault="007065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325BE44F" w14:textId="224DC8CC" w:rsidR="005E0AE7" w:rsidRPr="0070652C" w:rsidRDefault="005E0AE7" w:rsidP="0070652C">
    <w:pPr>
      <w:pStyle w:val="Voettekst"/>
    </w:pPr>
    <w:r w:rsidRPr="0070652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9BFC67" wp14:editId="162ED4F6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840B6A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70652C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ACAE2C" wp14:editId="04A2886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21453BA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70652C" w:rsidRPr="0070652C">
      <w:t>Gemeente Diemen</w:t>
    </w:r>
  </w:p>
  <w:p w14:paraId="0A52870D" w14:textId="6EF0AC0E" w:rsidR="00BE15F7" w:rsidRPr="005E0AE7" w:rsidRDefault="0070652C" w:rsidP="005E0AE7">
    <w:pPr>
      <w:pStyle w:val="Voettekst"/>
    </w:pPr>
    <w:r w:rsidRPr="0070652C">
      <w:t>Aanbesteding inhuur beleidsondersteuners energietransitie</w:t>
    </w:r>
    <w:r w:rsidR="005E0AE7" w:rsidRPr="00582707">
      <w:ptab w:relativeTo="margin" w:alignment="right" w:leader="none"/>
    </w:r>
    <w:r w:rsidR="005E0AE7">
      <w:t>p</w:t>
    </w:r>
    <w:r w:rsidR="005E0AE7" w:rsidRPr="00582707">
      <w:t xml:space="preserve">agina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2382F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A58B182" wp14:editId="679EC85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48D218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7915C3" wp14:editId="2D44B75A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0C4BB81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1E425232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715809F3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90937" w14:textId="77777777" w:rsidR="0070652C" w:rsidRDefault="0070652C" w:rsidP="00F43396">
      <w:pPr>
        <w:spacing w:line="240" w:lineRule="auto"/>
      </w:pPr>
      <w:r>
        <w:separator/>
      </w:r>
    </w:p>
    <w:p w14:paraId="4E43334F" w14:textId="77777777" w:rsidR="0070652C" w:rsidRDefault="0070652C"/>
  </w:footnote>
  <w:footnote w:type="continuationSeparator" w:id="0">
    <w:p w14:paraId="3A8C5054" w14:textId="77777777" w:rsidR="0070652C" w:rsidRDefault="0070652C" w:rsidP="00F43396">
      <w:pPr>
        <w:spacing w:line="240" w:lineRule="auto"/>
      </w:pPr>
      <w:r>
        <w:continuationSeparator/>
      </w:r>
    </w:p>
    <w:p w14:paraId="33F28B5F" w14:textId="77777777" w:rsidR="0070652C" w:rsidRDefault="007065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D6914" w14:textId="3BD7BBC2" w:rsidR="00CC2EDF" w:rsidRDefault="0070652C" w:rsidP="00CC2EDF">
    <w:pPr>
      <w:pStyle w:val="Koptekst"/>
      <w:jc w:val="right"/>
    </w:pPr>
    <w:r>
      <w:rPr>
        <w:noProof/>
      </w:rPr>
      <w:drawing>
        <wp:inline distT="0" distB="0" distL="0" distR="0" wp14:anchorId="5E4AD864" wp14:editId="3BBB0CF2">
          <wp:extent cx="702006" cy="831111"/>
          <wp:effectExtent l="0" t="0" r="3175" b="7620"/>
          <wp:docPr id="24162557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625577" name="Graphic 241625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972" cy="8440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74FEA2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55A90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7pt;height:25.8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52C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57281"/>
    <w:rsid w:val="0033034E"/>
    <w:rsid w:val="00361DDA"/>
    <w:rsid w:val="00383D36"/>
    <w:rsid w:val="003936EB"/>
    <w:rsid w:val="003B5658"/>
    <w:rsid w:val="00400F5C"/>
    <w:rsid w:val="00421B9A"/>
    <w:rsid w:val="004558EC"/>
    <w:rsid w:val="00473B9B"/>
    <w:rsid w:val="004A3B3D"/>
    <w:rsid w:val="004B1D75"/>
    <w:rsid w:val="004B6F34"/>
    <w:rsid w:val="004D5925"/>
    <w:rsid w:val="004E3E2D"/>
    <w:rsid w:val="005069C2"/>
    <w:rsid w:val="005121B2"/>
    <w:rsid w:val="005169ED"/>
    <w:rsid w:val="00551DF0"/>
    <w:rsid w:val="00582707"/>
    <w:rsid w:val="005E0AE7"/>
    <w:rsid w:val="00611663"/>
    <w:rsid w:val="00623CC3"/>
    <w:rsid w:val="00692CF3"/>
    <w:rsid w:val="006B4D69"/>
    <w:rsid w:val="006D0AE3"/>
    <w:rsid w:val="006E79C5"/>
    <w:rsid w:val="006F4B6F"/>
    <w:rsid w:val="007040CA"/>
    <w:rsid w:val="0070652C"/>
    <w:rsid w:val="00713A05"/>
    <w:rsid w:val="00747153"/>
    <w:rsid w:val="007570FB"/>
    <w:rsid w:val="00770E2F"/>
    <w:rsid w:val="0078250F"/>
    <w:rsid w:val="007D03F4"/>
    <w:rsid w:val="00837DF6"/>
    <w:rsid w:val="0084081B"/>
    <w:rsid w:val="00847B53"/>
    <w:rsid w:val="008553A8"/>
    <w:rsid w:val="0086276B"/>
    <w:rsid w:val="00872E2F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4FD5"/>
    <w:rsid w:val="00AE0D92"/>
    <w:rsid w:val="00BB03E5"/>
    <w:rsid w:val="00BC57FA"/>
    <w:rsid w:val="00BE007B"/>
    <w:rsid w:val="00BE0CF1"/>
    <w:rsid w:val="00BE15F7"/>
    <w:rsid w:val="00C3283F"/>
    <w:rsid w:val="00C90DFA"/>
    <w:rsid w:val="00CB22E9"/>
    <w:rsid w:val="00CB2373"/>
    <w:rsid w:val="00CB7B0B"/>
    <w:rsid w:val="00CC2EDF"/>
    <w:rsid w:val="00D34A8C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873BE"/>
    <w:rsid w:val="00EA4C23"/>
    <w:rsid w:val="00EB40F0"/>
    <w:rsid w:val="00F42D00"/>
    <w:rsid w:val="00F43396"/>
    <w:rsid w:val="00F63CB0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29B95B23"/>
  <w15:chartTrackingRefBased/>
  <w15:docId w15:val="{E696C56A-7430-4C24-92E7-EA8531D0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652C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dithScherpenisse\Tender%20People\Bedrijfsvoering%20-%20Toolkit%20TP\08%20Bijlage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7e584e-7c52-43a6-a89c-5a10c57e234c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216C439343C4C90E04B33AFA5AF55" ma:contentTypeVersion="11" ma:contentTypeDescription="Een nieuw document maken." ma:contentTypeScope="" ma:versionID="2ccca07cedff242f467b190d5c559a9d">
  <xsd:schema xmlns:xsd="http://www.w3.org/2001/XMLSchema" xmlns:xs="http://www.w3.org/2001/XMLSchema" xmlns:p="http://schemas.microsoft.com/office/2006/metadata/properties" xmlns:ns2="b67e584e-7c52-43a6-a89c-5a10c57e234c" xmlns:ns3="c64fecbb-1954-4030-8120-5d79bf625a24" targetNamespace="http://schemas.microsoft.com/office/2006/metadata/properties" ma:root="true" ma:fieldsID="a7b9c40e22c5b7043ef2cc0008594503" ns2:_="" ns3:_="">
    <xsd:import namespace="b67e584e-7c52-43a6-a89c-5a10c57e234c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e584e-7c52-43a6-a89c-5a10c57e23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add47473-1944-426b-a369-d78676f2284d"/>
    <ds:schemaRef ds:uri="744e0476-0c00-4f24-b962-ecd4c8cd0bc6"/>
    <ds:schemaRef ds:uri="b67e584e-7c52-43a6-a89c-5a10c57e234c"/>
    <ds:schemaRef ds:uri="c64fecbb-1954-4030-8120-5d79bf625a24"/>
  </ds:schemaRefs>
</ds:datastoreItem>
</file>

<file path=customXml/itemProps2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1964D0-1045-4C8B-9C7B-EC04E20FA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7e584e-7c52-43a6-a89c-5a10c57e234c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</Template>
  <TotalTime>0</TotalTime>
  <Pages>3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Scherpenisse</dc:creator>
  <cp:keywords/>
  <dc:description/>
  <cp:lastModifiedBy>Judith Scherpenisse</cp:lastModifiedBy>
  <cp:revision>8</cp:revision>
  <cp:lastPrinted>2019-10-11T13:40:00Z</cp:lastPrinted>
  <dcterms:created xsi:type="dcterms:W3CDTF">2023-05-03T12:03:00Z</dcterms:created>
  <dcterms:modified xsi:type="dcterms:W3CDTF">2023-05-17T08:07:00Z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0x010100B75216C439343C4C90E04B33AFA5AF55</vt:lpwstr>
  </property>
  <property fmtid="{D5CDD505-2E9C-101B-9397-08002B2CF9AE}" pid="3" name="MediaServiceImageTags">
    <vt:lpwstr/>
  </property>
</Properties>
</file>