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1B55" w14:textId="6AE4CC86" w:rsidR="00170202" w:rsidRPr="0033512D" w:rsidRDefault="0033512D" w:rsidP="00170202">
      <w:pPr>
        <w:rPr>
          <w:rFonts w:asciiTheme="minorHAnsi" w:eastAsia="Verdana" w:hAnsiTheme="minorHAnsi" w:cs="Arial"/>
          <w:b/>
          <w:bCs/>
          <w:szCs w:val="20"/>
        </w:rPr>
      </w:pPr>
      <w:r w:rsidRPr="0033512D">
        <w:rPr>
          <w:rFonts w:asciiTheme="minorHAnsi" w:eastAsia="Verdana" w:hAnsiTheme="minorHAnsi" w:cs="Arial"/>
          <w:b/>
          <w:bCs/>
          <w:szCs w:val="20"/>
        </w:rPr>
        <w:t>Referentieformulier aanbesteding Vormgevingsdienstverlening</w:t>
      </w:r>
    </w:p>
    <w:p w14:paraId="3658C497" w14:textId="019E657B" w:rsidR="00170202" w:rsidRDefault="00170202" w:rsidP="00170202">
      <w:pPr>
        <w:rPr>
          <w:rFonts w:asciiTheme="minorHAnsi" w:hAnsiTheme="minorHAnsi"/>
        </w:rPr>
      </w:pPr>
    </w:p>
    <w:p w14:paraId="34A7C41A" w14:textId="20C265C5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Naam inschrijver:</w:t>
      </w:r>
      <w:r>
        <w:rPr>
          <w:rFonts w:asciiTheme="minorHAnsi" w:hAnsiTheme="minorHAnsi"/>
        </w:rPr>
        <w:tab/>
      </w:r>
    </w:p>
    <w:p w14:paraId="0E623883" w14:textId="77777777" w:rsidR="009F4C91" w:rsidRDefault="009F4C91" w:rsidP="00170202">
      <w:pPr>
        <w:rPr>
          <w:rFonts w:asciiTheme="minorHAnsi" w:hAnsiTheme="minorHAnsi"/>
        </w:rPr>
      </w:pPr>
    </w:p>
    <w:p w14:paraId="5CC6EE89" w14:textId="5B9C186F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Contactpersoon:</w:t>
      </w:r>
    </w:p>
    <w:p w14:paraId="0CB33DC7" w14:textId="2DC40776" w:rsidR="0033512D" w:rsidRDefault="0033512D" w:rsidP="00170202">
      <w:pPr>
        <w:rPr>
          <w:rFonts w:asciiTheme="minorHAnsi" w:hAnsiTheme="minorHAnsi"/>
        </w:rPr>
      </w:pPr>
    </w:p>
    <w:p w14:paraId="1A7D75DF" w14:textId="77777777" w:rsidR="009F4C91" w:rsidRDefault="009F4C91" w:rsidP="00170202">
      <w:pPr>
        <w:rPr>
          <w:rFonts w:asciiTheme="minorHAnsi" w:hAnsiTheme="minorHAnsi"/>
        </w:rPr>
      </w:pPr>
    </w:p>
    <w:p w14:paraId="545EF775" w14:textId="596889DB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Naam referentieorganisatie:</w:t>
      </w:r>
    </w:p>
    <w:p w14:paraId="26036FB1" w14:textId="77777777" w:rsidR="009F4C91" w:rsidRDefault="009F4C91" w:rsidP="00170202">
      <w:pPr>
        <w:rPr>
          <w:rFonts w:asciiTheme="minorHAnsi" w:hAnsiTheme="minorHAnsi"/>
        </w:rPr>
      </w:pPr>
    </w:p>
    <w:p w14:paraId="2232074C" w14:textId="6B9DF66C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Contactpersoon referentieorganisatie:</w:t>
      </w:r>
    </w:p>
    <w:p w14:paraId="757087F9" w14:textId="77777777" w:rsidR="009F4C91" w:rsidRDefault="009F4C91" w:rsidP="00170202">
      <w:pPr>
        <w:rPr>
          <w:rFonts w:asciiTheme="minorHAnsi" w:hAnsiTheme="minorHAnsi"/>
        </w:rPr>
      </w:pPr>
    </w:p>
    <w:p w14:paraId="486FBF8A" w14:textId="557B4770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Functie contactpersoon:</w:t>
      </w:r>
    </w:p>
    <w:p w14:paraId="03F5B3C2" w14:textId="77777777" w:rsidR="009F4C91" w:rsidRDefault="009F4C91" w:rsidP="00170202">
      <w:pPr>
        <w:rPr>
          <w:rFonts w:asciiTheme="minorHAnsi" w:hAnsiTheme="minorHAnsi"/>
        </w:rPr>
      </w:pPr>
    </w:p>
    <w:p w14:paraId="13050EE9" w14:textId="53E143DF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Telefoonnummer contactpersoon:</w:t>
      </w:r>
    </w:p>
    <w:p w14:paraId="2DCC83DA" w14:textId="77777777" w:rsidR="009F4C91" w:rsidRDefault="009F4C91" w:rsidP="00170202">
      <w:pPr>
        <w:rPr>
          <w:rFonts w:asciiTheme="minorHAnsi" w:hAnsiTheme="minorHAnsi"/>
        </w:rPr>
      </w:pPr>
    </w:p>
    <w:p w14:paraId="30C0C1F4" w14:textId="3F013EA1" w:rsidR="0033512D" w:rsidRDefault="0033512D" w:rsidP="00170202">
      <w:pPr>
        <w:rPr>
          <w:rFonts w:asciiTheme="minorHAnsi" w:hAnsiTheme="minorHAnsi"/>
        </w:rPr>
      </w:pPr>
      <w:r>
        <w:rPr>
          <w:rFonts w:asciiTheme="minorHAnsi" w:hAnsiTheme="minorHAnsi"/>
        </w:rPr>
        <w:t>Email contactpersoon:</w:t>
      </w:r>
    </w:p>
    <w:p w14:paraId="05E50079" w14:textId="7992AA13" w:rsidR="0033512D" w:rsidRDefault="0033512D" w:rsidP="00170202">
      <w:pPr>
        <w:rPr>
          <w:rFonts w:asciiTheme="minorHAnsi" w:hAnsiTheme="minorHAnsi"/>
        </w:rPr>
      </w:pPr>
    </w:p>
    <w:p w14:paraId="5F908A4B" w14:textId="77777777" w:rsidR="009F4C91" w:rsidRPr="009F4C91" w:rsidRDefault="009F4C91" w:rsidP="009F4C91">
      <w:pPr>
        <w:rPr>
          <w:rFonts w:asciiTheme="minorHAnsi" w:hAnsiTheme="minorHAnsi"/>
        </w:rPr>
      </w:pP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478"/>
        <w:gridCol w:w="73"/>
        <w:gridCol w:w="2977"/>
      </w:tblGrid>
      <w:tr w:rsidR="009F4C91" w:rsidRPr="009F4C91" w14:paraId="66C4D49A" w14:textId="77777777" w:rsidTr="00CE5389">
        <w:trPr>
          <w:trHeight w:val="239"/>
        </w:trPr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64646" w14:textId="77777777" w:rsidR="009F4C91" w:rsidRPr="009F4C91" w:rsidRDefault="009F4C91" w:rsidP="009F4C91">
            <w:pPr>
              <w:rPr>
                <w:rFonts w:asciiTheme="minorHAnsi" w:hAnsiTheme="minorHAnsi"/>
                <w:b/>
                <w:bCs/>
              </w:rPr>
            </w:pPr>
            <w:r w:rsidRPr="009F4C91">
              <w:rPr>
                <w:rFonts w:asciiTheme="minorHAnsi" w:hAnsiTheme="minorHAnsi"/>
                <w:b/>
                <w:bCs/>
              </w:rPr>
              <w:t>Bij onderstaande vragen is maximaal 1 keuze toegestaan.</w:t>
            </w:r>
          </w:p>
          <w:p w14:paraId="3C92BBE7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643F69E7" w14:textId="77777777" w:rsidR="009F4C91" w:rsidRPr="009F4C91" w:rsidRDefault="009F4C91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</w:rPr>
              <w:t>De opdracht is uitgevoerd voor het type organisatie:</w:t>
            </w:r>
          </w:p>
          <w:p w14:paraId="6FCEACB7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</w:tr>
      <w:tr w:rsidR="009F4C91" w:rsidRPr="009F4C91" w14:paraId="6E0F8F54" w14:textId="77777777" w:rsidTr="00CE5389">
        <w:trPr>
          <w:trHeight w:val="2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CF5FB" w14:textId="790F0559" w:rsidR="009F4C91" w:rsidRPr="009F4C91" w:rsidRDefault="009C71C8" w:rsidP="009F4C91">
            <w:pPr>
              <w:rPr>
                <w:rFonts w:asciiTheme="minorHAnsi" w:hAnsiTheme="minorHAnsi"/>
              </w:rPr>
            </w:pPr>
            <w:bookmarkStart w:id="0" w:name="_Hlk126054493"/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</w:rPr>
              <w:t xml:space="preserve">Veiligheidsregio, </w:t>
            </w:r>
            <w:r w:rsidR="009F4C91" w:rsidRPr="009F4C91">
              <w:rPr>
                <w:rFonts w:asciiTheme="minorHAnsi" w:hAnsiTheme="minorHAnsi"/>
                <w:b/>
                <w:bCs/>
              </w:rPr>
              <w:t>8 punten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57672" w14:textId="7A68112A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 </w:t>
            </w:r>
            <w:r w:rsidR="009F4C91" w:rsidRPr="009F4C91">
              <w:rPr>
                <w:rFonts w:asciiTheme="minorHAnsi" w:hAnsiTheme="minorHAnsi"/>
              </w:rPr>
              <w:t xml:space="preserve">Publieke sector, anders dan Veiligheidsregio, </w:t>
            </w:r>
          </w:p>
          <w:p w14:paraId="246DF292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6 punten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F87F5" w14:textId="1B5235A2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</w:rPr>
              <w:t xml:space="preserve">Private sector, </w:t>
            </w:r>
            <w:r w:rsidR="009F4C91" w:rsidRPr="009F4C91">
              <w:rPr>
                <w:rFonts w:asciiTheme="minorHAnsi" w:hAnsiTheme="minorHAnsi"/>
                <w:b/>
                <w:bCs/>
              </w:rPr>
              <w:t>4 punten</w:t>
            </w:r>
          </w:p>
        </w:tc>
      </w:tr>
      <w:tr w:rsidR="009F4C91" w:rsidRPr="009F4C91" w14:paraId="6D483DE9" w14:textId="77777777" w:rsidTr="00CE5389">
        <w:trPr>
          <w:trHeight w:val="17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A74BC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bookmarkStart w:id="1" w:name="_Hlk124419025"/>
            <w:bookmarkEnd w:id="0"/>
          </w:p>
          <w:p w14:paraId="545D4DCD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1A7E94D5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05D50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886CD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</w:tr>
      <w:tr w:rsidR="009F4C91" w:rsidRPr="009F4C91" w14:paraId="3DECDF56" w14:textId="77777777" w:rsidTr="00CE5389">
        <w:trPr>
          <w:gridAfter w:val="2"/>
          <w:wAfter w:w="3050" w:type="dxa"/>
          <w:trHeight w:val="239"/>
        </w:trPr>
        <w:tc>
          <w:tcPr>
            <w:tcW w:w="5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C12E0" w14:textId="77777777" w:rsidR="009F4C91" w:rsidRPr="009F4C91" w:rsidRDefault="009F4C91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Cs/>
              </w:rPr>
              <w:t>Het vormgevingswerk van de opdracht is uitgevoerd door middel van de inzet van personeel op basis van:</w:t>
            </w:r>
            <w:r w:rsidRPr="009F4C91">
              <w:rPr>
                <w:rFonts w:asciiTheme="minorHAnsi" w:hAnsiTheme="minorHAnsi"/>
              </w:rPr>
              <w:t xml:space="preserve"> </w:t>
            </w:r>
          </w:p>
        </w:tc>
      </w:tr>
      <w:tr w:rsidR="009F4C91" w:rsidRPr="009F4C91" w14:paraId="151B7D85" w14:textId="77777777" w:rsidTr="00CE5389">
        <w:trPr>
          <w:trHeight w:val="2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0B66A" w14:textId="06E7CD1A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</w:rPr>
              <w:t xml:space="preserve">Alleen medewerkers in loondienst bij Inschrijver, </w:t>
            </w:r>
          </w:p>
          <w:p w14:paraId="24A2E7FC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8 punten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A8278" w14:textId="410ABB6B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>☐</w:t>
            </w:r>
            <w:r w:rsidRPr="009F4C91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   </w:t>
            </w:r>
            <w:r w:rsidR="009F4C91" w:rsidRPr="009F4C91">
              <w:rPr>
                <w:rFonts w:asciiTheme="minorHAnsi" w:hAnsiTheme="minorHAnsi"/>
              </w:rPr>
              <w:t xml:space="preserve">(Deels) Inhuur door inschrijver van freelancers, </w:t>
            </w:r>
            <w:r w:rsidR="009F4C91" w:rsidRPr="009F4C91">
              <w:rPr>
                <w:rFonts w:asciiTheme="minorHAnsi" w:hAnsiTheme="minorHAnsi"/>
                <w:b/>
                <w:bCs/>
              </w:rPr>
              <w:t>4 punten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BF9DA" w14:textId="696D2F03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</w:rPr>
              <w:t xml:space="preserve">Uitbesteed door inschrijver aan onderaannemer, </w:t>
            </w:r>
          </w:p>
          <w:p w14:paraId="438D0C3E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2 punten</w:t>
            </w:r>
          </w:p>
        </w:tc>
      </w:tr>
      <w:bookmarkEnd w:id="1"/>
      <w:tr w:rsidR="009F4C91" w:rsidRPr="009F4C91" w14:paraId="62AD8DC0" w14:textId="77777777" w:rsidTr="00CE5389">
        <w:trPr>
          <w:gridAfter w:val="2"/>
          <w:wAfter w:w="3050" w:type="dxa"/>
          <w:trHeight w:val="239"/>
        </w:trPr>
        <w:tc>
          <w:tcPr>
            <w:tcW w:w="5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B065F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</w:p>
          <w:p w14:paraId="6E20470C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</w:p>
          <w:p w14:paraId="67527DB6" w14:textId="77777777" w:rsidR="009F4C91" w:rsidRPr="009F4C91" w:rsidRDefault="009F4C91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  <w:bCs/>
                <w:iCs/>
              </w:rPr>
            </w:pPr>
            <w:r w:rsidRPr="009F4C91">
              <w:rPr>
                <w:rFonts w:asciiTheme="minorHAnsi" w:hAnsiTheme="minorHAnsi"/>
                <w:bCs/>
              </w:rPr>
              <w:t xml:space="preserve">De opdracht betrof het vormgeven van een magazine. </w:t>
            </w:r>
          </w:p>
        </w:tc>
      </w:tr>
      <w:tr w:rsidR="009F4C91" w:rsidRPr="009F4C91" w14:paraId="48231191" w14:textId="77777777" w:rsidTr="00CE5389">
        <w:trPr>
          <w:trHeight w:val="17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E866" w14:textId="7D4E4017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Het vormgeven van een personeelsmagazine, met het adviseren/meedenken over de inhoudelijke invulling hiervan en met het (door)ontwikkelen van een bladformule, </w:t>
            </w:r>
            <w:r w:rsidR="009F4C91" w:rsidRPr="009F4C91">
              <w:rPr>
                <w:rFonts w:asciiTheme="minorHAnsi" w:hAnsiTheme="minorHAnsi"/>
                <w:b/>
                <w:iCs/>
              </w:rPr>
              <w:t>12 punten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76F3D" w14:textId="446E9AF4" w:rsidR="009F4C91" w:rsidRPr="009F4C91" w:rsidRDefault="009C71C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Het vormgeving van een magazine (niet een personeelsmagazine), met het adviseren/meedenken over de inhoudelijke invulling hiervan en met het (door)ontwikkelen van een bladformule, </w:t>
            </w:r>
          </w:p>
          <w:p w14:paraId="07935D5E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iCs/>
              </w:rPr>
              <w:t>10 punten</w:t>
            </w:r>
            <w:r w:rsidRPr="009F4C91">
              <w:rPr>
                <w:rFonts w:asciiTheme="minorHAnsi" w:hAnsiTheme="minorHAnsi"/>
                <w:bCs/>
                <w:iCs/>
              </w:rPr>
              <w:t xml:space="preserve"> </w:t>
            </w:r>
          </w:p>
          <w:p w14:paraId="3B718955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65D6" w14:textId="08A3D97A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een personeelsmagazine en het adviseren/meedenken over de inhoudelijke invulling hiervan</w:t>
            </w:r>
            <w:r w:rsidR="009F4C91" w:rsidRPr="009F4C91">
              <w:rPr>
                <w:rFonts w:asciiTheme="minorHAnsi" w:hAnsiTheme="minorHAnsi"/>
              </w:rPr>
              <w:t xml:space="preserve">, </w:t>
            </w:r>
          </w:p>
          <w:p w14:paraId="7685820E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8 punten</w:t>
            </w:r>
            <w:r w:rsidRPr="009F4C91">
              <w:rPr>
                <w:rFonts w:asciiTheme="minorHAnsi" w:hAnsiTheme="minorHAnsi"/>
                <w:bCs/>
                <w:iCs/>
              </w:rPr>
              <w:t xml:space="preserve"> </w:t>
            </w:r>
          </w:p>
          <w:p w14:paraId="7ADB3F94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</w:tr>
      <w:tr w:rsidR="009F4C91" w:rsidRPr="009F4C91" w14:paraId="46ED749B" w14:textId="77777777" w:rsidTr="00CE5389">
        <w:trPr>
          <w:trHeight w:val="2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5CACF" w14:textId="019668E3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een magazine (niet een personeelsmagazine) en het adviseren/meedenken over de inhoudelijke invulling hiervan</w:t>
            </w:r>
            <w:r w:rsidR="009F4C91" w:rsidRPr="009F4C91">
              <w:rPr>
                <w:rFonts w:asciiTheme="minorHAnsi" w:hAnsiTheme="minorHAnsi"/>
              </w:rPr>
              <w:t xml:space="preserve">, </w:t>
            </w:r>
          </w:p>
          <w:p w14:paraId="50222697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6 punten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3BF5" w14:textId="42BAC873" w:rsidR="009F4C91" w:rsidRPr="009F4C91" w:rsidRDefault="009C71C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een magazine (niet een personeelsmagazine)</w:t>
            </w:r>
            <w:r w:rsidR="009F4C91" w:rsidRPr="009F4C91">
              <w:rPr>
                <w:rFonts w:asciiTheme="minorHAnsi" w:hAnsiTheme="minorHAnsi"/>
              </w:rPr>
              <w:t xml:space="preserve"> </w:t>
            </w:r>
          </w:p>
          <w:p w14:paraId="341BFC53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4 punten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B938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</w:tc>
      </w:tr>
    </w:tbl>
    <w:p w14:paraId="1E9F414B" w14:textId="77777777" w:rsidR="009F4C91" w:rsidRPr="009F4C91" w:rsidRDefault="009F4C91" w:rsidP="009F4C91">
      <w:pPr>
        <w:rPr>
          <w:rFonts w:asciiTheme="minorHAnsi" w:hAnsiTheme="minorHAnsi"/>
        </w:rPr>
      </w:pPr>
    </w:p>
    <w:tbl>
      <w:tblPr>
        <w:tblW w:w="9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969"/>
        <w:gridCol w:w="858"/>
      </w:tblGrid>
      <w:tr w:rsidR="009F4C91" w:rsidRPr="009F4C91" w14:paraId="5CE4C898" w14:textId="77777777" w:rsidTr="008E5138">
        <w:trPr>
          <w:trHeight w:val="240"/>
        </w:trPr>
        <w:tc>
          <w:tcPr>
            <w:tcW w:w="9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2D6AD" w14:textId="77777777" w:rsidR="009F4C91" w:rsidRPr="009F4C91" w:rsidRDefault="009F4C91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</w:rPr>
              <w:t>De opdracht betrof:</w:t>
            </w:r>
          </w:p>
          <w:p w14:paraId="5C12636B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tbl>
            <w:tblPr>
              <w:tblStyle w:val="Tabelraster"/>
              <w:tblW w:w="8566" w:type="dxa"/>
              <w:tblLook w:val="04A0" w:firstRow="1" w:lastRow="0" w:firstColumn="1" w:lastColumn="0" w:noHBand="0" w:noVBand="1"/>
            </w:tblPr>
            <w:tblGrid>
              <w:gridCol w:w="4176"/>
              <w:gridCol w:w="4390"/>
            </w:tblGrid>
            <w:tr w:rsidR="009F4C91" w:rsidRPr="009F4C91" w14:paraId="2DDFEA8D" w14:textId="77777777" w:rsidTr="00CE5389">
              <w:tc>
                <w:tcPr>
                  <w:tcW w:w="4176" w:type="dxa"/>
                </w:tcPr>
                <w:p w14:paraId="3A8492A6" w14:textId="77777777" w:rsidR="009F4C91" w:rsidRDefault="00CE5389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Eindredactie, ontwerp, druk/print, en bezorging.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8 punten</w:t>
                  </w:r>
                </w:p>
                <w:p w14:paraId="487CDF08" w14:textId="0B5E44DD" w:rsidR="00CE5389" w:rsidRPr="009F4C91" w:rsidRDefault="00CE5389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</w:p>
              </w:tc>
              <w:tc>
                <w:tcPr>
                  <w:tcW w:w="4390" w:type="dxa"/>
                </w:tcPr>
                <w:p w14:paraId="7985039B" w14:textId="0993E9FE" w:rsidR="009F4C91" w:rsidRPr="009F4C91" w:rsidRDefault="00CE5389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>Ontwerp, druk/print, en bezorging.</w:t>
                  </w:r>
                </w:p>
                <w:p w14:paraId="7EE83901" w14:textId="77777777" w:rsidR="009F4C91" w:rsidRPr="009F4C91" w:rsidRDefault="009F4C91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  <w:r w:rsidRPr="009F4C91">
                    <w:rPr>
                      <w:rFonts w:asciiTheme="minorHAnsi" w:hAnsiTheme="minorHAnsi"/>
                      <w:b/>
                      <w:bCs/>
                    </w:rPr>
                    <w:t xml:space="preserve">6 punten. </w:t>
                  </w:r>
                </w:p>
              </w:tc>
            </w:tr>
            <w:tr w:rsidR="009F4C91" w:rsidRPr="009F4C91" w14:paraId="29029015" w14:textId="77777777" w:rsidTr="00CE5389">
              <w:tc>
                <w:tcPr>
                  <w:tcW w:w="4176" w:type="dxa"/>
                </w:tcPr>
                <w:p w14:paraId="02360190" w14:textId="6450442C" w:rsidR="009F4C91" w:rsidRPr="009F4C91" w:rsidRDefault="00CE5389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Ontwerp, druk/print.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4 punten</w:t>
                  </w:r>
                </w:p>
                <w:p w14:paraId="6CE698B9" w14:textId="77777777" w:rsidR="009F4C91" w:rsidRPr="009F4C91" w:rsidRDefault="009F4C91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4390" w:type="dxa"/>
                </w:tcPr>
                <w:p w14:paraId="657DDFE0" w14:textId="6B36557C" w:rsidR="009F4C91" w:rsidRPr="009F4C91" w:rsidRDefault="00CE5389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Ontwerp.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2 punten</w:t>
                  </w:r>
                </w:p>
              </w:tc>
            </w:tr>
          </w:tbl>
          <w:p w14:paraId="625E4B32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5677A7A3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4766F653" w14:textId="316147C0" w:rsidR="009F4C91" w:rsidRPr="009F4C91" w:rsidRDefault="00E83763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 de periode na 01-01-2020 </w:t>
            </w:r>
            <w:r w:rsidR="009F4C91" w:rsidRPr="009F4C91">
              <w:rPr>
                <w:rFonts w:asciiTheme="minorHAnsi" w:hAnsiTheme="minorHAnsi"/>
              </w:rPr>
              <w:t>heeft inschrijver deze werkzaamheden verricht voor:</w:t>
            </w:r>
          </w:p>
          <w:p w14:paraId="5404AD63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677"/>
              <w:gridCol w:w="3889"/>
            </w:tblGrid>
            <w:tr w:rsidR="009F4C91" w:rsidRPr="009F4C91" w14:paraId="1A70D46B" w14:textId="77777777" w:rsidTr="008E5138">
              <w:tc>
                <w:tcPr>
                  <w:tcW w:w="4677" w:type="dxa"/>
                </w:tcPr>
                <w:p w14:paraId="527C83A2" w14:textId="35950108" w:rsidR="009F4C91" w:rsidRPr="009F4C91" w:rsidRDefault="008E5138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Meer dan 10 uitgebrachte edities </w:t>
                  </w:r>
                  <w:r w:rsidR="00B60B7B">
                    <w:rPr>
                      <w:rFonts w:asciiTheme="minorHAnsi" w:hAnsiTheme="minorHAnsi"/>
                    </w:rPr>
                    <w:t xml:space="preserve">van het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magazine,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10 punten</w:t>
                  </w:r>
                </w:p>
              </w:tc>
              <w:tc>
                <w:tcPr>
                  <w:tcW w:w="3889" w:type="dxa"/>
                </w:tcPr>
                <w:p w14:paraId="0DD2C16F" w14:textId="684A86F4" w:rsidR="009F4C91" w:rsidRPr="009F4C91" w:rsidRDefault="008E5138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Meer dan 6 uitgebrachte edities </w:t>
                  </w:r>
                  <w:r w:rsidR="00B60B7B">
                    <w:rPr>
                      <w:rFonts w:asciiTheme="minorHAnsi" w:hAnsiTheme="minorHAnsi"/>
                    </w:rPr>
                    <w:t xml:space="preserve">van het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magazine,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 xml:space="preserve">6 </w:t>
                  </w:r>
                </w:p>
                <w:p w14:paraId="69538228" w14:textId="77777777" w:rsidR="009F4C91" w:rsidRPr="009F4C91" w:rsidRDefault="009F4C91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  <w:r w:rsidRPr="009F4C91">
                    <w:rPr>
                      <w:rFonts w:asciiTheme="minorHAnsi" w:hAnsiTheme="minorHAnsi"/>
                      <w:b/>
                      <w:bCs/>
                    </w:rPr>
                    <w:t>Punten</w:t>
                  </w:r>
                </w:p>
                <w:p w14:paraId="43B539A2" w14:textId="77777777" w:rsidR="009F4C91" w:rsidRPr="009F4C91" w:rsidRDefault="009F4C91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 w:rsidRPr="009F4C91">
                    <w:rPr>
                      <w:rFonts w:asciiTheme="minorHAnsi" w:hAnsiTheme="minorHAnsi"/>
                    </w:rPr>
                    <w:t>                     </w:t>
                  </w:r>
                </w:p>
              </w:tc>
            </w:tr>
            <w:tr w:rsidR="009F4C91" w:rsidRPr="009F4C91" w14:paraId="525EAE01" w14:textId="77777777" w:rsidTr="008E5138">
              <w:tc>
                <w:tcPr>
                  <w:tcW w:w="4677" w:type="dxa"/>
                </w:tcPr>
                <w:p w14:paraId="7591DB2B" w14:textId="13006F81" w:rsidR="009F4C91" w:rsidRPr="009F4C91" w:rsidRDefault="008E5138" w:rsidP="009F4C91">
                  <w:pPr>
                    <w:spacing w:line="276" w:lineRule="auto"/>
                    <w:rPr>
                      <w:rFonts w:asciiTheme="minorHAnsi" w:hAnsiTheme="minorHAnsi"/>
                      <w:b/>
                      <w:bCs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Meer dan 2 uitgebrachte edities </w:t>
                  </w:r>
                  <w:r w:rsidR="00B60B7B">
                    <w:rPr>
                      <w:rFonts w:asciiTheme="minorHAnsi" w:hAnsiTheme="minorHAnsi"/>
                    </w:rPr>
                    <w:t xml:space="preserve">van het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magazine,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4 punten</w:t>
                  </w:r>
                </w:p>
                <w:p w14:paraId="7791F9B4" w14:textId="77777777" w:rsidR="009F4C91" w:rsidRPr="009F4C91" w:rsidRDefault="009F4C91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889" w:type="dxa"/>
                </w:tcPr>
                <w:p w14:paraId="36255C9C" w14:textId="6286639F" w:rsidR="009F4C91" w:rsidRPr="009F4C91" w:rsidRDefault="008E5138" w:rsidP="009F4C91">
                  <w:pPr>
                    <w:spacing w:line="276" w:lineRule="auto"/>
                    <w:rPr>
                      <w:rFonts w:asciiTheme="minorHAnsi" w:hAnsiTheme="minorHAnsi"/>
                    </w:rPr>
                  </w:pPr>
                  <w:r>
                    <w:rPr>
                      <w:rFonts w:ascii="Segoe UI Symbol" w:hAnsi="Segoe UI Symbol" w:cs="Segoe UI Symbol"/>
                      <w:sz w:val="17"/>
                      <w:szCs w:val="17"/>
                    </w:rPr>
                    <w:t xml:space="preserve">☐  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2 of minder uitgebrachte edities </w:t>
                  </w:r>
                  <w:r w:rsidR="00B60B7B">
                    <w:rPr>
                      <w:rFonts w:asciiTheme="minorHAnsi" w:hAnsiTheme="minorHAnsi"/>
                    </w:rPr>
                    <w:t xml:space="preserve">van het </w:t>
                  </w:r>
                  <w:r w:rsidR="009F4C91" w:rsidRPr="009F4C91">
                    <w:rPr>
                      <w:rFonts w:asciiTheme="minorHAnsi" w:hAnsiTheme="minorHAnsi"/>
                    </w:rPr>
                    <w:t xml:space="preserve">magazine, </w:t>
                  </w:r>
                  <w:r w:rsidR="009F4C91" w:rsidRPr="009F4C91">
                    <w:rPr>
                      <w:rFonts w:asciiTheme="minorHAnsi" w:hAnsiTheme="minorHAnsi"/>
                      <w:b/>
                      <w:bCs/>
                    </w:rPr>
                    <w:t>2 punten</w:t>
                  </w:r>
                </w:p>
              </w:tc>
            </w:tr>
          </w:tbl>
          <w:p w14:paraId="41525DCC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0FE52870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654D158B" w14:textId="77777777" w:rsidR="009F4C91" w:rsidRPr="009F4C91" w:rsidRDefault="009F4C91" w:rsidP="009F4C91">
            <w:pPr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  <w:iCs/>
              </w:rPr>
              <w:t xml:space="preserve">Uiteenlopende communicatiemiddelen  </w:t>
            </w:r>
            <w:r w:rsidRPr="009F4C91">
              <w:rPr>
                <w:rFonts w:asciiTheme="minorHAnsi" w:hAnsiTheme="minorHAnsi"/>
                <w:b/>
                <w:bCs/>
                <w:i/>
              </w:rPr>
              <w:t>Let op bij deze vraag kunnen meerdere vakjes aangekruist worden.</w:t>
            </w:r>
          </w:p>
          <w:p w14:paraId="594072ED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</w:rPr>
              <w:t xml:space="preserve">Naast het vormgeven van een magazine heeft de Inschrijver voor deze referent ook werkzaamheden verricht zoals: </w:t>
            </w:r>
          </w:p>
          <w:p w14:paraId="1885CA7D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</w:p>
          <w:p w14:paraId="5FB5CF76" w14:textId="77777777" w:rsidR="009F4C91" w:rsidRPr="009F4C91" w:rsidRDefault="009F4C91" w:rsidP="009F4C91">
            <w:pPr>
              <w:rPr>
                <w:rFonts w:asciiTheme="minorHAnsi" w:hAnsiTheme="minorHAnsi"/>
                <w:i/>
                <w:iCs/>
              </w:rPr>
            </w:pPr>
          </w:p>
        </w:tc>
      </w:tr>
      <w:tr w:rsidR="009F4C91" w:rsidRPr="009F4C91" w14:paraId="05B19B7C" w14:textId="77777777" w:rsidTr="008E5138">
        <w:trPr>
          <w:gridAfter w:val="1"/>
          <w:wAfter w:w="858" w:type="dxa"/>
          <w:trHeight w:val="11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4A2E" w14:textId="46632C8E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uiteenlopende communicatiemiddelen (print)</w:t>
            </w:r>
          </w:p>
          <w:p w14:paraId="505AB42E" w14:textId="77777777" w:rsidR="009F4C91" w:rsidRPr="009F4C91" w:rsidRDefault="009F4C91" w:rsidP="009F4C91">
            <w:pPr>
              <w:rPr>
                <w:rFonts w:asciiTheme="minorHAnsi" w:hAnsiTheme="minorHAnsi"/>
                <w:b/>
                <w:bCs/>
              </w:rPr>
            </w:pPr>
            <w:r w:rsidRPr="009F4C91">
              <w:rPr>
                <w:rFonts w:asciiTheme="minorHAnsi" w:hAnsiTheme="minorHAnsi"/>
                <w:b/>
                <w:bCs/>
              </w:rPr>
              <w:t>4 punten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3103" w14:textId="3D76AF4C" w:rsidR="009F4C91" w:rsidRPr="009F4C91" w:rsidRDefault="008E5138" w:rsidP="009F4C91">
            <w:pPr>
              <w:rPr>
                <w:rFonts w:asciiTheme="minorHAnsi" w:hAnsiTheme="minorHAnsi"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adviseren/meedenken over éénmalig in te zetten (print) middel(en) passend bij een inhoudelijke uitvraag en met de vormgeving hiervan</w:t>
            </w:r>
            <w:r w:rsidR="009F4C91" w:rsidRPr="009F4C91">
              <w:rPr>
                <w:rFonts w:asciiTheme="minorHAnsi" w:hAnsiTheme="minorHAnsi"/>
              </w:rPr>
              <w:t xml:space="preserve"> </w:t>
            </w:r>
          </w:p>
          <w:p w14:paraId="3BC813EF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bCs/>
              </w:rPr>
              <w:t>8 punten</w:t>
            </w:r>
          </w:p>
        </w:tc>
      </w:tr>
      <w:tr w:rsidR="009F4C91" w:rsidRPr="009F4C91" w14:paraId="4198E422" w14:textId="77777777" w:rsidTr="008E5138">
        <w:trPr>
          <w:gridAfter w:val="1"/>
          <w:wAfter w:w="858" w:type="dxa"/>
          <w:trHeight w:val="777"/>
        </w:trPr>
        <w:tc>
          <w:tcPr>
            <w:tcW w:w="46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877E" w14:textId="6174E44C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adviseren/meedenken en ontwikkelen van campagnematig in te zetten (print) middel(en) passend bij een inhoudelijke uitvraag</w:t>
            </w:r>
          </w:p>
          <w:p w14:paraId="54A89D07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  <w:r w:rsidRPr="009F4C91">
              <w:rPr>
                <w:rFonts w:asciiTheme="minorHAnsi" w:hAnsiTheme="minorHAnsi"/>
                <w:b/>
                <w:iCs/>
              </w:rPr>
              <w:t>8 punten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CEE7B" w14:textId="33EB421D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Een ontwerp waarbij expliciet aandacht is gegeven aan digitale toegankelijkheid in relatie tot het ontwerpen. </w:t>
            </w:r>
          </w:p>
          <w:p w14:paraId="1675D5D4" w14:textId="77777777" w:rsidR="009F4C91" w:rsidRPr="009F4C91" w:rsidRDefault="009F4C91" w:rsidP="009F4C91">
            <w:pPr>
              <w:rPr>
                <w:rFonts w:asciiTheme="minorHAnsi" w:hAnsiTheme="minorHAnsi"/>
                <w:b/>
                <w:bCs/>
              </w:rPr>
            </w:pPr>
            <w:r w:rsidRPr="009F4C91">
              <w:rPr>
                <w:rFonts w:asciiTheme="minorHAnsi" w:hAnsiTheme="minorHAnsi"/>
                <w:b/>
                <w:bCs/>
              </w:rPr>
              <w:t>10 punten</w:t>
            </w:r>
          </w:p>
        </w:tc>
      </w:tr>
      <w:tr w:rsidR="009F4C91" w:rsidRPr="009F4C91" w14:paraId="074267DC" w14:textId="77777777" w:rsidTr="008E5138">
        <w:trPr>
          <w:gridAfter w:val="1"/>
          <w:wAfter w:w="858" w:type="dxa"/>
          <w:trHeight w:val="167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4B615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1348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</w:p>
        </w:tc>
      </w:tr>
      <w:tr w:rsidR="009F4C91" w:rsidRPr="009F4C91" w14:paraId="0903541D" w14:textId="77777777" w:rsidTr="008E5138">
        <w:trPr>
          <w:gridAfter w:val="1"/>
          <w:wAfter w:w="858" w:type="dxa"/>
          <w:trHeight w:val="77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706F7" w14:textId="1D247BCE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Het vormgeven van infographics </w:t>
            </w:r>
          </w:p>
          <w:p w14:paraId="51F2F35E" w14:textId="77777777" w:rsidR="009F4C91" w:rsidRPr="009F4C91" w:rsidRDefault="009F4C91" w:rsidP="009F4C91">
            <w:pPr>
              <w:rPr>
                <w:rFonts w:asciiTheme="minorHAnsi" w:hAnsiTheme="minorHAnsi"/>
                <w:b/>
                <w:iCs/>
              </w:rPr>
            </w:pPr>
            <w:r w:rsidRPr="009F4C91">
              <w:rPr>
                <w:rFonts w:asciiTheme="minorHAnsi" w:hAnsiTheme="minorHAnsi"/>
                <w:b/>
                <w:iCs/>
              </w:rPr>
              <w:t>6 punten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3B7B" w14:textId="5625EEE2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Het vormgeven van presentaties </w:t>
            </w:r>
          </w:p>
          <w:p w14:paraId="7649D1D2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  <w:r w:rsidRPr="009F4C91">
              <w:rPr>
                <w:rFonts w:asciiTheme="minorHAnsi" w:hAnsiTheme="minorHAnsi"/>
                <w:b/>
                <w:iCs/>
              </w:rPr>
              <w:t>4 punten</w:t>
            </w:r>
          </w:p>
        </w:tc>
      </w:tr>
      <w:tr w:rsidR="009F4C91" w:rsidRPr="009F4C91" w14:paraId="17A1A7BB" w14:textId="77777777" w:rsidTr="008E5138">
        <w:trPr>
          <w:gridAfter w:val="1"/>
          <w:wAfter w:w="858" w:type="dxa"/>
          <w:trHeight w:val="55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8286" w14:textId="66F7A19E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interactiev</w:t>
            </w:r>
            <w:r w:rsidR="00B4246A">
              <w:rPr>
                <w:rFonts w:asciiTheme="minorHAnsi" w:hAnsiTheme="minorHAnsi"/>
                <w:bCs/>
                <w:iCs/>
              </w:rPr>
              <w:t>e</w:t>
            </w:r>
            <w:r w:rsidR="009F4C91" w:rsidRPr="009F4C91">
              <w:rPr>
                <w:rFonts w:asciiTheme="minorHAnsi" w:hAnsiTheme="minorHAnsi"/>
                <w:bCs/>
                <w:iCs/>
              </w:rPr>
              <w:t xml:space="preserve"> infographics</w:t>
            </w:r>
          </w:p>
          <w:p w14:paraId="2AA22C0B" w14:textId="77777777" w:rsidR="009F4C91" w:rsidRPr="009F4C91" w:rsidRDefault="009F4C91" w:rsidP="009F4C91">
            <w:pPr>
              <w:rPr>
                <w:rFonts w:asciiTheme="minorHAnsi" w:hAnsiTheme="minorHAnsi"/>
                <w:bCs/>
                <w:iCs/>
              </w:rPr>
            </w:pPr>
            <w:r w:rsidRPr="009F4C91">
              <w:rPr>
                <w:rFonts w:asciiTheme="minorHAnsi" w:hAnsiTheme="minorHAnsi"/>
                <w:b/>
                <w:bCs/>
              </w:rPr>
              <w:t>8 punten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61E9" w14:textId="179B4DDC" w:rsidR="009F4C91" w:rsidRPr="009F4C91" w:rsidRDefault="008E5138" w:rsidP="009F4C91">
            <w:pPr>
              <w:rPr>
                <w:rFonts w:asciiTheme="minorHAnsi" w:hAnsiTheme="minorHAnsi"/>
                <w:bCs/>
                <w:iCs/>
              </w:rPr>
            </w:pPr>
            <w:r>
              <w:rPr>
                <w:rFonts w:ascii="Segoe UI Symbol" w:hAnsi="Segoe UI Symbol" w:cs="Segoe UI Symbol"/>
                <w:sz w:val="17"/>
                <w:szCs w:val="17"/>
              </w:rPr>
              <w:t xml:space="preserve">☐   </w:t>
            </w:r>
            <w:r w:rsidR="009F4C91" w:rsidRPr="009F4C91">
              <w:rPr>
                <w:rFonts w:asciiTheme="minorHAnsi" w:hAnsiTheme="minorHAnsi"/>
                <w:bCs/>
                <w:iCs/>
              </w:rPr>
              <w:t>Het vormgeven van animaties</w:t>
            </w:r>
          </w:p>
          <w:p w14:paraId="1A38FF2A" w14:textId="77777777" w:rsidR="009F4C91" w:rsidRPr="009F4C91" w:rsidRDefault="009F4C91" w:rsidP="009F4C91">
            <w:pPr>
              <w:rPr>
                <w:rFonts w:asciiTheme="minorHAnsi" w:hAnsiTheme="minorHAnsi"/>
              </w:rPr>
            </w:pPr>
            <w:r w:rsidRPr="009F4C91">
              <w:rPr>
                <w:rFonts w:asciiTheme="minorHAnsi" w:hAnsiTheme="minorHAnsi"/>
                <w:b/>
                <w:iCs/>
              </w:rPr>
              <w:t>8 punten.</w:t>
            </w:r>
          </w:p>
        </w:tc>
      </w:tr>
    </w:tbl>
    <w:p w14:paraId="2FAC70A0" w14:textId="77777777" w:rsidR="009F4C91" w:rsidRPr="009F4C91" w:rsidRDefault="009F4C91" w:rsidP="009F4C91">
      <w:pPr>
        <w:rPr>
          <w:rFonts w:asciiTheme="minorHAnsi" w:hAnsiTheme="minorHAnsi"/>
          <w:bCs/>
          <w:iCs/>
        </w:rPr>
      </w:pPr>
    </w:p>
    <w:p w14:paraId="0A93939E" w14:textId="77777777" w:rsidR="0033512D" w:rsidRPr="00B40F3A" w:rsidRDefault="0033512D" w:rsidP="00170202">
      <w:pPr>
        <w:rPr>
          <w:rFonts w:asciiTheme="minorHAnsi" w:hAnsiTheme="minorHAnsi"/>
        </w:rPr>
      </w:pPr>
    </w:p>
    <w:p w14:paraId="067AB225" w14:textId="02673373" w:rsidR="00A92B19" w:rsidRPr="008210FB" w:rsidRDefault="002C6471" w:rsidP="001C4949">
      <w:pPr>
        <w:spacing w:after="200"/>
        <w:rPr>
          <w:rFonts w:asciiTheme="minorHAnsi" w:hAnsiTheme="minorHAnsi"/>
          <w:b/>
          <w:bCs/>
        </w:rPr>
      </w:pPr>
      <w:r w:rsidRPr="008210FB">
        <w:rPr>
          <w:rFonts w:asciiTheme="minorHAnsi" w:hAnsiTheme="minorHAnsi"/>
          <w:b/>
          <w:bCs/>
        </w:rPr>
        <w:t xml:space="preserve">Aldus </w:t>
      </w:r>
      <w:r w:rsidR="008210FB" w:rsidRPr="008210FB">
        <w:rPr>
          <w:rFonts w:asciiTheme="minorHAnsi" w:hAnsiTheme="minorHAnsi"/>
          <w:b/>
          <w:bCs/>
        </w:rPr>
        <w:t>compleet en naar waarheid ingevuld en daarom ondertekend:</w:t>
      </w:r>
    </w:p>
    <w:p w14:paraId="2C10EE63" w14:textId="1C6D1215" w:rsidR="003D3C4D" w:rsidRDefault="001426A2" w:rsidP="001C4949">
      <w:pPr>
        <w:spacing w:after="200"/>
        <w:rPr>
          <w:rFonts w:asciiTheme="minorHAnsi" w:hAnsiTheme="minorHAnsi"/>
        </w:rPr>
      </w:pPr>
      <w:r>
        <w:rPr>
          <w:rFonts w:asciiTheme="minorHAnsi" w:hAnsiTheme="minorHAnsi"/>
        </w:rPr>
        <w:t>Ondertekening namens referentie</w:t>
      </w:r>
      <w:r w:rsidR="00221975">
        <w:rPr>
          <w:rFonts w:asciiTheme="minorHAnsi" w:hAnsiTheme="minorHAnsi"/>
        </w:rPr>
        <w:t>organisatie</w:t>
      </w:r>
      <w:r w:rsidR="00C226DC">
        <w:rPr>
          <w:rFonts w:asciiTheme="minorHAnsi" w:hAnsiTheme="minorHAnsi"/>
        </w:rPr>
        <w:t xml:space="preserve">: </w:t>
      </w:r>
      <w:r w:rsidR="00E34A58">
        <w:rPr>
          <w:rFonts w:asciiTheme="minorHAnsi" w:hAnsiTheme="minorHAnsi"/>
        </w:rPr>
        <w:tab/>
      </w:r>
      <w:r w:rsidR="00E34A58">
        <w:rPr>
          <w:rFonts w:asciiTheme="minorHAnsi" w:hAnsiTheme="minorHAnsi"/>
        </w:rPr>
        <w:tab/>
      </w:r>
      <w:r w:rsidR="00E34A58">
        <w:rPr>
          <w:rFonts w:asciiTheme="minorHAnsi" w:hAnsiTheme="minorHAnsi"/>
        </w:rPr>
        <w:tab/>
        <w:t>Ondertekening namens inschrijver:</w:t>
      </w:r>
    </w:p>
    <w:p w14:paraId="2096279B" w14:textId="77777777" w:rsidR="003D3C4D" w:rsidRDefault="003D3C4D" w:rsidP="001C4949">
      <w:pPr>
        <w:spacing w:after="200"/>
        <w:rPr>
          <w:rFonts w:asciiTheme="minorHAnsi" w:hAnsiTheme="minorHAnsi"/>
        </w:rPr>
      </w:pPr>
    </w:p>
    <w:p w14:paraId="3B7A1E68" w14:textId="4AC7B821" w:rsidR="003D3C4D" w:rsidRDefault="003D3C4D" w:rsidP="001C4949">
      <w:pPr>
        <w:spacing w:after="200"/>
        <w:rPr>
          <w:rFonts w:asciiTheme="minorHAnsi" w:hAnsiTheme="minorHAnsi"/>
        </w:rPr>
      </w:pPr>
    </w:p>
    <w:p w14:paraId="6AEFA94B" w14:textId="77777777" w:rsidR="00A37979" w:rsidRDefault="00A37979" w:rsidP="001C4949">
      <w:pPr>
        <w:spacing w:after="200"/>
        <w:rPr>
          <w:rFonts w:asciiTheme="minorHAnsi" w:hAnsiTheme="minorHAnsi"/>
        </w:rPr>
      </w:pPr>
    </w:p>
    <w:p w14:paraId="5275D7DC" w14:textId="723B3CE6" w:rsidR="003D3C4D" w:rsidRPr="00B40F3A" w:rsidRDefault="00A37979" w:rsidP="001C4949">
      <w:pPr>
        <w:spacing w:after="200"/>
        <w:rPr>
          <w:rFonts w:asciiTheme="minorHAnsi" w:hAnsiTheme="minorHAnsi"/>
        </w:rPr>
      </w:pPr>
      <w:r>
        <w:rPr>
          <w:rFonts w:asciiTheme="minorHAnsi" w:hAnsiTheme="minorHAnsi"/>
        </w:rPr>
        <w:t>----------------------------------------------------</w:t>
      </w:r>
      <w:r>
        <w:rPr>
          <w:rFonts w:asciiTheme="minorHAnsi" w:hAnsiTheme="minorHAnsi"/>
        </w:rPr>
        <w:tab/>
        <w:t xml:space="preserve">                       -----------------------------------------</w:t>
      </w:r>
    </w:p>
    <w:sectPr w:rsidR="003D3C4D" w:rsidRPr="00B40F3A" w:rsidSect="00EF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0CF2" w14:textId="77777777" w:rsidR="0033512D" w:rsidRDefault="0033512D" w:rsidP="0034636A">
      <w:pPr>
        <w:spacing w:line="240" w:lineRule="auto"/>
      </w:pPr>
      <w:r>
        <w:separator/>
      </w:r>
    </w:p>
  </w:endnote>
  <w:endnote w:type="continuationSeparator" w:id="0">
    <w:p w14:paraId="729D2CFB" w14:textId="77777777" w:rsidR="0033512D" w:rsidRDefault="0033512D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936" w14:textId="77777777" w:rsidR="003D3C4D" w:rsidRDefault="003D3C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5C25B222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6826EBD4" wp14:editId="38321BC0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2D2FA628" w14:textId="77777777" w:rsidR="00A92B19" w:rsidRDefault="00A92B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60924CEC" w14:textId="620D1947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20EC49C9" wp14:editId="23D757B9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174D146C" wp14:editId="03154044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C00F78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C00F78">
          <w:rPr>
            <w:noProof/>
          </w:rPr>
          <w:instrText>2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C00F78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C00F78">
          <w:fldChar w:fldCharType="separate"/>
        </w:r>
        <w:r w:rsidR="00C00F78">
          <w:rPr>
            <w:noProof/>
          </w:rPr>
          <w:t>1</w:t>
        </w:r>
        <w:r w:rsidR="00A92B19">
          <w:fldChar w:fldCharType="end"/>
        </w:r>
      </w:p>
    </w:sdtContent>
  </w:sdt>
  <w:p w14:paraId="679DED92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7069D" w14:textId="77777777" w:rsidR="0033512D" w:rsidRDefault="0033512D" w:rsidP="0034636A">
      <w:pPr>
        <w:spacing w:line="240" w:lineRule="auto"/>
      </w:pPr>
      <w:r>
        <w:separator/>
      </w:r>
    </w:p>
  </w:footnote>
  <w:footnote w:type="continuationSeparator" w:id="0">
    <w:p w14:paraId="4E521D42" w14:textId="77777777" w:rsidR="0033512D" w:rsidRDefault="0033512D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6933" w14:textId="77777777" w:rsidR="003D3C4D" w:rsidRDefault="003D3C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36AD" w14:textId="77777777" w:rsidR="003D3C4D" w:rsidRDefault="003D3C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5FCE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755F78A0" wp14:editId="6AA39732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2A3B87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F37401"/>
    <w:multiLevelType w:val="hybridMultilevel"/>
    <w:tmpl w:val="7CEE5AAC"/>
    <w:lvl w:ilvl="0" w:tplc="0413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136356">
    <w:abstractNumId w:val="11"/>
  </w:num>
  <w:num w:numId="2" w16cid:durableId="412631333">
    <w:abstractNumId w:val="9"/>
  </w:num>
  <w:num w:numId="3" w16cid:durableId="115419017">
    <w:abstractNumId w:val="7"/>
  </w:num>
  <w:num w:numId="4" w16cid:durableId="1001007318">
    <w:abstractNumId w:val="6"/>
  </w:num>
  <w:num w:numId="5" w16cid:durableId="1307278222">
    <w:abstractNumId w:val="5"/>
  </w:num>
  <w:num w:numId="6" w16cid:durableId="284313621">
    <w:abstractNumId w:val="4"/>
  </w:num>
  <w:num w:numId="7" w16cid:durableId="1369254417">
    <w:abstractNumId w:val="8"/>
  </w:num>
  <w:num w:numId="8" w16cid:durableId="1570573712">
    <w:abstractNumId w:val="3"/>
  </w:num>
  <w:num w:numId="9" w16cid:durableId="1198398281">
    <w:abstractNumId w:val="2"/>
  </w:num>
  <w:num w:numId="10" w16cid:durableId="2104840708">
    <w:abstractNumId w:val="1"/>
  </w:num>
  <w:num w:numId="11" w16cid:durableId="219945088">
    <w:abstractNumId w:val="0"/>
  </w:num>
  <w:num w:numId="12" w16cid:durableId="9449697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33512D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26A2"/>
    <w:rsid w:val="00146C0A"/>
    <w:rsid w:val="001504E8"/>
    <w:rsid w:val="001528F5"/>
    <w:rsid w:val="001537C6"/>
    <w:rsid w:val="00170202"/>
    <w:rsid w:val="00170C77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1022C"/>
    <w:rsid w:val="00210BAC"/>
    <w:rsid w:val="00221975"/>
    <w:rsid w:val="0022479D"/>
    <w:rsid w:val="00225348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C6471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3512D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1017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0FB"/>
    <w:rsid w:val="0082157A"/>
    <w:rsid w:val="00822EA6"/>
    <w:rsid w:val="00823828"/>
    <w:rsid w:val="008438E9"/>
    <w:rsid w:val="00851390"/>
    <w:rsid w:val="008514C8"/>
    <w:rsid w:val="008547E5"/>
    <w:rsid w:val="00856DC9"/>
    <w:rsid w:val="00867E1E"/>
    <w:rsid w:val="00883CA3"/>
    <w:rsid w:val="008A527E"/>
    <w:rsid w:val="008B650C"/>
    <w:rsid w:val="008C754B"/>
    <w:rsid w:val="008E30A2"/>
    <w:rsid w:val="008E5138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C71C8"/>
    <w:rsid w:val="009E76A1"/>
    <w:rsid w:val="009F4C91"/>
    <w:rsid w:val="00A003C6"/>
    <w:rsid w:val="00A04D7C"/>
    <w:rsid w:val="00A1529A"/>
    <w:rsid w:val="00A15B1E"/>
    <w:rsid w:val="00A16428"/>
    <w:rsid w:val="00A32407"/>
    <w:rsid w:val="00A37979"/>
    <w:rsid w:val="00A42BFB"/>
    <w:rsid w:val="00A70494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246A"/>
    <w:rsid w:val="00B439D2"/>
    <w:rsid w:val="00B47ACA"/>
    <w:rsid w:val="00B57583"/>
    <w:rsid w:val="00B60B7B"/>
    <w:rsid w:val="00B63E01"/>
    <w:rsid w:val="00B738CB"/>
    <w:rsid w:val="00B81C00"/>
    <w:rsid w:val="00B8355F"/>
    <w:rsid w:val="00B83D5A"/>
    <w:rsid w:val="00B87284"/>
    <w:rsid w:val="00B92538"/>
    <w:rsid w:val="00BA35AE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0F78"/>
    <w:rsid w:val="00C038CC"/>
    <w:rsid w:val="00C226D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922"/>
    <w:rsid w:val="00CD4E32"/>
    <w:rsid w:val="00CD776A"/>
    <w:rsid w:val="00CE5389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A58"/>
    <w:rsid w:val="00E34C8E"/>
    <w:rsid w:val="00E454F1"/>
    <w:rsid w:val="00E61101"/>
    <w:rsid w:val="00E63C9B"/>
    <w:rsid w:val="00E73708"/>
    <w:rsid w:val="00E80023"/>
    <w:rsid w:val="00E8282D"/>
    <w:rsid w:val="00E83763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95C7E"/>
  <w15:docId w15:val="{A4310313-73C6-48C8-9154-7E00957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Microsoft\Templates\VRH%20leeg%20document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5" ma:contentTypeDescription="Een nieuw document maken." ma:contentTypeScope="" ma:versionID="6098f782e2d82fcf80d3ea7fd39b186b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3d28f9df0d92710be9d9f67e77accb96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103A4-9A1E-42B7-80EA-AFE830F19C43}"/>
</file>

<file path=customXml/itemProps2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C6C74E-7E6F-450E-95E5-08FA427F4048}">
  <ds:schemaRefs>
    <ds:schemaRef ds:uri="http://schemas.microsoft.com/office/infopath/2007/PartnerControls"/>
    <ds:schemaRef ds:uri="39a41dd2-5c84-4b35-8df5-4ed53c36d74f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61e544d-6d5e-4101-aba2-ea656b28471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2701817-F6F4-4FD8-8EAE-4340593C01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VRH leeg document</Template>
  <TotalTime>1</TotalTime>
  <Pages>2</Pages>
  <Words>504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Machteld Sieling</dc:creator>
  <cp:lastModifiedBy>Machteld Sieling</cp:lastModifiedBy>
  <cp:revision>2</cp:revision>
  <cp:lastPrinted>2023-02-07T13:17:00Z</cp:lastPrinted>
  <dcterms:created xsi:type="dcterms:W3CDTF">2023-02-21T14:22:00Z</dcterms:created>
  <dcterms:modified xsi:type="dcterms:W3CDTF">2023-02-21T14:22:00Z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  <property fmtid="{D5CDD505-2E9C-101B-9397-08002B2CF9AE}" pid="4" name="MediaServiceImageTags">
    <vt:lpwstr/>
  </property>
</Properties>
</file>