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44E2A" w14:textId="232C5C3B" w:rsidR="00ED14AF" w:rsidRPr="00ED14AF" w:rsidRDefault="00F0691B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B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391B9A9D" w14:textId="77777777" w:rsidTr="214B2271">
        <w:tc>
          <w:tcPr>
            <w:tcW w:w="314" w:type="dxa"/>
            <w:vAlign w:val="top"/>
          </w:tcPr>
          <w:p w14:paraId="51E7770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37CF06BD" w14:textId="77777777" w:rsidR="00310839" w:rsidRPr="00ED14AF" w:rsidRDefault="00310839" w:rsidP="00ED14AF">
            <w:r w:rsidRPr="00ED14AF">
              <w:t>Op welke competentie(s) is dit Standaardformulier van toepassing (</w:t>
            </w:r>
            <w:r w:rsidR="00A70746" w:rsidRPr="00ED14AF">
              <w:rPr>
                <w:highlight w:val="yellow"/>
              </w:rPr>
              <w:t>markeer</w:t>
            </w:r>
            <w:r w:rsidR="00A70746" w:rsidRPr="00ED14AF">
              <w:t xml:space="preserve"> </w:t>
            </w:r>
            <w:r w:rsidRPr="00ED14AF">
              <w:t>wat van toepassing is)</w:t>
            </w:r>
          </w:p>
        </w:tc>
        <w:tc>
          <w:tcPr>
            <w:tcW w:w="5032" w:type="dxa"/>
            <w:vAlign w:val="top"/>
          </w:tcPr>
          <w:p w14:paraId="1C425269" w14:textId="027BB05F" w:rsidR="00310839" w:rsidRPr="00BE7AA0" w:rsidRDefault="00443709" w:rsidP="00ED14AF">
            <w:pPr>
              <w:pStyle w:val="Lijstalinea"/>
              <w:numPr>
                <w:ilvl w:val="0"/>
                <w:numId w:val="23"/>
              </w:numPr>
            </w:pPr>
            <w:r w:rsidRPr="00BE7AA0">
              <w:t>Levering van End user devices inclusief garantieafhandeling</w:t>
            </w:r>
            <w:r w:rsidR="00310839" w:rsidRPr="00BE7AA0">
              <w:t xml:space="preserve">; </w:t>
            </w:r>
          </w:p>
          <w:p w14:paraId="37604024" w14:textId="3E5FD76A" w:rsidR="00310839" w:rsidRPr="00BE7AA0" w:rsidRDefault="00A373CB" w:rsidP="00ED14AF">
            <w:pPr>
              <w:pStyle w:val="Lijstalinea"/>
              <w:numPr>
                <w:ilvl w:val="0"/>
                <w:numId w:val="23"/>
              </w:numPr>
            </w:pPr>
            <w:r w:rsidRPr="00BE7AA0">
              <w:t>Begeleiden en uitvoeren van grootschalige vervangingstrajecten</w:t>
            </w:r>
            <w:r w:rsidR="00ED14AF" w:rsidRPr="00BE7AA0">
              <w:t>;</w:t>
            </w:r>
            <w:r w:rsidR="00310839" w:rsidRPr="00BE7AA0">
              <w:t xml:space="preserve"> </w:t>
            </w:r>
          </w:p>
          <w:p w14:paraId="02896F30" w14:textId="51DAC7CE" w:rsidR="00310839" w:rsidRPr="00BE7AA0" w:rsidRDefault="00BE7AA0" w:rsidP="00ED14AF">
            <w:pPr>
              <w:pStyle w:val="Lijstalinea"/>
              <w:numPr>
                <w:ilvl w:val="0"/>
                <w:numId w:val="23"/>
              </w:numPr>
            </w:pPr>
            <w:r w:rsidRPr="00BE7AA0">
              <w:t>Plaatsonafhankelijk uitgeven innemen vervangen en registreren van EUD</w:t>
            </w:r>
            <w:r w:rsidR="00ED14AF" w:rsidRPr="00BE7AA0">
              <w:t>;</w:t>
            </w:r>
          </w:p>
          <w:p w14:paraId="290ED55A" w14:textId="25C55269" w:rsidR="00310839" w:rsidRPr="00ED14AF" w:rsidRDefault="00ED14AF" w:rsidP="00D62039">
            <w:pPr>
              <w:pStyle w:val="Lijstalinea"/>
              <w:ind w:left="1080"/>
            </w:pPr>
            <w:r w:rsidRPr="00ED14AF">
              <w:t xml:space="preserve"> </w:t>
            </w:r>
          </w:p>
        </w:tc>
      </w:tr>
      <w:tr w:rsidR="00310839" w:rsidRPr="000E3238" w14:paraId="75EB680E" w14:textId="77777777" w:rsidTr="214B2271">
        <w:tc>
          <w:tcPr>
            <w:tcW w:w="314" w:type="dxa"/>
            <w:vMerge w:val="restart"/>
            <w:vAlign w:val="top"/>
          </w:tcPr>
          <w:p w14:paraId="7307465C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792322A4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53F4EB15" w14:textId="77777777" w:rsidR="00310839" w:rsidRPr="000E3238" w:rsidRDefault="00310839" w:rsidP="00310839"/>
        </w:tc>
      </w:tr>
      <w:tr w:rsidR="00310839" w:rsidRPr="000E3238" w14:paraId="107739AF" w14:textId="77777777" w:rsidTr="214B2271">
        <w:trPr>
          <w:trHeight w:val="314"/>
        </w:trPr>
        <w:tc>
          <w:tcPr>
            <w:tcW w:w="314" w:type="dxa"/>
            <w:vMerge/>
            <w:vAlign w:val="top"/>
          </w:tcPr>
          <w:p w14:paraId="6303E2B6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71D4340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28A9ADA4" w14:textId="77777777" w:rsidR="00310839" w:rsidRPr="000E3238" w:rsidRDefault="00310839" w:rsidP="00310839"/>
        </w:tc>
      </w:tr>
      <w:tr w:rsidR="00310839" w:rsidRPr="000E3238" w14:paraId="331AD453" w14:textId="77777777" w:rsidTr="214B2271">
        <w:trPr>
          <w:trHeight w:val="404"/>
        </w:trPr>
        <w:tc>
          <w:tcPr>
            <w:tcW w:w="314" w:type="dxa"/>
            <w:vMerge/>
            <w:vAlign w:val="top"/>
          </w:tcPr>
          <w:p w14:paraId="48EC9E87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88A8479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3508F138" w14:textId="77777777" w:rsidR="00310839" w:rsidRPr="000E3238" w:rsidRDefault="00310839" w:rsidP="00310839"/>
        </w:tc>
      </w:tr>
      <w:tr w:rsidR="00310839" w:rsidRPr="000E3238" w14:paraId="2EFABC16" w14:textId="77777777" w:rsidTr="214B2271">
        <w:tc>
          <w:tcPr>
            <w:tcW w:w="314" w:type="dxa"/>
            <w:vMerge w:val="restart"/>
            <w:vAlign w:val="top"/>
          </w:tcPr>
          <w:p w14:paraId="27504BF8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4E7F3E70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028B2442" w14:textId="77777777" w:rsidR="00310839" w:rsidRPr="000E3238" w:rsidRDefault="00310839" w:rsidP="00310839"/>
        </w:tc>
      </w:tr>
      <w:tr w:rsidR="00310839" w:rsidRPr="000E3238" w14:paraId="5C61B4C0" w14:textId="77777777" w:rsidTr="214B2271">
        <w:trPr>
          <w:trHeight w:val="388"/>
        </w:trPr>
        <w:tc>
          <w:tcPr>
            <w:tcW w:w="314" w:type="dxa"/>
            <w:vMerge/>
            <w:vAlign w:val="top"/>
          </w:tcPr>
          <w:p w14:paraId="640E761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9D5B9AF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37413A2D" w14:textId="77777777" w:rsidR="00310839" w:rsidRPr="000E3238" w:rsidRDefault="00310839" w:rsidP="00310839"/>
        </w:tc>
      </w:tr>
      <w:tr w:rsidR="00310839" w:rsidRPr="000E3238" w14:paraId="5C202EEA" w14:textId="77777777" w:rsidTr="214B2271">
        <w:trPr>
          <w:trHeight w:val="408"/>
        </w:trPr>
        <w:tc>
          <w:tcPr>
            <w:tcW w:w="314" w:type="dxa"/>
            <w:vMerge/>
            <w:vAlign w:val="top"/>
          </w:tcPr>
          <w:p w14:paraId="2B6012E0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1FC0EF26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47A33B21" w14:textId="77777777" w:rsidR="00310839" w:rsidRPr="000E3238" w:rsidRDefault="00310839" w:rsidP="00310839"/>
        </w:tc>
      </w:tr>
      <w:tr w:rsidR="00310839" w:rsidRPr="000E3238" w14:paraId="54E9DE1B" w14:textId="77777777" w:rsidTr="214B2271">
        <w:trPr>
          <w:trHeight w:val="414"/>
        </w:trPr>
        <w:tc>
          <w:tcPr>
            <w:tcW w:w="314" w:type="dxa"/>
            <w:vMerge/>
            <w:vAlign w:val="top"/>
          </w:tcPr>
          <w:p w14:paraId="59B49D40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01017CB7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311A3181" w14:textId="77777777" w:rsidR="00310839" w:rsidRPr="000E3238" w:rsidRDefault="00310839" w:rsidP="00310839"/>
        </w:tc>
      </w:tr>
      <w:tr w:rsidR="00310839" w:rsidRPr="000E3238" w14:paraId="7F5935F7" w14:textId="77777777" w:rsidTr="214B2271">
        <w:trPr>
          <w:trHeight w:val="460"/>
        </w:trPr>
        <w:tc>
          <w:tcPr>
            <w:tcW w:w="314" w:type="dxa"/>
            <w:vMerge w:val="restart"/>
            <w:vAlign w:val="top"/>
          </w:tcPr>
          <w:p w14:paraId="2AFA98A6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6ABEEA93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3939F42D" w14:textId="77777777" w:rsidR="00310839" w:rsidRPr="000E3238" w:rsidRDefault="00310839" w:rsidP="00310839"/>
        </w:tc>
      </w:tr>
      <w:tr w:rsidR="00310839" w:rsidRPr="000E3238" w14:paraId="6DF08C68" w14:textId="77777777" w:rsidTr="214B2271">
        <w:tc>
          <w:tcPr>
            <w:tcW w:w="314" w:type="dxa"/>
            <w:vMerge/>
            <w:vAlign w:val="top"/>
          </w:tcPr>
          <w:p w14:paraId="1C7839D9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B4FE9B6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53C5C794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65865826" w14:textId="5A067C35" w:rsidR="00310839" w:rsidRPr="000E3238" w:rsidRDefault="00310839" w:rsidP="214B2271">
            <w:pPr>
              <w:rPr>
                <w:i/>
                <w:iCs/>
              </w:rPr>
            </w:pPr>
            <w:r w:rsidRPr="214B2271">
              <w:rPr>
                <w:i/>
                <w:iCs/>
                <w:color w:val="09142F"/>
              </w:rPr>
              <w:t xml:space="preserve">Let op: </w:t>
            </w:r>
            <w:r>
              <w:br/>
            </w:r>
            <w:r w:rsidR="008F0B7F">
              <w:rPr>
                <w:i/>
                <w:iCs/>
              </w:rPr>
              <w:t xml:space="preserve">Zie hoofdstuk </w:t>
            </w:r>
            <w:r w:rsidR="00ED66F9">
              <w:rPr>
                <w:i/>
                <w:iCs/>
              </w:rPr>
              <w:t xml:space="preserve">3.5 </w:t>
            </w:r>
            <w:r w:rsidR="008F0B7F">
              <w:rPr>
                <w:i/>
                <w:iCs/>
              </w:rPr>
              <w:t>van de Leidraad voor meer in</w:t>
            </w:r>
            <w:r w:rsidR="000E34F9">
              <w:rPr>
                <w:i/>
                <w:iCs/>
              </w:rPr>
              <w:t>formatie.</w:t>
            </w:r>
          </w:p>
        </w:tc>
      </w:tr>
      <w:tr w:rsidR="00310839" w:rsidRPr="000E3238" w14:paraId="3D9B2FAE" w14:textId="77777777" w:rsidTr="214B2271">
        <w:tc>
          <w:tcPr>
            <w:tcW w:w="314" w:type="dxa"/>
            <w:vAlign w:val="top"/>
          </w:tcPr>
          <w:p w14:paraId="4047737C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10261FB6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19B3D6B" w14:textId="77777777" w:rsidR="00310839" w:rsidRPr="000E3238" w:rsidRDefault="00310839" w:rsidP="00310839">
            <w:pPr>
              <w:rPr>
                <w:bCs/>
              </w:rPr>
            </w:pPr>
          </w:p>
          <w:p w14:paraId="5B900377" w14:textId="77777777" w:rsidR="00310839" w:rsidRPr="000E3238" w:rsidRDefault="00310839" w:rsidP="00310839">
            <w:pPr>
              <w:rPr>
                <w:bCs/>
              </w:rPr>
            </w:pPr>
          </w:p>
          <w:p w14:paraId="3EE1E504" w14:textId="77777777" w:rsidR="00310839" w:rsidRPr="000E3238" w:rsidRDefault="00310839" w:rsidP="00310839">
            <w:pPr>
              <w:rPr>
                <w:bCs/>
              </w:rPr>
            </w:pPr>
          </w:p>
          <w:p w14:paraId="7B1B9CCC" w14:textId="77777777" w:rsidR="00310839" w:rsidRPr="000E3238" w:rsidRDefault="00310839" w:rsidP="00310839">
            <w:pPr>
              <w:rPr>
                <w:bCs/>
              </w:rPr>
            </w:pPr>
          </w:p>
          <w:p w14:paraId="6D5B2FD9" w14:textId="77777777" w:rsidR="00310839" w:rsidRPr="000E3238" w:rsidRDefault="00310839" w:rsidP="00310839">
            <w:pPr>
              <w:rPr>
                <w:bCs/>
              </w:rPr>
            </w:pPr>
          </w:p>
          <w:p w14:paraId="5E478DD8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7A19749A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lastRenderedPageBreak/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05810A3E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p w14:paraId="4272B2CE" w14:textId="77777777" w:rsidR="00937BA7" w:rsidRPr="003E27B2" w:rsidRDefault="00ED14AF" w:rsidP="00B945B2">
      <w:pPr>
        <w:spacing w:after="0" w:line="240" w:lineRule="auto"/>
        <w:rPr>
          <w:rFonts w:cs="Arial"/>
          <w:i/>
        </w:rPr>
      </w:pPr>
      <w:r>
        <w:rPr>
          <w:rFonts w:cs="Arial"/>
          <w:i/>
        </w:rPr>
        <w:t>Toelichting voor inschrijvers (mag u uiteraard deleten voordat u het definitief opmaakt en indient)</w:t>
      </w:r>
    </w:p>
    <w:p w14:paraId="45427136" w14:textId="77777777" w:rsidR="00310839" w:rsidRPr="003E27B2" w:rsidRDefault="00310839" w:rsidP="00B945B2">
      <w:pPr>
        <w:spacing w:after="0" w:line="240" w:lineRule="auto"/>
        <w:rPr>
          <w:rFonts w:cs="Arial"/>
          <w:i/>
        </w:rPr>
      </w:pPr>
    </w:p>
    <w:p w14:paraId="20FDFF6F" w14:textId="77777777" w:rsidR="004377E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>
        <w:rPr>
          <w:rFonts w:cs="Arial"/>
          <w:i/>
        </w:rPr>
        <w:t>U kunt één</w:t>
      </w:r>
      <w:r w:rsidR="00310839" w:rsidRPr="003E27B2">
        <w:rPr>
          <w:rFonts w:cs="Arial"/>
          <w:i/>
        </w:rPr>
        <w:t xml:space="preserve"> ref</w:t>
      </w:r>
      <w:r>
        <w:rPr>
          <w:rFonts w:cs="Arial"/>
          <w:i/>
        </w:rPr>
        <w:t xml:space="preserve">erentie opdracht </w:t>
      </w:r>
      <w:r w:rsidR="00310839" w:rsidRPr="003E27B2">
        <w:rPr>
          <w:rFonts w:cs="Arial"/>
          <w:i/>
        </w:rPr>
        <w:t>hebben waarin álle kerncompet</w:t>
      </w:r>
      <w:r w:rsidR="004377E4">
        <w:rPr>
          <w:rFonts w:cs="Arial"/>
          <w:i/>
        </w:rPr>
        <w:t>enties tot uiting komen. Dan lich</w:t>
      </w:r>
      <w:r w:rsidR="00310839" w:rsidRPr="003E27B2">
        <w:rPr>
          <w:rFonts w:cs="Arial"/>
          <w:i/>
        </w:rPr>
        <w:t>t u dit zorgvuldig toe, zodat dit blijkt uit de omschrijving en dient u dit formulier éénmaal in.</w:t>
      </w:r>
    </w:p>
    <w:p w14:paraId="4B3CFE7F" w14:textId="77777777" w:rsidR="00ED14AF" w:rsidRPr="00ED14AF" w:rsidRDefault="00ED14AF" w:rsidP="00ED14AF"/>
    <w:p w14:paraId="7DFC1850" w14:textId="067DDB66" w:rsidR="00310839" w:rsidRPr="004377E4" w:rsidRDefault="00310839" w:rsidP="004377E4">
      <w:pPr>
        <w:pStyle w:val="Lijstalinea"/>
        <w:numPr>
          <w:ilvl w:val="0"/>
          <w:numId w:val="16"/>
        </w:numPr>
        <w:rPr>
          <w:i/>
        </w:rPr>
      </w:pPr>
      <w:r w:rsidRPr="003E27B2">
        <w:rPr>
          <w:i/>
        </w:rPr>
        <w:t>In</w:t>
      </w:r>
      <w:r w:rsidR="004377E4">
        <w:rPr>
          <w:i/>
        </w:rPr>
        <w:t xml:space="preserve"> </w:t>
      </w:r>
      <w:r w:rsidRPr="004377E4">
        <w:rPr>
          <w:i/>
        </w:rPr>
        <w:t xml:space="preserve">het </w:t>
      </w:r>
      <w:r w:rsidR="004377E4">
        <w:rPr>
          <w:i/>
        </w:rPr>
        <w:t>uiterste geval</w:t>
      </w:r>
      <w:r w:rsidRPr="004377E4">
        <w:rPr>
          <w:i/>
        </w:rPr>
        <w:t xml:space="preserve"> heeft u </w:t>
      </w:r>
      <w:r w:rsidR="003B6EDA">
        <w:rPr>
          <w:i/>
        </w:rPr>
        <w:t>drie</w:t>
      </w:r>
      <w:r w:rsidRPr="004377E4">
        <w:rPr>
          <w:i/>
        </w:rPr>
        <w:t xml:space="preserve"> </w:t>
      </w:r>
      <w:r w:rsidR="003E27B2" w:rsidRPr="004377E4">
        <w:rPr>
          <w:i/>
        </w:rPr>
        <w:t xml:space="preserve">verschillende </w:t>
      </w:r>
      <w:r w:rsidRPr="004377E4">
        <w:rPr>
          <w:i/>
        </w:rPr>
        <w:t>referenties nodig om aan de gevraagde kerncompetenties</w:t>
      </w:r>
      <w:r w:rsidR="003E27B2" w:rsidRPr="004377E4">
        <w:rPr>
          <w:i/>
        </w:rPr>
        <w:t xml:space="preserve"> te voldoen en dient u </w:t>
      </w:r>
      <w:r w:rsidR="003B6EDA">
        <w:rPr>
          <w:i/>
        </w:rPr>
        <w:t>drie</w:t>
      </w:r>
      <w:r w:rsidR="003E27B2" w:rsidRPr="004377E4">
        <w:rPr>
          <w:i/>
        </w:rPr>
        <w:t xml:space="preserve"> formulieren in: </w:t>
      </w:r>
    </w:p>
    <w:p w14:paraId="78A541AC" w14:textId="41AACFBA" w:rsidR="00C8707C" w:rsidRPr="00C8707C" w:rsidRDefault="00E06D34" w:rsidP="00C8707C">
      <w:pPr>
        <w:pStyle w:val="Lijstalinea"/>
        <w:numPr>
          <w:ilvl w:val="1"/>
          <w:numId w:val="16"/>
        </w:numPr>
        <w:rPr>
          <w:i/>
        </w:rPr>
      </w:pPr>
      <w:r>
        <w:rPr>
          <w:i/>
        </w:rPr>
        <w:t xml:space="preserve">1 referentie voor </w:t>
      </w:r>
      <w:r w:rsidR="00C8707C" w:rsidRPr="00C8707C">
        <w:rPr>
          <w:i/>
        </w:rPr>
        <w:t xml:space="preserve">Levering van End user devices inclusief garantieafhandeling; </w:t>
      </w:r>
    </w:p>
    <w:p w14:paraId="19A16B29" w14:textId="77777777" w:rsidR="005A5B1E" w:rsidRPr="005A5B1E" w:rsidRDefault="00310839" w:rsidP="005A5B1E">
      <w:pPr>
        <w:pStyle w:val="Lijstalinea"/>
        <w:numPr>
          <w:ilvl w:val="1"/>
          <w:numId w:val="16"/>
        </w:numPr>
        <w:rPr>
          <w:i/>
        </w:rPr>
      </w:pPr>
      <w:r w:rsidRPr="00F10ECF">
        <w:rPr>
          <w:i/>
        </w:rPr>
        <w:t xml:space="preserve">1 referentie voor </w:t>
      </w:r>
      <w:r w:rsidR="005A5B1E" w:rsidRPr="00F10ECF">
        <w:rPr>
          <w:i/>
        </w:rPr>
        <w:t>Begeleiden</w:t>
      </w:r>
      <w:r w:rsidR="005A5B1E" w:rsidRPr="005A5B1E">
        <w:rPr>
          <w:i/>
        </w:rPr>
        <w:t xml:space="preserve"> en uitvoeren van grootschalige vervangingstrajecten; </w:t>
      </w:r>
    </w:p>
    <w:p w14:paraId="4560038F" w14:textId="77777777" w:rsidR="00D15FDE" w:rsidRPr="00D15FDE" w:rsidRDefault="003E27B2" w:rsidP="00D15FDE">
      <w:pPr>
        <w:pStyle w:val="Lijstalinea"/>
        <w:numPr>
          <w:ilvl w:val="1"/>
          <w:numId w:val="16"/>
        </w:numPr>
        <w:rPr>
          <w:i/>
        </w:rPr>
      </w:pPr>
      <w:r w:rsidRPr="00F10ECF">
        <w:rPr>
          <w:i/>
        </w:rPr>
        <w:t xml:space="preserve">1 referentie voor </w:t>
      </w:r>
      <w:r w:rsidR="00D15FDE" w:rsidRPr="00D15FDE">
        <w:rPr>
          <w:i/>
        </w:rPr>
        <w:t>Plaatsonafhankelijk uitgeven innemen vervangen en registreren van EUD;</w:t>
      </w:r>
    </w:p>
    <w:p w14:paraId="4518B8FA" w14:textId="0F755A39" w:rsidR="003E27B2" w:rsidRPr="005A5B1E" w:rsidRDefault="003E27B2" w:rsidP="00F10ECF">
      <w:pPr>
        <w:pStyle w:val="Lijstalinea"/>
        <w:ind w:left="1440"/>
        <w:rPr>
          <w:i/>
          <w:highlight w:val="yellow"/>
        </w:rPr>
      </w:pPr>
    </w:p>
    <w:sectPr w:rsidR="003E27B2" w:rsidRPr="005A5B1E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61CD4" w14:textId="77777777" w:rsidR="00EE6D42" w:rsidRDefault="00EE6D42" w:rsidP="00987C12">
      <w:r>
        <w:separator/>
      </w:r>
    </w:p>
    <w:p w14:paraId="16CCCB88" w14:textId="77777777" w:rsidR="00EE6D42" w:rsidRDefault="00EE6D42" w:rsidP="00987C12"/>
    <w:p w14:paraId="49A8E411" w14:textId="77777777" w:rsidR="00EE6D42" w:rsidRDefault="00EE6D42" w:rsidP="00987C12"/>
    <w:p w14:paraId="6F423AD6" w14:textId="77777777" w:rsidR="00EE6D42" w:rsidRDefault="00EE6D42" w:rsidP="00987C12"/>
  </w:endnote>
  <w:endnote w:type="continuationSeparator" w:id="0">
    <w:p w14:paraId="2FAB9AE3" w14:textId="77777777" w:rsidR="00EE6D42" w:rsidRDefault="00EE6D42" w:rsidP="00987C12">
      <w:r>
        <w:continuationSeparator/>
      </w:r>
    </w:p>
    <w:p w14:paraId="6561CFC7" w14:textId="77777777" w:rsidR="00EE6D42" w:rsidRDefault="00EE6D42" w:rsidP="00987C12"/>
    <w:p w14:paraId="746CF2E9" w14:textId="77777777" w:rsidR="00EE6D42" w:rsidRDefault="00EE6D42" w:rsidP="00987C12"/>
    <w:p w14:paraId="12AFCAE2" w14:textId="77777777" w:rsidR="00EE6D42" w:rsidRDefault="00EE6D42" w:rsidP="00987C12"/>
  </w:endnote>
  <w:endnote w:type="continuationNotice" w:id="1">
    <w:p w14:paraId="125E9C8A" w14:textId="77777777" w:rsidR="00EE6D42" w:rsidRDefault="00EE6D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8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242B5" w14:textId="77777777" w:rsidR="0023446A" w:rsidRDefault="0023446A" w:rsidP="00987C12">
    <w:pPr>
      <w:pStyle w:val="Voettekst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2D35CCA2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685E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503FD090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3B310C2A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6E33F82" wp14:editId="67083BB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3AC77A7" w14:textId="26D66CB6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ED66F9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6A773E0C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FFD8C" w14:textId="77777777" w:rsidR="00EE6D42" w:rsidRDefault="00EE6D42" w:rsidP="00987C12">
      <w:r>
        <w:separator/>
      </w:r>
    </w:p>
    <w:p w14:paraId="04FEC259" w14:textId="77777777" w:rsidR="00EE6D42" w:rsidRDefault="00EE6D42" w:rsidP="00987C12"/>
    <w:p w14:paraId="3C7285AE" w14:textId="77777777" w:rsidR="00EE6D42" w:rsidRDefault="00EE6D42" w:rsidP="00987C12"/>
    <w:p w14:paraId="107F4AA4" w14:textId="77777777" w:rsidR="00EE6D42" w:rsidRDefault="00EE6D42" w:rsidP="00987C12"/>
  </w:footnote>
  <w:footnote w:type="continuationSeparator" w:id="0">
    <w:p w14:paraId="25745BB7" w14:textId="77777777" w:rsidR="00EE6D42" w:rsidRDefault="00EE6D42" w:rsidP="00987C12">
      <w:r>
        <w:continuationSeparator/>
      </w:r>
    </w:p>
    <w:p w14:paraId="7BEF3BFE" w14:textId="77777777" w:rsidR="00EE6D42" w:rsidRDefault="00EE6D42" w:rsidP="00987C12"/>
    <w:p w14:paraId="23DD682D" w14:textId="77777777" w:rsidR="00EE6D42" w:rsidRDefault="00EE6D42" w:rsidP="00987C12"/>
    <w:p w14:paraId="7FF24535" w14:textId="77777777" w:rsidR="00EE6D42" w:rsidRDefault="00EE6D42" w:rsidP="00987C12"/>
  </w:footnote>
  <w:footnote w:type="continuationNotice" w:id="1">
    <w:p w14:paraId="5CF09A12" w14:textId="77777777" w:rsidR="00EE6D42" w:rsidRDefault="00EE6D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C9C19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2C90C2C4" wp14:editId="488CA6AE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6"/>
  </w:num>
  <w:num w:numId="12">
    <w:abstractNumId w:val="19"/>
  </w:num>
  <w:num w:numId="13">
    <w:abstractNumId w:val="22"/>
  </w:num>
  <w:num w:numId="14">
    <w:abstractNumId w:val="21"/>
  </w:num>
  <w:num w:numId="15">
    <w:abstractNumId w:val="17"/>
  </w:num>
  <w:num w:numId="16">
    <w:abstractNumId w:val="15"/>
  </w:num>
  <w:num w:numId="17">
    <w:abstractNumId w:val="13"/>
  </w:num>
  <w:num w:numId="18">
    <w:abstractNumId w:val="20"/>
  </w:num>
  <w:num w:numId="19">
    <w:abstractNumId w:val="12"/>
  </w:num>
  <w:num w:numId="20">
    <w:abstractNumId w:val="11"/>
  </w:num>
  <w:num w:numId="21">
    <w:abstractNumId w:val="18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39"/>
    <w:rsid w:val="00033C39"/>
    <w:rsid w:val="00040488"/>
    <w:rsid w:val="00052D13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E34F9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6EDA"/>
    <w:rsid w:val="003B73BB"/>
    <w:rsid w:val="003C4C30"/>
    <w:rsid w:val="003E27B2"/>
    <w:rsid w:val="00405D56"/>
    <w:rsid w:val="0041526C"/>
    <w:rsid w:val="004225A6"/>
    <w:rsid w:val="00425BAD"/>
    <w:rsid w:val="004377E4"/>
    <w:rsid w:val="00443709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A5B1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0B7F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373CB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E7AA0"/>
    <w:rsid w:val="00BF5014"/>
    <w:rsid w:val="00C108E7"/>
    <w:rsid w:val="00C36F17"/>
    <w:rsid w:val="00C435AF"/>
    <w:rsid w:val="00C614CC"/>
    <w:rsid w:val="00C7460E"/>
    <w:rsid w:val="00C8707C"/>
    <w:rsid w:val="00C905F9"/>
    <w:rsid w:val="00CD72A7"/>
    <w:rsid w:val="00CF4B35"/>
    <w:rsid w:val="00CF6950"/>
    <w:rsid w:val="00D060DF"/>
    <w:rsid w:val="00D124DF"/>
    <w:rsid w:val="00D15F00"/>
    <w:rsid w:val="00D15F30"/>
    <w:rsid w:val="00D15FDE"/>
    <w:rsid w:val="00D24F08"/>
    <w:rsid w:val="00D4400A"/>
    <w:rsid w:val="00D57F70"/>
    <w:rsid w:val="00D62039"/>
    <w:rsid w:val="00D821E3"/>
    <w:rsid w:val="00DB7D8E"/>
    <w:rsid w:val="00DC48B8"/>
    <w:rsid w:val="00DF6340"/>
    <w:rsid w:val="00E06D34"/>
    <w:rsid w:val="00E42E40"/>
    <w:rsid w:val="00E44FEF"/>
    <w:rsid w:val="00E51925"/>
    <w:rsid w:val="00E6375C"/>
    <w:rsid w:val="00EB45F7"/>
    <w:rsid w:val="00ED14AF"/>
    <w:rsid w:val="00ED66F9"/>
    <w:rsid w:val="00EE6D42"/>
    <w:rsid w:val="00F0691B"/>
    <w:rsid w:val="00F10ECF"/>
    <w:rsid w:val="00F11E79"/>
    <w:rsid w:val="00F162B4"/>
    <w:rsid w:val="00F50A1B"/>
    <w:rsid w:val="00F55424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4B2271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663DE"/>
  <w15:chartTrackingRefBased/>
  <w15:docId w15:val="{5F9A26D4-E2BC-42E9-A093-DC923B79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ert\OneDrive\Drechtsteden\Bijlage%20B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B67A6364CC24BB5DD77190A7B6460" ma:contentTypeVersion="6" ma:contentTypeDescription="Een nieuw document maken." ma:contentTypeScope="" ma:versionID="80e086a707325d2e2b9ae0d6e477eb31">
  <xsd:schema xmlns:xsd="http://www.w3.org/2001/XMLSchema" xmlns:xs="http://www.w3.org/2001/XMLSchema" xmlns:p="http://schemas.microsoft.com/office/2006/metadata/properties" xmlns:ns2="ad3ead8f-84e6-486b-a210-898a4be83647" xmlns:ns3="047378bc-1356-47fb-84c1-ce0c29a8b52e" targetNamespace="http://schemas.microsoft.com/office/2006/metadata/properties" ma:root="true" ma:fieldsID="e93175122fe687a0ba913ffd189747a0" ns2:_="" ns3:_="">
    <xsd:import namespace="ad3ead8f-84e6-486b-a210-898a4be83647"/>
    <xsd:import namespace="047378bc-1356-47fb-84c1-ce0c29a8b5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ead8f-84e6-486b-a210-898a4be83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78bc-1356-47fb-84c1-ce0c29a8b5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FFA36-64D2-4B9B-B9EB-CCDADE097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ead8f-84e6-486b-a210-898a4be83647"/>
    <ds:schemaRef ds:uri="047378bc-1356-47fb-84c1-ce0c29a8b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B - Formulier Kerncompetentie</Template>
  <TotalTime>17</TotalTime>
  <Pages>2</Pages>
  <Words>274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Otto</dc:creator>
  <cp:keywords/>
  <dc:description/>
  <cp:lastModifiedBy>Otto, G (Geert)</cp:lastModifiedBy>
  <cp:revision>17</cp:revision>
  <cp:lastPrinted>2020-09-04T16:56:00Z</cp:lastPrinted>
  <dcterms:created xsi:type="dcterms:W3CDTF">2022-03-31T06:05:00Z</dcterms:created>
  <dcterms:modified xsi:type="dcterms:W3CDTF">2022-05-10T06:20:00Z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0x010100022B67A6364CC24BB5DD77190A7B6460</vt:lpwstr>
  </property>
</Properties>
</file>