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690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EF3B85C" w14:textId="69FB528F" w:rsidR="009D4732" w:rsidRDefault="008D5630" w:rsidP="008D5630">
      <w:pPr>
        <w:pStyle w:val="Tabelnormaal"/>
        <w:ind w:left="1701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noProof/>
          <w:color w:val="auto"/>
          <w:sz w:val="36"/>
          <w:szCs w:val="36"/>
        </w:rPr>
        <w:drawing>
          <wp:inline distT="0" distB="0" distL="0" distR="0" wp14:anchorId="699B1F33" wp14:editId="7F08CCE7">
            <wp:extent cx="3670300" cy="1377950"/>
            <wp:effectExtent l="0" t="0" r="635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48F9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F3487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50E3D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341E2D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1A8E26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93EE66C" w14:textId="364BB723" w:rsidR="0030059A" w:rsidRDefault="0030059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Vitaliteitsprogramma ten behoeve van studenten</w:t>
      </w:r>
    </w:p>
    <w:p w14:paraId="76A5AB62" w14:textId="71C21F91" w:rsidR="009D4732" w:rsidRDefault="0030059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</w:t>
      </w:r>
      <w:r w:rsidR="003E3197">
        <w:rPr>
          <w:rFonts w:ascii="Corbel" w:hAnsi="Corbel" w:cs="Times New Roman"/>
          <w:b/>
          <w:color w:val="auto"/>
          <w:sz w:val="36"/>
          <w:szCs w:val="36"/>
        </w:rPr>
        <w:t xml:space="preserve">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4CACD8D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E07B541" w14:textId="310788FF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C14FD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209AB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DB128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B628E8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F0371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237FA2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88499C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0D8CC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DE0AA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D4A8AA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FB5B2B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95B0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1A5F977" w14:textId="50C00BBB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8EECEE" w14:textId="70246B28" w:rsidR="00404680" w:rsidRDefault="00404680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02FD1BF" w14:textId="058E5BBD" w:rsidR="00404680" w:rsidRDefault="00404680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7601011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14:paraId="2B551ABE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0ADD3B04" w14:textId="77777777" w:rsidR="00404680" w:rsidRDefault="00404680" w:rsidP="00EC2841">
      <w:pPr>
        <w:pStyle w:val="K01-basistekst"/>
        <w:numPr>
          <w:ilvl w:val="0"/>
          <w:numId w:val="8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>
        <w:rPr>
          <w:rFonts w:ascii="Corbel" w:hAnsi="Corbel"/>
          <w:noProof w:val="0"/>
          <w:sz w:val="21"/>
          <w:szCs w:val="21"/>
          <w:lang w:eastAsia="en-US"/>
        </w:rPr>
        <w:t>Per kerncompetenties mag u maximaal één referentie opgeven. Het totaal aantal referenties bedraagt maximaal drie.</w:t>
      </w:r>
    </w:p>
    <w:p w14:paraId="03EF7C5F" w14:textId="77777777" w:rsidR="00404680" w:rsidRPr="00404680" w:rsidRDefault="00404680" w:rsidP="00404680">
      <w:pPr>
        <w:pStyle w:val="Lijstalinea"/>
        <w:numPr>
          <w:ilvl w:val="0"/>
          <w:numId w:val="8"/>
        </w:numPr>
        <w:spacing w:after="0"/>
        <w:rPr>
          <w:rFonts w:ascii="Corbel" w:eastAsia="Times New Roman" w:hAnsi="Corbel"/>
          <w:sz w:val="21"/>
          <w:szCs w:val="21"/>
          <w:lang w:val="nl-NL" w:bidi="ar-SA"/>
        </w:rPr>
      </w:pPr>
      <w:r w:rsidRPr="00404680">
        <w:rPr>
          <w:rFonts w:ascii="Corbel" w:eastAsia="Times New Roman" w:hAnsi="Corbel"/>
          <w:sz w:val="21"/>
          <w:szCs w:val="21"/>
          <w:lang w:val="nl-NL" w:bidi="ar-SA"/>
        </w:rPr>
        <w:t>Referenties mogen betrekking hebben op één of meer kerncompetenties.</w:t>
      </w:r>
    </w:p>
    <w:p w14:paraId="7AE7C60C" w14:textId="77777777" w:rsidR="00404680" w:rsidRDefault="00404680" w:rsidP="00EC2841">
      <w:pPr>
        <w:pStyle w:val="K01-basistekst"/>
        <w:numPr>
          <w:ilvl w:val="0"/>
          <w:numId w:val="8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404680">
        <w:rPr>
          <w:rFonts w:ascii="Corbel" w:hAnsi="Corbel"/>
          <w:noProof w:val="0"/>
          <w:sz w:val="21"/>
          <w:szCs w:val="21"/>
          <w:lang w:eastAsia="en-US"/>
        </w:rPr>
        <w:t xml:space="preserve">De referentie dient uitgevoerd te zijn in de afgelopen drie jaar teruggerekend vanaf de sluitingsdatum van de inschrijving. </w:t>
      </w:r>
    </w:p>
    <w:p w14:paraId="7AEFB832" w14:textId="53D3AEDA" w:rsidR="009D4732" w:rsidRPr="005C64A3" w:rsidRDefault="009D4732" w:rsidP="00EC2841">
      <w:pPr>
        <w:pStyle w:val="K01-basistekst"/>
        <w:numPr>
          <w:ilvl w:val="0"/>
          <w:numId w:val="8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De door Inschrijver aangeleverde informatie in d</w:t>
      </w:r>
      <w:r w:rsidR="003E3197">
        <w:rPr>
          <w:rFonts w:ascii="Corbel" w:hAnsi="Corbel"/>
          <w:noProof w:val="0"/>
          <w:sz w:val="21"/>
          <w:szCs w:val="21"/>
          <w:lang w:eastAsia="en-US"/>
        </w:rPr>
        <w:t>it Formulier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 kan worden geverifieerd. Inschrijver dient hiertoe alle medewerking te verlenen.</w:t>
      </w:r>
    </w:p>
    <w:p w14:paraId="597A59D0" w14:textId="77777777" w:rsidR="009D4732" w:rsidRPr="005C64A3" w:rsidRDefault="009D4732" w:rsidP="00EC2841">
      <w:pPr>
        <w:pStyle w:val="K01-basistekst"/>
        <w:numPr>
          <w:ilvl w:val="0"/>
          <w:numId w:val="8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De verklaring dient door de Inschrijver rechtsgeldig ondertekend te zijn door een hiertoe bevoegd persoon.</w:t>
      </w:r>
    </w:p>
    <w:p w14:paraId="45D45FF2" w14:textId="77777777" w:rsidR="009D4732" w:rsidRPr="005C64A3" w:rsidRDefault="009D4732" w:rsidP="00EC2841">
      <w:pPr>
        <w:pStyle w:val="K01-basistekst"/>
        <w:numPr>
          <w:ilvl w:val="0"/>
          <w:numId w:val="8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De werkzaamheden waar de referenties betrekking op hebben dienen te hebben plaatsgevonden in de afgelopen drie jaar, teruggerekend vanaf de uiterste inschrijvingsdatum die voor deze aanbesteding</w:t>
      </w:r>
      <w:r w:rsidR="00187A73">
        <w:rPr>
          <w:rFonts w:ascii="Corbel" w:hAnsi="Corbel"/>
          <w:noProof w:val="0"/>
          <w:sz w:val="21"/>
          <w:szCs w:val="21"/>
          <w:lang w:eastAsia="en-US"/>
        </w:rPr>
        <w:t>sprocedure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 is vastgesteld. </w:t>
      </w:r>
    </w:p>
    <w:p w14:paraId="7F71A984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46812EA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64E7A6B1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25F2AEF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6A2F0B53" w14:textId="77777777" w:rsidR="009D4732" w:rsidRPr="005C64A3" w:rsidRDefault="009D4732" w:rsidP="009D4732">
      <w:pPr>
        <w:pStyle w:val="K01-basistekst"/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Uit de opgegeven referenties dient te blijken dat de Inschrijver beschikt over de navolgende kerncompetentie:</w:t>
      </w:r>
    </w:p>
    <w:p w14:paraId="29D267F0" w14:textId="77777777" w:rsidR="009D4732" w:rsidRPr="005C64A3" w:rsidRDefault="009D4732" w:rsidP="009D4732">
      <w:pPr>
        <w:pStyle w:val="K01-basistekst"/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18563546" w14:textId="77777777" w:rsidR="0030059A" w:rsidRPr="00966D5C" w:rsidRDefault="0030059A" w:rsidP="0030059A">
      <w:pPr>
        <w:spacing w:line="288" w:lineRule="auto"/>
        <w:rPr>
          <w:rFonts w:ascii="Arial" w:hAnsi="Arial" w:cs="Arial"/>
          <w:b/>
          <w:sz w:val="20"/>
        </w:rPr>
      </w:pPr>
      <w:bookmarkStart w:id="0" w:name="_Hlk48739795"/>
      <w:r w:rsidRPr="00966D5C">
        <w:rPr>
          <w:rFonts w:ascii="Arial" w:hAnsi="Arial" w:cs="Arial"/>
          <w:b/>
          <w:sz w:val="20"/>
        </w:rPr>
        <w:t>Kerncompetentie 1:</w:t>
      </w:r>
    </w:p>
    <w:p w14:paraId="3E46792D" w14:textId="77777777" w:rsidR="0030059A" w:rsidRDefault="0030059A" w:rsidP="0030059A">
      <w:r>
        <w:t>Inschrijver heeft aantoonbare e</w:t>
      </w:r>
      <w:r w:rsidRPr="00D85306">
        <w:t xml:space="preserve">rvaring met het </w:t>
      </w:r>
      <w:r>
        <w:t xml:space="preserve">verzorgen van lessen in ten minste </w:t>
      </w:r>
      <w:r w:rsidRPr="00D85306">
        <w:t xml:space="preserve">de </w:t>
      </w:r>
      <w:r>
        <w:t>volgende sporten</w:t>
      </w:r>
      <w:r w:rsidRPr="00D85306">
        <w:t>:</w:t>
      </w:r>
    </w:p>
    <w:p w14:paraId="30A37669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bookmarkStart w:id="1" w:name="_Hlk99375399"/>
      <w:proofErr w:type="spellStart"/>
      <w:r w:rsidRPr="009F46EE">
        <w:t>Balsporten</w:t>
      </w:r>
      <w:proofErr w:type="spellEnd"/>
      <w:r>
        <w:t>;</w:t>
      </w:r>
    </w:p>
    <w:p w14:paraId="0A02636E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proofErr w:type="spellStart"/>
      <w:r>
        <w:t>Zelfverdedigingssporten</w:t>
      </w:r>
      <w:proofErr w:type="spellEnd"/>
      <w:r>
        <w:t>;</w:t>
      </w:r>
    </w:p>
    <w:p w14:paraId="18AD18CD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proofErr w:type="spellStart"/>
      <w:r w:rsidRPr="009F46EE">
        <w:t>Danssporten</w:t>
      </w:r>
      <w:proofErr w:type="spellEnd"/>
      <w:r>
        <w:t>;</w:t>
      </w:r>
    </w:p>
    <w:p w14:paraId="439D3FE6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r w:rsidRPr="009F46EE">
        <w:t>Fitness</w:t>
      </w:r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leefstijl</w:t>
      </w:r>
      <w:proofErr w:type="spellEnd"/>
      <w:r>
        <w:t>;</w:t>
      </w:r>
    </w:p>
    <w:p w14:paraId="02A922B7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r w:rsidRPr="009F46EE">
        <w:t xml:space="preserve">Outdoor </w:t>
      </w:r>
      <w:proofErr w:type="spellStart"/>
      <w:r w:rsidRPr="009F46EE">
        <w:t>sporten</w:t>
      </w:r>
      <w:proofErr w:type="spellEnd"/>
      <w:r>
        <w:t>;</w:t>
      </w:r>
    </w:p>
    <w:p w14:paraId="2DA576E3" w14:textId="77777777" w:rsidR="0030059A" w:rsidRPr="009F46EE" w:rsidRDefault="0030059A" w:rsidP="00EC2841">
      <w:pPr>
        <w:pStyle w:val="Lijstalinea"/>
        <w:keepNext w:val="0"/>
        <w:numPr>
          <w:ilvl w:val="0"/>
          <w:numId w:val="10"/>
        </w:numPr>
        <w:spacing w:after="0" w:line="240" w:lineRule="auto"/>
        <w:ind w:left="851"/>
      </w:pPr>
      <w:proofErr w:type="spellStart"/>
      <w:r>
        <w:t>Samenwerkingsactiviteiten</w:t>
      </w:r>
      <w:proofErr w:type="spellEnd"/>
      <w:r>
        <w:t>.</w:t>
      </w:r>
      <w:bookmarkEnd w:id="1"/>
    </w:p>
    <w:p w14:paraId="3FCEA2FB" w14:textId="77777777" w:rsidR="0030059A" w:rsidRDefault="0030059A" w:rsidP="0030059A">
      <w:pPr>
        <w:spacing w:line="288" w:lineRule="auto"/>
        <w:rPr>
          <w:rFonts w:ascii="Arial" w:hAnsi="Arial" w:cs="Arial"/>
          <w:color w:val="FF0000"/>
          <w:sz w:val="20"/>
        </w:rPr>
      </w:pPr>
    </w:p>
    <w:p w14:paraId="754F50B8" w14:textId="77777777" w:rsidR="0030059A" w:rsidRPr="00966D5C" w:rsidRDefault="0030059A" w:rsidP="0030059A">
      <w:pPr>
        <w:spacing w:line="288" w:lineRule="auto"/>
        <w:rPr>
          <w:rFonts w:ascii="Arial" w:hAnsi="Arial" w:cs="Arial"/>
          <w:b/>
          <w:sz w:val="20"/>
        </w:rPr>
      </w:pPr>
      <w:r w:rsidRPr="00966D5C">
        <w:rPr>
          <w:rFonts w:ascii="Arial" w:hAnsi="Arial" w:cs="Arial"/>
          <w:b/>
          <w:sz w:val="20"/>
        </w:rPr>
        <w:t>Kerncompetentie 2</w:t>
      </w:r>
    </w:p>
    <w:p w14:paraId="7ED8A55E" w14:textId="1B7BE114" w:rsidR="0030059A" w:rsidRDefault="0030059A" w:rsidP="0030059A">
      <w:r>
        <w:t>Inschrijver heeft aantoonbare e</w:t>
      </w:r>
      <w:r w:rsidRPr="00966D5C">
        <w:rPr>
          <w:rFonts w:ascii="Arial" w:hAnsi="Arial" w:cs="Arial"/>
          <w:sz w:val="20"/>
        </w:rPr>
        <w:t xml:space="preserve">rvaring met </w:t>
      </w:r>
      <w:r>
        <w:rPr>
          <w:rFonts w:ascii="Arial" w:hAnsi="Arial" w:cs="Arial"/>
          <w:sz w:val="20"/>
        </w:rPr>
        <w:t xml:space="preserve">het invullen </w:t>
      </w:r>
      <w:r w:rsidRPr="00966D5C">
        <w:rPr>
          <w:rFonts w:ascii="Arial" w:hAnsi="Arial" w:cs="Arial"/>
          <w:sz w:val="20"/>
        </w:rPr>
        <w:t xml:space="preserve">van </w:t>
      </w:r>
      <w:r>
        <w:rPr>
          <w:rFonts w:ascii="Arial" w:hAnsi="Arial" w:cs="Arial"/>
          <w:sz w:val="20"/>
        </w:rPr>
        <w:t xml:space="preserve">een vitaliteits- en beweegprogramma </w:t>
      </w:r>
      <w:r w:rsidRPr="00966D5C">
        <w:rPr>
          <w:rFonts w:ascii="Arial" w:hAnsi="Arial" w:cs="Arial"/>
          <w:sz w:val="20"/>
        </w:rPr>
        <w:t xml:space="preserve">ten behoeve van MBO-studenten. </w:t>
      </w:r>
    </w:p>
    <w:p w14:paraId="584CF12C" w14:textId="77777777" w:rsidR="0030059A" w:rsidRDefault="0030059A" w:rsidP="0030059A">
      <w:pPr>
        <w:spacing w:line="288" w:lineRule="auto"/>
        <w:rPr>
          <w:rFonts w:ascii="Arial" w:hAnsi="Arial" w:cs="Arial"/>
          <w:color w:val="FF0000"/>
          <w:sz w:val="20"/>
        </w:rPr>
      </w:pPr>
    </w:p>
    <w:p w14:paraId="1ACCFFBA" w14:textId="77777777" w:rsidR="0030059A" w:rsidRPr="00966D5C" w:rsidRDefault="0030059A" w:rsidP="0030059A">
      <w:pPr>
        <w:spacing w:line="288" w:lineRule="auto"/>
        <w:rPr>
          <w:rFonts w:ascii="Arial" w:hAnsi="Arial" w:cs="Arial"/>
          <w:b/>
          <w:sz w:val="20"/>
        </w:rPr>
      </w:pPr>
      <w:bookmarkStart w:id="2" w:name="_Hlk97470491"/>
      <w:r w:rsidRPr="00966D5C">
        <w:rPr>
          <w:rFonts w:ascii="Arial" w:hAnsi="Arial" w:cs="Arial"/>
          <w:b/>
          <w:sz w:val="20"/>
        </w:rPr>
        <w:t xml:space="preserve">Kerncompetentie </w:t>
      </w:r>
      <w:r>
        <w:rPr>
          <w:rFonts w:ascii="Arial" w:hAnsi="Arial" w:cs="Arial"/>
          <w:b/>
          <w:sz w:val="20"/>
        </w:rPr>
        <w:t>3</w:t>
      </w:r>
    </w:p>
    <w:p w14:paraId="457B34C6" w14:textId="77777777" w:rsidR="0030059A" w:rsidRPr="00966D5C" w:rsidRDefault="0030059A" w:rsidP="0030059A">
      <w:pPr>
        <w:rPr>
          <w:rFonts w:ascii="Arial" w:hAnsi="Arial" w:cs="Arial"/>
          <w:sz w:val="20"/>
        </w:rPr>
      </w:pPr>
      <w:r>
        <w:t>Inschrijver heeft aantoonbare e</w:t>
      </w:r>
      <w:r w:rsidRPr="00966D5C">
        <w:rPr>
          <w:rFonts w:ascii="Arial" w:hAnsi="Arial" w:cs="Arial"/>
          <w:sz w:val="20"/>
        </w:rPr>
        <w:t xml:space="preserve">rvaring met het vervullen en coördineren van een </w:t>
      </w:r>
      <w:r>
        <w:rPr>
          <w:rFonts w:ascii="Arial" w:hAnsi="Arial" w:cs="Arial"/>
          <w:sz w:val="20"/>
        </w:rPr>
        <w:t>vitaliteits- en beweeg</w:t>
      </w:r>
      <w:r w:rsidRPr="00966D5C">
        <w:rPr>
          <w:rFonts w:ascii="Arial" w:hAnsi="Arial" w:cs="Arial"/>
          <w:sz w:val="20"/>
        </w:rPr>
        <w:t xml:space="preserve">programma van ten minste </w:t>
      </w:r>
      <w:r w:rsidRPr="00966D5C">
        <w:rPr>
          <w:rStyle w:val="Verwijzingopmerking"/>
          <w:rFonts w:ascii="Arial" w:hAnsi="Arial" w:cs="Arial"/>
          <w:sz w:val="20"/>
        </w:rPr>
        <w:t xml:space="preserve">2000 </w:t>
      </w:r>
      <w:r w:rsidRPr="00966D5C">
        <w:rPr>
          <w:rFonts w:ascii="Arial" w:hAnsi="Arial" w:cs="Arial"/>
          <w:sz w:val="20"/>
        </w:rPr>
        <w:t xml:space="preserve">uur per jaar ten behoeve van studenten </w:t>
      </w:r>
      <w:bookmarkEnd w:id="2"/>
      <w:r w:rsidRPr="00966D5C">
        <w:rPr>
          <w:rFonts w:ascii="Arial" w:hAnsi="Arial" w:cs="Arial"/>
          <w:sz w:val="20"/>
        </w:rPr>
        <w:t xml:space="preserve">in de leeftijd van 16 tot 20 jaar. </w:t>
      </w:r>
    </w:p>
    <w:bookmarkEnd w:id="0"/>
    <w:p w14:paraId="3EEE3726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53C67C4D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009B8B77" w14:textId="77777777" w:rsidR="009D4732" w:rsidRDefault="009D4732" w:rsidP="00EC2841">
      <w:pPr>
        <w:pStyle w:val="K01-basistekst"/>
        <w:numPr>
          <w:ilvl w:val="0"/>
          <w:numId w:val="9"/>
        </w:numPr>
        <w:tabs>
          <w:tab w:val="left" w:pos="1600"/>
        </w:tabs>
        <w:jc w:val="both"/>
      </w:pPr>
      <w:r>
        <w:br w:type="page"/>
      </w:r>
    </w:p>
    <w:p w14:paraId="6A420083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011A88D9" w14:textId="77777777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AC582E3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20090F2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402C6788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63AFDEE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7AC809C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28C9E9B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67AD5DBF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</w:t>
            </w:r>
            <w:r w:rsidR="00005D1D" w:rsidRPr="005C64A3">
              <w:rPr>
                <w:rFonts w:ascii="Corbel" w:hAnsi="Corbel"/>
                <w:sz w:val="21"/>
                <w:szCs w:val="21"/>
                <w:lang w:eastAsia="en-US"/>
              </w:rPr>
              <w:t>-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00F2667F" w14:textId="77777777" w:rsidR="00733FB5" w:rsidRPr="005C64A3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3" w:name="Text2"/>
        <w:tc>
          <w:tcPr>
            <w:tcW w:w="3507" w:type="dxa"/>
          </w:tcPr>
          <w:p w14:paraId="6E52D526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14:paraId="1AD2BF6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2C80D8" w14:textId="77777777" w:rsidR="00733FB5" w:rsidRPr="009322CF" w:rsidRDefault="00733FB5" w:rsidP="00733FB5"/>
        </w:tc>
        <w:tc>
          <w:tcPr>
            <w:tcW w:w="1952" w:type="dxa"/>
            <w:vMerge/>
          </w:tcPr>
          <w:p w14:paraId="3157BF0D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E4934BC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978D010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14:paraId="2ED81FE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054768" w14:textId="77777777" w:rsidR="00733FB5" w:rsidRPr="009322CF" w:rsidRDefault="00733FB5" w:rsidP="00733FB5"/>
        </w:tc>
        <w:tc>
          <w:tcPr>
            <w:tcW w:w="1952" w:type="dxa"/>
            <w:vMerge/>
          </w:tcPr>
          <w:p w14:paraId="3F911FB9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D7AC5DD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bookmarkStart w:id="5" w:name="Text4"/>
        <w:tc>
          <w:tcPr>
            <w:tcW w:w="3507" w:type="dxa"/>
          </w:tcPr>
          <w:p w14:paraId="2A0577F8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14:paraId="69D7891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4D1E0A" w14:textId="77777777" w:rsidR="009322CF" w:rsidRPr="009322CF" w:rsidRDefault="009322CF" w:rsidP="00733FB5"/>
        </w:tc>
        <w:tc>
          <w:tcPr>
            <w:tcW w:w="1952" w:type="dxa"/>
            <w:vMerge/>
          </w:tcPr>
          <w:p w14:paraId="0D862ACC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F247A52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65758E0E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14:paraId="71564A3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CB27D84" w14:textId="77777777" w:rsidR="00733FB5" w:rsidRPr="009322CF" w:rsidRDefault="00733FB5" w:rsidP="00733FB5"/>
        </w:tc>
        <w:tc>
          <w:tcPr>
            <w:tcW w:w="1952" w:type="dxa"/>
            <w:vMerge/>
          </w:tcPr>
          <w:p w14:paraId="3685DBBD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84BB0A2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AC421ED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14:paraId="666E6D4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6A77B4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D7EE5C6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Looptijd </w:t>
            </w:r>
            <w:r w:rsidR="008346F6"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84184F1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bookmarkStart w:id="7" w:name="Text7"/>
        <w:tc>
          <w:tcPr>
            <w:tcW w:w="3507" w:type="dxa"/>
          </w:tcPr>
          <w:p w14:paraId="6495EB3D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14:paraId="5282C4B4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625E9C" w14:textId="77777777" w:rsidR="00733FB5" w:rsidRPr="009322CF" w:rsidRDefault="00733FB5" w:rsidP="00733FB5"/>
        </w:tc>
        <w:tc>
          <w:tcPr>
            <w:tcW w:w="1952" w:type="dxa"/>
            <w:vMerge/>
          </w:tcPr>
          <w:p w14:paraId="19D4542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1AD089B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bookmarkStart w:id="8" w:name="Text8"/>
        <w:tc>
          <w:tcPr>
            <w:tcW w:w="3507" w:type="dxa"/>
          </w:tcPr>
          <w:p w14:paraId="662FCAC5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14:paraId="079A085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DC115C3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36CDB03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14:paraId="321B07FD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20E3F2A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322CF" w:rsidRPr="00E43F76" w14:paraId="381898D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3E185E" w14:textId="77777777" w:rsidR="00733FB5" w:rsidRPr="009322CF" w:rsidRDefault="00733FB5" w:rsidP="00733FB5"/>
        </w:tc>
        <w:tc>
          <w:tcPr>
            <w:tcW w:w="1952" w:type="dxa"/>
            <w:vMerge/>
          </w:tcPr>
          <w:p w14:paraId="58399B2C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502DCB3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9D98037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0"/>
          </w:p>
        </w:tc>
      </w:tr>
      <w:tr w:rsidR="009322CF" w:rsidRPr="00E43F76" w14:paraId="53F822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2AD6327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0C19539" w14:textId="77777777" w:rsidR="00733FB5" w:rsidRPr="005C64A3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</w:t>
            </w:r>
            <w:r w:rsidR="00733FB5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D86A58A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1898676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1"/>
          </w:p>
        </w:tc>
      </w:tr>
      <w:tr w:rsidR="009322CF" w:rsidRPr="00E43F76" w14:paraId="147E445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5DD1B2" w14:textId="77777777" w:rsidR="00733FB5" w:rsidRPr="009322CF" w:rsidRDefault="00733FB5" w:rsidP="00733FB5"/>
        </w:tc>
        <w:tc>
          <w:tcPr>
            <w:tcW w:w="1952" w:type="dxa"/>
            <w:vMerge/>
          </w:tcPr>
          <w:p w14:paraId="374284F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DF3AF68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589CDAAF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2"/>
          </w:p>
        </w:tc>
      </w:tr>
      <w:tr w:rsidR="009916C6" w:rsidRPr="00E43F76" w14:paraId="1ECCD93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1186FD" w14:textId="77777777"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14:paraId="7A7484A1" w14:textId="77777777"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31103D4" w14:textId="77777777" w:rsidR="009916C6" w:rsidRPr="005C64A3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14:paraId="6E9C03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3B62731" w14:textId="77777777" w:rsidR="009916C6" w:rsidRPr="009322CF" w:rsidRDefault="009916C6" w:rsidP="00733FB5"/>
        </w:tc>
        <w:tc>
          <w:tcPr>
            <w:tcW w:w="1952" w:type="dxa"/>
          </w:tcPr>
          <w:p w14:paraId="6E0A4137" w14:textId="77777777"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Kerncompetentie</w:t>
            </w:r>
            <w:r w:rsidR="00083C06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="00F05988">
              <w:rPr>
                <w:rFonts w:ascii="Corbel" w:hAnsi="Corbel"/>
                <w:sz w:val="21"/>
                <w:szCs w:val="21"/>
                <w:lang w:eastAsia="en-US"/>
              </w:rPr>
              <w:t>1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1A74C096" w14:textId="77777777" w:rsidR="009916C6" w:rsidRPr="005C64A3" w:rsidRDefault="009916C6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08F287E" w14:textId="77777777" w:rsidR="0030059A" w:rsidRDefault="0030059A" w:rsidP="00300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Inschrijver heeft aantoonbare e</w:t>
            </w:r>
            <w:r w:rsidRPr="00D85306">
              <w:t xml:space="preserve">rvaring met het </w:t>
            </w:r>
            <w:r>
              <w:t xml:space="preserve">verzorgen van lessen in ten minste </w:t>
            </w:r>
            <w:r w:rsidRPr="00D85306">
              <w:t xml:space="preserve">de </w:t>
            </w:r>
            <w:r>
              <w:t>volgende sporten</w:t>
            </w:r>
            <w:r w:rsidRPr="00D85306">
              <w:t>:</w:t>
            </w:r>
          </w:p>
          <w:p w14:paraId="0F111935" w14:textId="77777777" w:rsidR="0030059A" w:rsidRPr="009F46EE" w:rsidRDefault="0030059A" w:rsidP="00EC2841">
            <w:pPr>
              <w:pStyle w:val="Lijstalinea"/>
              <w:keepNext w:val="0"/>
              <w:numPr>
                <w:ilvl w:val="0"/>
                <w:numId w:val="1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F46EE">
              <w:t>Balsporten</w:t>
            </w:r>
            <w:proofErr w:type="spellEnd"/>
            <w:r>
              <w:t>;</w:t>
            </w:r>
          </w:p>
          <w:p w14:paraId="1E00B8E9" w14:textId="77777777" w:rsidR="0030059A" w:rsidRPr="009F46EE" w:rsidRDefault="0030059A" w:rsidP="00EC2841">
            <w:pPr>
              <w:pStyle w:val="Lijstalinea"/>
              <w:keepNext w:val="0"/>
              <w:numPr>
                <w:ilvl w:val="0"/>
                <w:numId w:val="1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Zelfverdedigingssporten</w:t>
            </w:r>
            <w:proofErr w:type="spellEnd"/>
            <w:r>
              <w:t>;</w:t>
            </w:r>
          </w:p>
          <w:p w14:paraId="1CC27988" w14:textId="77777777" w:rsidR="0030059A" w:rsidRPr="009F46EE" w:rsidRDefault="0030059A" w:rsidP="00EC2841">
            <w:pPr>
              <w:pStyle w:val="Lijstalinea"/>
              <w:keepNext w:val="0"/>
              <w:numPr>
                <w:ilvl w:val="0"/>
                <w:numId w:val="1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F46EE">
              <w:t>Danssporten</w:t>
            </w:r>
            <w:proofErr w:type="spellEnd"/>
            <w:r>
              <w:t>;</w:t>
            </w:r>
          </w:p>
          <w:p w14:paraId="6BBD1F0C" w14:textId="77777777" w:rsidR="0030059A" w:rsidRPr="009F46EE" w:rsidRDefault="0030059A" w:rsidP="00EC2841">
            <w:pPr>
              <w:pStyle w:val="Lijstalinea"/>
              <w:keepNext w:val="0"/>
              <w:numPr>
                <w:ilvl w:val="0"/>
                <w:numId w:val="1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6EE">
              <w:t>Fitness</w:t>
            </w:r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leefstijl</w:t>
            </w:r>
            <w:proofErr w:type="spellEnd"/>
            <w:r>
              <w:t>;</w:t>
            </w:r>
          </w:p>
          <w:p w14:paraId="515D003D" w14:textId="77777777" w:rsidR="0030059A" w:rsidRPr="009F46EE" w:rsidRDefault="0030059A" w:rsidP="00EC2841">
            <w:pPr>
              <w:pStyle w:val="Lijstalinea"/>
              <w:keepNext w:val="0"/>
              <w:numPr>
                <w:ilvl w:val="0"/>
                <w:numId w:val="1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6EE">
              <w:t xml:space="preserve">Outdoor </w:t>
            </w:r>
            <w:proofErr w:type="spellStart"/>
            <w:r w:rsidRPr="009F46EE">
              <w:t>sporten</w:t>
            </w:r>
            <w:proofErr w:type="spellEnd"/>
            <w:r>
              <w:t>;</w:t>
            </w:r>
          </w:p>
          <w:p w14:paraId="4A97CEE0" w14:textId="77777777" w:rsidR="0030059A" w:rsidRDefault="0030059A" w:rsidP="00EC2841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Samenwerkingsactiviteiten.</w:t>
            </w:r>
          </w:p>
          <w:p w14:paraId="0C0CF9A9" w14:textId="3CE83EF7" w:rsidR="009916C6" w:rsidRPr="005C64A3" w:rsidRDefault="009916C6" w:rsidP="00300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507" w:type="dxa"/>
          </w:tcPr>
          <w:p w14:paraId="68D28097" w14:textId="77777777"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72408113" w14:textId="0DE39E73" w:rsidR="004C2656" w:rsidRDefault="004C2656" w:rsidP="009322CF"/>
    <w:p w14:paraId="704249C9" w14:textId="3A15A413" w:rsidR="0030059A" w:rsidRDefault="0030059A" w:rsidP="009322CF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6A352B0D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EFC2571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60026E8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4C18B1C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650B8A5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5774E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2E2CBAC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05063D9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5B7650ED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63209E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6C6D0D9" w14:textId="77777777" w:rsidR="0030059A" w:rsidRPr="009322CF" w:rsidRDefault="0030059A" w:rsidP="00E4160E"/>
        </w:tc>
        <w:tc>
          <w:tcPr>
            <w:tcW w:w="1952" w:type="dxa"/>
            <w:vMerge/>
          </w:tcPr>
          <w:p w14:paraId="1446D2E0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C149E22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03787C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17FF7D7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B1FEF6" w14:textId="77777777" w:rsidR="0030059A" w:rsidRPr="009322CF" w:rsidRDefault="0030059A" w:rsidP="00E4160E"/>
        </w:tc>
        <w:tc>
          <w:tcPr>
            <w:tcW w:w="1952" w:type="dxa"/>
            <w:vMerge/>
          </w:tcPr>
          <w:p w14:paraId="0F8F17B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F8E3E24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EF2E9C9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47E5C21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F7E0A76" w14:textId="77777777" w:rsidR="0030059A" w:rsidRPr="009322CF" w:rsidRDefault="0030059A" w:rsidP="00E4160E"/>
        </w:tc>
        <w:tc>
          <w:tcPr>
            <w:tcW w:w="1952" w:type="dxa"/>
            <w:vMerge/>
          </w:tcPr>
          <w:p w14:paraId="616439D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D0BD94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A9C43E7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F4CAB6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53F001" w14:textId="77777777" w:rsidR="0030059A" w:rsidRPr="009322CF" w:rsidRDefault="0030059A" w:rsidP="00E4160E"/>
        </w:tc>
        <w:tc>
          <w:tcPr>
            <w:tcW w:w="1952" w:type="dxa"/>
            <w:vMerge/>
          </w:tcPr>
          <w:p w14:paraId="332B35A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BB6E320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33FBB8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0D717C5F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58FF17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3ED952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23C899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35D37D0F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BDD45E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BD0CC5" w14:textId="77777777" w:rsidR="0030059A" w:rsidRPr="009322CF" w:rsidRDefault="0030059A" w:rsidP="00E4160E"/>
        </w:tc>
        <w:tc>
          <w:tcPr>
            <w:tcW w:w="1952" w:type="dxa"/>
            <w:vMerge/>
          </w:tcPr>
          <w:p w14:paraId="509FCD9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D9FD708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1808FCF7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47F581B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CF9545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09E568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Eventuele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656B3AEF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DC0C940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EDFAECC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7DADFC" w14:textId="77777777" w:rsidR="0030059A" w:rsidRPr="009322CF" w:rsidRDefault="0030059A" w:rsidP="00E4160E"/>
        </w:tc>
        <w:tc>
          <w:tcPr>
            <w:tcW w:w="1952" w:type="dxa"/>
            <w:vMerge/>
          </w:tcPr>
          <w:p w14:paraId="60885CF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A64117A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1BFF5EAC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A27733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641986E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D81A960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24B938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687399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00F93FF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7C25DA" w14:textId="77777777" w:rsidR="0030059A" w:rsidRPr="009322CF" w:rsidRDefault="0030059A" w:rsidP="00E4160E"/>
        </w:tc>
        <w:tc>
          <w:tcPr>
            <w:tcW w:w="1952" w:type="dxa"/>
            <w:vMerge/>
          </w:tcPr>
          <w:p w14:paraId="23C4F55D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605AA1B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Korte beschrijving van de in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325BA5ED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4B59AC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51738B9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16E7FD2F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5CE8A959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466590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0020F5" w14:textId="77777777" w:rsidR="0030059A" w:rsidRPr="009322CF" w:rsidRDefault="0030059A" w:rsidP="00E4160E"/>
        </w:tc>
        <w:tc>
          <w:tcPr>
            <w:tcW w:w="1952" w:type="dxa"/>
          </w:tcPr>
          <w:p w14:paraId="6DFD2E38" w14:textId="24EEC8EE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2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24E304AB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F0A266D" w14:textId="26709396" w:rsidR="0030059A" w:rsidRPr="005C64A3" w:rsidRDefault="0030059A" w:rsidP="00300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>
              <w:t>Inschrijver heeft aantoonbare e</w:t>
            </w:r>
            <w:r w:rsidRPr="00D85306">
              <w:t xml:space="preserve">rvaring met het </w:t>
            </w:r>
            <w:r w:rsidRPr="0030059A">
              <w:t xml:space="preserve">invullen van een vitaliteits- en beweegprogramma ten behoeve van MBO-studenten. </w:t>
            </w:r>
          </w:p>
        </w:tc>
        <w:tc>
          <w:tcPr>
            <w:tcW w:w="3507" w:type="dxa"/>
          </w:tcPr>
          <w:p w14:paraId="73711603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7571C5E4" w14:textId="77777777" w:rsidR="0030059A" w:rsidRPr="009322CF" w:rsidRDefault="0030059A" w:rsidP="0030059A"/>
    <w:p w14:paraId="274967AE" w14:textId="77777777" w:rsidR="0030059A" w:rsidRDefault="0030059A" w:rsidP="0030059A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1DACAED6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461B3AD4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39F4ECC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4BBF6BA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2987077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42C526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3362178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52D754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4BF8F976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1B9F7B2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C35899D" w14:textId="77777777" w:rsidR="0030059A" w:rsidRPr="009322CF" w:rsidRDefault="0030059A" w:rsidP="00E4160E"/>
        </w:tc>
        <w:tc>
          <w:tcPr>
            <w:tcW w:w="1952" w:type="dxa"/>
            <w:vMerge/>
          </w:tcPr>
          <w:p w14:paraId="6CED26C5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0F5527E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6AA096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C88DC5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4446C8" w14:textId="77777777" w:rsidR="0030059A" w:rsidRPr="009322CF" w:rsidRDefault="0030059A" w:rsidP="00E4160E"/>
        </w:tc>
        <w:tc>
          <w:tcPr>
            <w:tcW w:w="1952" w:type="dxa"/>
            <w:vMerge/>
          </w:tcPr>
          <w:p w14:paraId="665C48A9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D5C6BB5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5D9D09AB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8947A7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798258" w14:textId="77777777" w:rsidR="0030059A" w:rsidRPr="009322CF" w:rsidRDefault="0030059A" w:rsidP="00E4160E"/>
        </w:tc>
        <w:tc>
          <w:tcPr>
            <w:tcW w:w="1952" w:type="dxa"/>
            <w:vMerge/>
          </w:tcPr>
          <w:p w14:paraId="258A3F50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3ABB5A1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D63CBF6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216735B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32B798E" w14:textId="77777777" w:rsidR="0030059A" w:rsidRPr="009322CF" w:rsidRDefault="0030059A" w:rsidP="00E4160E"/>
        </w:tc>
        <w:tc>
          <w:tcPr>
            <w:tcW w:w="1952" w:type="dxa"/>
            <w:vMerge/>
          </w:tcPr>
          <w:p w14:paraId="55E31141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319CE32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0081701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D852D3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F85833B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0833A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25B2FAAB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5E4739E7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EC66E0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9241F60" w14:textId="77777777" w:rsidR="0030059A" w:rsidRPr="009322CF" w:rsidRDefault="0030059A" w:rsidP="00E4160E"/>
        </w:tc>
        <w:tc>
          <w:tcPr>
            <w:tcW w:w="1952" w:type="dxa"/>
            <w:vMerge/>
          </w:tcPr>
          <w:p w14:paraId="69D46689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46E8C9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7014F34B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16F32A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D78881E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240AC4EF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Eventuele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C31DD1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FFB9426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67E7304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1F6D0AB" w14:textId="77777777" w:rsidR="0030059A" w:rsidRPr="009322CF" w:rsidRDefault="0030059A" w:rsidP="00E4160E"/>
        </w:tc>
        <w:tc>
          <w:tcPr>
            <w:tcW w:w="1952" w:type="dxa"/>
            <w:vMerge/>
          </w:tcPr>
          <w:p w14:paraId="74AFD2BC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834735B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3A3A9C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1022566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336005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6CF765F2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A0EF5B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AF5509C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5B639246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05A60B4" w14:textId="77777777" w:rsidR="0030059A" w:rsidRPr="009322CF" w:rsidRDefault="0030059A" w:rsidP="00E4160E"/>
        </w:tc>
        <w:tc>
          <w:tcPr>
            <w:tcW w:w="1952" w:type="dxa"/>
            <w:vMerge/>
          </w:tcPr>
          <w:p w14:paraId="763C895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B6DD867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Korte beschrijving van de in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10139C65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0059A" w:rsidRPr="00E43F76" w14:paraId="39E5C12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EF817E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20476E21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F58BA08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076C59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E2F3BD9" w14:textId="77777777" w:rsidR="0030059A" w:rsidRPr="009322CF" w:rsidRDefault="0030059A" w:rsidP="00E4160E"/>
        </w:tc>
        <w:tc>
          <w:tcPr>
            <w:tcW w:w="1952" w:type="dxa"/>
          </w:tcPr>
          <w:p w14:paraId="3517CF65" w14:textId="2DC4A9BF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3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6D7C2E2E" w14:textId="77777777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0048868" w14:textId="32E20FB8" w:rsidR="0030059A" w:rsidRPr="005C64A3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>
              <w:t>Inschrijver heeft aantoonbare e</w:t>
            </w:r>
            <w:r w:rsidRPr="00D85306">
              <w:t xml:space="preserve">rvaring met het </w:t>
            </w:r>
            <w:proofErr w:type="spellStart"/>
            <w:r w:rsidRPr="0030059A">
              <w:t>het</w:t>
            </w:r>
            <w:proofErr w:type="spellEnd"/>
            <w:r w:rsidRPr="0030059A">
              <w:t xml:space="preserve"> vervullen en coördineren van een vitaliteits- en beweegprogramma van ten minste 2000 uur per jaar ten behoeve van studenten in de leeftijd van 16 tot 20 jaar. </w:t>
            </w:r>
          </w:p>
        </w:tc>
        <w:tc>
          <w:tcPr>
            <w:tcW w:w="3507" w:type="dxa"/>
          </w:tcPr>
          <w:p w14:paraId="58F1D49F" w14:textId="77777777" w:rsidR="0030059A" w:rsidRPr="009322CF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7787B016" w14:textId="77777777" w:rsidR="0030059A" w:rsidRPr="009322CF" w:rsidRDefault="0030059A" w:rsidP="0030059A"/>
    <w:p w14:paraId="6B4430B6" w14:textId="77777777" w:rsidR="0030059A" w:rsidRPr="009322CF" w:rsidRDefault="0030059A" w:rsidP="009322CF"/>
    <w:p w14:paraId="2FA49BBB" w14:textId="77777777" w:rsidR="00544173" w:rsidRPr="009322CF" w:rsidRDefault="00544173" w:rsidP="009322CF"/>
    <w:p w14:paraId="58F72914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EFBD6F" w14:textId="77777777" w:rsidR="00A01388" w:rsidRPr="004E5D5D" w:rsidRDefault="00A01388" w:rsidP="00A01388"/>
    <w:p w14:paraId="344304A5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A16061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9F3384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2C3CD6B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CAC6DD8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DFEC77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7238064F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6A570739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18AB8399" w14:textId="77777777" w:rsidTr="004C3F45">
        <w:tc>
          <w:tcPr>
            <w:tcW w:w="9054" w:type="dxa"/>
          </w:tcPr>
          <w:p w14:paraId="27BCFFBB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06E4562F" w14:textId="77777777" w:rsidR="00A01388" w:rsidRPr="004C22D0" w:rsidRDefault="00A01388" w:rsidP="00A01388">
      <w:pPr>
        <w:rPr>
          <w:sz w:val="20"/>
        </w:rPr>
      </w:pPr>
    </w:p>
    <w:p w14:paraId="00CAF523" w14:textId="77777777" w:rsidR="009916C6" w:rsidRPr="009322CF" w:rsidRDefault="009916C6" w:rsidP="009322CF"/>
    <w:sectPr w:rsidR="009916C6" w:rsidRPr="009322CF" w:rsidSect="00DF22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49E8" w14:textId="77777777" w:rsidR="00986B42" w:rsidRDefault="00986B42">
      <w:r>
        <w:separator/>
      </w:r>
    </w:p>
    <w:p w14:paraId="02F1315C" w14:textId="77777777" w:rsidR="00986B42" w:rsidRDefault="00986B42"/>
    <w:p w14:paraId="79FF555C" w14:textId="77777777" w:rsidR="00986B42" w:rsidRDefault="00986B42"/>
  </w:endnote>
  <w:endnote w:type="continuationSeparator" w:id="0">
    <w:p w14:paraId="2183C0BD" w14:textId="77777777" w:rsidR="00986B42" w:rsidRDefault="00986B42">
      <w:r>
        <w:continuationSeparator/>
      </w:r>
    </w:p>
    <w:p w14:paraId="5685C469" w14:textId="77777777" w:rsidR="00986B42" w:rsidRDefault="00986B42"/>
    <w:p w14:paraId="64CCE15C" w14:textId="77777777" w:rsidR="00986B42" w:rsidRDefault="00986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D50C" w14:textId="77777777" w:rsidR="008D5630" w:rsidRDefault="008D56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AF42" w14:textId="68219A5F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</w:t>
    </w:r>
    <w:r w:rsidR="0030059A">
      <w:rPr>
        <w:rFonts w:cs="Arial"/>
        <w:sz w:val="16"/>
        <w:szCs w:val="16"/>
      </w:rPr>
      <w:t>Vitaliteitsprogramma ten behoeve van studenten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A6E9" w14:textId="77777777" w:rsidR="008D5630" w:rsidRDefault="008D56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960C" w14:textId="77777777" w:rsidR="00986B42" w:rsidRDefault="00986B42">
      <w:r>
        <w:separator/>
      </w:r>
    </w:p>
    <w:p w14:paraId="167E06AE" w14:textId="77777777" w:rsidR="00986B42" w:rsidRDefault="00986B42"/>
    <w:p w14:paraId="7BD2FD26" w14:textId="77777777" w:rsidR="00986B42" w:rsidRDefault="00986B42"/>
  </w:footnote>
  <w:footnote w:type="continuationSeparator" w:id="0">
    <w:p w14:paraId="798158C7" w14:textId="77777777" w:rsidR="00986B42" w:rsidRDefault="00986B42">
      <w:r>
        <w:continuationSeparator/>
      </w:r>
    </w:p>
    <w:p w14:paraId="7237C9D1" w14:textId="77777777" w:rsidR="00986B42" w:rsidRDefault="00986B42"/>
    <w:p w14:paraId="61465D1F" w14:textId="77777777" w:rsidR="00986B42" w:rsidRDefault="00986B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B986" w14:textId="77777777" w:rsidR="004C3F45" w:rsidRDefault="004C3F45"/>
  <w:p w14:paraId="083315D0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F4F" w14:textId="295D18C5" w:rsidR="004C3F45" w:rsidRDefault="008D5630" w:rsidP="008D5630">
    <w:pPr>
      <w:jc w:val="center"/>
      <w:rPr>
        <w:noProof/>
      </w:rPr>
    </w:pPr>
    <w:r>
      <w:rPr>
        <w:rFonts w:ascii="Corbel" w:hAnsi="Corbel"/>
        <w:b/>
        <w:noProof/>
        <w:sz w:val="36"/>
        <w:szCs w:val="36"/>
      </w:rPr>
      <w:drawing>
        <wp:inline distT="0" distB="0" distL="0" distR="0" wp14:anchorId="738C020C" wp14:editId="135C81E0">
          <wp:extent cx="1562100" cy="586463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259" cy="5910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FE8018" w14:textId="6D77C8A7" w:rsidR="004C3F45" w:rsidRDefault="004C3F45" w:rsidP="008D5630">
    <w:pPr>
      <w:ind w:right="368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856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6975898"/>
    <w:multiLevelType w:val="hybridMultilevel"/>
    <w:tmpl w:val="51825662"/>
    <w:lvl w:ilvl="0" w:tplc="6C6CD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ED7EFA"/>
    <w:multiLevelType w:val="hybridMultilevel"/>
    <w:tmpl w:val="6988DE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4B09D1"/>
    <w:multiLevelType w:val="hybridMultilevel"/>
    <w:tmpl w:val="9D928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1554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059A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680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07FA2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630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6B4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841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49F5B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5FFDD7-A83A-4689-BEC8-0DDFD74F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11</TotalTime>
  <Pages>6</Pages>
  <Words>829</Words>
  <Characters>4560</Characters>
  <Application>Microsoft Office Word</Application>
  <DocSecurity>0</DocSecurity>
  <Lines>38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5379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5</cp:revision>
  <cp:lastPrinted>2013-11-08T11:03:00Z</cp:lastPrinted>
  <dcterms:created xsi:type="dcterms:W3CDTF">2022-05-21T16:29:00Z</dcterms:created>
  <dcterms:modified xsi:type="dcterms:W3CDTF">2022-09-01T14:05:00Z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