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83DA5" w14:textId="20D48890" w:rsidR="00B202F4" w:rsidRPr="00B202F4" w:rsidRDefault="00B202F4" w:rsidP="00B202F4">
      <w:pPr>
        <w:rPr>
          <w:b/>
          <w:bCs/>
          <w:sz w:val="22"/>
          <w:szCs w:val="22"/>
        </w:rPr>
      </w:pPr>
      <w:r w:rsidRPr="00B202F4">
        <w:rPr>
          <w:b/>
          <w:bCs/>
          <w:sz w:val="22"/>
          <w:szCs w:val="22"/>
        </w:rPr>
        <w:t xml:space="preserve">BIJLAGE </w:t>
      </w:r>
      <w:r w:rsidR="00D15F7D">
        <w:rPr>
          <w:b/>
          <w:bCs/>
          <w:sz w:val="22"/>
          <w:szCs w:val="22"/>
        </w:rPr>
        <w:t>7</w:t>
      </w:r>
    </w:p>
    <w:p w14:paraId="3D709F1F" w14:textId="06926F5A" w:rsidR="00B202F4" w:rsidRDefault="00B202F4" w:rsidP="00B202F4">
      <w:r>
        <w:t xml:space="preserve">HOLDINGVERKLARING </w:t>
      </w:r>
      <w:r w:rsidR="00D15F7D">
        <w:t>UITZENDKRACHTEN</w:t>
      </w:r>
    </w:p>
    <w:p w14:paraId="24954D58" w14:textId="77777777" w:rsidR="00B202F4" w:rsidRP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202F4">
        <w:rPr>
          <w:b/>
          <w:bCs/>
        </w:rPr>
        <w:t xml:space="preserve">Garantieverklaring holding/concernmaatschappij </w:t>
      </w:r>
    </w:p>
    <w:p w14:paraId="0EC4DDB9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7AB0E3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Naam bedrijf:</w:t>
      </w:r>
      <w:r>
        <w:tab/>
        <w:t>………………………………………………………………………………….</w:t>
      </w:r>
    </w:p>
    <w:p w14:paraId="4AE0D48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Adres:</w:t>
      </w:r>
      <w:r>
        <w:tab/>
        <w:t>………………………………………………………………………………….</w:t>
      </w:r>
    </w:p>
    <w:p w14:paraId="2E45ED4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Postcode en plaats:</w:t>
      </w:r>
      <w:r>
        <w:tab/>
        <w:t>………………………………………………………………………………….</w:t>
      </w:r>
    </w:p>
    <w:p w14:paraId="4BAC730A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C633F4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hierna te noemen:</w:t>
      </w:r>
      <w:r>
        <w:tab/>
      </w:r>
      <w:r w:rsidRPr="00B202F4">
        <w:rPr>
          <w:b/>
          <w:bCs/>
        </w:rPr>
        <w:t>de holding</w:t>
      </w:r>
      <w:r>
        <w:t xml:space="preserve"> </w:t>
      </w:r>
    </w:p>
    <w:p w14:paraId="1BC3F202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27EC73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Ondergetekende, </w:t>
      </w:r>
    </w:p>
    <w:p w14:paraId="61A6DAAE" w14:textId="38DC523F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overwegende dat </w:t>
      </w:r>
      <w:r w:rsidRPr="00B202F4">
        <w:rPr>
          <w:highlight w:val="yellow"/>
        </w:rPr>
        <w:t>&lt;naam inschrijver invullen&gt;</w:t>
      </w:r>
      <w:r>
        <w:t xml:space="preserve"> een dochtermaatschappij van de holding is en dat deze Inschrijver voor de Inschrijving ter zake van de aanbesteding</w:t>
      </w:r>
      <w:r w:rsidR="00D15F7D">
        <w:t xml:space="preserve"> Uitzendkrachten met betrekking tot de financieel en economische draagkracht </w:t>
      </w:r>
      <w:r>
        <w:t xml:space="preserve">gebruik </w:t>
      </w:r>
      <w:r w:rsidR="00D15F7D">
        <w:t xml:space="preserve">maakt </w:t>
      </w:r>
      <w:r>
        <w:t>van de financiële gegevens van de holding,</w:t>
      </w:r>
      <w:r w:rsidR="00D15F7D">
        <w:t xml:space="preserve"> dan wel dat er sprake is van een geconsolideerde jaarrekening.</w:t>
      </w:r>
      <w:r>
        <w:t xml:space="preserve"> </w:t>
      </w:r>
    </w:p>
    <w:p w14:paraId="59203C6C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BAD4B3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verklaart dat </w:t>
      </w:r>
    </w:p>
    <w:p w14:paraId="5DFA689E" w14:textId="6990F49A" w:rsidR="00D15F7D" w:rsidRPr="00D15F7D" w:rsidRDefault="00B202F4" w:rsidP="00D15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 holding zich hierbij - onder voorwaarde van gunning van de opdracht – </w:t>
      </w:r>
      <w:r w:rsidR="00D15F7D">
        <w:t>volledig en onvoorwaardelijk</w:t>
      </w:r>
      <w:r>
        <w:t xml:space="preserve"> garant stelt voor de nakoming van alle verplichtingen, die uit hoofde van de onderhavige aanbesteding gesloten </w:t>
      </w:r>
      <w:r w:rsidR="00D15F7D">
        <w:t>Raamo</w:t>
      </w:r>
      <w:r>
        <w:t>vereenkomst(en) door Inschrijver worden aangegaan</w:t>
      </w:r>
      <w:r w:rsidR="00D15F7D">
        <w:t>,</w:t>
      </w:r>
      <w:r>
        <w:t xml:space="preserve"> </w:t>
      </w:r>
      <w:r w:rsidR="00D15F7D" w:rsidRPr="00D15F7D">
        <w:t>alsmede dat zij zich namens de Inschrijver bij gunning van de Raamovereenkomst</w:t>
      </w:r>
      <w:r w:rsidR="00D15F7D">
        <w:t>(en)</w:t>
      </w:r>
      <w:r w:rsidR="00D15F7D" w:rsidRPr="00D15F7D">
        <w:t xml:space="preserve"> volledig en onvoorwaardelijk garant stelt voor de uit de rechtshandelingen van de Inschrijver voortvloeiende schulden in het kader van deze Opdracht, ook na eventueel faillissement of liquidatie van de Inschrijver</w:t>
      </w:r>
      <w:r w:rsidR="00D15F7D">
        <w:t>.</w:t>
      </w:r>
    </w:p>
    <w:p w14:paraId="4E7EAC38" w14:textId="6A8C506F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CA1CE5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75ABF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Plaats:</w:t>
      </w:r>
      <w:r>
        <w:tab/>
        <w:t>…………………………………….</w:t>
      </w:r>
      <w:r>
        <w:tab/>
        <w:t>Datum:</w:t>
      </w:r>
      <w:r>
        <w:tab/>
        <w:t>…………………………………….</w:t>
      </w:r>
    </w:p>
    <w:p w14:paraId="04006FA1" w14:textId="4CC524F5" w:rsidR="030F1FB5" w:rsidRDefault="030F1FB5" w:rsidP="030F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</w:p>
    <w:p w14:paraId="587405B3" w14:textId="2062D2EB" w:rsidR="030F1FB5" w:rsidRDefault="030F1FB5" w:rsidP="030F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</w:p>
    <w:p w14:paraId="3B52B371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Naam:</w:t>
      </w:r>
      <w:r>
        <w:tab/>
        <w:t>…………………………………….</w:t>
      </w:r>
      <w:r>
        <w:tab/>
        <w:t>Functie:</w:t>
      </w:r>
      <w:r>
        <w:tab/>
        <w:t>…………………………………….</w:t>
      </w:r>
    </w:p>
    <w:p w14:paraId="6EBABCEE" w14:textId="77777777" w:rsidR="00B202F4" w:rsidRDefault="00B202F4" w:rsidP="030F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08CEBE" w14:textId="4CAA7574" w:rsidR="030F1FB5" w:rsidRDefault="030F1FB5" w:rsidP="030F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8274A0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Handtekening …………………………………….</w:t>
      </w:r>
    </w:p>
    <w:p w14:paraId="38C107A0" w14:textId="77777777" w:rsidR="00C425A6" w:rsidRDefault="00C425A6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A5BF6E" w14:textId="77777777" w:rsidR="030F1FB5" w:rsidRDefault="030F1FB5" w:rsidP="030F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BC819A6" w14:textId="77777777" w:rsidR="3AC14A40" w:rsidRDefault="3AC14A40" w:rsidP="030F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Plaats:</w:t>
      </w:r>
      <w:r>
        <w:tab/>
        <w:t>…………………………………….</w:t>
      </w:r>
      <w:r>
        <w:tab/>
        <w:t>Datum:</w:t>
      </w:r>
      <w:r>
        <w:tab/>
        <w:t>…………………………………….</w:t>
      </w:r>
    </w:p>
    <w:p w14:paraId="46A63BFD" w14:textId="1C4CBCE4" w:rsidR="030F1FB5" w:rsidRDefault="030F1FB5" w:rsidP="030F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</w:p>
    <w:p w14:paraId="256F8871" w14:textId="2173F535" w:rsidR="030F1FB5" w:rsidRDefault="030F1FB5" w:rsidP="030F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</w:p>
    <w:p w14:paraId="2B6E16DA" w14:textId="77777777" w:rsidR="3AC14A40" w:rsidRDefault="3AC14A40" w:rsidP="030F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Naam:</w:t>
      </w:r>
      <w:r>
        <w:tab/>
        <w:t>…………………………………….</w:t>
      </w:r>
      <w:r>
        <w:tab/>
        <w:t>Functie:</w:t>
      </w:r>
      <w:r>
        <w:tab/>
        <w:t>…………………………………….</w:t>
      </w:r>
    </w:p>
    <w:p w14:paraId="14E0B719" w14:textId="77777777" w:rsidR="030F1FB5" w:rsidRDefault="030F1FB5" w:rsidP="030F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18338ED" w14:textId="77777777" w:rsidR="030F1FB5" w:rsidRDefault="030F1FB5" w:rsidP="030F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65A85F" w14:textId="77777777" w:rsidR="3AC14A40" w:rsidRDefault="3AC14A40" w:rsidP="030F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Handtekening …………………………………….</w:t>
      </w:r>
    </w:p>
    <w:p w14:paraId="6B2E1565" w14:textId="4055979F" w:rsidR="030F1FB5" w:rsidRDefault="030F1FB5" w:rsidP="030F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2E0BF5" w14:textId="77777777" w:rsidR="00B202F4" w:rsidRDefault="00B202F4" w:rsidP="00C425A6">
      <w:pPr>
        <w:pStyle w:val="Lijstaline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t>Deze verklaring dient door een bestuurder van de holding te worden ondertekend (zie onder kop</w:t>
      </w:r>
      <w:r w:rsidR="00C425A6">
        <w:t xml:space="preserve"> </w:t>
      </w:r>
      <w:r>
        <w:t>‘Bestuurder(s)’ op het uittreksel uit het handelsregister), dus niet door een gevolmachtigde/procuratiehouder.</w:t>
      </w:r>
    </w:p>
    <w:sectPr w:rsidR="00B202F4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A57FA" w14:textId="77777777" w:rsidR="001F10BA" w:rsidRDefault="001F10BA" w:rsidP="00C27FEF">
      <w:pPr>
        <w:spacing w:line="240" w:lineRule="auto"/>
      </w:pPr>
      <w:r>
        <w:separator/>
      </w:r>
    </w:p>
  </w:endnote>
  <w:endnote w:type="continuationSeparator" w:id="0">
    <w:p w14:paraId="59EF3047" w14:textId="77777777" w:rsidR="001F10BA" w:rsidRDefault="001F10BA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5BA42DF8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4DBF1C7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54D71DEF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44845C42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96205" w14:textId="77777777" w:rsidR="001F10BA" w:rsidRPr="00C27FEF" w:rsidRDefault="001F10BA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3FECFE22" w14:textId="77777777" w:rsidR="001F10BA" w:rsidRDefault="001F10BA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2AA12" w14:textId="77777777" w:rsidR="001B3B58" w:rsidRDefault="001B3B58">
    <w:pPr>
      <w:pStyle w:val="Koptekst"/>
    </w:pPr>
  </w:p>
  <w:p w14:paraId="251348AF" w14:textId="77777777" w:rsidR="001B3B58" w:rsidRDefault="001B3B58">
    <w:pPr>
      <w:pStyle w:val="Koptekst"/>
    </w:pPr>
  </w:p>
  <w:p w14:paraId="6FD83ABC" w14:textId="77777777" w:rsidR="001B3B58" w:rsidRDefault="001B3B58">
    <w:pPr>
      <w:pStyle w:val="Koptekst"/>
    </w:pPr>
  </w:p>
  <w:p w14:paraId="55524458" w14:textId="77777777" w:rsidR="001B3B58" w:rsidRDefault="001B3B58">
    <w:pPr>
      <w:pStyle w:val="Koptekst"/>
    </w:pPr>
  </w:p>
  <w:p w14:paraId="5014BC29" w14:textId="77777777" w:rsidR="001B3B58" w:rsidRDefault="001B3B58">
    <w:pPr>
      <w:pStyle w:val="Koptekst"/>
    </w:pPr>
  </w:p>
  <w:p w14:paraId="468342B7" w14:textId="77777777" w:rsidR="001B3B58" w:rsidRDefault="001B3B58">
    <w:pPr>
      <w:pStyle w:val="Koptekst"/>
    </w:pPr>
  </w:p>
  <w:p w14:paraId="34A34DCF" w14:textId="77777777" w:rsidR="001B3B58" w:rsidRDefault="001B3B58">
    <w:pPr>
      <w:pStyle w:val="Koptekst"/>
    </w:pPr>
  </w:p>
  <w:p w14:paraId="77ECC42E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44ABF271" wp14:editId="1380C493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6307F"/>
    <w:multiLevelType w:val="hybridMultilevel"/>
    <w:tmpl w:val="4C723A1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6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547254440">
    <w:abstractNumId w:val="6"/>
  </w:num>
  <w:num w:numId="2" w16cid:durableId="315955882">
    <w:abstractNumId w:val="6"/>
  </w:num>
  <w:num w:numId="3" w16cid:durableId="968634544">
    <w:abstractNumId w:val="6"/>
  </w:num>
  <w:num w:numId="4" w16cid:durableId="672295405">
    <w:abstractNumId w:val="6"/>
  </w:num>
  <w:num w:numId="5" w16cid:durableId="177894005">
    <w:abstractNumId w:val="3"/>
  </w:num>
  <w:num w:numId="6" w16cid:durableId="665981">
    <w:abstractNumId w:val="5"/>
  </w:num>
  <w:num w:numId="7" w16cid:durableId="1182235683">
    <w:abstractNumId w:val="4"/>
  </w:num>
  <w:num w:numId="8" w16cid:durableId="960308484">
    <w:abstractNumId w:val="1"/>
  </w:num>
  <w:num w:numId="9" w16cid:durableId="155607681">
    <w:abstractNumId w:val="4"/>
  </w:num>
  <w:num w:numId="10" w16cid:durableId="1623805229">
    <w:abstractNumId w:val="5"/>
  </w:num>
  <w:num w:numId="11" w16cid:durableId="1064791583">
    <w:abstractNumId w:val="1"/>
  </w:num>
  <w:num w:numId="12" w16cid:durableId="1847742837">
    <w:abstractNumId w:val="3"/>
  </w:num>
  <w:num w:numId="13" w16cid:durableId="1947956542">
    <w:abstractNumId w:val="2"/>
  </w:num>
  <w:num w:numId="14" w16cid:durableId="133451999">
    <w:abstractNumId w:val="2"/>
  </w:num>
  <w:num w:numId="15" w16cid:durableId="101654153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D15F7D"/>
    <w:rsid w:val="00136BFD"/>
    <w:rsid w:val="001B3B58"/>
    <w:rsid w:val="001C1F6E"/>
    <w:rsid w:val="001F10BA"/>
    <w:rsid w:val="002C3E17"/>
    <w:rsid w:val="004151E8"/>
    <w:rsid w:val="00B202F4"/>
    <w:rsid w:val="00B97A1E"/>
    <w:rsid w:val="00BA1BF3"/>
    <w:rsid w:val="00C27FEF"/>
    <w:rsid w:val="00C425A6"/>
    <w:rsid w:val="00D15F7D"/>
    <w:rsid w:val="00DB5539"/>
    <w:rsid w:val="00DD7E6E"/>
    <w:rsid w:val="030F1FB5"/>
    <w:rsid w:val="08928BCC"/>
    <w:rsid w:val="3AC1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8F416"/>
  <w15:chartTrackingRefBased/>
  <w15:docId w15:val="{559E38C3-FE35-40E4-B6B5-38E25416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Lijstalinea">
    <w:name w:val="List Paragraph"/>
    <w:basedOn w:val="Standaard"/>
    <w:uiPriority w:val="34"/>
    <w:qFormat/>
    <w:rsid w:val="00C42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ijnenbergMartine\Kadaster\PO%20-%205.0%20Inhuur%20-%20EA%20flex%202018\EA%20UK%202022\04%20Aanbestedingsdocumenten%20definitief\20221108\bijlagen\Bijlage%20x%20Holdingverklar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0BE05854EBA84099D2C07592D941D4" ma:contentTypeVersion="2" ma:contentTypeDescription="Een nieuw document maken." ma:contentTypeScope="" ma:versionID="109c1fa72d2a850272c173780782f0db">
  <xsd:schema xmlns:xsd="http://www.w3.org/2001/XMLSchema" xmlns:xs="http://www.w3.org/2001/XMLSchema" xmlns:p="http://schemas.microsoft.com/office/2006/metadata/properties" xmlns:ns2="a117ab86-3f7e-4777-bb9f-39f19fad6863" targetNamespace="http://schemas.microsoft.com/office/2006/metadata/properties" ma:root="true" ma:fieldsID="57447661acab0899b498774076888627" ns2:_="">
    <xsd:import namespace="a117ab86-3f7e-4777-bb9f-39f19fad6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7ab86-3f7e-4777-bb9f-39f19fad6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B8E164-8B22-4ECC-9393-99D446C0C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7ab86-3f7e-4777-bb9f-39f19fad6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Holdingverklaring</Template>
  <TotalTime>0</TotalTime>
  <Pages>1</Pages>
  <Words>259</Words>
  <Characters>1427</Characters>
  <Application>Microsoft Office Word</Application>
  <DocSecurity>0</DocSecurity>
  <Lines>11</Lines>
  <Paragraphs>3</Paragraphs>
  <ScaleCrop>false</ScaleCrop>
  <Company>PC Support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Konijnenberg, Martine</dc:creator>
  <cp:keywords/>
  <dc:description>Geschikt om teksten op te maken volgens de Kadaster huisstijl met gebruiking van de Kadaster werkbalk.</dc:description>
  <cp:lastModifiedBy>Graaf, Leonie van de</cp:lastModifiedBy>
  <cp:revision>3</cp:revision>
  <dcterms:created xsi:type="dcterms:W3CDTF">2022-11-18T08:25:00Z</dcterms:created>
  <dcterms:modified xsi:type="dcterms:W3CDTF">2023-02-09T11:19:00Z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0x010100160BE05854EBA84099D2C07592D941D4</vt:lpwstr>
  </property>
</Properties>
</file>