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B8C9" w14:textId="77777777" w:rsidR="001B573A" w:rsidRPr="00F82A1B" w:rsidRDefault="001B573A" w:rsidP="001B573A">
      <w:pPr>
        <w:rPr>
          <w:b/>
          <w:bCs/>
          <w:sz w:val="22"/>
          <w:szCs w:val="22"/>
        </w:rPr>
      </w:pPr>
      <w:r w:rsidRPr="736829E4">
        <w:rPr>
          <w:b/>
          <w:bCs/>
          <w:sz w:val="22"/>
          <w:szCs w:val="22"/>
        </w:rPr>
        <w:t>BIJLAGE 2</w:t>
      </w:r>
    </w:p>
    <w:p w14:paraId="5B60C71E" w14:textId="77777777" w:rsidR="001B573A" w:rsidRDefault="001B573A" w:rsidP="001B573A">
      <w:r>
        <w:t xml:space="preserve">REFERENTIEFORMULIER </w:t>
      </w:r>
      <w:r>
        <w:rPr>
          <w:b/>
          <w:bCs/>
        </w:rPr>
        <w:t>Europese aanbesteding Uitzendkrachten</w:t>
      </w:r>
      <w:r>
        <w:t xml:space="preserve"> </w:t>
      </w:r>
    </w:p>
    <w:p w14:paraId="2AC3AA68" w14:textId="77777777" w:rsidR="001B573A" w:rsidRDefault="001B573A" w:rsidP="001B573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3"/>
        <w:gridCol w:w="5435"/>
      </w:tblGrid>
      <w:tr w:rsidR="001B573A" w:rsidRPr="002A0F8C" w14:paraId="1CF8E6D7" w14:textId="77777777" w:rsidTr="736829E4">
        <w:tc>
          <w:tcPr>
            <w:tcW w:w="3343" w:type="dxa"/>
          </w:tcPr>
          <w:p w14:paraId="2F6D2FD3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 xml:space="preserve">Naam </w:t>
            </w:r>
            <w:r>
              <w:rPr>
                <w:rFonts w:cs="Arial"/>
                <w:szCs w:val="18"/>
              </w:rPr>
              <w:t>Inschrijver</w:t>
            </w:r>
          </w:p>
          <w:p w14:paraId="0AD0758A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7A39F856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77770D10" w14:textId="77777777" w:rsidTr="736829E4">
        <w:tc>
          <w:tcPr>
            <w:tcW w:w="3343" w:type="dxa"/>
          </w:tcPr>
          <w:p w14:paraId="13BC99A7" w14:textId="77777777" w:rsidR="001B573A" w:rsidRPr="002A0F8C" w:rsidRDefault="001B573A" w:rsidP="00B515CC">
            <w:pPr>
              <w:rPr>
                <w:rFonts w:cs="Arial"/>
                <w:szCs w:val="18"/>
                <w:highlight w:val="lightGray"/>
              </w:rPr>
            </w:pPr>
            <w:r w:rsidRPr="002A0F8C">
              <w:rPr>
                <w:rFonts w:cs="Arial"/>
                <w:szCs w:val="18"/>
                <w:highlight w:val="lightGray"/>
              </w:rPr>
              <w:t>Heeft betrekking op perceel</w:t>
            </w:r>
          </w:p>
        </w:tc>
        <w:tc>
          <w:tcPr>
            <w:tcW w:w="5435" w:type="dxa"/>
            <w:shd w:val="clear" w:color="auto" w:fill="F2F2F2" w:themeFill="background1" w:themeFillShade="F2"/>
          </w:tcPr>
          <w:p w14:paraId="455F6373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 / 2 (doorhalen wat niet van toepassing is)</w:t>
            </w:r>
          </w:p>
        </w:tc>
      </w:tr>
      <w:tr w:rsidR="001B573A" w:rsidRPr="002A0F8C" w14:paraId="0F5FCBE8" w14:textId="77777777" w:rsidTr="736829E4">
        <w:tc>
          <w:tcPr>
            <w:tcW w:w="3343" w:type="dxa"/>
          </w:tcPr>
          <w:p w14:paraId="2D3D1A4C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Heeft betrekking op kerncompetentie</w:t>
            </w:r>
          </w:p>
        </w:tc>
        <w:tc>
          <w:tcPr>
            <w:tcW w:w="5435" w:type="dxa"/>
            <w:shd w:val="clear" w:color="auto" w:fill="F2F2F2" w:themeFill="background1" w:themeFillShade="F2"/>
          </w:tcPr>
          <w:p w14:paraId="1C269646" w14:textId="77777777" w:rsidR="001B573A" w:rsidRPr="002A0F8C" w:rsidRDefault="001B573A" w:rsidP="00B515CC">
            <w:pPr>
              <w:rPr>
                <w:rFonts w:cs="Arial"/>
                <w:szCs w:val="18"/>
                <w:highlight w:val="lightGray"/>
              </w:rPr>
            </w:pPr>
            <w:r w:rsidRPr="002A0F8C">
              <w:rPr>
                <w:rFonts w:cs="Arial"/>
                <w:szCs w:val="18"/>
                <w:highlight w:val="lightGray"/>
              </w:rPr>
              <w:t>1 / 2 (doorhalen wat niet van toepassing is)</w:t>
            </w:r>
          </w:p>
        </w:tc>
      </w:tr>
      <w:tr w:rsidR="001B573A" w:rsidRPr="002A0F8C" w14:paraId="42F705E8" w14:textId="77777777" w:rsidTr="736829E4">
        <w:tc>
          <w:tcPr>
            <w:tcW w:w="3343" w:type="dxa"/>
          </w:tcPr>
          <w:p w14:paraId="691E39E7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47A03CB7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6946249A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0EEE97F2" w14:textId="77777777" w:rsidTr="736829E4">
        <w:tc>
          <w:tcPr>
            <w:tcW w:w="3343" w:type="dxa"/>
          </w:tcPr>
          <w:p w14:paraId="19AA6695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Adres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392E18AD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387587AE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  <w:p w14:paraId="0FE2E818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696859D6" w14:textId="77777777" w:rsidTr="736829E4">
        <w:tc>
          <w:tcPr>
            <w:tcW w:w="3343" w:type="dxa"/>
          </w:tcPr>
          <w:p w14:paraId="7247CD5E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Postcode + vestigingsplaats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479E80AA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26BADACB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3D0D4CAB" w14:textId="77777777" w:rsidTr="736829E4">
        <w:tc>
          <w:tcPr>
            <w:tcW w:w="3343" w:type="dxa"/>
          </w:tcPr>
          <w:p w14:paraId="634B5A81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contactpersoon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5CDBF90D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7DEE6107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433B4EBD" w14:textId="77777777" w:rsidTr="736829E4">
        <w:tc>
          <w:tcPr>
            <w:tcW w:w="3343" w:type="dxa"/>
          </w:tcPr>
          <w:p w14:paraId="4243112A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Contactgegevens contactpersoon:</w:t>
            </w:r>
          </w:p>
          <w:p w14:paraId="21F65851" w14:textId="77777777" w:rsidR="001B573A" w:rsidRPr="002A0F8C" w:rsidRDefault="001B573A" w:rsidP="00B515CC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telefoonnummer(s)</w:t>
            </w:r>
          </w:p>
          <w:p w14:paraId="02A6F006" w14:textId="77777777" w:rsidR="001B573A" w:rsidRPr="002A0F8C" w:rsidRDefault="001B573A" w:rsidP="00B515CC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e-mailadres</w:t>
            </w:r>
          </w:p>
          <w:p w14:paraId="5952CC6D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58795EEB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7E93DF52" w14:textId="77777777" w:rsidTr="736829E4">
        <w:tc>
          <w:tcPr>
            <w:tcW w:w="3343" w:type="dxa"/>
          </w:tcPr>
          <w:p w14:paraId="55487BAE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Omschrijving kerncompetentie</w:t>
            </w:r>
            <w:r>
              <w:rPr>
                <w:rFonts w:cs="Arial"/>
                <w:szCs w:val="18"/>
              </w:rPr>
              <w:t xml:space="preserve"> 1</w:t>
            </w:r>
          </w:p>
        </w:tc>
        <w:tc>
          <w:tcPr>
            <w:tcW w:w="5435" w:type="dxa"/>
            <w:shd w:val="clear" w:color="auto" w:fill="F2F2F2" w:themeFill="background1" w:themeFillShade="F2"/>
          </w:tcPr>
          <w:p w14:paraId="41E9C0EC" w14:textId="1EC42C08" w:rsidR="001B573A" w:rsidRPr="004D2E82" w:rsidRDefault="4477FE04" w:rsidP="736829E4">
            <w:pPr>
              <w:textAlignment w:val="baseline"/>
              <w:rPr>
                <w:rFonts w:eastAsia="Arial" w:cs="Arial"/>
                <w:szCs w:val="18"/>
              </w:rPr>
            </w:pPr>
            <w:r w:rsidRPr="736829E4">
              <w:rPr>
                <w:rFonts w:eastAsia="Arial" w:cs="Arial"/>
                <w:szCs w:val="18"/>
              </w:rPr>
              <w:t>Inschrijver heeft aantoonbare ervaring met de in- door- en uitstroom van uitzendkrachten op administratief en ondersteunend gebied uitgaande van een minimale omvang van 76.356 uren per jaar.</w:t>
            </w:r>
          </w:p>
          <w:p w14:paraId="58BDA5F0" w14:textId="46CC5B52" w:rsidR="001B573A" w:rsidRPr="004D2E82" w:rsidRDefault="4477FE04" w:rsidP="736829E4">
            <w:pPr>
              <w:textAlignment w:val="baseline"/>
              <w:rPr>
                <w:rFonts w:eastAsia="Arial" w:cs="Arial"/>
                <w:szCs w:val="18"/>
              </w:rPr>
            </w:pPr>
            <w:r w:rsidRPr="736829E4">
              <w:rPr>
                <w:rFonts w:eastAsia="Arial" w:cs="Arial"/>
                <w:szCs w:val="18"/>
              </w:rPr>
              <w:t>Inschrijver is verantwoordelijk voor het verzorgen van de administratieve afhandeling en het beheersen van financiële en juridische risico's.</w:t>
            </w:r>
          </w:p>
        </w:tc>
      </w:tr>
      <w:tr w:rsidR="001B573A" w:rsidRPr="002A0F8C" w14:paraId="33146DEF" w14:textId="77777777" w:rsidTr="736829E4">
        <w:tc>
          <w:tcPr>
            <w:tcW w:w="3343" w:type="dxa"/>
          </w:tcPr>
          <w:p w14:paraId="09EB45A7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Beschrijving opdracht</w:t>
            </w:r>
          </w:p>
          <w:p w14:paraId="21DBCAB2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07FBDCE5" w14:textId="77777777" w:rsidR="001B573A" w:rsidRPr="002A0F8C" w:rsidRDefault="001B573A" w:rsidP="736829E4">
            <w:pPr>
              <w:rPr>
                <w:rFonts w:cs="Arial"/>
              </w:rPr>
            </w:pPr>
            <w:r w:rsidRPr="736829E4">
              <w:rPr>
                <w:rFonts w:cs="Arial"/>
              </w:rPr>
              <w:t xml:space="preserve">Toelichten waar de referentie voldoet aan de kerncompetentie </w:t>
            </w:r>
            <w:r>
              <w:t>1</w:t>
            </w:r>
          </w:p>
          <w:p w14:paraId="6455E294" w14:textId="77777777" w:rsidR="001B573A" w:rsidRDefault="001B573A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4DE23A1B" w14:textId="77777777" w:rsidR="001B573A" w:rsidRDefault="001B573A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szCs w:val="18"/>
                <w:highlight w:val="yellow"/>
              </w:rPr>
            </w:pPr>
          </w:p>
          <w:p w14:paraId="7ADBFEB0" w14:textId="77777777" w:rsidR="001B573A" w:rsidRDefault="001B573A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szCs w:val="18"/>
                <w:highlight w:val="yellow"/>
              </w:rPr>
            </w:pPr>
          </w:p>
          <w:p w14:paraId="64C6A0D1" w14:textId="77777777" w:rsidR="001B573A" w:rsidRDefault="001B573A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B573A" w:rsidRPr="002A0F8C" w14:paraId="0761A5FB" w14:textId="77777777" w:rsidTr="736829E4">
        <w:tc>
          <w:tcPr>
            <w:tcW w:w="3343" w:type="dxa"/>
          </w:tcPr>
          <w:p w14:paraId="31CA34E7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Omschrijving kerncompetentie</w:t>
            </w:r>
            <w:r>
              <w:rPr>
                <w:rFonts w:cs="Arial"/>
                <w:szCs w:val="18"/>
              </w:rPr>
              <w:t xml:space="preserve"> 2</w:t>
            </w:r>
          </w:p>
        </w:tc>
        <w:tc>
          <w:tcPr>
            <w:tcW w:w="5435" w:type="dxa"/>
            <w:shd w:val="clear" w:color="auto" w:fill="F2F2F2" w:themeFill="background1" w:themeFillShade="F2"/>
          </w:tcPr>
          <w:p w14:paraId="3A69F7D9" w14:textId="0D169229" w:rsidR="001B573A" w:rsidRDefault="450B1029" w:rsidP="736829E4">
            <w:pPr>
              <w:rPr>
                <w:rFonts w:eastAsia="Arial" w:cs="Arial"/>
                <w:szCs w:val="18"/>
              </w:rPr>
            </w:pPr>
            <w:r w:rsidRPr="736829E4">
              <w:rPr>
                <w:rFonts w:eastAsia="Arial" w:cs="Arial"/>
                <w:szCs w:val="18"/>
              </w:rPr>
              <w:t>Inschrijver heeft aantoonbare ervaring met de in- door- en uitstroom van uitzendkrachten op gebied van medewerker klantcontactcenter uitgaande van een minimale omvang van 15.608 uren per jaar.</w:t>
            </w:r>
          </w:p>
          <w:p w14:paraId="333EB2E4" w14:textId="7001F3F3" w:rsidR="001B573A" w:rsidRDefault="450B1029" w:rsidP="736829E4">
            <w:pPr>
              <w:rPr>
                <w:rFonts w:eastAsia="Arial" w:cs="Arial"/>
                <w:szCs w:val="18"/>
              </w:rPr>
            </w:pPr>
            <w:r w:rsidRPr="736829E4">
              <w:rPr>
                <w:rFonts w:eastAsia="Arial" w:cs="Arial"/>
                <w:szCs w:val="18"/>
              </w:rPr>
              <w:t xml:space="preserve">Inschrijver is verantwoordelijk voor het verzorgen van de administratieve afhandeling en het beheersen van financiële en juridische risico's.   </w:t>
            </w:r>
          </w:p>
        </w:tc>
      </w:tr>
      <w:tr w:rsidR="001B573A" w:rsidRPr="002A0F8C" w14:paraId="6234C56B" w14:textId="77777777" w:rsidTr="736829E4">
        <w:tc>
          <w:tcPr>
            <w:tcW w:w="3343" w:type="dxa"/>
          </w:tcPr>
          <w:p w14:paraId="482936CB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Beschrijving opdracht</w:t>
            </w:r>
          </w:p>
          <w:p w14:paraId="7027F4D1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35" w:type="dxa"/>
            <w:shd w:val="clear" w:color="auto" w:fill="F2F2F2" w:themeFill="background1" w:themeFillShade="F2"/>
          </w:tcPr>
          <w:p w14:paraId="47E7E56B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Toelichten waar de referentie voldoet aan de kerncompetentie </w:t>
            </w:r>
            <w:r>
              <w:t>2</w:t>
            </w:r>
          </w:p>
          <w:p w14:paraId="26591E80" w14:textId="77777777" w:rsidR="001B573A" w:rsidRDefault="001B573A" w:rsidP="00B515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  <w:highlight w:val="yellow"/>
                <w:shd w:val="clear" w:color="auto" w:fill="FFFF00"/>
              </w:rPr>
            </w:pPr>
          </w:p>
          <w:p w14:paraId="43F3EC2B" w14:textId="77777777" w:rsidR="001B573A" w:rsidRDefault="001B573A" w:rsidP="00B515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  <w:shd w:val="clear" w:color="auto" w:fill="FFFF00"/>
              </w:rPr>
            </w:pPr>
          </w:p>
          <w:p w14:paraId="7FB7F506" w14:textId="77777777" w:rsidR="001B573A" w:rsidRDefault="001B573A" w:rsidP="00B515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  <w:shd w:val="clear" w:color="auto" w:fill="FFFF00"/>
              </w:rPr>
            </w:pPr>
          </w:p>
          <w:p w14:paraId="4F3FEB5A" w14:textId="77777777" w:rsidR="001B573A" w:rsidRDefault="001B573A" w:rsidP="00B515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  <w:highlight w:val="yellow"/>
                <w:shd w:val="clear" w:color="auto" w:fill="FFFF00"/>
              </w:rPr>
            </w:pPr>
          </w:p>
        </w:tc>
      </w:tr>
      <w:tr w:rsidR="001B573A" w:rsidRPr="002A0F8C" w14:paraId="4D38FCC6" w14:textId="77777777" w:rsidTr="736829E4">
        <w:tc>
          <w:tcPr>
            <w:tcW w:w="3343" w:type="dxa"/>
          </w:tcPr>
          <w:p w14:paraId="1D867F07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Periode uitvoering opdracht</w:t>
            </w:r>
            <w:r w:rsidRPr="002A0F8C">
              <w:rPr>
                <w:rFonts w:cs="Arial"/>
                <w:szCs w:val="18"/>
              </w:rPr>
              <w:tab/>
            </w:r>
          </w:p>
        </w:tc>
        <w:tc>
          <w:tcPr>
            <w:tcW w:w="5435" w:type="dxa"/>
            <w:shd w:val="clear" w:color="auto" w:fill="F2F2F2" w:themeFill="background1" w:themeFillShade="F2"/>
          </w:tcPr>
          <w:p w14:paraId="4BC3EB43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Van ………..  tot  ……………………</w:t>
            </w:r>
          </w:p>
          <w:p w14:paraId="36253A43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</w:tbl>
    <w:p w14:paraId="1E460901" w14:textId="77777777" w:rsidR="001B573A" w:rsidRDefault="001B573A" w:rsidP="001B573A"/>
    <w:p w14:paraId="7FD4335E" w14:textId="333E02B1" w:rsidR="001B573A" w:rsidRDefault="001B573A" w:rsidP="001B573A">
      <w:r w:rsidRPr="00F82A1B">
        <w:t xml:space="preserve">De aanbestedende dienst behoudt zich het recht voor om, </w:t>
      </w:r>
      <w:r w:rsidRPr="004D2E82">
        <w:t xml:space="preserve">zonder </w:t>
      </w:r>
      <w:r w:rsidR="003B78CA">
        <w:t>Inschrijver</w:t>
      </w:r>
      <w:r w:rsidRPr="00F82A1B">
        <w:t xml:space="preserve"> vooraf in kennis te stellen, contact op te nemen met de referent en de opgegeven referentie te controleren.</w:t>
      </w:r>
    </w:p>
    <w:p w14:paraId="0AC38C58" w14:textId="77777777" w:rsidR="001B573A" w:rsidRDefault="001B573A" w:rsidP="001B573A"/>
    <w:p w14:paraId="0AEBD4BA" w14:textId="77777777" w:rsidR="001B573A" w:rsidRDefault="001B573A" w:rsidP="001B573A">
      <w:r>
        <w:t>Getekend voor akkoord door:</w:t>
      </w:r>
    </w:p>
    <w:p w14:paraId="60D1090B" w14:textId="77777777" w:rsidR="00D51180" w:rsidRDefault="00D51180" w:rsidP="001B573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D51180" w14:paraId="676260DF" w14:textId="77777777" w:rsidTr="00D51180">
        <w:tc>
          <w:tcPr>
            <w:tcW w:w="4389" w:type="dxa"/>
          </w:tcPr>
          <w:p w14:paraId="064E19A1" w14:textId="77777777" w:rsidR="00D51180" w:rsidRDefault="00D51180" w:rsidP="001B573A">
            <w:r>
              <w:t>Naam Inschrijver</w:t>
            </w:r>
          </w:p>
          <w:p w14:paraId="0300C6AF" w14:textId="6F1B530D" w:rsidR="00D51180" w:rsidRDefault="00D51180" w:rsidP="001B573A"/>
        </w:tc>
        <w:tc>
          <w:tcPr>
            <w:tcW w:w="4389" w:type="dxa"/>
          </w:tcPr>
          <w:p w14:paraId="4FD2DC83" w14:textId="77777777" w:rsidR="00D51180" w:rsidRDefault="00D51180" w:rsidP="001B573A"/>
        </w:tc>
      </w:tr>
      <w:tr w:rsidR="00D51180" w14:paraId="4A498E7F" w14:textId="77777777" w:rsidTr="00D51180">
        <w:tc>
          <w:tcPr>
            <w:tcW w:w="4389" w:type="dxa"/>
          </w:tcPr>
          <w:p w14:paraId="414848BC" w14:textId="77777777" w:rsidR="00D51180" w:rsidRDefault="00D51180" w:rsidP="001B573A">
            <w:r>
              <w:t>Naam + functie tekenbevoegde</w:t>
            </w:r>
          </w:p>
          <w:p w14:paraId="442B4AEA" w14:textId="52D7F113" w:rsidR="00D51180" w:rsidRDefault="00D51180" w:rsidP="001B573A"/>
        </w:tc>
        <w:tc>
          <w:tcPr>
            <w:tcW w:w="4389" w:type="dxa"/>
          </w:tcPr>
          <w:p w14:paraId="4BE5CF2B" w14:textId="77777777" w:rsidR="00D51180" w:rsidRDefault="00D51180" w:rsidP="001B573A"/>
        </w:tc>
      </w:tr>
      <w:tr w:rsidR="00D51180" w14:paraId="3975EF4D" w14:textId="77777777" w:rsidTr="00D51180">
        <w:tc>
          <w:tcPr>
            <w:tcW w:w="4389" w:type="dxa"/>
          </w:tcPr>
          <w:p w14:paraId="0CAC8E33" w14:textId="77777777" w:rsidR="00D51180" w:rsidRDefault="00D51180" w:rsidP="001B573A">
            <w:r>
              <w:t>Datum</w:t>
            </w:r>
          </w:p>
          <w:p w14:paraId="02EC6ADE" w14:textId="3C18561E" w:rsidR="00D51180" w:rsidRDefault="00D51180" w:rsidP="001B573A"/>
        </w:tc>
        <w:tc>
          <w:tcPr>
            <w:tcW w:w="4389" w:type="dxa"/>
          </w:tcPr>
          <w:p w14:paraId="42CC7A20" w14:textId="77777777" w:rsidR="00D51180" w:rsidRDefault="00D51180" w:rsidP="001B573A"/>
        </w:tc>
      </w:tr>
      <w:tr w:rsidR="00D51180" w14:paraId="00D7DF56" w14:textId="77777777" w:rsidTr="00D51180">
        <w:tc>
          <w:tcPr>
            <w:tcW w:w="4389" w:type="dxa"/>
          </w:tcPr>
          <w:p w14:paraId="04CCA7A6" w14:textId="77777777" w:rsidR="00D51180" w:rsidRDefault="00D51180" w:rsidP="001B573A">
            <w:r>
              <w:t>Handtekening</w:t>
            </w:r>
          </w:p>
          <w:p w14:paraId="7C6A2700" w14:textId="2D53D986" w:rsidR="00D51180" w:rsidRDefault="00D51180" w:rsidP="001B573A"/>
        </w:tc>
        <w:tc>
          <w:tcPr>
            <w:tcW w:w="4389" w:type="dxa"/>
          </w:tcPr>
          <w:p w14:paraId="0F671687" w14:textId="77777777" w:rsidR="00D51180" w:rsidRDefault="00D51180" w:rsidP="001B573A"/>
        </w:tc>
      </w:tr>
      <w:tr w:rsidR="007D1670" w14:paraId="3061D5E8" w14:textId="77777777" w:rsidTr="00D51180">
        <w:tc>
          <w:tcPr>
            <w:tcW w:w="4389" w:type="dxa"/>
          </w:tcPr>
          <w:p w14:paraId="7A711FC4" w14:textId="77777777" w:rsidR="007D1670" w:rsidRPr="007D1670" w:rsidRDefault="007D1670" w:rsidP="001B573A">
            <w:pPr>
              <w:rPr>
                <w:sz w:val="16"/>
                <w:szCs w:val="16"/>
              </w:rPr>
            </w:pPr>
            <w:r w:rsidRPr="007D1670">
              <w:rPr>
                <w:sz w:val="16"/>
                <w:szCs w:val="16"/>
              </w:rPr>
              <w:t>Indien van toepassing:</w:t>
            </w:r>
          </w:p>
          <w:p w14:paraId="5F876501" w14:textId="09CC3746" w:rsidR="007D1670" w:rsidRDefault="007D1670" w:rsidP="001B573A"/>
        </w:tc>
        <w:tc>
          <w:tcPr>
            <w:tcW w:w="4389" w:type="dxa"/>
          </w:tcPr>
          <w:p w14:paraId="683ABC97" w14:textId="77777777" w:rsidR="007D1670" w:rsidRDefault="007D1670" w:rsidP="001B573A"/>
        </w:tc>
      </w:tr>
      <w:tr w:rsidR="00D51180" w14:paraId="7454AA1F" w14:textId="77777777" w:rsidTr="00D51180">
        <w:tc>
          <w:tcPr>
            <w:tcW w:w="4389" w:type="dxa"/>
          </w:tcPr>
          <w:p w14:paraId="233962BB" w14:textId="77777777" w:rsidR="00D51180" w:rsidRDefault="00010C5A" w:rsidP="001B573A">
            <w:r>
              <w:t>Naam + functie tekenbevoegde</w:t>
            </w:r>
          </w:p>
          <w:p w14:paraId="749F92BF" w14:textId="042BE694" w:rsidR="007D1670" w:rsidRDefault="007D1670" w:rsidP="001B573A"/>
        </w:tc>
        <w:tc>
          <w:tcPr>
            <w:tcW w:w="4389" w:type="dxa"/>
          </w:tcPr>
          <w:p w14:paraId="28CDA58C" w14:textId="77777777" w:rsidR="00D51180" w:rsidRDefault="00D51180" w:rsidP="001B573A"/>
        </w:tc>
      </w:tr>
      <w:tr w:rsidR="00D51180" w14:paraId="6F24654B" w14:textId="77777777" w:rsidTr="00D51180">
        <w:tc>
          <w:tcPr>
            <w:tcW w:w="4389" w:type="dxa"/>
          </w:tcPr>
          <w:p w14:paraId="1A026714" w14:textId="77777777" w:rsidR="00D51180" w:rsidRDefault="007D1670" w:rsidP="001B573A">
            <w:r>
              <w:t>Datum</w:t>
            </w:r>
          </w:p>
          <w:p w14:paraId="6F0F654A" w14:textId="36168BEA" w:rsidR="007D1670" w:rsidRDefault="007D1670" w:rsidP="001B573A"/>
        </w:tc>
        <w:tc>
          <w:tcPr>
            <w:tcW w:w="4389" w:type="dxa"/>
          </w:tcPr>
          <w:p w14:paraId="3CADB5CE" w14:textId="77777777" w:rsidR="00D51180" w:rsidRDefault="00D51180" w:rsidP="001B573A"/>
        </w:tc>
      </w:tr>
      <w:tr w:rsidR="00D51180" w14:paraId="657A4C91" w14:textId="77777777" w:rsidTr="00D51180">
        <w:tc>
          <w:tcPr>
            <w:tcW w:w="4389" w:type="dxa"/>
          </w:tcPr>
          <w:p w14:paraId="4E628F48" w14:textId="77777777" w:rsidR="00D51180" w:rsidRDefault="007D1670" w:rsidP="001B573A">
            <w:r>
              <w:t>Handtekening</w:t>
            </w:r>
          </w:p>
          <w:p w14:paraId="624ED6B2" w14:textId="3C6A2036" w:rsidR="007D1670" w:rsidRDefault="007D1670" w:rsidP="001B573A"/>
        </w:tc>
        <w:tc>
          <w:tcPr>
            <w:tcW w:w="4389" w:type="dxa"/>
          </w:tcPr>
          <w:p w14:paraId="058F4C99" w14:textId="77777777" w:rsidR="00D51180" w:rsidRDefault="00D51180" w:rsidP="001B573A"/>
        </w:tc>
      </w:tr>
    </w:tbl>
    <w:p w14:paraId="26382A18" w14:textId="77777777" w:rsidR="00D51180" w:rsidRDefault="00D51180" w:rsidP="001B573A"/>
    <w:p w14:paraId="2FB288AB" w14:textId="77777777" w:rsidR="00D51180" w:rsidRDefault="00D51180" w:rsidP="001B573A"/>
    <w:p w14:paraId="62FC427C" w14:textId="77777777" w:rsidR="00D51180" w:rsidRDefault="00D51180" w:rsidP="001B573A"/>
    <w:p w14:paraId="76E69D0F" w14:textId="77777777" w:rsidR="00B97A1E" w:rsidRPr="00C27FEF" w:rsidRDefault="00B97A1E" w:rsidP="00C27FEF"/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F52A9" w14:textId="77777777" w:rsidR="009C56D8" w:rsidRDefault="009C56D8" w:rsidP="00C27FEF">
      <w:pPr>
        <w:spacing w:line="240" w:lineRule="auto"/>
      </w:pPr>
      <w:r>
        <w:separator/>
      </w:r>
    </w:p>
  </w:endnote>
  <w:endnote w:type="continuationSeparator" w:id="0">
    <w:p w14:paraId="10C62E47" w14:textId="77777777" w:rsidR="009C56D8" w:rsidRDefault="009C56D8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29DC4212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590A82A3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0342845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01DF6A10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041E6" w14:textId="77777777" w:rsidR="009C56D8" w:rsidRPr="00C27FEF" w:rsidRDefault="009C56D8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525057D1" w14:textId="77777777" w:rsidR="009C56D8" w:rsidRDefault="009C56D8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3D3F2" w14:textId="77777777" w:rsidR="001B3B58" w:rsidRDefault="001B3B58">
    <w:pPr>
      <w:pStyle w:val="Koptekst"/>
    </w:pPr>
  </w:p>
  <w:p w14:paraId="1EC6D9A9" w14:textId="77777777" w:rsidR="001B3B58" w:rsidRDefault="001B3B58">
    <w:pPr>
      <w:pStyle w:val="Koptekst"/>
    </w:pPr>
  </w:p>
  <w:p w14:paraId="4D98EDB4" w14:textId="77777777" w:rsidR="001B3B58" w:rsidRDefault="001B3B58">
    <w:pPr>
      <w:pStyle w:val="Koptekst"/>
    </w:pPr>
  </w:p>
  <w:p w14:paraId="7EE3ECE7" w14:textId="77777777" w:rsidR="001B3B58" w:rsidRDefault="001B3B58">
    <w:pPr>
      <w:pStyle w:val="Koptekst"/>
    </w:pPr>
  </w:p>
  <w:p w14:paraId="090443F2" w14:textId="77777777" w:rsidR="001B3B58" w:rsidRDefault="001B3B58">
    <w:pPr>
      <w:pStyle w:val="Koptekst"/>
    </w:pPr>
  </w:p>
  <w:p w14:paraId="03AF4F4B" w14:textId="77777777" w:rsidR="001B3B58" w:rsidRDefault="001B3B58">
    <w:pPr>
      <w:pStyle w:val="Koptekst"/>
    </w:pPr>
  </w:p>
  <w:p w14:paraId="7781A272" w14:textId="77777777" w:rsidR="001B3B58" w:rsidRDefault="001B3B58">
    <w:pPr>
      <w:pStyle w:val="Koptekst"/>
    </w:pPr>
  </w:p>
  <w:p w14:paraId="4341E414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2E3C4A5D" wp14:editId="59FD8FD3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033221395">
    <w:abstractNumId w:val="5"/>
  </w:num>
  <w:num w:numId="2" w16cid:durableId="518391383">
    <w:abstractNumId w:val="5"/>
  </w:num>
  <w:num w:numId="3" w16cid:durableId="877231960">
    <w:abstractNumId w:val="5"/>
  </w:num>
  <w:num w:numId="4" w16cid:durableId="366568413">
    <w:abstractNumId w:val="5"/>
  </w:num>
  <w:num w:numId="5" w16cid:durableId="1984499267">
    <w:abstractNumId w:val="2"/>
  </w:num>
  <w:num w:numId="6" w16cid:durableId="1569263974">
    <w:abstractNumId w:val="4"/>
  </w:num>
  <w:num w:numId="7" w16cid:durableId="716591896">
    <w:abstractNumId w:val="3"/>
  </w:num>
  <w:num w:numId="8" w16cid:durableId="274674190">
    <w:abstractNumId w:val="0"/>
  </w:num>
  <w:num w:numId="9" w16cid:durableId="1202860388">
    <w:abstractNumId w:val="3"/>
  </w:num>
  <w:num w:numId="10" w16cid:durableId="1438216021">
    <w:abstractNumId w:val="4"/>
  </w:num>
  <w:num w:numId="11" w16cid:durableId="1038121653">
    <w:abstractNumId w:val="0"/>
  </w:num>
  <w:num w:numId="12" w16cid:durableId="768701356">
    <w:abstractNumId w:val="2"/>
  </w:num>
  <w:num w:numId="13" w16cid:durableId="1242834651">
    <w:abstractNumId w:val="1"/>
  </w:num>
  <w:num w:numId="14" w16cid:durableId="158518588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1B573A"/>
    <w:rsid w:val="00010C5A"/>
    <w:rsid w:val="001B3B58"/>
    <w:rsid w:val="001B573A"/>
    <w:rsid w:val="001C1F6E"/>
    <w:rsid w:val="002C3E17"/>
    <w:rsid w:val="003B78CA"/>
    <w:rsid w:val="004151E8"/>
    <w:rsid w:val="006A67E8"/>
    <w:rsid w:val="007D1670"/>
    <w:rsid w:val="009C56D8"/>
    <w:rsid w:val="009E064F"/>
    <w:rsid w:val="00B97A1E"/>
    <w:rsid w:val="00BA1BF3"/>
    <w:rsid w:val="00BE0189"/>
    <w:rsid w:val="00C27FEF"/>
    <w:rsid w:val="00D51180"/>
    <w:rsid w:val="00DB5539"/>
    <w:rsid w:val="00DD7E6E"/>
    <w:rsid w:val="3AF2053D"/>
    <w:rsid w:val="4477FE04"/>
    <w:rsid w:val="450B1029"/>
    <w:rsid w:val="59714199"/>
    <w:rsid w:val="7368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9F811"/>
  <w15:chartTrackingRefBased/>
  <w15:docId w15:val="{B1C50008-78B9-461F-A622-F1E0BA03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573A"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5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customStyle="1" w:styleId="paragraph">
    <w:name w:val="paragraph"/>
    <w:basedOn w:val="Standaard"/>
    <w:rsid w:val="001B573A"/>
    <w:pPr>
      <w:spacing w:before="100" w:beforeAutospacing="1" w:after="100" w:afterAutospacing="1" w:line="240" w:lineRule="auto"/>
    </w:pPr>
    <w:rPr>
      <w:rFonts w:ascii="Times New Roman" w:hAnsi="Times New Roman"/>
      <w:snapToGrid/>
      <w:kern w:val="0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B573A"/>
  </w:style>
  <w:style w:type="character" w:customStyle="1" w:styleId="eop">
    <w:name w:val="eop"/>
    <w:basedOn w:val="Standaardalinea-lettertype"/>
    <w:rsid w:val="001B5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BE05854EBA84099D2C07592D941D4" ma:contentTypeVersion="2" ma:contentTypeDescription="Een nieuw document maken." ma:contentTypeScope="" ma:versionID="109c1fa72d2a850272c173780782f0db">
  <xsd:schema xmlns:xsd="http://www.w3.org/2001/XMLSchema" xmlns:xs="http://www.w3.org/2001/XMLSchema" xmlns:p="http://schemas.microsoft.com/office/2006/metadata/properties" xmlns:ns2="a117ab86-3f7e-4777-bb9f-39f19fad6863" targetNamespace="http://schemas.microsoft.com/office/2006/metadata/properties" ma:root="true" ma:fieldsID="57447661acab0899b498774076888627" ns2:_="">
    <xsd:import namespace="a117ab86-3f7e-4777-bb9f-39f19fad6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7ab86-3f7e-4777-bb9f-39f19fad6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5F2CA7-A47C-4A66-A115-81572E5E4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7ab86-3f7e-4777-bb9f-39f19fad6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a117ab86-3f7e-4777-bb9f-39f19fad686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9</TotalTime>
  <Pages>2</Pages>
  <Words>224</Words>
  <Characters>1560</Characters>
  <Application>Microsoft Office Word</Application>
  <DocSecurity>0</DocSecurity>
  <Lines>13</Lines>
  <Paragraphs>3</Paragraphs>
  <ScaleCrop>false</ScaleCrop>
  <Company>PC Support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Leonie van de</dc:creator>
  <cp:keywords/>
  <dc:description>Geschikt om teksten op te maken volgens de Kadaster huisstijl met gebruiking van de Kadaster werkbalk.</dc:description>
  <cp:lastModifiedBy>Graaf, Leonie van de</cp:lastModifiedBy>
  <cp:revision>9</cp:revision>
  <dcterms:created xsi:type="dcterms:W3CDTF">2022-11-16T08:27:00Z</dcterms:created>
  <dcterms:modified xsi:type="dcterms:W3CDTF">2023-02-09T11:15:00Z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0x010100160BE05854EBA84099D2C07592D941D4</vt:lpwstr>
  </property>
</Properties>
</file>