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140D" w14:textId="77777777" w:rsidR="00046CD1" w:rsidRDefault="00046CD1" w:rsidP="00046A4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06036198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 xml:space="preserve">Ter verantwoording van de referentie-eis als gesteld in </w:t>
      </w:r>
      <w:r w:rsidRPr="00733E39">
        <w:t>paragraaf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572C4092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124A6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1. De Gegadigde beschikt over aantoonbare ervaring met het uitvoeren van bouwkundige (in hoofdaanneming) en installatietechnische (in </w:t>
            </w:r>
            <w:proofErr w:type="spellStart"/>
            <w:r w:rsidR="00124A6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onderaanneming</w:t>
            </w:r>
            <w:proofErr w:type="spellEnd"/>
            <w:r w:rsidR="00124A6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) werkzaamheden van een nieuw permanent (semi-)openbaar utiliteitsgebouw met een omvang van ten minste 3.000 m2 </w:t>
            </w:r>
            <w:proofErr w:type="spellStart"/>
            <w:r w:rsidR="00124A6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124A6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.</w:t>
            </w:r>
          </w:p>
        </w:tc>
      </w:tr>
      <w:tr w:rsidR="00046CD1" w:rsidRPr="0005526A" w14:paraId="486721C2" w14:textId="77777777" w:rsidTr="000B3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961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0B36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0B3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0B36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0B3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961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0B36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3269027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22E12E85" w14:textId="77777777" w:rsidR="00124A6B" w:rsidRPr="009C22DF" w:rsidRDefault="00124A6B" w:rsidP="00124A6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C27910" w14:textId="77777777" w:rsidR="00124A6B" w:rsidRPr="009C22DF" w:rsidRDefault="00124A6B" w:rsidP="00124A6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0B3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8E821B3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4961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52DBB862" w14:textId="77777777" w:rsidTr="000B36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6F9E5FA" w14:textId="21455CEE" w:rsidR="00046CD1" w:rsidRPr="009C22DF" w:rsidRDefault="00124A6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nieuwbouw:</w:t>
            </w:r>
          </w:p>
        </w:tc>
        <w:tc>
          <w:tcPr>
            <w:tcW w:w="4961" w:type="dxa"/>
            <w:vAlign w:val="center"/>
          </w:tcPr>
          <w:p w14:paraId="06D85B7D" w14:textId="77777777" w:rsidR="000B36D4" w:rsidRPr="009C22DF" w:rsidRDefault="000B36D4" w:rsidP="000B36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BF86231" w14:textId="22DC1E08" w:rsidR="00046CD1" w:rsidRPr="000B36D4" w:rsidRDefault="000B36D4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24A6B" w:rsidRPr="0005526A" w14:paraId="542AC596" w14:textId="77777777" w:rsidTr="000B3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0A00B5D" w14:textId="470CD1F9" w:rsidR="00124A6B" w:rsidRDefault="00124A6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een permanent gebouw:</w:t>
            </w:r>
          </w:p>
        </w:tc>
        <w:tc>
          <w:tcPr>
            <w:tcW w:w="4961" w:type="dxa"/>
            <w:vAlign w:val="center"/>
          </w:tcPr>
          <w:p w14:paraId="7178DF1D" w14:textId="77777777" w:rsidR="000B36D4" w:rsidRPr="009C22DF" w:rsidRDefault="000B36D4" w:rsidP="000B36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6E0ABC6" w14:textId="3472C87C" w:rsidR="00124A6B" w:rsidRPr="000B36D4" w:rsidRDefault="000B36D4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24A6B" w:rsidRPr="0005526A" w14:paraId="7BB3A47A" w14:textId="77777777" w:rsidTr="000B36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AAC9442" w14:textId="644F54A5" w:rsidR="00124A6B" w:rsidRDefault="00124A6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een (semi-)openbaar utiliteitsgebouw:</w:t>
            </w:r>
          </w:p>
        </w:tc>
        <w:tc>
          <w:tcPr>
            <w:tcW w:w="4961" w:type="dxa"/>
            <w:vAlign w:val="center"/>
          </w:tcPr>
          <w:p w14:paraId="32821C35" w14:textId="77777777" w:rsidR="000B36D4" w:rsidRPr="009C22DF" w:rsidRDefault="000B36D4" w:rsidP="000B36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C09226" w14:textId="20C27A58" w:rsidR="00124A6B" w:rsidRPr="000B36D4" w:rsidRDefault="000B36D4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24A6B" w:rsidRPr="0005526A" w14:paraId="5EC06A3B" w14:textId="77777777" w:rsidTr="000B3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D9D17F9" w14:textId="4C640D5A" w:rsidR="00124A6B" w:rsidRDefault="00124A6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3.000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291768F5" w14:textId="77777777" w:rsidR="000B36D4" w:rsidRPr="009C22DF" w:rsidRDefault="000B36D4" w:rsidP="000B36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EAD7076" w14:textId="76FFB2F2" w:rsidR="00124A6B" w:rsidRPr="000B36D4" w:rsidRDefault="000B36D4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24A6B" w:rsidRPr="0005526A" w14:paraId="03BB35B8" w14:textId="77777777" w:rsidTr="000B36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1020877" w14:textId="12A6EE7A" w:rsidR="00124A6B" w:rsidRDefault="00124A6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 w:rsidR="000B36D4">
              <w:rPr>
                <w:rFonts w:ascii="Century Gothic" w:hAnsi="Century Gothic"/>
                <w:b w:val="0"/>
                <w:bCs w:val="0"/>
              </w:rPr>
              <w:t xml:space="preserve">omvang in </w:t>
            </w:r>
            <w:r>
              <w:rPr>
                <w:rFonts w:ascii="Century Gothic" w:hAnsi="Century Gothic"/>
                <w:b w:val="0"/>
                <w:bCs w:val="0"/>
              </w:rPr>
              <w:t>m2</w:t>
            </w:r>
            <w:r w:rsidR="000B36D4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0B36D4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 xml:space="preserve">: </w:t>
            </w:r>
          </w:p>
        </w:tc>
        <w:tc>
          <w:tcPr>
            <w:tcW w:w="4961" w:type="dxa"/>
            <w:vAlign w:val="center"/>
          </w:tcPr>
          <w:p w14:paraId="060B8A09" w14:textId="669E445E" w:rsidR="00124A6B" w:rsidRPr="009C22DF" w:rsidRDefault="000B36D4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m2 </w:t>
            </w:r>
          </w:p>
        </w:tc>
      </w:tr>
      <w:tr w:rsidR="00124A6B" w:rsidRPr="0005526A" w14:paraId="59F2CE20" w14:textId="77777777" w:rsidTr="000B3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3808030" w14:textId="17F98B40" w:rsidR="00124A6B" w:rsidRDefault="00124A6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bouwkundige (in hoofdaanneming) en installatietechnische (in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onderaanneming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) werkzaamheden:</w:t>
            </w:r>
          </w:p>
        </w:tc>
        <w:tc>
          <w:tcPr>
            <w:tcW w:w="4961" w:type="dxa"/>
            <w:vAlign w:val="center"/>
          </w:tcPr>
          <w:p w14:paraId="4A80DCA9" w14:textId="77777777" w:rsidR="000B36D4" w:rsidRPr="009C22DF" w:rsidRDefault="000B36D4" w:rsidP="000B36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C9E1BC8" w14:textId="77777777" w:rsidR="000B36D4" w:rsidRPr="009C22DF" w:rsidRDefault="000B36D4" w:rsidP="000B36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3C28EF4" w14:textId="77777777" w:rsidR="00124A6B" w:rsidRPr="009C22DF" w:rsidRDefault="00124A6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641FD1B1" w14:textId="77777777" w:rsidTr="000B36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23D657C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961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bookmarkEnd w:id="3"/>
    <w:p w14:paraId="5B32C0E0" w14:textId="77777777" w:rsidR="00046CD1" w:rsidRPr="00E02065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0B36D4" w:rsidRPr="0005526A" w14:paraId="6DDEECCB" w14:textId="77777777" w:rsidTr="009A4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7BC4CE6" w14:textId="1203C6CF" w:rsidR="000B36D4" w:rsidRPr="00131686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4" w:name="_Hlk4286326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2. De Gegadigde beschikt over aantoonbare ervaring met het realiseren van een kelder van tenminste </w:t>
            </w:r>
            <w:r w:rsidR="00DA6D5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5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, in opzet en functionaliteit </w:t>
            </w:r>
            <w:r w:rsidR="0014109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minimaal vergelijkbaar aan deze opgave (grotendeels verdiept, niet geklimatiseerd, bestemt voor </w:t>
            </w:r>
            <w:proofErr w:type="spellStart"/>
            <w:r w:rsidR="0014109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fietsparkeren</w:t>
            </w:r>
            <w:proofErr w:type="spellEnd"/>
            <w:r w:rsidR="0014109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). Referenties met een hogere complexiteit zijn ook toegestaan.</w:t>
            </w:r>
          </w:p>
        </w:tc>
      </w:tr>
      <w:tr w:rsidR="000B36D4" w:rsidRPr="0005526A" w14:paraId="70E104B0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C2F0E66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961" w:type="dxa"/>
            <w:vAlign w:val="center"/>
          </w:tcPr>
          <w:p w14:paraId="54483333" w14:textId="77777777" w:rsidR="000B36D4" w:rsidRPr="009C22DF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B36D4" w:rsidRPr="0005526A" w14:paraId="0D91D47C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37DD9FD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0E2070BE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B36D4" w:rsidRPr="0005526A" w14:paraId="6AE50467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E915A03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1936EB13" w14:textId="77777777" w:rsidR="000B36D4" w:rsidRPr="009C22DF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B36D4" w:rsidRPr="0005526A" w14:paraId="5A685D01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EE6CEB6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27952084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0D404C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B36D4" w:rsidRPr="0005526A" w14:paraId="73EFB7CE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0C4CE72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961" w:type="dxa"/>
            <w:vAlign w:val="center"/>
          </w:tcPr>
          <w:p w14:paraId="4930D882" w14:textId="77777777" w:rsidR="000B36D4" w:rsidRPr="009C22DF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1EEDF0C" w14:textId="77777777" w:rsidR="000B36D4" w:rsidRPr="009C22DF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B36D4" w:rsidRPr="0005526A" w14:paraId="5C9A02EA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E6B6221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08A0756B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EC52CCA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D540D96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B36D4" w:rsidRPr="0005526A" w14:paraId="2E395A14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B6EB988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4961" w:type="dxa"/>
            <w:vAlign w:val="center"/>
          </w:tcPr>
          <w:p w14:paraId="01D046D0" w14:textId="77777777" w:rsidR="000B36D4" w:rsidRPr="009C22DF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B36D4" w:rsidRPr="0005526A" w14:paraId="411E9880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94173CD" w14:textId="4835046F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14109A">
              <w:rPr>
                <w:rFonts w:ascii="Century Gothic" w:hAnsi="Century Gothic"/>
                <w:b w:val="0"/>
                <w:bCs w:val="0"/>
              </w:rPr>
              <w:t>kelder:</w:t>
            </w:r>
          </w:p>
        </w:tc>
        <w:tc>
          <w:tcPr>
            <w:tcW w:w="4961" w:type="dxa"/>
            <w:vAlign w:val="center"/>
          </w:tcPr>
          <w:p w14:paraId="0F047BB5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A0A8860" w14:textId="77777777" w:rsidR="000B36D4" w:rsidRPr="000B36D4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B36D4" w:rsidRPr="0005526A" w14:paraId="009547F5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DCD473B" w14:textId="1682586E" w:rsidR="000B36D4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14109A">
              <w:rPr>
                <w:rFonts w:ascii="Century Gothic" w:hAnsi="Century Gothic"/>
                <w:b w:val="0"/>
                <w:bCs w:val="0"/>
              </w:rPr>
              <w:t xml:space="preserve">in opzet en functionaliteit minimaal vergelijkbaar aan deze opgave: </w:t>
            </w:r>
          </w:p>
        </w:tc>
        <w:tc>
          <w:tcPr>
            <w:tcW w:w="4961" w:type="dxa"/>
            <w:vAlign w:val="center"/>
          </w:tcPr>
          <w:p w14:paraId="57328F61" w14:textId="77777777" w:rsidR="000B36D4" w:rsidRPr="009C22DF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B35A20" w14:textId="77777777" w:rsidR="000B36D4" w:rsidRPr="000B36D4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B36D4" w:rsidRPr="0005526A" w14:paraId="00297514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969CB93" w14:textId="201285CC" w:rsidR="000B36D4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</w:t>
            </w:r>
            <w:r w:rsidR="00DA6D57">
              <w:rPr>
                <w:rFonts w:ascii="Century Gothic" w:hAnsi="Century Gothic"/>
                <w:b w:val="0"/>
                <w:bCs w:val="0"/>
              </w:rPr>
              <w:t>5</w:t>
            </w:r>
            <w:r w:rsidR="0014109A">
              <w:rPr>
                <w:rFonts w:ascii="Century Gothic" w:hAnsi="Century Gothic"/>
                <w:b w:val="0"/>
                <w:bCs w:val="0"/>
              </w:rPr>
              <w:t>00</w:t>
            </w:r>
            <w:r>
              <w:rPr>
                <w:rFonts w:ascii="Century Gothic" w:hAnsi="Century Gothic"/>
                <w:b w:val="0"/>
                <w:bCs w:val="0"/>
              </w:rPr>
              <w:t xml:space="preserve">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3AB38C03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50F1F1E" w14:textId="77777777" w:rsidR="000B36D4" w:rsidRPr="000B36D4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B36D4" w:rsidRPr="0005526A" w14:paraId="6B9E540C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17D3610" w14:textId="77777777" w:rsidR="000B36D4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 xml:space="preserve">: </w:t>
            </w:r>
          </w:p>
        </w:tc>
        <w:tc>
          <w:tcPr>
            <w:tcW w:w="4961" w:type="dxa"/>
            <w:vAlign w:val="center"/>
          </w:tcPr>
          <w:p w14:paraId="4B8FEDB0" w14:textId="77777777" w:rsidR="000B36D4" w:rsidRPr="009C22DF" w:rsidRDefault="000B36D4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m2 </w:t>
            </w:r>
          </w:p>
        </w:tc>
      </w:tr>
      <w:tr w:rsidR="000B36D4" w:rsidRPr="0005526A" w14:paraId="2BE3BE4C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9EF67AD" w14:textId="77777777" w:rsidR="000B36D4" w:rsidRPr="009C22DF" w:rsidRDefault="000B36D4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961" w:type="dxa"/>
            <w:vAlign w:val="center"/>
          </w:tcPr>
          <w:p w14:paraId="10691F55" w14:textId="77777777" w:rsidR="000B36D4" w:rsidRPr="009C22DF" w:rsidRDefault="000B36D4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F1933DB" w14:textId="77777777" w:rsidR="00030FAB" w:rsidRPr="00E02065" w:rsidRDefault="00030FAB" w:rsidP="00030FAB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D9654DB" w14:textId="77777777" w:rsidR="000B36D4" w:rsidRDefault="000B36D4" w:rsidP="00131686"/>
    <w:p w14:paraId="1EF154FD" w14:textId="77777777" w:rsidR="000B36D4" w:rsidRDefault="000B36D4" w:rsidP="00131686"/>
    <w:p w14:paraId="235138DF" w14:textId="77777777" w:rsidR="000B36D4" w:rsidRDefault="000B36D4" w:rsidP="00131686"/>
    <w:p w14:paraId="4DAABCFC" w14:textId="77777777" w:rsidR="000B36D4" w:rsidRDefault="000B36D4" w:rsidP="00131686"/>
    <w:p w14:paraId="4D443A03" w14:textId="77777777" w:rsidR="000B36D4" w:rsidRDefault="000B36D4" w:rsidP="00131686"/>
    <w:p w14:paraId="3AAD3FBC" w14:textId="77777777" w:rsidR="000B36D4" w:rsidRDefault="000B36D4" w:rsidP="00131686"/>
    <w:p w14:paraId="07085C30" w14:textId="77777777" w:rsidR="000B36D4" w:rsidRDefault="000B36D4" w:rsidP="00131686"/>
    <w:p w14:paraId="6E707558" w14:textId="77777777" w:rsidR="000B36D4" w:rsidRDefault="000B36D4" w:rsidP="00131686"/>
    <w:p w14:paraId="5BD45437" w14:textId="77777777" w:rsidR="000B36D4" w:rsidRDefault="000B36D4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4109A" w:rsidRPr="0005526A" w14:paraId="3CC3FC84" w14:textId="77777777" w:rsidTr="009A4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2C5E3E1" w14:textId="2CC15E08" w:rsidR="0014109A" w:rsidRPr="00131686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3. </w:t>
            </w:r>
            <w:r w:rsidRPr="0014109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De Gegadigde beschikt over aantoonbare ervaring van het realiseren (in </w:t>
            </w:r>
            <w:proofErr w:type="spellStart"/>
            <w:r w:rsidRPr="0014109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onderaanneming</w:t>
            </w:r>
            <w:proofErr w:type="spellEnd"/>
            <w:r w:rsidRPr="0014109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) van een gebouw met een open bron WKO-installaties, aangelegd in </w:t>
            </w:r>
            <w:r w:rsidR="002B738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een situatie direct op de naastgelegen kavel met belendende bebouwing en een </w:t>
            </w:r>
            <w:r w:rsidRPr="0014109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capaciteit van minimaal 30m³/u.</w:t>
            </w:r>
          </w:p>
        </w:tc>
      </w:tr>
      <w:tr w:rsidR="0014109A" w:rsidRPr="0005526A" w14:paraId="1BB295D9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5BB1C42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961" w:type="dxa"/>
            <w:vAlign w:val="center"/>
          </w:tcPr>
          <w:p w14:paraId="3637F4AE" w14:textId="77777777" w:rsidR="0014109A" w:rsidRPr="009C22DF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4109A" w:rsidRPr="0005526A" w14:paraId="5EC745D4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D2B691E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756C8215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4109A" w:rsidRPr="0005526A" w14:paraId="730ECC66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DCECCEE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2198840E" w14:textId="77777777" w:rsidR="0014109A" w:rsidRPr="009C22DF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4109A" w:rsidRPr="0005526A" w14:paraId="701E608F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9C4518E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1B7968AA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BB0FE74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4109A" w:rsidRPr="0005526A" w14:paraId="2831330C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86B4589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961" w:type="dxa"/>
            <w:vAlign w:val="center"/>
          </w:tcPr>
          <w:p w14:paraId="26576EB7" w14:textId="77777777" w:rsidR="0014109A" w:rsidRPr="009C22DF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33F2313" w14:textId="77777777" w:rsidR="0014109A" w:rsidRPr="009C22DF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4109A" w:rsidRPr="0005526A" w14:paraId="7E41E2BB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2800E1C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05A9FBE0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5308097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0C204E1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4109A" w:rsidRPr="0005526A" w14:paraId="6D342913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0A42C93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4961" w:type="dxa"/>
            <w:vAlign w:val="center"/>
          </w:tcPr>
          <w:p w14:paraId="754EDAFE" w14:textId="77777777" w:rsidR="0014109A" w:rsidRPr="009C22DF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4109A" w:rsidRPr="0005526A" w14:paraId="7246E219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5189FD6" w14:textId="5EDCC138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2B7388">
              <w:rPr>
                <w:rFonts w:ascii="Century Gothic" w:hAnsi="Century Gothic"/>
                <w:b w:val="0"/>
                <w:bCs w:val="0"/>
              </w:rPr>
              <w:t>een WKO-installatie:</w:t>
            </w:r>
          </w:p>
        </w:tc>
        <w:tc>
          <w:tcPr>
            <w:tcW w:w="4961" w:type="dxa"/>
            <w:vAlign w:val="center"/>
          </w:tcPr>
          <w:p w14:paraId="1CB897CE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0A4831D" w14:textId="77777777" w:rsidR="0014109A" w:rsidRPr="000B36D4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4109A" w:rsidRPr="0005526A" w14:paraId="400CAFEF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45CCEF2" w14:textId="35FB30AB" w:rsidR="0014109A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een </w:t>
            </w:r>
            <w:r w:rsidR="002B7388">
              <w:rPr>
                <w:rFonts w:ascii="Century Gothic" w:hAnsi="Century Gothic"/>
                <w:b w:val="0"/>
                <w:bCs w:val="0"/>
              </w:rPr>
              <w:t>open bron:</w:t>
            </w:r>
          </w:p>
        </w:tc>
        <w:tc>
          <w:tcPr>
            <w:tcW w:w="4961" w:type="dxa"/>
            <w:vAlign w:val="center"/>
          </w:tcPr>
          <w:p w14:paraId="177BE91E" w14:textId="77777777" w:rsidR="0014109A" w:rsidRPr="009C22DF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7AAD727" w14:textId="77777777" w:rsidR="0014109A" w:rsidRPr="000B36D4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4109A" w:rsidRPr="0005526A" w14:paraId="56BD1029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1C64994" w14:textId="2FFC0336" w:rsidR="0014109A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2B7388">
              <w:rPr>
                <w:rFonts w:ascii="Century Gothic" w:hAnsi="Century Gothic"/>
                <w:b w:val="0"/>
                <w:bCs w:val="0"/>
              </w:rPr>
              <w:t>aangelegd in een situatie direct op de naastgelegen kavel met belende bebouwing:</w:t>
            </w:r>
          </w:p>
        </w:tc>
        <w:tc>
          <w:tcPr>
            <w:tcW w:w="4961" w:type="dxa"/>
            <w:vAlign w:val="center"/>
          </w:tcPr>
          <w:p w14:paraId="6F017FDD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7933DF8" w14:textId="77777777" w:rsidR="0014109A" w:rsidRPr="000B36D4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4109A" w:rsidRPr="0005526A" w14:paraId="19F71921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E21D029" w14:textId="199C9562" w:rsidR="0014109A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</w:t>
            </w:r>
            <w:r w:rsidR="002B7388">
              <w:rPr>
                <w:rFonts w:ascii="Century Gothic" w:hAnsi="Century Gothic"/>
                <w:b w:val="0"/>
                <w:bCs w:val="0"/>
              </w:rPr>
              <w:t>30 m3/u:</w:t>
            </w:r>
          </w:p>
        </w:tc>
        <w:tc>
          <w:tcPr>
            <w:tcW w:w="4961" w:type="dxa"/>
            <w:vAlign w:val="center"/>
          </w:tcPr>
          <w:p w14:paraId="623B7182" w14:textId="77777777" w:rsidR="0014109A" w:rsidRPr="009C22DF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D7E8669" w14:textId="77777777" w:rsidR="0014109A" w:rsidRPr="000B36D4" w:rsidRDefault="0014109A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4109A" w:rsidRPr="0005526A" w14:paraId="4F3FA973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8901E29" w14:textId="77777777" w:rsidR="0014109A" w:rsidRPr="009C22DF" w:rsidRDefault="0014109A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961" w:type="dxa"/>
            <w:vAlign w:val="center"/>
          </w:tcPr>
          <w:p w14:paraId="6BE1C496" w14:textId="77777777" w:rsidR="0014109A" w:rsidRPr="009C22DF" w:rsidRDefault="0014109A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4E700DE" w14:textId="77777777" w:rsidR="00030FAB" w:rsidRPr="00E02065" w:rsidRDefault="00030FAB" w:rsidP="00030FAB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9CD9B63" w14:textId="77777777" w:rsidR="000B36D4" w:rsidRDefault="000B36D4" w:rsidP="00131686"/>
    <w:p w14:paraId="3E82EB04" w14:textId="77777777" w:rsidR="000B36D4" w:rsidRDefault="000B36D4" w:rsidP="00131686"/>
    <w:p w14:paraId="7D0BF34C" w14:textId="77777777" w:rsidR="000B36D4" w:rsidRDefault="000B36D4" w:rsidP="00131686"/>
    <w:p w14:paraId="5EF305C6" w14:textId="77777777" w:rsidR="000B36D4" w:rsidRDefault="000B36D4" w:rsidP="00131686"/>
    <w:p w14:paraId="7EF6D169" w14:textId="77777777" w:rsidR="000B36D4" w:rsidRDefault="000B36D4" w:rsidP="00131686"/>
    <w:p w14:paraId="10DF9DC4" w14:textId="77777777" w:rsidR="000B36D4" w:rsidRDefault="000B36D4" w:rsidP="00131686"/>
    <w:p w14:paraId="34DB2E40" w14:textId="77777777" w:rsidR="000B36D4" w:rsidRDefault="000B36D4" w:rsidP="00131686"/>
    <w:p w14:paraId="7F3BBB10" w14:textId="77777777" w:rsidR="000B36D4" w:rsidRDefault="000B36D4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2B7388" w:rsidRPr="0005526A" w14:paraId="562B802B" w14:textId="77777777" w:rsidTr="009A4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590FC49" w14:textId="13E151A0" w:rsidR="002B7388" w:rsidRPr="00131686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4. </w:t>
            </w:r>
            <w:r w:rsidRPr="002B738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De Gegadigde beschikt over aantoonbaar ervaring met het bouwen op een bouwkavel in een stedelijk gebied, waarbij een krappe bouwplaats beschikbaar is (factor 1,5x de</w:t>
            </w:r>
            <w:r w:rsidR="00E2582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Pr="002B738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voetprint van het gebouw).</w:t>
            </w:r>
          </w:p>
        </w:tc>
      </w:tr>
      <w:tr w:rsidR="002B7388" w:rsidRPr="0005526A" w14:paraId="7CEF066E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DE0D101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961" w:type="dxa"/>
            <w:vAlign w:val="center"/>
          </w:tcPr>
          <w:p w14:paraId="14BEF5F9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09AC1025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8D693E8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5AF5257D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4584B59E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8F405DA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34914EB1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4F0F9A94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F3835A9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7A6F3DE7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8A6B8E3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2ACA3FDA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4AA0FDC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961" w:type="dxa"/>
            <w:vAlign w:val="center"/>
          </w:tcPr>
          <w:p w14:paraId="2B2F3A92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DE6D019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B7388" w:rsidRPr="0005526A" w14:paraId="373520DC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C004FD6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23037CB7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7D44641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5981A49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B7388" w:rsidRPr="0005526A" w14:paraId="56CC4EFB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C3A768F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4961" w:type="dxa"/>
            <w:vAlign w:val="center"/>
          </w:tcPr>
          <w:p w14:paraId="39E30F3C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1D787E0C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6FED962" w14:textId="75BC6BA8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bouwkavel in stedelijk gebied:</w:t>
            </w:r>
          </w:p>
        </w:tc>
        <w:tc>
          <w:tcPr>
            <w:tcW w:w="4961" w:type="dxa"/>
            <w:vAlign w:val="center"/>
          </w:tcPr>
          <w:p w14:paraId="29E67B84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A1D349F" w14:textId="77777777" w:rsidR="002B7388" w:rsidRPr="000B36D4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B7388" w:rsidRPr="0005526A" w14:paraId="609C901D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288545F" w14:textId="1A0B92AC" w:rsidR="002B7388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krappe bouwplaats (factor 1,5x de voetprint van het gebouw):</w:t>
            </w:r>
          </w:p>
        </w:tc>
        <w:tc>
          <w:tcPr>
            <w:tcW w:w="4961" w:type="dxa"/>
            <w:vAlign w:val="center"/>
          </w:tcPr>
          <w:p w14:paraId="33199B53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8689EAF" w14:textId="77777777" w:rsidR="002B7388" w:rsidRPr="000B36D4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B7388" w:rsidRPr="0005526A" w14:paraId="48EE1107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559C8EB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961" w:type="dxa"/>
            <w:vAlign w:val="center"/>
          </w:tcPr>
          <w:p w14:paraId="107DE605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D193A36" w14:textId="77777777" w:rsidR="00030FAB" w:rsidRPr="00E02065" w:rsidRDefault="00030FAB" w:rsidP="00030FAB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E78F849" w14:textId="77777777" w:rsidR="000B36D4" w:rsidRDefault="000B36D4" w:rsidP="00131686"/>
    <w:p w14:paraId="5CA8ADCB" w14:textId="77777777" w:rsidR="000B36D4" w:rsidRDefault="000B36D4" w:rsidP="00131686"/>
    <w:p w14:paraId="442AB0AB" w14:textId="77777777" w:rsidR="000B36D4" w:rsidRDefault="000B36D4" w:rsidP="00131686"/>
    <w:p w14:paraId="088A290D" w14:textId="587B1347" w:rsidR="000B36D4" w:rsidRDefault="000B36D4" w:rsidP="00131686"/>
    <w:p w14:paraId="049F5F64" w14:textId="711B3593" w:rsidR="002B7388" w:rsidRDefault="002B7388" w:rsidP="00131686"/>
    <w:p w14:paraId="3BE335B9" w14:textId="1690D4A6" w:rsidR="002B7388" w:rsidRDefault="002B7388" w:rsidP="00131686"/>
    <w:p w14:paraId="4D3AA0FF" w14:textId="5D3F356B" w:rsidR="002B7388" w:rsidRDefault="002B7388" w:rsidP="00131686"/>
    <w:p w14:paraId="5CF14175" w14:textId="2E68FB73" w:rsidR="002B7388" w:rsidRDefault="002B7388" w:rsidP="00131686"/>
    <w:p w14:paraId="0C832B5E" w14:textId="1F237EA8" w:rsidR="002B7388" w:rsidRDefault="002B7388" w:rsidP="00131686"/>
    <w:p w14:paraId="2FBEADC7" w14:textId="411D6E5B" w:rsidR="002B7388" w:rsidRDefault="002B7388" w:rsidP="00131686"/>
    <w:p w14:paraId="211F6257" w14:textId="4C0C6FCF" w:rsidR="002B7388" w:rsidRDefault="002B7388" w:rsidP="00131686"/>
    <w:p w14:paraId="2DD43EA6" w14:textId="42742C23" w:rsidR="002B7388" w:rsidRDefault="002B7388" w:rsidP="00131686"/>
    <w:p w14:paraId="7DCE1FA4" w14:textId="67A0CA1E" w:rsidR="002B7388" w:rsidRDefault="002B7388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2B7388" w:rsidRPr="0005526A" w14:paraId="1CF7A98B" w14:textId="77777777" w:rsidTr="009A4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7EFFE33" w14:textId="55F73018" w:rsidR="002B7388" w:rsidRPr="00131686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5. </w:t>
            </w:r>
            <w:r w:rsidRPr="002B738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De Gegadigde beschikt over de ervaring van het bouwen op een locatie waar een BLVC-plan (door aannemer opgesteld) van toepassing was.</w:t>
            </w:r>
          </w:p>
        </w:tc>
      </w:tr>
      <w:tr w:rsidR="002B7388" w:rsidRPr="0005526A" w14:paraId="1D2F58D9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4300A1E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961" w:type="dxa"/>
            <w:vAlign w:val="center"/>
          </w:tcPr>
          <w:p w14:paraId="22010BD3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1D62DE22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C704357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39D43786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6EDB1473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4F078A5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485137EB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4DEF8B5F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5AC7710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2460813F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54B1EF6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38CEA005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9C2AAB4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961" w:type="dxa"/>
            <w:vAlign w:val="center"/>
          </w:tcPr>
          <w:p w14:paraId="3C1BAA83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C692575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B7388" w:rsidRPr="0005526A" w14:paraId="1C3C166F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9DDA13A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767F1DDC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5A9816E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2D6F9DB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B7388" w:rsidRPr="0005526A" w14:paraId="2215E2A0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8356BED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4961" w:type="dxa"/>
            <w:vAlign w:val="center"/>
          </w:tcPr>
          <w:p w14:paraId="447A4780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B7388" w:rsidRPr="0005526A" w14:paraId="42B97900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CA3E7E5" w14:textId="69D238C1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uitvoeren van bouwkundige werkzaamheden: </w:t>
            </w:r>
          </w:p>
        </w:tc>
        <w:tc>
          <w:tcPr>
            <w:tcW w:w="4961" w:type="dxa"/>
            <w:vAlign w:val="center"/>
          </w:tcPr>
          <w:p w14:paraId="770418E0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33B3DA9" w14:textId="77777777" w:rsidR="002B7388" w:rsidRPr="000B36D4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B7388" w:rsidRPr="0005526A" w14:paraId="37A8852D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063D189" w14:textId="4AA5353C" w:rsidR="002B7388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aanwezig zijn van een BLCV-plan:</w:t>
            </w:r>
          </w:p>
        </w:tc>
        <w:tc>
          <w:tcPr>
            <w:tcW w:w="4961" w:type="dxa"/>
            <w:vAlign w:val="center"/>
          </w:tcPr>
          <w:p w14:paraId="706A5B1E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B3692BF" w14:textId="77777777" w:rsidR="002B7388" w:rsidRPr="000B36D4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B7388" w:rsidRPr="0005526A" w14:paraId="7E49A6A4" w14:textId="77777777" w:rsidTr="009A42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709D661" w14:textId="72C6D311" w:rsidR="002B7388" w:rsidRDefault="00030FAB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BLVC-plan is door aannemer opgesteld:</w:t>
            </w:r>
          </w:p>
        </w:tc>
        <w:tc>
          <w:tcPr>
            <w:tcW w:w="4961" w:type="dxa"/>
            <w:vAlign w:val="center"/>
          </w:tcPr>
          <w:p w14:paraId="2F722892" w14:textId="77777777" w:rsidR="002B7388" w:rsidRPr="009C22DF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8B4101" w14:textId="77777777" w:rsidR="002B7388" w:rsidRPr="000B36D4" w:rsidRDefault="002B7388" w:rsidP="009A42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B7388" w:rsidRPr="0005526A" w14:paraId="64F6FD4C" w14:textId="77777777" w:rsidTr="009A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DD38000" w14:textId="77777777" w:rsidR="002B7388" w:rsidRPr="009C22DF" w:rsidRDefault="002B7388" w:rsidP="009A42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961" w:type="dxa"/>
            <w:vAlign w:val="center"/>
          </w:tcPr>
          <w:p w14:paraId="55E24828" w14:textId="77777777" w:rsidR="002B7388" w:rsidRPr="009C22DF" w:rsidRDefault="002B7388" w:rsidP="009A426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BDB033C" w14:textId="77777777" w:rsidR="00030FAB" w:rsidRPr="00E02065" w:rsidRDefault="00030FAB" w:rsidP="00030FAB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E76BE56" w14:textId="6C17D190" w:rsidR="002B7388" w:rsidRDefault="002B7388" w:rsidP="00131686"/>
    <w:p w14:paraId="68CF6710" w14:textId="77B1C46C" w:rsidR="00030FAB" w:rsidRDefault="00030FAB" w:rsidP="00131686"/>
    <w:p w14:paraId="79C96DD9" w14:textId="3F881F89" w:rsidR="00030FAB" w:rsidRDefault="00030FAB" w:rsidP="00131686"/>
    <w:p w14:paraId="642E8E6E" w14:textId="691AEC9F" w:rsidR="00030FAB" w:rsidRDefault="00030FAB" w:rsidP="00131686"/>
    <w:p w14:paraId="48F487B9" w14:textId="680796A0" w:rsidR="00030FAB" w:rsidRDefault="00030FAB" w:rsidP="00131686"/>
    <w:p w14:paraId="062A70D7" w14:textId="25378D1F" w:rsidR="00030FAB" w:rsidRDefault="00030FAB" w:rsidP="00131686"/>
    <w:p w14:paraId="5F2DADC2" w14:textId="766FE0F6" w:rsidR="00030FAB" w:rsidRDefault="00030FAB" w:rsidP="00131686"/>
    <w:p w14:paraId="3D163660" w14:textId="1830E834" w:rsidR="00030FAB" w:rsidRDefault="00030FAB" w:rsidP="00131686"/>
    <w:p w14:paraId="2748D8E0" w14:textId="30B4D5E1" w:rsidR="00030FAB" w:rsidRDefault="00030FAB" w:rsidP="00131686"/>
    <w:p w14:paraId="247DDDAD" w14:textId="0BADED86" w:rsidR="00030FAB" w:rsidRDefault="00030FAB" w:rsidP="00131686"/>
    <w:p w14:paraId="2A7DDF95" w14:textId="77777777" w:rsidR="00030FAB" w:rsidRDefault="00030FAB" w:rsidP="00131686"/>
    <w:p w14:paraId="66F81EA3" w14:textId="77777777" w:rsidR="000B36D4" w:rsidRDefault="000B36D4" w:rsidP="00131686"/>
    <w:p w14:paraId="3512E49F" w14:textId="375585BB" w:rsidR="00046CD1" w:rsidRPr="00B478DF" w:rsidRDefault="00046CD1" w:rsidP="00131686">
      <w:r w:rsidRPr="00B478DF">
        <w:lastRenderedPageBreak/>
        <w:t xml:space="preserve">Ondergetekende verklaart tevens dat: </w:t>
      </w:r>
    </w:p>
    <w:p w14:paraId="30D98486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bookmarkStart w:id="5" w:name="_Hlk47004997"/>
      <w:r>
        <w:t>Gegadigde</w:t>
      </w:r>
      <w:r w:rsidRPr="00B478DF">
        <w:t xml:space="preserve"> opdrachtnemer is </w:t>
      </w:r>
      <w:r w:rsidRPr="00733E39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23BDDD93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5EA2286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23B4B84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0A2639EE" w14:textId="77777777" w:rsidR="00046CD1" w:rsidRPr="00B478DF" w:rsidRDefault="00046CD1" w:rsidP="00131686">
      <w:r w:rsidRPr="00B478DF">
        <w:t xml:space="preserve">Aldus naar waarheid opgemaakt, </w:t>
      </w:r>
    </w:p>
    <w:p w14:paraId="77891661" w14:textId="77777777" w:rsidR="00046CD1" w:rsidRPr="00B478DF" w:rsidRDefault="00046CD1" w:rsidP="00131686"/>
    <w:p w14:paraId="612C8CE9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526A249" w14:textId="77777777" w:rsidR="00046CD1" w:rsidRPr="00B478DF" w:rsidRDefault="00046CD1" w:rsidP="00131686"/>
    <w:p w14:paraId="362C839E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4C2079B" w14:textId="77777777" w:rsidR="00046CD1" w:rsidRPr="00B478DF" w:rsidRDefault="00046CD1" w:rsidP="00131686"/>
    <w:p w14:paraId="02AAC2E4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C0368C9" w14:textId="77777777" w:rsidR="00046CD1" w:rsidRPr="00B478DF" w:rsidRDefault="00046CD1" w:rsidP="00131686"/>
    <w:p w14:paraId="59D7DD8F" w14:textId="77777777" w:rsidR="00046CD1" w:rsidRPr="00B478DF" w:rsidRDefault="00046CD1" w:rsidP="00131686"/>
    <w:p w14:paraId="495B8F24" w14:textId="77777777" w:rsidR="00046CD1" w:rsidRDefault="00046CD1" w:rsidP="00131686">
      <w:r w:rsidRPr="00B478DF">
        <w:t xml:space="preserve">   ………………………………………… (handtekening)</w:t>
      </w:r>
      <w:bookmarkEnd w:id="4"/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4A5B5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1B3E76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A22C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07A6DCF4" w14:textId="77777777" w:rsidR="0012501C" w:rsidRPr="00D62E75" w:rsidRDefault="008F3232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F29E6" w14:textId="77777777" w:rsidR="00046CD1" w:rsidRDefault="00046CD1" w:rsidP="00131686">
      <w:pPr>
        <w:pStyle w:val="Kop1"/>
        <w:numPr>
          <w:ilvl w:val="0"/>
          <w:numId w:val="0"/>
        </w:numPr>
        <w:ind w:left="431" w:hanging="431"/>
      </w:pPr>
      <w:bookmarkStart w:id="6" w:name="_Toc42868753"/>
      <w:bookmarkStart w:id="7" w:name="_Toc47434705"/>
      <w:bookmarkStart w:id="8" w:name="_Toc106036199"/>
      <w:r w:rsidRPr="00E02065">
        <w:lastRenderedPageBreak/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6"/>
      <w:bookmarkEnd w:id="7"/>
      <w:bookmarkEnd w:id="8"/>
    </w:p>
    <w:p w14:paraId="37C4477F" w14:textId="77777777" w:rsidR="00046CD1" w:rsidRDefault="00046CD1" w:rsidP="00046CD1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046CD1" w:rsidRPr="009C22DF" w14:paraId="5891C893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F79811" w14:textId="3A527C91" w:rsidR="00046CD1" w:rsidRPr="00131686" w:rsidRDefault="00F45786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Selectiecriteri</w:t>
            </w:r>
            <w:r w:rsidR="00E2582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um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1: </w:t>
            </w:r>
            <w:r w:rsidRPr="00F457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De Gegadigde beschikt over ervaring met het realiseren van een nieuw permanent onderwijsgebouw, waarbij de onderwijsfunctie een minimale omvang heeft van 3.000 m2 </w:t>
            </w:r>
            <w:proofErr w:type="spellStart"/>
            <w:r w:rsidRPr="00F457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</w:p>
        </w:tc>
      </w:tr>
      <w:tr w:rsidR="00046CD1" w:rsidRPr="009C22DF" w14:paraId="015CCEE5" w14:textId="77777777" w:rsidTr="001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BC887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6520" w:type="dxa"/>
            <w:vAlign w:val="center"/>
          </w:tcPr>
          <w:p w14:paraId="070C63C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F8BFD25" w14:textId="77777777" w:rsidTr="001B3E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6520" w:type="dxa"/>
            <w:vAlign w:val="center"/>
          </w:tcPr>
          <w:p w14:paraId="3D004CB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B06DFCB" w14:textId="77777777" w:rsidTr="001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6520" w:type="dxa"/>
            <w:vAlign w:val="center"/>
          </w:tcPr>
          <w:p w14:paraId="3C65DE1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E2CDE9A" w14:textId="77777777" w:rsidTr="001B3E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520" w:type="dxa"/>
            <w:vAlign w:val="center"/>
          </w:tcPr>
          <w:p w14:paraId="20CE436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FD798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0936B6DD" w14:textId="77777777" w:rsidTr="001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2A64A59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520" w:type="dxa"/>
            <w:vAlign w:val="center"/>
          </w:tcPr>
          <w:p w14:paraId="723278E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5556CAC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9C22DF" w14:paraId="1AA234B4" w14:textId="77777777" w:rsidTr="001B3E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311EE7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6520" w:type="dxa"/>
            <w:vAlign w:val="center"/>
          </w:tcPr>
          <w:p w14:paraId="76536324" w14:textId="77777777" w:rsidR="00F45786" w:rsidRPr="009C22DF" w:rsidRDefault="00F45786" w:rsidP="00F457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80F4F64" w14:textId="77777777" w:rsidR="00F45786" w:rsidRPr="009C22DF" w:rsidRDefault="00F45786" w:rsidP="00F457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27EEEF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1727D9EA" w14:textId="77777777" w:rsidTr="001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BCC8EF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6520" w:type="dxa"/>
            <w:vAlign w:val="center"/>
          </w:tcPr>
          <w:p w14:paraId="5196898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57089204" w14:textId="77777777" w:rsidTr="001B3E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EDFAADD" w14:textId="3F493811" w:rsidR="00046CD1" w:rsidRPr="009C22DF" w:rsidRDefault="00F45786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nieuwbouw:</w:t>
            </w:r>
          </w:p>
        </w:tc>
        <w:tc>
          <w:tcPr>
            <w:tcW w:w="6520" w:type="dxa"/>
            <w:vAlign w:val="center"/>
          </w:tcPr>
          <w:p w14:paraId="7E659E25" w14:textId="77777777" w:rsidR="00F45786" w:rsidRPr="009C22DF" w:rsidRDefault="00F45786" w:rsidP="00F457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5AADDB8" w14:textId="1FC7E138" w:rsidR="00046CD1" w:rsidRPr="00F45786" w:rsidRDefault="00F45786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</w:t>
            </w:r>
            <w:r>
              <w:rPr>
                <w:rFonts w:ascii="Century Gothic" w:hAnsi="Century Gothic"/>
              </w:rPr>
              <w:t>e</w:t>
            </w:r>
          </w:p>
        </w:tc>
      </w:tr>
      <w:tr w:rsidR="00F45786" w:rsidRPr="009C22DF" w14:paraId="0F9FF845" w14:textId="77777777" w:rsidTr="001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BDC0CBD" w14:textId="6CF8DBC8" w:rsidR="00F45786" w:rsidRDefault="00F45786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permanent gebouw:</w:t>
            </w:r>
          </w:p>
        </w:tc>
        <w:tc>
          <w:tcPr>
            <w:tcW w:w="6520" w:type="dxa"/>
            <w:vAlign w:val="center"/>
          </w:tcPr>
          <w:p w14:paraId="5217DB30" w14:textId="77777777" w:rsidR="00F45786" w:rsidRPr="009C22DF" w:rsidRDefault="00F45786" w:rsidP="00F457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E191B7" w14:textId="62B8D876" w:rsidR="00F45786" w:rsidRPr="00F45786" w:rsidRDefault="00F45786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45786" w:rsidRPr="009C22DF" w14:paraId="2939AFBF" w14:textId="77777777" w:rsidTr="001B3E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8A7B995" w14:textId="1D7640A6" w:rsidR="00F45786" w:rsidRDefault="00F45786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onderwijsgebouw:</w:t>
            </w:r>
          </w:p>
        </w:tc>
        <w:tc>
          <w:tcPr>
            <w:tcW w:w="6520" w:type="dxa"/>
            <w:vAlign w:val="center"/>
          </w:tcPr>
          <w:p w14:paraId="5AA7DE49" w14:textId="785F9E56" w:rsidR="00F45786" w:rsidRPr="00F45786" w:rsidRDefault="00F45786" w:rsidP="00F457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  <w:r w:rsidR="00DA6D57">
              <w:rPr>
                <w:rFonts w:ascii="Century Gothic" w:hAnsi="Century Gothic"/>
              </w:rPr>
              <w:t xml:space="preserve"> (0 punten)</w:t>
            </w:r>
          </w:p>
          <w:p w14:paraId="6CBFEAD1" w14:textId="0C31FD1A" w:rsidR="00F45786" w:rsidRDefault="00F45786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primair onderwijs</w:t>
            </w:r>
            <w:r w:rsidR="00DA6D57">
              <w:rPr>
                <w:rFonts w:ascii="Century Gothic" w:hAnsi="Century Gothic"/>
              </w:rPr>
              <w:t xml:space="preserve"> (1 punt)</w:t>
            </w:r>
          </w:p>
          <w:p w14:paraId="19A05661" w14:textId="51A8BE73" w:rsidR="00F45786" w:rsidRPr="00F45786" w:rsidRDefault="00F45786" w:rsidP="00F457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aantoonbare ervaring voortgezet onderwijs zonder gymzaal/sportzaal/sporthal</w:t>
            </w:r>
            <w:r w:rsidR="00DA6D57">
              <w:rPr>
                <w:rFonts w:ascii="Century Gothic" w:hAnsi="Century Gothic"/>
              </w:rPr>
              <w:t xml:space="preserve"> (2 punten)</w:t>
            </w:r>
          </w:p>
          <w:p w14:paraId="381FF23C" w14:textId="77777777" w:rsidR="00F45786" w:rsidRDefault="00F45786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voortgezet onderwijs + gymzaal/sportzaal/sporthal</w:t>
            </w:r>
            <w:r w:rsidR="00DA6D57">
              <w:rPr>
                <w:rFonts w:ascii="Century Gothic" w:hAnsi="Century Gothic"/>
              </w:rPr>
              <w:t xml:space="preserve"> (3 punten)</w:t>
            </w:r>
          </w:p>
          <w:p w14:paraId="6B326588" w14:textId="322F6253" w:rsidR="00DA6D57" w:rsidRDefault="00DA6D57" w:rsidP="00DA6D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DA6D57">
              <w:rPr>
                <w:rFonts w:ascii="Segoe UI Symbol" w:hAnsi="Segoe UI Symbol" w:cs="Segoe UI Symbol"/>
              </w:rPr>
              <w:t>❑</w:t>
            </w:r>
            <w:r w:rsidRPr="00DA6D57">
              <w:rPr>
                <w:rFonts w:ascii="Century Gothic" w:hAnsi="Century Gothic"/>
              </w:rPr>
              <w:t xml:space="preserve"> Ja, aanto</w:t>
            </w:r>
            <w:r>
              <w:rPr>
                <w:rFonts w:ascii="Century Gothic" w:hAnsi="Century Gothic"/>
              </w:rPr>
              <w:t xml:space="preserve">onbare ervaring </w:t>
            </w:r>
            <w:r w:rsidR="00A661CE">
              <w:rPr>
                <w:rFonts w:ascii="Century Gothic" w:hAnsi="Century Gothic"/>
              </w:rPr>
              <w:t xml:space="preserve">overige </w:t>
            </w:r>
            <w:r w:rsidR="001B3E76">
              <w:rPr>
                <w:rFonts w:ascii="Century Gothic" w:hAnsi="Century Gothic"/>
              </w:rPr>
              <w:t xml:space="preserve">onderwijssoorten zoals mbo, hoger of wetenschappelijk onderwijs excl. </w:t>
            </w:r>
            <w:r w:rsidR="001B3E76">
              <w:rPr>
                <w:rFonts w:ascii="Century Gothic" w:hAnsi="Century Gothic"/>
              </w:rPr>
              <w:t>gymzaal/sportzaal/sporthal</w:t>
            </w:r>
            <w:r w:rsidR="001B3E76">
              <w:rPr>
                <w:rFonts w:ascii="Century Gothic" w:hAnsi="Century Gothic"/>
              </w:rPr>
              <w:t xml:space="preserve"> (1 punt)</w:t>
            </w:r>
          </w:p>
          <w:p w14:paraId="358778FF" w14:textId="03D10415" w:rsidR="00DA6D57" w:rsidRPr="00F45786" w:rsidRDefault="001B3E76" w:rsidP="001B3E7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DA6D57">
              <w:rPr>
                <w:rFonts w:ascii="Segoe UI Symbol" w:hAnsi="Segoe UI Symbol" w:cs="Segoe UI Symbol"/>
              </w:rPr>
              <w:t>❑</w:t>
            </w:r>
            <w:r w:rsidRPr="00DA6D57">
              <w:rPr>
                <w:rFonts w:ascii="Century Gothic" w:hAnsi="Century Gothic"/>
              </w:rPr>
              <w:t xml:space="preserve"> Ja, aanto</w:t>
            </w:r>
            <w:r>
              <w:rPr>
                <w:rFonts w:ascii="Century Gothic" w:hAnsi="Century Gothic"/>
              </w:rPr>
              <w:t xml:space="preserve">onbare ervaring overige onderwijssoorten zoals mbo, hoger of wetenschappelijk onderwijs </w:t>
            </w:r>
            <w:r>
              <w:rPr>
                <w:rFonts w:ascii="Century Gothic" w:hAnsi="Century Gothic"/>
              </w:rPr>
              <w:t>incl.</w:t>
            </w:r>
            <w:r>
              <w:rPr>
                <w:rFonts w:ascii="Century Gothic" w:hAnsi="Century Gothic"/>
              </w:rPr>
              <w:t xml:space="preserve"> gymzaal/sportzaal/sporthal</w:t>
            </w:r>
            <w:r>
              <w:rPr>
                <w:rFonts w:ascii="Century Gothic" w:hAnsi="Century Gothic"/>
              </w:rPr>
              <w:t xml:space="preserve"> (2 punten)</w:t>
            </w:r>
          </w:p>
        </w:tc>
      </w:tr>
      <w:tr w:rsidR="00F45786" w:rsidRPr="009C22DF" w14:paraId="4B21DFE0" w14:textId="77777777" w:rsidTr="001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46539A8" w14:textId="51AC036D" w:rsidR="00F45786" w:rsidRDefault="00F45786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Onderwijsfunctie betreft minimaal 3.000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6520" w:type="dxa"/>
            <w:vAlign w:val="center"/>
          </w:tcPr>
          <w:p w14:paraId="68551516" w14:textId="77777777" w:rsidR="00F45786" w:rsidRPr="009C22DF" w:rsidRDefault="00F45786" w:rsidP="00F457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A618B18" w14:textId="3CF33E3F" w:rsidR="00F45786" w:rsidRPr="00F45786" w:rsidRDefault="00F45786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45786" w:rsidRPr="009C22DF" w14:paraId="2ACFC303" w14:textId="77777777" w:rsidTr="001B3E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71645C9" w14:textId="5D279161" w:rsidR="00F45786" w:rsidRDefault="00F45786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6520" w:type="dxa"/>
            <w:vAlign w:val="center"/>
          </w:tcPr>
          <w:p w14:paraId="0C80231D" w14:textId="4A1F577C" w:rsidR="00F45786" w:rsidRPr="009C22DF" w:rsidRDefault="00F45786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m2 </w:t>
            </w:r>
          </w:p>
        </w:tc>
      </w:tr>
      <w:tr w:rsidR="00046CD1" w:rsidRPr="009C22DF" w14:paraId="28A15F94" w14:textId="77777777" w:rsidTr="001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ED689C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Beschrijving Project</w:t>
            </w:r>
          </w:p>
        </w:tc>
        <w:tc>
          <w:tcPr>
            <w:tcW w:w="6520" w:type="dxa"/>
            <w:vAlign w:val="center"/>
          </w:tcPr>
          <w:p w14:paraId="07718253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1DC77CC" w14:textId="77777777" w:rsidR="00046CD1" w:rsidRDefault="00046CD1" w:rsidP="00131686">
      <w:pPr>
        <w:rPr>
          <w:highlight w:val="yellow"/>
        </w:rPr>
      </w:pPr>
    </w:p>
    <w:p w14:paraId="11ECAE72" w14:textId="77777777" w:rsidR="00046CD1" w:rsidRPr="00E02065" w:rsidRDefault="00046CD1" w:rsidP="00131686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1B365BD" w14:textId="77777777" w:rsidR="00046CD1" w:rsidRPr="00B478DF" w:rsidRDefault="00046CD1" w:rsidP="00131686">
      <w:r w:rsidRPr="00B478DF">
        <w:t xml:space="preserve">Ondergetekende verklaart tevens dat: </w:t>
      </w:r>
    </w:p>
    <w:p w14:paraId="5A52AA9F" w14:textId="77777777" w:rsidR="00046CD1" w:rsidRPr="00B478DF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733E39">
        <w:t>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39A65491" w14:textId="77777777" w:rsidR="00046CD1" w:rsidRPr="00B478DF" w:rsidRDefault="00046CD1" w:rsidP="00131686">
      <w:r w:rsidRPr="00B478DF">
        <w:t xml:space="preserve">   ………………………………………… (handtekening)</w:t>
      </w:r>
    </w:p>
    <w:p w14:paraId="3D07081B" w14:textId="77777777" w:rsidR="00046CD1" w:rsidRPr="0005526A" w:rsidRDefault="00046CD1" w:rsidP="00131686">
      <w:pPr>
        <w:rPr>
          <w:highlight w:val="yellow"/>
        </w:rPr>
      </w:pPr>
    </w:p>
    <w:p w14:paraId="604D3774" w14:textId="51CB6868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627859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PVG2fT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27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DF301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65B2" w14:textId="77777777" w:rsidR="0012501C" w:rsidRDefault="0012501C" w:rsidP="00E15770">
      <w:pPr>
        <w:spacing w:after="0" w:line="240" w:lineRule="auto"/>
      </w:pPr>
      <w:r>
        <w:separator/>
      </w:r>
    </w:p>
  </w:endnote>
  <w:endnote w:type="continuationSeparator" w:id="0">
    <w:p w14:paraId="6E859CC4" w14:textId="77777777" w:rsidR="0012501C" w:rsidRDefault="0012501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4A33AA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455E469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694838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D104" w14:textId="77777777" w:rsidR="0012501C" w:rsidRDefault="0012501C" w:rsidP="00E15770">
      <w:pPr>
        <w:spacing w:after="0" w:line="240" w:lineRule="auto"/>
      </w:pPr>
      <w:r>
        <w:separator/>
      </w:r>
    </w:p>
  </w:footnote>
  <w:footnote w:type="continuationSeparator" w:id="0">
    <w:p w14:paraId="2564A451" w14:textId="77777777" w:rsidR="0012501C" w:rsidRDefault="0012501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DDCF0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333E"/>
    <w:multiLevelType w:val="multilevel"/>
    <w:tmpl w:val="16B697E6"/>
    <w:numStyleLink w:val="ICSBullets"/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B873A5"/>
    <w:multiLevelType w:val="multilevel"/>
    <w:tmpl w:val="16B697E6"/>
    <w:numStyleLink w:val="ICSBullets"/>
  </w:abstractNum>
  <w:abstractNum w:abstractNumId="4" w15:restartNumberingAfterBreak="0">
    <w:nsid w:val="0EDD71EF"/>
    <w:multiLevelType w:val="multilevel"/>
    <w:tmpl w:val="16B697E6"/>
    <w:numStyleLink w:val="ICSBullets"/>
  </w:abstractNum>
  <w:abstractNum w:abstractNumId="5" w15:restartNumberingAfterBreak="0">
    <w:nsid w:val="0FDE6561"/>
    <w:multiLevelType w:val="multilevel"/>
    <w:tmpl w:val="16B697E6"/>
    <w:numStyleLink w:val="ICSBullets"/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364878"/>
    <w:multiLevelType w:val="multilevel"/>
    <w:tmpl w:val="16B697E6"/>
    <w:numStyleLink w:val="ICSBullets"/>
  </w:abstractNum>
  <w:abstractNum w:abstractNumId="9" w15:restartNumberingAfterBreak="0">
    <w:nsid w:val="1D4A46FD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18B0148"/>
    <w:multiLevelType w:val="hybridMultilevel"/>
    <w:tmpl w:val="FE2A4BB6"/>
    <w:lvl w:ilvl="0" w:tplc="66E00D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B48B6"/>
    <w:multiLevelType w:val="multilevel"/>
    <w:tmpl w:val="143EDEB6"/>
    <w:numStyleLink w:val="ICSNumbering"/>
  </w:abstractNum>
  <w:abstractNum w:abstractNumId="13" w15:restartNumberingAfterBreak="0">
    <w:nsid w:val="26C048D2"/>
    <w:multiLevelType w:val="multilevel"/>
    <w:tmpl w:val="16B697E6"/>
    <w:numStyleLink w:val="ICSBullets"/>
  </w:abstractNum>
  <w:abstractNum w:abstractNumId="14" w15:restartNumberingAfterBreak="0">
    <w:nsid w:val="279F25C2"/>
    <w:multiLevelType w:val="multilevel"/>
    <w:tmpl w:val="16B697E6"/>
    <w:numStyleLink w:val="ICSBullets"/>
  </w:abstractNum>
  <w:abstractNum w:abstractNumId="15" w15:restartNumberingAfterBreak="0">
    <w:nsid w:val="28E06300"/>
    <w:multiLevelType w:val="multilevel"/>
    <w:tmpl w:val="16B697E6"/>
    <w:numStyleLink w:val="ICSBullets"/>
  </w:abstractNum>
  <w:abstractNum w:abstractNumId="16" w15:restartNumberingAfterBreak="0">
    <w:nsid w:val="2B937219"/>
    <w:multiLevelType w:val="multilevel"/>
    <w:tmpl w:val="16B697E6"/>
    <w:numStyleLink w:val="ICSBullets"/>
  </w:abstractNum>
  <w:abstractNum w:abstractNumId="17" w15:restartNumberingAfterBreak="0">
    <w:nsid w:val="30061B79"/>
    <w:multiLevelType w:val="multilevel"/>
    <w:tmpl w:val="16B697E6"/>
    <w:numStyleLink w:val="ICSBullets"/>
  </w:abstractNum>
  <w:abstractNum w:abstractNumId="18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9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42FAB"/>
    <w:multiLevelType w:val="hybridMultilevel"/>
    <w:tmpl w:val="E14A6F3C"/>
    <w:lvl w:ilvl="0" w:tplc="EDCADE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3" w15:restartNumberingAfterBreak="0">
    <w:nsid w:val="415F157E"/>
    <w:multiLevelType w:val="multilevel"/>
    <w:tmpl w:val="16B697E6"/>
    <w:numStyleLink w:val="ICSBullets"/>
  </w:abstractNum>
  <w:abstractNum w:abstractNumId="24" w15:restartNumberingAfterBreak="0">
    <w:nsid w:val="41DC4AF2"/>
    <w:multiLevelType w:val="multilevel"/>
    <w:tmpl w:val="16B697E6"/>
    <w:numStyleLink w:val="ICSBullets"/>
  </w:abstractNum>
  <w:abstractNum w:abstractNumId="25" w15:restartNumberingAfterBreak="0">
    <w:nsid w:val="42EB7404"/>
    <w:multiLevelType w:val="hybridMultilevel"/>
    <w:tmpl w:val="B92AF392"/>
    <w:lvl w:ilvl="0" w:tplc="F63C250C">
      <w:start w:val="2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B0AD8"/>
    <w:multiLevelType w:val="multilevel"/>
    <w:tmpl w:val="16B697E6"/>
    <w:numStyleLink w:val="ICSBullets"/>
  </w:abstractNum>
  <w:abstractNum w:abstractNumId="27" w15:restartNumberingAfterBreak="0">
    <w:nsid w:val="4FC6292C"/>
    <w:multiLevelType w:val="multilevel"/>
    <w:tmpl w:val="143EDEB6"/>
    <w:numStyleLink w:val="ICSNumbering"/>
  </w:abstractNum>
  <w:abstractNum w:abstractNumId="28" w15:restartNumberingAfterBreak="0">
    <w:nsid w:val="50FB645E"/>
    <w:multiLevelType w:val="hybridMultilevel"/>
    <w:tmpl w:val="83EC53D0"/>
    <w:lvl w:ilvl="0" w:tplc="237A892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526639"/>
    <w:multiLevelType w:val="multilevel"/>
    <w:tmpl w:val="16B697E6"/>
    <w:numStyleLink w:val="ICSBullets"/>
  </w:abstractNum>
  <w:abstractNum w:abstractNumId="30" w15:restartNumberingAfterBreak="0">
    <w:nsid w:val="595C5CCB"/>
    <w:multiLevelType w:val="multilevel"/>
    <w:tmpl w:val="16B697E6"/>
    <w:numStyleLink w:val="ICSBullets"/>
  </w:abstractNum>
  <w:abstractNum w:abstractNumId="31" w15:restartNumberingAfterBreak="0">
    <w:nsid w:val="59C92B0D"/>
    <w:multiLevelType w:val="multilevel"/>
    <w:tmpl w:val="16B697E6"/>
    <w:numStyleLink w:val="ICSBullets"/>
  </w:abstractNum>
  <w:abstractNum w:abstractNumId="32" w15:restartNumberingAfterBreak="0">
    <w:nsid w:val="5CA31210"/>
    <w:multiLevelType w:val="multilevel"/>
    <w:tmpl w:val="16B697E6"/>
    <w:numStyleLink w:val="ICSBullets"/>
  </w:abstractNum>
  <w:abstractNum w:abstractNumId="33" w15:restartNumberingAfterBreak="0">
    <w:nsid w:val="5D1E0BCB"/>
    <w:multiLevelType w:val="multilevel"/>
    <w:tmpl w:val="16B697E6"/>
    <w:numStyleLink w:val="ICSBullets"/>
  </w:abstractNum>
  <w:abstractNum w:abstractNumId="34" w15:restartNumberingAfterBreak="0">
    <w:nsid w:val="5F477DF0"/>
    <w:multiLevelType w:val="multilevel"/>
    <w:tmpl w:val="16B697E6"/>
    <w:numStyleLink w:val="ICSBullets"/>
  </w:abstractNum>
  <w:abstractNum w:abstractNumId="35" w15:restartNumberingAfterBreak="0">
    <w:nsid w:val="636E51C3"/>
    <w:multiLevelType w:val="multilevel"/>
    <w:tmpl w:val="143EDEB6"/>
    <w:numStyleLink w:val="ICSNumbering"/>
  </w:abstractNum>
  <w:abstractNum w:abstractNumId="36" w15:restartNumberingAfterBreak="0">
    <w:nsid w:val="6A2565E2"/>
    <w:multiLevelType w:val="multilevel"/>
    <w:tmpl w:val="16B697E6"/>
    <w:numStyleLink w:val="ICSBullets"/>
  </w:abstractNum>
  <w:abstractNum w:abstractNumId="37" w15:restartNumberingAfterBreak="0">
    <w:nsid w:val="6FA313FC"/>
    <w:multiLevelType w:val="multilevel"/>
    <w:tmpl w:val="16B697E6"/>
    <w:numStyleLink w:val="ICSBullets"/>
  </w:abstractNum>
  <w:abstractNum w:abstractNumId="3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38914DC"/>
    <w:multiLevelType w:val="multilevel"/>
    <w:tmpl w:val="16B697E6"/>
    <w:numStyleLink w:val="ICSBullets"/>
  </w:abstractNum>
  <w:abstractNum w:abstractNumId="40" w15:restartNumberingAfterBreak="0">
    <w:nsid w:val="74984B29"/>
    <w:multiLevelType w:val="multilevel"/>
    <w:tmpl w:val="16B697E6"/>
    <w:numStyleLink w:val="ICSBullets"/>
  </w:abstractNum>
  <w:abstractNum w:abstractNumId="41" w15:restartNumberingAfterBreak="0">
    <w:nsid w:val="75464004"/>
    <w:multiLevelType w:val="multilevel"/>
    <w:tmpl w:val="16B697E6"/>
    <w:numStyleLink w:val="ICSBullets"/>
  </w:abstractNum>
  <w:num w:numId="1" w16cid:durableId="14700122">
    <w:abstractNumId w:val="38"/>
  </w:num>
  <w:num w:numId="2" w16cid:durableId="690181167">
    <w:abstractNumId w:val="7"/>
  </w:num>
  <w:num w:numId="3" w16cid:durableId="1254977777">
    <w:abstractNumId w:val="2"/>
  </w:num>
  <w:num w:numId="4" w16cid:durableId="1663505220">
    <w:abstractNumId w:val="22"/>
  </w:num>
  <w:num w:numId="5" w16cid:durableId="1315600981">
    <w:abstractNumId w:val="18"/>
  </w:num>
  <w:num w:numId="6" w16cid:durableId="1007557937">
    <w:abstractNumId w:val="21"/>
  </w:num>
  <w:num w:numId="7" w16cid:durableId="190731394">
    <w:abstractNumId w:val="19"/>
  </w:num>
  <w:num w:numId="8" w16cid:durableId="260652963">
    <w:abstractNumId w:val="12"/>
  </w:num>
  <w:num w:numId="9" w16cid:durableId="1957760215">
    <w:abstractNumId w:val="1"/>
  </w:num>
  <w:num w:numId="10" w16cid:durableId="1041514838">
    <w:abstractNumId w:val="33"/>
  </w:num>
  <w:num w:numId="11" w16cid:durableId="1827744560">
    <w:abstractNumId w:val="3"/>
  </w:num>
  <w:num w:numId="12" w16cid:durableId="748774083">
    <w:abstractNumId w:val="36"/>
  </w:num>
  <w:num w:numId="13" w16cid:durableId="1129125200">
    <w:abstractNumId w:val="23"/>
  </w:num>
  <w:num w:numId="14" w16cid:durableId="385758397">
    <w:abstractNumId w:val="37"/>
  </w:num>
  <w:num w:numId="15" w16cid:durableId="2098479027">
    <w:abstractNumId w:val="40"/>
  </w:num>
  <w:num w:numId="16" w16cid:durableId="1375933552">
    <w:abstractNumId w:val="27"/>
  </w:num>
  <w:num w:numId="17" w16cid:durableId="1937251001">
    <w:abstractNumId w:val="29"/>
  </w:num>
  <w:num w:numId="18" w16cid:durableId="844980895">
    <w:abstractNumId w:val="5"/>
  </w:num>
  <w:num w:numId="19" w16cid:durableId="197813633">
    <w:abstractNumId w:val="8"/>
  </w:num>
  <w:num w:numId="20" w16cid:durableId="1173764824">
    <w:abstractNumId w:val="14"/>
  </w:num>
  <w:num w:numId="21" w16cid:durableId="1072973346">
    <w:abstractNumId w:val="17"/>
  </w:num>
  <w:num w:numId="22" w16cid:durableId="866911204">
    <w:abstractNumId w:val="10"/>
  </w:num>
  <w:num w:numId="23" w16cid:durableId="948390023">
    <w:abstractNumId w:val="41"/>
  </w:num>
  <w:num w:numId="24" w16cid:durableId="1098982156">
    <w:abstractNumId w:val="31"/>
  </w:num>
  <w:num w:numId="25" w16cid:durableId="555706382">
    <w:abstractNumId w:val="39"/>
  </w:num>
  <w:num w:numId="26" w16cid:durableId="511800221">
    <w:abstractNumId w:val="35"/>
  </w:num>
  <w:num w:numId="27" w16cid:durableId="914976955">
    <w:abstractNumId w:val="30"/>
  </w:num>
  <w:num w:numId="28" w16cid:durableId="1469787223">
    <w:abstractNumId w:val="34"/>
  </w:num>
  <w:num w:numId="29" w16cid:durableId="47002632">
    <w:abstractNumId w:val="6"/>
  </w:num>
  <w:num w:numId="30" w16cid:durableId="1219898749">
    <w:abstractNumId w:val="4"/>
  </w:num>
  <w:num w:numId="31" w16cid:durableId="493450426">
    <w:abstractNumId w:val="26"/>
  </w:num>
  <w:num w:numId="32" w16cid:durableId="596718685">
    <w:abstractNumId w:val="15"/>
  </w:num>
  <w:num w:numId="33" w16cid:durableId="1367414401">
    <w:abstractNumId w:val="24"/>
  </w:num>
  <w:num w:numId="34" w16cid:durableId="2000234739">
    <w:abstractNumId w:val="1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2489489">
    <w:abstractNumId w:val="25"/>
  </w:num>
  <w:num w:numId="36" w16cid:durableId="459687754">
    <w:abstractNumId w:val="9"/>
  </w:num>
  <w:num w:numId="37" w16cid:durableId="878321048">
    <w:abstractNumId w:val="20"/>
  </w:num>
  <w:num w:numId="38" w16cid:durableId="1809012044">
    <w:abstractNumId w:val="0"/>
  </w:num>
  <w:num w:numId="39" w16cid:durableId="1460147899">
    <w:abstractNumId w:val="11"/>
  </w:num>
  <w:num w:numId="40" w16cid:durableId="676276855">
    <w:abstractNumId w:val="38"/>
  </w:num>
  <w:num w:numId="41" w16cid:durableId="2127462088">
    <w:abstractNumId w:val="28"/>
  </w:num>
  <w:num w:numId="42" w16cid:durableId="255287688">
    <w:abstractNumId w:val="32"/>
  </w:num>
  <w:num w:numId="43" w16cid:durableId="1762529808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30FAB"/>
    <w:rsid w:val="0004582D"/>
    <w:rsid w:val="00046A41"/>
    <w:rsid w:val="00046CD1"/>
    <w:rsid w:val="00053854"/>
    <w:rsid w:val="00061A3F"/>
    <w:rsid w:val="000A2638"/>
    <w:rsid w:val="000A4D59"/>
    <w:rsid w:val="000B36D4"/>
    <w:rsid w:val="000F1449"/>
    <w:rsid w:val="000F5038"/>
    <w:rsid w:val="00101439"/>
    <w:rsid w:val="00114FF1"/>
    <w:rsid w:val="00124A6B"/>
    <w:rsid w:val="0012501C"/>
    <w:rsid w:val="001276AD"/>
    <w:rsid w:val="00131686"/>
    <w:rsid w:val="0014109A"/>
    <w:rsid w:val="00144896"/>
    <w:rsid w:val="00150F75"/>
    <w:rsid w:val="001673E1"/>
    <w:rsid w:val="00170DFC"/>
    <w:rsid w:val="0018026E"/>
    <w:rsid w:val="00182245"/>
    <w:rsid w:val="001B3E76"/>
    <w:rsid w:val="001C1192"/>
    <w:rsid w:val="001C48FD"/>
    <w:rsid w:val="001E47C3"/>
    <w:rsid w:val="001F1FB1"/>
    <w:rsid w:val="001F7D21"/>
    <w:rsid w:val="00242146"/>
    <w:rsid w:val="00250E63"/>
    <w:rsid w:val="002871E8"/>
    <w:rsid w:val="002901C4"/>
    <w:rsid w:val="002B68F9"/>
    <w:rsid w:val="002B7388"/>
    <w:rsid w:val="002C4064"/>
    <w:rsid w:val="002C4510"/>
    <w:rsid w:val="002D2FEE"/>
    <w:rsid w:val="002E3A7D"/>
    <w:rsid w:val="002F30BE"/>
    <w:rsid w:val="0031406F"/>
    <w:rsid w:val="00314163"/>
    <w:rsid w:val="00320090"/>
    <w:rsid w:val="00325DA6"/>
    <w:rsid w:val="0034442D"/>
    <w:rsid w:val="00350D63"/>
    <w:rsid w:val="00355334"/>
    <w:rsid w:val="00361694"/>
    <w:rsid w:val="00364EEF"/>
    <w:rsid w:val="00365D6B"/>
    <w:rsid w:val="00382066"/>
    <w:rsid w:val="00386148"/>
    <w:rsid w:val="003910A3"/>
    <w:rsid w:val="003950B1"/>
    <w:rsid w:val="003B3288"/>
    <w:rsid w:val="003B7030"/>
    <w:rsid w:val="003E4C10"/>
    <w:rsid w:val="003E7005"/>
    <w:rsid w:val="004031E6"/>
    <w:rsid w:val="004160B1"/>
    <w:rsid w:val="00430391"/>
    <w:rsid w:val="00433A02"/>
    <w:rsid w:val="00437A1D"/>
    <w:rsid w:val="004527C6"/>
    <w:rsid w:val="00455C8A"/>
    <w:rsid w:val="00461779"/>
    <w:rsid w:val="00477B6D"/>
    <w:rsid w:val="00485BF0"/>
    <w:rsid w:val="004921FA"/>
    <w:rsid w:val="00495DBA"/>
    <w:rsid w:val="004A492A"/>
    <w:rsid w:val="004B2FD6"/>
    <w:rsid w:val="004B4192"/>
    <w:rsid w:val="004C4978"/>
    <w:rsid w:val="004C53C5"/>
    <w:rsid w:val="004D3C94"/>
    <w:rsid w:val="004D6BF1"/>
    <w:rsid w:val="004F1497"/>
    <w:rsid w:val="005039F4"/>
    <w:rsid w:val="00504898"/>
    <w:rsid w:val="00506561"/>
    <w:rsid w:val="005165EE"/>
    <w:rsid w:val="00561533"/>
    <w:rsid w:val="0056614B"/>
    <w:rsid w:val="00575C28"/>
    <w:rsid w:val="0057604B"/>
    <w:rsid w:val="005907A3"/>
    <w:rsid w:val="005A6BB7"/>
    <w:rsid w:val="005B21C6"/>
    <w:rsid w:val="005C12BA"/>
    <w:rsid w:val="005C620C"/>
    <w:rsid w:val="005F28C5"/>
    <w:rsid w:val="005F5BD7"/>
    <w:rsid w:val="006008C3"/>
    <w:rsid w:val="006036CA"/>
    <w:rsid w:val="00606D6D"/>
    <w:rsid w:val="0063342B"/>
    <w:rsid w:val="00636815"/>
    <w:rsid w:val="00640377"/>
    <w:rsid w:val="00644926"/>
    <w:rsid w:val="00652E86"/>
    <w:rsid w:val="00671753"/>
    <w:rsid w:val="00672C9C"/>
    <w:rsid w:val="0068621C"/>
    <w:rsid w:val="00690A96"/>
    <w:rsid w:val="00694838"/>
    <w:rsid w:val="006A3989"/>
    <w:rsid w:val="006A5EF6"/>
    <w:rsid w:val="006B0B2F"/>
    <w:rsid w:val="006D6262"/>
    <w:rsid w:val="006F1325"/>
    <w:rsid w:val="006F6CCD"/>
    <w:rsid w:val="007145A3"/>
    <w:rsid w:val="0071712A"/>
    <w:rsid w:val="007215B5"/>
    <w:rsid w:val="0072652E"/>
    <w:rsid w:val="00733E39"/>
    <w:rsid w:val="0077206A"/>
    <w:rsid w:val="00787D21"/>
    <w:rsid w:val="0079469C"/>
    <w:rsid w:val="007C39AF"/>
    <w:rsid w:val="007D58B8"/>
    <w:rsid w:val="007E7CFF"/>
    <w:rsid w:val="007F73D7"/>
    <w:rsid w:val="00841C7E"/>
    <w:rsid w:val="00841CFD"/>
    <w:rsid w:val="00841EB4"/>
    <w:rsid w:val="00845546"/>
    <w:rsid w:val="00850DCF"/>
    <w:rsid w:val="008636AD"/>
    <w:rsid w:val="00893DAB"/>
    <w:rsid w:val="00895061"/>
    <w:rsid w:val="008C08E0"/>
    <w:rsid w:val="008C7309"/>
    <w:rsid w:val="008C7726"/>
    <w:rsid w:val="008D3FA8"/>
    <w:rsid w:val="008D5DDD"/>
    <w:rsid w:val="008E05AB"/>
    <w:rsid w:val="008E7CE7"/>
    <w:rsid w:val="008F3232"/>
    <w:rsid w:val="008F56E2"/>
    <w:rsid w:val="00901BB4"/>
    <w:rsid w:val="00905BA4"/>
    <w:rsid w:val="00916D1B"/>
    <w:rsid w:val="009872B0"/>
    <w:rsid w:val="009956BB"/>
    <w:rsid w:val="0099664E"/>
    <w:rsid w:val="009A631C"/>
    <w:rsid w:val="009B55AF"/>
    <w:rsid w:val="009D6645"/>
    <w:rsid w:val="009E7826"/>
    <w:rsid w:val="009F7650"/>
    <w:rsid w:val="00A04D76"/>
    <w:rsid w:val="00A2488C"/>
    <w:rsid w:val="00A5582B"/>
    <w:rsid w:val="00A63FA3"/>
    <w:rsid w:val="00A661CE"/>
    <w:rsid w:val="00A674B6"/>
    <w:rsid w:val="00A76740"/>
    <w:rsid w:val="00A9523E"/>
    <w:rsid w:val="00AA123E"/>
    <w:rsid w:val="00AB6F42"/>
    <w:rsid w:val="00AC5976"/>
    <w:rsid w:val="00AD1BE6"/>
    <w:rsid w:val="00AD3025"/>
    <w:rsid w:val="00AE0CE8"/>
    <w:rsid w:val="00AE1AAB"/>
    <w:rsid w:val="00AE1B8C"/>
    <w:rsid w:val="00AE3A47"/>
    <w:rsid w:val="00AF4FF7"/>
    <w:rsid w:val="00AF508A"/>
    <w:rsid w:val="00B31AB5"/>
    <w:rsid w:val="00B34D22"/>
    <w:rsid w:val="00B36E16"/>
    <w:rsid w:val="00B401C1"/>
    <w:rsid w:val="00B533A4"/>
    <w:rsid w:val="00B53FCD"/>
    <w:rsid w:val="00B63EE4"/>
    <w:rsid w:val="00B77F83"/>
    <w:rsid w:val="00B91FB8"/>
    <w:rsid w:val="00B96DC7"/>
    <w:rsid w:val="00BB4598"/>
    <w:rsid w:val="00BC4A3B"/>
    <w:rsid w:val="00BD0E37"/>
    <w:rsid w:val="00C07412"/>
    <w:rsid w:val="00C116D2"/>
    <w:rsid w:val="00C20CFE"/>
    <w:rsid w:val="00C20E80"/>
    <w:rsid w:val="00C213ED"/>
    <w:rsid w:val="00C2592D"/>
    <w:rsid w:val="00C361A8"/>
    <w:rsid w:val="00C5382D"/>
    <w:rsid w:val="00C6797B"/>
    <w:rsid w:val="00CC1A20"/>
    <w:rsid w:val="00CD6B51"/>
    <w:rsid w:val="00CE110A"/>
    <w:rsid w:val="00CE2291"/>
    <w:rsid w:val="00CE422D"/>
    <w:rsid w:val="00CE5C6F"/>
    <w:rsid w:val="00CF31A9"/>
    <w:rsid w:val="00CF5098"/>
    <w:rsid w:val="00CF606D"/>
    <w:rsid w:val="00CF6865"/>
    <w:rsid w:val="00D039BE"/>
    <w:rsid w:val="00D21A6C"/>
    <w:rsid w:val="00D227C0"/>
    <w:rsid w:val="00D30D9E"/>
    <w:rsid w:val="00D3105C"/>
    <w:rsid w:val="00D35231"/>
    <w:rsid w:val="00D509F5"/>
    <w:rsid w:val="00D51002"/>
    <w:rsid w:val="00D51A6C"/>
    <w:rsid w:val="00D5754E"/>
    <w:rsid w:val="00D626D6"/>
    <w:rsid w:val="00D80AE7"/>
    <w:rsid w:val="00DA00D9"/>
    <w:rsid w:val="00DA6D57"/>
    <w:rsid w:val="00DA6F4E"/>
    <w:rsid w:val="00DB04D6"/>
    <w:rsid w:val="00DB0E0E"/>
    <w:rsid w:val="00DD34F1"/>
    <w:rsid w:val="00DF40C0"/>
    <w:rsid w:val="00DF4BBB"/>
    <w:rsid w:val="00DF6147"/>
    <w:rsid w:val="00E06DD2"/>
    <w:rsid w:val="00E15770"/>
    <w:rsid w:val="00E20292"/>
    <w:rsid w:val="00E23646"/>
    <w:rsid w:val="00E25826"/>
    <w:rsid w:val="00E671A4"/>
    <w:rsid w:val="00E71359"/>
    <w:rsid w:val="00E85ABD"/>
    <w:rsid w:val="00E870F1"/>
    <w:rsid w:val="00E94F44"/>
    <w:rsid w:val="00EA62AF"/>
    <w:rsid w:val="00EB7B00"/>
    <w:rsid w:val="00EC5AED"/>
    <w:rsid w:val="00EC6679"/>
    <w:rsid w:val="00EC7EB7"/>
    <w:rsid w:val="00EE11A0"/>
    <w:rsid w:val="00EE58E2"/>
    <w:rsid w:val="00EF2089"/>
    <w:rsid w:val="00EF71A4"/>
    <w:rsid w:val="00F25AD5"/>
    <w:rsid w:val="00F26C39"/>
    <w:rsid w:val="00F3414F"/>
    <w:rsid w:val="00F35065"/>
    <w:rsid w:val="00F43268"/>
    <w:rsid w:val="00F45786"/>
    <w:rsid w:val="00F52208"/>
    <w:rsid w:val="00F66E6A"/>
    <w:rsid w:val="00F70795"/>
    <w:rsid w:val="00F7160F"/>
    <w:rsid w:val="00F767D6"/>
    <w:rsid w:val="00F80A9C"/>
    <w:rsid w:val="00F94144"/>
    <w:rsid w:val="00F94EB5"/>
    <w:rsid w:val="00FA0280"/>
    <w:rsid w:val="00FA228F"/>
    <w:rsid w:val="00FB3C8F"/>
    <w:rsid w:val="00FC11BB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styleId="Revisie">
    <w:name w:val="Revision"/>
    <w:hidden/>
    <w:uiPriority w:val="99"/>
    <w:semiHidden/>
    <w:rsid w:val="003200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2022-06-24T00:00:00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Montessori Scholengemeenschap Amsterdam</ClientName>
  <ClientAddress1/>
  <ClientAddress2/>
  <ClientPOBox/>
  <ClientZIP/>
  <ClientCity/>
  <ClientState/>
  <ClientCountry/>
  <ProjectName/>
  <Reference>2190260/20220624/VV/V1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33</TotalTime>
  <Pages>8</Pages>
  <Words>1372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Montessori Lyceum Amsterdam</vt:lpstr>
    </vt:vector>
  </TitlesOfParts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Montessori Lyceum Amsterdam</dc:title>
  <dc:subject/>
  <dc:creator>Vera Verhoeven,
Bram van der Kleij</dc:creator>
  <cp:keywords/>
  <dc:description/>
  <cp:lastModifiedBy>Vera Verhoeven | ICSadviseurs</cp:lastModifiedBy>
  <cp:revision>3</cp:revision>
  <cp:lastPrinted>2022-06-21T09:28:00Z</cp:lastPrinted>
  <dcterms:created xsi:type="dcterms:W3CDTF">2022-07-27T13:42:00Z</dcterms:created>
  <dcterms:modified xsi:type="dcterms:W3CDTF">2022-07-27T14:16:00Z</dcterms:modified>
</cp:coreProperties>
</file>