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99DCED" w14:textId="77777777" w:rsidR="006F01C7" w:rsidRDefault="006F01C7" w:rsidP="00500F21"/>
    <w:p w14:paraId="1BC4629C" w14:textId="77777777" w:rsidR="006F01C7" w:rsidRDefault="006F01C7" w:rsidP="00500F21"/>
    <w:p w14:paraId="3D626EEE" w14:textId="77777777" w:rsidR="006F01C7" w:rsidRDefault="006F01C7" w:rsidP="00500F21"/>
    <w:p w14:paraId="1CC6650E" w14:textId="77777777" w:rsidR="006F01C7" w:rsidRDefault="006F01C7" w:rsidP="00500F21"/>
    <w:p w14:paraId="0F9C1268" w14:textId="77777777" w:rsidR="006F01C7" w:rsidRDefault="006F01C7" w:rsidP="00500F21"/>
    <w:p w14:paraId="1174833B" w14:textId="77777777" w:rsidR="006F01C7" w:rsidRDefault="006F01C7" w:rsidP="00500F21"/>
    <w:p w14:paraId="1B51B214" w14:textId="77777777" w:rsidR="006F01C7" w:rsidRDefault="006F01C7" w:rsidP="00500F21"/>
    <w:p w14:paraId="55AF7881" w14:textId="77777777" w:rsidR="006F01C7" w:rsidRDefault="006F01C7" w:rsidP="00500F21"/>
    <w:p w14:paraId="19DE187A" w14:textId="77777777" w:rsidR="006F01C7" w:rsidRDefault="006F01C7" w:rsidP="00500F21"/>
    <w:p w14:paraId="3D4EB037" w14:textId="77777777" w:rsidR="006F01C7" w:rsidRDefault="006F01C7" w:rsidP="00500F21"/>
    <w:p w14:paraId="1B17F612" w14:textId="77777777" w:rsidR="006F01C7" w:rsidRDefault="006F01C7" w:rsidP="00500F21"/>
    <w:p w14:paraId="3EA3E162" w14:textId="0ECAF4A4" w:rsidR="00992F9A" w:rsidRDefault="00876AAD" w:rsidP="00500F21">
      <w:r>
        <w:rPr>
          <w:noProof/>
        </w:rPr>
        <mc:AlternateContent>
          <mc:Choice Requires="wps">
            <w:drawing>
              <wp:anchor distT="0" distB="0" distL="114300" distR="114300" simplePos="0" relativeHeight="251658240" behindDoc="0" locked="0" layoutInCell="1" allowOverlap="1" wp14:anchorId="5A2349DE" wp14:editId="75A22575">
                <wp:simplePos x="0" y="0"/>
                <wp:positionH relativeFrom="column">
                  <wp:posOffset>1461770</wp:posOffset>
                </wp:positionH>
                <wp:positionV relativeFrom="paragraph">
                  <wp:posOffset>2974341</wp:posOffset>
                </wp:positionV>
                <wp:extent cx="4086225" cy="4933950"/>
                <wp:effectExtent l="0" t="0" r="0" b="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4933950"/>
                        </a:xfrm>
                        <a:prstGeom prst="rect">
                          <a:avLst/>
                        </a:prstGeom>
                        <a:noFill/>
                        <a:ln w="6350">
                          <a:noFill/>
                        </a:ln>
                      </wps:spPr>
                      <wps:txbx>
                        <w:txbxContent>
                          <w:tbl>
                            <w:tblPr>
                              <w:tblW w:w="0" w:type="auto"/>
                              <w:tblLook w:val="04A0" w:firstRow="1" w:lastRow="0" w:firstColumn="1" w:lastColumn="0" w:noHBand="0" w:noVBand="1"/>
                            </w:tblPr>
                            <w:tblGrid>
                              <w:gridCol w:w="3407"/>
                              <w:gridCol w:w="2730"/>
                            </w:tblGrid>
                            <w:tr w:rsidR="007C3742" w:rsidRPr="00DD1446" w14:paraId="0E025EE5" w14:textId="77777777" w:rsidTr="00416209">
                              <w:trPr>
                                <w:trHeight w:val="602"/>
                              </w:trPr>
                              <w:tc>
                                <w:tcPr>
                                  <w:tcW w:w="6137" w:type="dxa"/>
                                  <w:gridSpan w:val="2"/>
                                  <w:shd w:val="clear" w:color="auto" w:fill="auto"/>
                                </w:tcPr>
                                <w:p w14:paraId="63C8160A" w14:textId="45071F16" w:rsidR="007C3742" w:rsidRPr="007C3742" w:rsidRDefault="007C3742" w:rsidP="007C3742">
                                  <w:pPr>
                                    <w:rPr>
                                      <w:rFonts w:ascii="Arial Rounded MT Bold" w:hAnsi="Arial Rounded MT Bold"/>
                                      <w:color w:val="FFFFFF"/>
                                      <w:sz w:val="36"/>
                                      <w:szCs w:val="36"/>
                                    </w:rPr>
                                  </w:pPr>
                                  <w:bookmarkStart w:id="0" w:name="_Hlk17292115"/>
                                  <w:r w:rsidRPr="007C3742">
                                    <w:rPr>
                                      <w:rFonts w:ascii="Arial Rounded MT Bold" w:hAnsi="Arial Rounded MT Bold"/>
                                      <w:color w:val="FFFFFF"/>
                                      <w:sz w:val="36"/>
                                      <w:szCs w:val="36"/>
                                    </w:rPr>
                                    <w:t>Raamovereenkomst tussen</w:t>
                                  </w:r>
                                  <w:r>
                                    <w:rPr>
                                      <w:rFonts w:ascii="Arial Rounded MT Bold" w:hAnsi="Arial Rounded MT Bold"/>
                                      <w:color w:val="FFFFFF"/>
                                      <w:sz w:val="36"/>
                                      <w:szCs w:val="36"/>
                                    </w:rPr>
                                    <w:t xml:space="preserve"> GVB </w:t>
                                  </w:r>
                                  <w:r w:rsidR="00726128">
                                    <w:rPr>
                                      <w:rFonts w:ascii="Arial Rounded MT Bold" w:hAnsi="Arial Rounded MT Bold"/>
                                      <w:color w:val="FFFFFF"/>
                                      <w:sz w:val="36"/>
                                      <w:szCs w:val="36"/>
                                    </w:rPr>
                                    <w:t>Infra</w:t>
                                  </w:r>
                                  <w:r w:rsidRPr="006F01C7">
                                    <w:rPr>
                                      <w:rFonts w:ascii="Arial Rounded MT Bold" w:hAnsi="Arial Rounded MT Bold"/>
                                      <w:color w:val="FFFFFF" w:themeColor="background1"/>
                                      <w:sz w:val="36"/>
                                      <w:szCs w:val="36"/>
                                    </w:rPr>
                                    <w:t xml:space="preserve"> </w:t>
                                  </w:r>
                                  <w:r w:rsidRPr="00CD10FF">
                                    <w:rPr>
                                      <w:rFonts w:ascii="Arial Rounded MT Bold" w:hAnsi="Arial Rounded MT Bold"/>
                                      <w:color w:val="FFFFFF"/>
                                      <w:sz w:val="36"/>
                                      <w:szCs w:val="36"/>
                                    </w:rPr>
                                    <w:t>BV</w:t>
                                  </w:r>
                                  <w:r>
                                    <w:rPr>
                                      <w:rFonts w:ascii="Arial Rounded MT Bold" w:hAnsi="Arial Rounded MT Bold"/>
                                      <w:color w:val="FFFFFF"/>
                                      <w:sz w:val="36"/>
                                      <w:szCs w:val="36"/>
                                    </w:rPr>
                                    <w:t xml:space="preserve"> en </w:t>
                                  </w:r>
                                  <w:r w:rsidRPr="007C3742">
                                    <w:rPr>
                                      <w:rFonts w:ascii="Arial Rounded MT Bold" w:hAnsi="Arial Rounded MT Bold"/>
                                      <w:color w:val="FFFF00"/>
                                      <w:sz w:val="36"/>
                                      <w:szCs w:val="36"/>
                                    </w:rPr>
                                    <w:t>Naam Opdrachtnemer</w:t>
                                  </w:r>
                                  <w:r w:rsidRPr="00F12C72">
                                    <w:rPr>
                                      <w:rFonts w:ascii="Arial Rounded MT Bold" w:hAnsi="Arial Rounded MT Bold"/>
                                      <w:color w:val="FFFF00"/>
                                      <w:sz w:val="36"/>
                                      <w:szCs w:val="36"/>
                                    </w:rPr>
                                    <w:t xml:space="preserve"> </w:t>
                                  </w:r>
                                  <w:r w:rsidR="00FE0B93" w:rsidRPr="00FE0B93">
                                    <w:rPr>
                                      <w:rFonts w:ascii="Arial Rounded MT Bold" w:hAnsi="Arial Rounded MT Bold"/>
                                      <w:color w:val="FFFFFF" w:themeColor="background1"/>
                                      <w:sz w:val="36"/>
                                      <w:szCs w:val="36"/>
                                    </w:rPr>
                                    <w:t xml:space="preserve">Advies en consultancydiensten m.b.t. </w:t>
                                  </w:r>
                                  <w:bookmarkEnd w:id="0"/>
                                  <w:r w:rsidR="00726128">
                                    <w:rPr>
                                      <w:rFonts w:ascii="Arial Rounded MT Bold" w:hAnsi="Arial Rounded MT Bold"/>
                                      <w:color w:val="FFFFFF" w:themeColor="background1"/>
                                      <w:sz w:val="36"/>
                                      <w:szCs w:val="36"/>
                                    </w:rPr>
                                    <w:t>simulaties</w:t>
                                  </w:r>
                                </w:p>
                              </w:tc>
                            </w:tr>
                            <w:tr w:rsidR="007C3742" w:rsidRPr="00DD1446" w14:paraId="55C1830D" w14:textId="77777777" w:rsidTr="00416209">
                              <w:tc>
                                <w:tcPr>
                                  <w:tcW w:w="6137" w:type="dxa"/>
                                  <w:gridSpan w:val="2"/>
                                  <w:shd w:val="clear" w:color="auto" w:fill="auto"/>
                                </w:tcPr>
                                <w:p w14:paraId="0BFF21D4" w14:textId="77777777" w:rsidR="007C3742" w:rsidRDefault="007C3742" w:rsidP="00985940">
                                  <w:pPr>
                                    <w:rPr>
                                      <w:rFonts w:ascii="Arial Rounded MT Bold" w:hAnsi="Arial Rounded MT Bold"/>
                                      <w:color w:val="FFFFFF"/>
                                      <w:sz w:val="36"/>
                                      <w:szCs w:val="36"/>
                                    </w:rPr>
                                  </w:pPr>
                                </w:p>
                              </w:tc>
                            </w:tr>
                            <w:tr w:rsidR="007C3742" w:rsidRPr="00DD1446" w14:paraId="1542B104" w14:textId="77777777" w:rsidTr="00416209">
                              <w:tc>
                                <w:tcPr>
                                  <w:tcW w:w="6137" w:type="dxa"/>
                                  <w:gridSpan w:val="2"/>
                                  <w:shd w:val="clear" w:color="auto" w:fill="auto"/>
                                </w:tcPr>
                                <w:p w14:paraId="7BCD7D09" w14:textId="64923A31" w:rsidR="007C3742" w:rsidRPr="007F0806" w:rsidRDefault="007C3742"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sidR="006F01C7">
                                    <w:rPr>
                                      <w:rFonts w:ascii="Arial Rounded MT Bold" w:hAnsi="Arial Rounded MT Bold"/>
                                      <w:color w:val="FFFFFF" w:themeColor="background1"/>
                                    </w:rPr>
                                    <w:t>202</w:t>
                                  </w:r>
                                  <w:r w:rsidR="00726128">
                                    <w:rPr>
                                      <w:rFonts w:ascii="Arial Rounded MT Bold" w:hAnsi="Arial Rounded MT Bold"/>
                                      <w:color w:val="FFFFFF" w:themeColor="background1"/>
                                    </w:rPr>
                                    <w:t>2-46</w:t>
                                  </w:r>
                                </w:p>
                              </w:tc>
                            </w:tr>
                            <w:tr w:rsidR="007C3742" w:rsidRPr="00DD1446" w14:paraId="6808F218" w14:textId="77777777" w:rsidTr="00416209">
                              <w:tc>
                                <w:tcPr>
                                  <w:tcW w:w="6137" w:type="dxa"/>
                                  <w:gridSpan w:val="2"/>
                                  <w:shd w:val="clear" w:color="auto" w:fill="auto"/>
                                </w:tcPr>
                                <w:p w14:paraId="3A8DABEA" w14:textId="348A52D7" w:rsidR="007C3742" w:rsidRPr="007F0806" w:rsidRDefault="007C3742" w:rsidP="00985940">
                                  <w:pPr>
                                    <w:rPr>
                                      <w:rFonts w:cs="Arial"/>
                                      <w:color w:val="FFFFFF" w:themeColor="background1"/>
                                    </w:rPr>
                                  </w:pPr>
                                  <w:r w:rsidRPr="007F0806">
                                    <w:rPr>
                                      <w:rFonts w:cs="Arial"/>
                                      <w:color w:val="FFFFFF" w:themeColor="background1"/>
                                    </w:rPr>
                                    <w:t xml:space="preserve">Datum: </w:t>
                                  </w:r>
                                  <w:r w:rsidR="00C50596">
                                    <w:rPr>
                                      <w:rFonts w:cs="Arial"/>
                                      <w:color w:val="FFFFFF" w:themeColor="background1"/>
                                    </w:rPr>
                                    <w:t>02-09-2022</w:t>
                                  </w:r>
                                </w:p>
                              </w:tc>
                            </w:tr>
                            <w:tr w:rsidR="007C3742" w:rsidRPr="006F01C7" w14:paraId="39E85DEA" w14:textId="77777777" w:rsidTr="00416209">
                              <w:tc>
                                <w:tcPr>
                                  <w:tcW w:w="6137" w:type="dxa"/>
                                  <w:gridSpan w:val="2"/>
                                  <w:shd w:val="clear" w:color="auto" w:fill="auto"/>
                                </w:tcPr>
                                <w:p w14:paraId="3A3C6480" w14:textId="3066764A" w:rsidR="007C3742" w:rsidRPr="006F01C7" w:rsidRDefault="007C3742" w:rsidP="00985940">
                                  <w:pPr>
                                    <w:rPr>
                                      <w:rFonts w:cs="Arial"/>
                                      <w:color w:val="FFFF00"/>
                                      <w:lang w:val="en-GB"/>
                                    </w:rPr>
                                  </w:pPr>
                                  <w:r w:rsidRPr="006F01C7">
                                    <w:rPr>
                                      <w:rFonts w:cs="Arial"/>
                                      <w:color w:val="FFFFFF" w:themeColor="background1"/>
                                      <w:lang w:val="en-GB"/>
                                    </w:rPr>
                                    <w:t xml:space="preserve">Status: </w:t>
                                  </w:r>
                                  <w:r w:rsidR="006F01C7" w:rsidRPr="006F01C7">
                                    <w:rPr>
                                      <w:rFonts w:cs="Arial"/>
                                      <w:color w:val="FFFFFF" w:themeColor="background1"/>
                                      <w:lang w:val="en-GB"/>
                                    </w:rPr>
                                    <w:t>Concept t.b.v</w:t>
                                  </w:r>
                                  <w:r w:rsidR="006F01C7">
                                    <w:rPr>
                                      <w:rFonts w:cs="Arial"/>
                                      <w:color w:val="FFFFFF" w:themeColor="background1"/>
                                      <w:lang w:val="en-GB"/>
                                    </w:rPr>
                                    <w:t>. aanbesteding</w:t>
                                  </w:r>
                                </w:p>
                              </w:tc>
                            </w:tr>
                            <w:tr w:rsidR="007C3742" w:rsidRPr="00DD1446" w14:paraId="7D20F7E2" w14:textId="77777777" w:rsidTr="00416209">
                              <w:tc>
                                <w:tcPr>
                                  <w:tcW w:w="6137" w:type="dxa"/>
                                  <w:gridSpan w:val="2"/>
                                  <w:shd w:val="clear" w:color="auto" w:fill="auto"/>
                                </w:tcPr>
                                <w:p w14:paraId="2267A490" w14:textId="3FF84D88" w:rsidR="007C3742" w:rsidRPr="005038C1" w:rsidRDefault="007C3742" w:rsidP="00985940">
                                  <w:pPr>
                                    <w:rPr>
                                      <w:rFonts w:cs="Arial"/>
                                      <w:color w:val="FFFFFF"/>
                                    </w:rPr>
                                  </w:pPr>
                                  <w:r w:rsidRPr="005038C1">
                                    <w:rPr>
                                      <w:rFonts w:cs="Arial"/>
                                      <w:color w:val="FFFFFF"/>
                                    </w:rPr>
                                    <w:t xml:space="preserve">Versie: </w:t>
                                  </w:r>
                                  <w:r w:rsidR="00C50596">
                                    <w:rPr>
                                      <w:rFonts w:cs="Arial"/>
                                      <w:color w:val="FFFFFF"/>
                                    </w:rPr>
                                    <w:t>1.0</w:t>
                                  </w:r>
                                </w:p>
                              </w:tc>
                            </w:tr>
                            <w:tr w:rsidR="007C3742" w:rsidRPr="00DD1446" w14:paraId="72BAC9BE" w14:textId="77777777" w:rsidTr="00416209">
                              <w:tc>
                                <w:tcPr>
                                  <w:tcW w:w="3407" w:type="dxa"/>
                                  <w:shd w:val="clear" w:color="auto" w:fill="auto"/>
                                </w:tcPr>
                                <w:p w14:paraId="74D2958E" w14:textId="77777777" w:rsidR="007C3742" w:rsidRPr="00DD1446" w:rsidRDefault="007C3742" w:rsidP="00985940">
                                  <w:pPr>
                                    <w:rPr>
                                      <w:rFonts w:cs="Arial"/>
                                      <w:color w:val="FFFFFF"/>
                                    </w:rPr>
                                  </w:pPr>
                                  <w:r w:rsidRPr="00DD1446">
                                    <w:rPr>
                                      <w:rFonts w:cs="Arial"/>
                                      <w:color w:val="FFFFFF"/>
                                    </w:rPr>
                                    <w:t>Vertrouwelijkheidsniveau:</w:t>
                                  </w:r>
                                </w:p>
                              </w:tc>
                              <w:tc>
                                <w:tcPr>
                                  <w:tcW w:w="2730" w:type="dxa"/>
                                  <w:shd w:val="clear" w:color="auto" w:fill="auto"/>
                                </w:tcPr>
                                <w:p w14:paraId="4DC05D8C" w14:textId="397C209D" w:rsidR="007C3742" w:rsidRPr="006F01C7" w:rsidRDefault="007C3742" w:rsidP="00985940">
                                  <w:pPr>
                                    <w:rPr>
                                      <w:rFonts w:cs="Arial"/>
                                      <w:color w:val="FFFFFF" w:themeColor="background1"/>
                                    </w:rPr>
                                  </w:pPr>
                                  <w:r w:rsidRPr="006F01C7">
                                    <w:rPr>
                                      <w:rFonts w:cs="Arial"/>
                                      <w:color w:val="FFFFFF" w:themeColor="background1"/>
                                    </w:rPr>
                                    <w:t>Vertrouwelijk</w:t>
                                  </w:r>
                                </w:p>
                                <w:p w14:paraId="67D1B287" w14:textId="77777777" w:rsidR="007C3742" w:rsidRPr="00DD1446" w:rsidRDefault="007C3742" w:rsidP="00985940">
                                  <w:pPr>
                                    <w:rPr>
                                      <w:rFonts w:cs="Arial"/>
                                      <w:color w:val="FFFFFF"/>
                                    </w:rPr>
                                  </w:pPr>
                                  <w:bookmarkStart w:id="1" w:name="Betrokkenen"/>
                                  <w:r>
                                    <w:rPr>
                                      <w:rFonts w:cs="Arial"/>
                                      <w:color w:val="FFFFFF"/>
                                    </w:rPr>
                                    <w:t xml:space="preserve"> </w:t>
                                  </w:r>
                                  <w:bookmarkEnd w:id="1"/>
                                </w:p>
                              </w:tc>
                            </w:tr>
                          </w:tbl>
                          <w:p w14:paraId="02DA8306" w14:textId="77777777" w:rsidR="007C3742" w:rsidRPr="00985940" w:rsidRDefault="007C3742"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349DE" id="_x0000_t202" coordsize="21600,21600" o:spt="202" path="m,l,21600r21600,l21600,xe">
                <v:stroke joinstyle="miter"/>
                <v:path gradientshapeok="t" o:connecttype="rect"/>
              </v:shapetype>
              <v:shape id="Tekstvak 5" o:spid="_x0000_s1026" type="#_x0000_t202" style="position:absolute;margin-left:115.1pt;margin-top:234.2pt;width:321.75pt;height:3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" filled="f" stroked="f" strokeweight=".5pt">
                <v:textbox>
                  <w:txbxContent>
                    <w:tbl>
                      <w:tblPr>
                        <w:tblW w:w="0" w:type="auto"/>
                        <w:tblLook w:val="04A0" w:firstRow="1" w:lastRow="0" w:firstColumn="1" w:lastColumn="0" w:noHBand="0" w:noVBand="1"/>
                      </w:tblPr>
                      <w:tblGrid>
                        <w:gridCol w:w="3407"/>
                        <w:gridCol w:w="2730"/>
                      </w:tblGrid>
                      <w:tr w:rsidR="007C3742" w:rsidRPr="00DD1446" w14:paraId="0E025EE5" w14:textId="77777777" w:rsidTr="00416209">
                        <w:trPr>
                          <w:trHeight w:val="602"/>
                        </w:trPr>
                        <w:tc>
                          <w:tcPr>
                            <w:tcW w:w="6137" w:type="dxa"/>
                            <w:gridSpan w:val="2"/>
                            <w:shd w:val="clear" w:color="auto" w:fill="auto"/>
                          </w:tcPr>
                          <w:p w14:paraId="63C8160A" w14:textId="45071F16" w:rsidR="007C3742" w:rsidRPr="007C3742" w:rsidRDefault="007C3742" w:rsidP="007C3742">
                            <w:pPr>
                              <w:rPr>
                                <w:rFonts w:ascii="Arial Rounded MT Bold" w:hAnsi="Arial Rounded MT Bold"/>
                                <w:color w:val="FFFFFF"/>
                                <w:sz w:val="36"/>
                                <w:szCs w:val="36"/>
                              </w:rPr>
                            </w:pPr>
                            <w:bookmarkStart w:id="2" w:name="_Hlk17292115"/>
                            <w:r w:rsidRPr="007C3742">
                              <w:rPr>
                                <w:rFonts w:ascii="Arial Rounded MT Bold" w:hAnsi="Arial Rounded MT Bold"/>
                                <w:color w:val="FFFFFF"/>
                                <w:sz w:val="36"/>
                                <w:szCs w:val="36"/>
                              </w:rPr>
                              <w:t>Raamovereenkomst tussen</w:t>
                            </w:r>
                            <w:r>
                              <w:rPr>
                                <w:rFonts w:ascii="Arial Rounded MT Bold" w:hAnsi="Arial Rounded MT Bold"/>
                                <w:color w:val="FFFFFF"/>
                                <w:sz w:val="36"/>
                                <w:szCs w:val="36"/>
                              </w:rPr>
                              <w:t xml:space="preserve"> GVB </w:t>
                            </w:r>
                            <w:r w:rsidR="00726128">
                              <w:rPr>
                                <w:rFonts w:ascii="Arial Rounded MT Bold" w:hAnsi="Arial Rounded MT Bold"/>
                                <w:color w:val="FFFFFF"/>
                                <w:sz w:val="36"/>
                                <w:szCs w:val="36"/>
                              </w:rPr>
                              <w:t>Infra</w:t>
                            </w:r>
                            <w:r w:rsidRPr="006F01C7">
                              <w:rPr>
                                <w:rFonts w:ascii="Arial Rounded MT Bold" w:hAnsi="Arial Rounded MT Bold"/>
                                <w:color w:val="FFFFFF" w:themeColor="background1"/>
                                <w:sz w:val="36"/>
                                <w:szCs w:val="36"/>
                              </w:rPr>
                              <w:t xml:space="preserve"> </w:t>
                            </w:r>
                            <w:r w:rsidRPr="00CD10FF">
                              <w:rPr>
                                <w:rFonts w:ascii="Arial Rounded MT Bold" w:hAnsi="Arial Rounded MT Bold"/>
                                <w:color w:val="FFFFFF"/>
                                <w:sz w:val="36"/>
                                <w:szCs w:val="36"/>
                              </w:rPr>
                              <w:t>BV</w:t>
                            </w:r>
                            <w:r>
                              <w:rPr>
                                <w:rFonts w:ascii="Arial Rounded MT Bold" w:hAnsi="Arial Rounded MT Bold"/>
                                <w:color w:val="FFFFFF"/>
                                <w:sz w:val="36"/>
                                <w:szCs w:val="36"/>
                              </w:rPr>
                              <w:t xml:space="preserve"> en </w:t>
                            </w:r>
                            <w:r w:rsidRPr="007C3742">
                              <w:rPr>
                                <w:rFonts w:ascii="Arial Rounded MT Bold" w:hAnsi="Arial Rounded MT Bold"/>
                                <w:color w:val="FFFF00"/>
                                <w:sz w:val="36"/>
                                <w:szCs w:val="36"/>
                              </w:rPr>
                              <w:t>Naam Opdrachtnemer</w:t>
                            </w:r>
                            <w:r w:rsidRPr="00F12C72">
                              <w:rPr>
                                <w:rFonts w:ascii="Arial Rounded MT Bold" w:hAnsi="Arial Rounded MT Bold"/>
                                <w:color w:val="FFFF00"/>
                                <w:sz w:val="36"/>
                                <w:szCs w:val="36"/>
                              </w:rPr>
                              <w:t xml:space="preserve"> </w:t>
                            </w:r>
                            <w:r w:rsidR="00FE0B93" w:rsidRPr="00FE0B93">
                              <w:rPr>
                                <w:rFonts w:ascii="Arial Rounded MT Bold" w:hAnsi="Arial Rounded MT Bold"/>
                                <w:color w:val="FFFFFF" w:themeColor="background1"/>
                                <w:sz w:val="36"/>
                                <w:szCs w:val="36"/>
                              </w:rPr>
                              <w:t xml:space="preserve">Advies en consultancydiensten m.b.t. </w:t>
                            </w:r>
                            <w:bookmarkEnd w:id="2"/>
                            <w:r w:rsidR="00726128">
                              <w:rPr>
                                <w:rFonts w:ascii="Arial Rounded MT Bold" w:hAnsi="Arial Rounded MT Bold"/>
                                <w:color w:val="FFFFFF" w:themeColor="background1"/>
                                <w:sz w:val="36"/>
                                <w:szCs w:val="36"/>
                              </w:rPr>
                              <w:t>simulaties</w:t>
                            </w:r>
                          </w:p>
                        </w:tc>
                      </w:tr>
                      <w:tr w:rsidR="007C3742" w:rsidRPr="00DD1446" w14:paraId="55C1830D" w14:textId="77777777" w:rsidTr="00416209">
                        <w:tc>
                          <w:tcPr>
                            <w:tcW w:w="6137" w:type="dxa"/>
                            <w:gridSpan w:val="2"/>
                            <w:shd w:val="clear" w:color="auto" w:fill="auto"/>
                          </w:tcPr>
                          <w:p w14:paraId="0BFF21D4" w14:textId="77777777" w:rsidR="007C3742" w:rsidRDefault="007C3742" w:rsidP="00985940">
                            <w:pPr>
                              <w:rPr>
                                <w:rFonts w:ascii="Arial Rounded MT Bold" w:hAnsi="Arial Rounded MT Bold"/>
                                <w:color w:val="FFFFFF"/>
                                <w:sz w:val="36"/>
                                <w:szCs w:val="36"/>
                              </w:rPr>
                            </w:pPr>
                          </w:p>
                        </w:tc>
                      </w:tr>
                      <w:tr w:rsidR="007C3742" w:rsidRPr="00DD1446" w14:paraId="1542B104" w14:textId="77777777" w:rsidTr="00416209">
                        <w:tc>
                          <w:tcPr>
                            <w:tcW w:w="6137" w:type="dxa"/>
                            <w:gridSpan w:val="2"/>
                            <w:shd w:val="clear" w:color="auto" w:fill="auto"/>
                          </w:tcPr>
                          <w:p w14:paraId="7BCD7D09" w14:textId="64923A31" w:rsidR="007C3742" w:rsidRPr="007F0806" w:rsidRDefault="007C3742"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sidR="006F01C7">
                              <w:rPr>
                                <w:rFonts w:ascii="Arial Rounded MT Bold" w:hAnsi="Arial Rounded MT Bold"/>
                                <w:color w:val="FFFFFF" w:themeColor="background1"/>
                              </w:rPr>
                              <w:t>202</w:t>
                            </w:r>
                            <w:r w:rsidR="00726128">
                              <w:rPr>
                                <w:rFonts w:ascii="Arial Rounded MT Bold" w:hAnsi="Arial Rounded MT Bold"/>
                                <w:color w:val="FFFFFF" w:themeColor="background1"/>
                              </w:rPr>
                              <w:t>2-46</w:t>
                            </w:r>
                          </w:p>
                        </w:tc>
                      </w:tr>
                      <w:tr w:rsidR="007C3742" w:rsidRPr="00DD1446" w14:paraId="6808F218" w14:textId="77777777" w:rsidTr="00416209">
                        <w:tc>
                          <w:tcPr>
                            <w:tcW w:w="6137" w:type="dxa"/>
                            <w:gridSpan w:val="2"/>
                            <w:shd w:val="clear" w:color="auto" w:fill="auto"/>
                          </w:tcPr>
                          <w:p w14:paraId="3A8DABEA" w14:textId="348A52D7" w:rsidR="007C3742" w:rsidRPr="007F0806" w:rsidRDefault="007C3742" w:rsidP="00985940">
                            <w:pPr>
                              <w:rPr>
                                <w:rFonts w:cs="Arial"/>
                                <w:color w:val="FFFFFF" w:themeColor="background1"/>
                              </w:rPr>
                            </w:pPr>
                            <w:r w:rsidRPr="007F0806">
                              <w:rPr>
                                <w:rFonts w:cs="Arial"/>
                                <w:color w:val="FFFFFF" w:themeColor="background1"/>
                              </w:rPr>
                              <w:t xml:space="preserve">Datum: </w:t>
                            </w:r>
                            <w:r w:rsidR="00C50596">
                              <w:rPr>
                                <w:rFonts w:cs="Arial"/>
                                <w:color w:val="FFFFFF" w:themeColor="background1"/>
                              </w:rPr>
                              <w:t>02-09-2022</w:t>
                            </w:r>
                          </w:p>
                        </w:tc>
                      </w:tr>
                      <w:tr w:rsidR="007C3742" w:rsidRPr="006F01C7" w14:paraId="39E85DEA" w14:textId="77777777" w:rsidTr="00416209">
                        <w:tc>
                          <w:tcPr>
                            <w:tcW w:w="6137" w:type="dxa"/>
                            <w:gridSpan w:val="2"/>
                            <w:shd w:val="clear" w:color="auto" w:fill="auto"/>
                          </w:tcPr>
                          <w:p w14:paraId="3A3C6480" w14:textId="3066764A" w:rsidR="007C3742" w:rsidRPr="006F01C7" w:rsidRDefault="007C3742" w:rsidP="00985940">
                            <w:pPr>
                              <w:rPr>
                                <w:rFonts w:cs="Arial"/>
                                <w:color w:val="FFFF00"/>
                                <w:lang w:val="en-GB"/>
                              </w:rPr>
                            </w:pPr>
                            <w:r w:rsidRPr="006F01C7">
                              <w:rPr>
                                <w:rFonts w:cs="Arial"/>
                                <w:color w:val="FFFFFF" w:themeColor="background1"/>
                                <w:lang w:val="en-GB"/>
                              </w:rPr>
                              <w:t xml:space="preserve">Status: </w:t>
                            </w:r>
                            <w:r w:rsidR="006F01C7" w:rsidRPr="006F01C7">
                              <w:rPr>
                                <w:rFonts w:cs="Arial"/>
                                <w:color w:val="FFFFFF" w:themeColor="background1"/>
                                <w:lang w:val="en-GB"/>
                              </w:rPr>
                              <w:t>Concept t.b.v</w:t>
                            </w:r>
                            <w:r w:rsidR="006F01C7">
                              <w:rPr>
                                <w:rFonts w:cs="Arial"/>
                                <w:color w:val="FFFFFF" w:themeColor="background1"/>
                                <w:lang w:val="en-GB"/>
                              </w:rPr>
                              <w:t>. aanbesteding</w:t>
                            </w:r>
                          </w:p>
                        </w:tc>
                      </w:tr>
                      <w:tr w:rsidR="007C3742" w:rsidRPr="00DD1446" w14:paraId="7D20F7E2" w14:textId="77777777" w:rsidTr="00416209">
                        <w:tc>
                          <w:tcPr>
                            <w:tcW w:w="6137" w:type="dxa"/>
                            <w:gridSpan w:val="2"/>
                            <w:shd w:val="clear" w:color="auto" w:fill="auto"/>
                          </w:tcPr>
                          <w:p w14:paraId="2267A490" w14:textId="3FF84D88" w:rsidR="007C3742" w:rsidRPr="005038C1" w:rsidRDefault="007C3742" w:rsidP="00985940">
                            <w:pPr>
                              <w:rPr>
                                <w:rFonts w:cs="Arial"/>
                                <w:color w:val="FFFFFF"/>
                              </w:rPr>
                            </w:pPr>
                            <w:r w:rsidRPr="005038C1">
                              <w:rPr>
                                <w:rFonts w:cs="Arial"/>
                                <w:color w:val="FFFFFF"/>
                              </w:rPr>
                              <w:t xml:space="preserve">Versie: </w:t>
                            </w:r>
                            <w:r w:rsidR="00C50596">
                              <w:rPr>
                                <w:rFonts w:cs="Arial"/>
                                <w:color w:val="FFFFFF"/>
                              </w:rPr>
                              <w:t>1.0</w:t>
                            </w:r>
                          </w:p>
                        </w:tc>
                      </w:tr>
                      <w:tr w:rsidR="007C3742" w:rsidRPr="00DD1446" w14:paraId="72BAC9BE" w14:textId="77777777" w:rsidTr="00416209">
                        <w:tc>
                          <w:tcPr>
                            <w:tcW w:w="3407" w:type="dxa"/>
                            <w:shd w:val="clear" w:color="auto" w:fill="auto"/>
                          </w:tcPr>
                          <w:p w14:paraId="74D2958E" w14:textId="77777777" w:rsidR="007C3742" w:rsidRPr="00DD1446" w:rsidRDefault="007C3742" w:rsidP="00985940">
                            <w:pPr>
                              <w:rPr>
                                <w:rFonts w:cs="Arial"/>
                                <w:color w:val="FFFFFF"/>
                              </w:rPr>
                            </w:pPr>
                            <w:r w:rsidRPr="00DD1446">
                              <w:rPr>
                                <w:rFonts w:cs="Arial"/>
                                <w:color w:val="FFFFFF"/>
                              </w:rPr>
                              <w:t>Vertrouwelijkheidsniveau:</w:t>
                            </w:r>
                          </w:p>
                        </w:tc>
                        <w:tc>
                          <w:tcPr>
                            <w:tcW w:w="2730" w:type="dxa"/>
                            <w:shd w:val="clear" w:color="auto" w:fill="auto"/>
                          </w:tcPr>
                          <w:p w14:paraId="4DC05D8C" w14:textId="397C209D" w:rsidR="007C3742" w:rsidRPr="006F01C7" w:rsidRDefault="007C3742" w:rsidP="00985940">
                            <w:pPr>
                              <w:rPr>
                                <w:rFonts w:cs="Arial"/>
                                <w:color w:val="FFFFFF" w:themeColor="background1"/>
                              </w:rPr>
                            </w:pPr>
                            <w:r w:rsidRPr="006F01C7">
                              <w:rPr>
                                <w:rFonts w:cs="Arial"/>
                                <w:color w:val="FFFFFF" w:themeColor="background1"/>
                              </w:rPr>
                              <w:t>Vertrouwelijk</w:t>
                            </w:r>
                          </w:p>
                          <w:p w14:paraId="67D1B287" w14:textId="77777777" w:rsidR="007C3742" w:rsidRPr="00DD1446" w:rsidRDefault="007C3742" w:rsidP="00985940">
                            <w:pPr>
                              <w:rPr>
                                <w:rFonts w:cs="Arial"/>
                                <w:color w:val="FFFFFF"/>
                              </w:rPr>
                            </w:pPr>
                            <w:bookmarkStart w:id="3" w:name="Betrokkenen"/>
                            <w:r>
                              <w:rPr>
                                <w:rFonts w:cs="Arial"/>
                                <w:color w:val="FFFFFF"/>
                              </w:rPr>
                              <w:t xml:space="preserve"> </w:t>
                            </w:r>
                            <w:bookmarkEnd w:id="3"/>
                          </w:p>
                        </w:tc>
                      </w:tr>
                    </w:tbl>
                    <w:p w14:paraId="02DA8306" w14:textId="77777777" w:rsidR="007C3742" w:rsidRPr="00985940" w:rsidRDefault="007C3742" w:rsidP="00985940">
                      <w:pPr>
                        <w:rPr>
                          <w:rFonts w:cs="Arial"/>
                          <w:color w:val="FFFFFF"/>
                        </w:rPr>
                      </w:pPr>
                    </w:p>
                  </w:txbxContent>
                </v:textbox>
              </v:shape>
            </w:pict>
          </mc:Fallback>
        </mc:AlternateContent>
      </w:r>
      <w:r w:rsidR="00985940">
        <w:br w:type="page"/>
      </w:r>
    </w:p>
    <w:tbl>
      <w:tblPr>
        <w:tblW w:w="9072" w:type="dxa"/>
        <w:tblLayout w:type="fixed"/>
        <w:tblCellMar>
          <w:left w:w="0" w:type="dxa"/>
          <w:right w:w="0" w:type="dxa"/>
        </w:tblCellMar>
        <w:tblLook w:val="0000" w:firstRow="0" w:lastRow="0" w:firstColumn="0" w:lastColumn="0" w:noHBand="0" w:noVBand="0"/>
      </w:tblPr>
      <w:tblGrid>
        <w:gridCol w:w="1701"/>
        <w:gridCol w:w="7371"/>
      </w:tblGrid>
      <w:tr w:rsidR="00992F9A" w14:paraId="16626189" w14:textId="77777777" w:rsidTr="00B52AE4">
        <w:trPr>
          <w:cantSplit/>
          <w:trHeight w:hRule="exact" w:val="572"/>
        </w:trPr>
        <w:tc>
          <w:tcPr>
            <w:tcW w:w="9072" w:type="dxa"/>
            <w:gridSpan w:val="2"/>
          </w:tcPr>
          <w:p w14:paraId="300A4E16" w14:textId="77777777" w:rsidR="00992F9A" w:rsidRPr="00162202" w:rsidRDefault="00876AAD">
            <w:pPr>
              <w:pStyle w:val="Bladtitel"/>
            </w:pPr>
            <w:bookmarkStart w:id="4" w:name="trn_Colofon"/>
            <w:r>
              <w:lastRenderedPageBreak/>
              <w:t>Colofon</w:t>
            </w:r>
            <w:bookmarkEnd w:id="4"/>
          </w:p>
        </w:tc>
      </w:tr>
      <w:tr w:rsidR="00992F9A" w14:paraId="1E8A23BA" w14:textId="77777777" w:rsidTr="006F7AA2">
        <w:trPr>
          <w:cantSplit/>
        </w:trPr>
        <w:tc>
          <w:tcPr>
            <w:tcW w:w="9072" w:type="dxa"/>
            <w:gridSpan w:val="2"/>
          </w:tcPr>
          <w:p w14:paraId="57447971" w14:textId="77777777" w:rsidR="00992F9A" w:rsidRPr="00876AAD" w:rsidRDefault="00876AAD" w:rsidP="00F96282">
            <w:pPr>
              <w:pStyle w:val="BladTekst"/>
              <w:tabs>
                <w:tab w:val="left" w:pos="5625"/>
              </w:tabs>
            </w:pPr>
            <w:bookmarkStart w:id="5" w:name="db_Adres_COMPANY"/>
            <w:r w:rsidRPr="00876AAD">
              <w:t>GVB</w:t>
            </w:r>
            <w:bookmarkEnd w:id="5"/>
            <w:r w:rsidR="00F96282">
              <w:tab/>
            </w:r>
          </w:p>
          <w:p w14:paraId="78F3D87C" w14:textId="77777777" w:rsidR="00992F9A" w:rsidRPr="00876AAD" w:rsidRDefault="00876AAD">
            <w:pPr>
              <w:pStyle w:val="BladTekst"/>
            </w:pPr>
            <w:bookmarkStart w:id="6" w:name="db_Adres_ADDRESS1_V"/>
            <w:r w:rsidRPr="00876AAD">
              <w:t>Arlandaweg 106</w:t>
            </w:r>
            <w:bookmarkEnd w:id="6"/>
          </w:p>
          <w:p w14:paraId="3DC51797" w14:textId="77777777" w:rsidR="00992F9A" w:rsidRPr="00876AAD" w:rsidRDefault="00876AAD">
            <w:pPr>
              <w:pStyle w:val="BladTekst"/>
            </w:pPr>
            <w:bookmarkStart w:id="7" w:name="db_Adres_POSTALCODE_V"/>
            <w:r w:rsidRPr="00876AAD">
              <w:t>1043 HP</w:t>
            </w:r>
            <w:bookmarkEnd w:id="7"/>
            <w:r w:rsidR="00992F9A" w:rsidRPr="00876AAD">
              <w:t xml:space="preserve">  </w:t>
            </w:r>
            <w:bookmarkStart w:id="8" w:name="db_Adres_CITY_V"/>
            <w:r w:rsidRPr="00876AAD">
              <w:t>AMSTERDAM</w:t>
            </w:r>
            <w:bookmarkEnd w:id="8"/>
          </w:p>
          <w:p w14:paraId="4D26D026" w14:textId="77777777" w:rsidR="00992F9A" w:rsidRPr="00876AAD" w:rsidRDefault="00992F9A"/>
          <w:p w14:paraId="650C28E7" w14:textId="77777777" w:rsidR="00992F9A" w:rsidRDefault="00876AAD">
            <w:pPr>
              <w:pStyle w:val="BladTekstVet"/>
            </w:pPr>
            <w:bookmarkStart w:id="9" w:name="db_Adres_DEPARTMENT"/>
            <w:r>
              <w:t>Inkoop</w:t>
            </w:r>
            <w:bookmarkEnd w:id="9"/>
          </w:p>
        </w:tc>
      </w:tr>
      <w:tr w:rsidR="00726128" w:rsidRPr="005038C1" w14:paraId="52AB2BB7" w14:textId="77777777" w:rsidTr="006F7AA2">
        <w:tc>
          <w:tcPr>
            <w:tcW w:w="1701" w:type="dxa"/>
          </w:tcPr>
          <w:p w14:paraId="34894913" w14:textId="72544B16" w:rsidR="00726128" w:rsidRPr="005038C1" w:rsidRDefault="00726128" w:rsidP="00726128">
            <w:pPr>
              <w:pStyle w:val="BladTekstLabel"/>
            </w:pPr>
            <w:bookmarkStart w:id="10" w:name="trn_Uwcontact"/>
            <w:r w:rsidRPr="005038C1">
              <w:t>Contactpersoon</w:t>
            </w:r>
            <w:bookmarkEnd w:id="10"/>
          </w:p>
        </w:tc>
        <w:tc>
          <w:tcPr>
            <w:tcW w:w="7371" w:type="dxa"/>
          </w:tcPr>
          <w:p w14:paraId="502C0B08" w14:textId="77777777" w:rsidR="00726128" w:rsidRDefault="00726128" w:rsidP="00726128">
            <w:pPr>
              <w:pStyle w:val="BladTekst"/>
            </w:pPr>
            <w:r w:rsidRPr="001D2B1C">
              <w:t>Tom Teijsse</w:t>
            </w:r>
            <w:r>
              <w:t xml:space="preserve"> (primaire contactpersoon)</w:t>
            </w:r>
          </w:p>
          <w:p w14:paraId="11C521B7" w14:textId="44B009B9" w:rsidR="00726128" w:rsidRPr="006F01C7" w:rsidRDefault="00726128" w:rsidP="00726128">
            <w:pPr>
              <w:pStyle w:val="BladTekst"/>
            </w:pPr>
            <w:r>
              <w:t>Leo snel (secundaire contactpersoon)</w:t>
            </w:r>
          </w:p>
        </w:tc>
      </w:tr>
      <w:tr w:rsidR="00726128" w:rsidRPr="007C3742" w14:paraId="29412C64" w14:textId="77777777" w:rsidTr="006F7AA2">
        <w:tc>
          <w:tcPr>
            <w:tcW w:w="1701" w:type="dxa"/>
          </w:tcPr>
          <w:p w14:paraId="19CD9DCB" w14:textId="77777777" w:rsidR="00726128" w:rsidRPr="005038C1" w:rsidRDefault="00726128" w:rsidP="00726128">
            <w:pPr>
              <w:pStyle w:val="BladTekstLabel"/>
            </w:pPr>
            <w:bookmarkStart w:id="11" w:name="trn_Doorkiesnummer"/>
            <w:r w:rsidRPr="005038C1">
              <w:t>E-mail</w:t>
            </w:r>
          </w:p>
          <w:p w14:paraId="002B38DC" w14:textId="77777777" w:rsidR="00726128" w:rsidRDefault="00726128" w:rsidP="00726128">
            <w:pPr>
              <w:pStyle w:val="BladTekstLabel"/>
            </w:pPr>
          </w:p>
          <w:p w14:paraId="5289A6B2" w14:textId="153107AC" w:rsidR="00726128" w:rsidRPr="005038C1" w:rsidRDefault="00726128" w:rsidP="00726128">
            <w:pPr>
              <w:pStyle w:val="BladTekstLabel"/>
            </w:pPr>
            <w:r>
              <w:t>Telefoon</w:t>
            </w:r>
            <w:r w:rsidRPr="005038C1">
              <w:t>nummer</w:t>
            </w:r>
            <w:bookmarkEnd w:id="11"/>
          </w:p>
        </w:tc>
        <w:tc>
          <w:tcPr>
            <w:tcW w:w="7371" w:type="dxa"/>
          </w:tcPr>
          <w:p w14:paraId="3D9A2818" w14:textId="77777777" w:rsidR="00726128" w:rsidRDefault="00C07BFA" w:rsidP="00726128">
            <w:pPr>
              <w:pStyle w:val="BladTekst"/>
            </w:pPr>
            <w:hyperlink r:id="rId11" w:history="1">
              <w:r w:rsidR="00726128" w:rsidRPr="00B22DC1">
                <w:rPr>
                  <w:rStyle w:val="Hyperlink"/>
                </w:rPr>
                <w:t>tom.teijsse@gvb.nl</w:t>
              </w:r>
            </w:hyperlink>
          </w:p>
          <w:p w14:paraId="5E01075A" w14:textId="77777777" w:rsidR="00726128" w:rsidRDefault="00C07BFA" w:rsidP="00726128">
            <w:pPr>
              <w:pStyle w:val="BladTekst"/>
            </w:pPr>
            <w:hyperlink r:id="rId12" w:history="1">
              <w:r w:rsidR="00726128" w:rsidRPr="00B22DC1">
                <w:rPr>
                  <w:rStyle w:val="Hyperlink"/>
                </w:rPr>
                <w:t>leo.snel@gvb.nl</w:t>
              </w:r>
            </w:hyperlink>
          </w:p>
          <w:p w14:paraId="6883E38E" w14:textId="77777777" w:rsidR="00726128" w:rsidRDefault="00726128" w:rsidP="00726128">
            <w:pPr>
              <w:pStyle w:val="BladTekst"/>
            </w:pPr>
            <w:r>
              <w:t>06 – 515 94 625 (Tom Teijsse)</w:t>
            </w:r>
          </w:p>
          <w:p w14:paraId="21934169" w14:textId="26BDB2F4" w:rsidR="00726128" w:rsidRPr="006F01C7" w:rsidRDefault="00726128" w:rsidP="00726128">
            <w:pPr>
              <w:pStyle w:val="BladTekst"/>
            </w:pPr>
            <w:r>
              <w:t xml:space="preserve">06 – </w:t>
            </w:r>
            <w:r w:rsidRPr="003F5D72">
              <w:t>130 98 289</w:t>
            </w:r>
            <w:r>
              <w:t xml:space="preserve"> (Leo Snel)</w:t>
            </w:r>
          </w:p>
        </w:tc>
      </w:tr>
    </w:tbl>
    <w:p w14:paraId="4450CA99" w14:textId="77777777" w:rsidR="00F125EE" w:rsidRPr="0059042E" w:rsidRDefault="00F125EE" w:rsidP="00F125EE">
      <w:bookmarkStart w:id="12" w:name="BlokVertrouwelijk"/>
    </w:p>
    <w:p w14:paraId="45FCF1A1" w14:textId="77777777" w:rsidR="00DD6349" w:rsidRPr="006F01C7" w:rsidRDefault="00DD6349" w:rsidP="00DD6349">
      <w:pPr>
        <w:pStyle w:val="BladTekstVet"/>
      </w:pPr>
      <w:r w:rsidRPr="006F01C7">
        <w:t>Voor U ligt een document dat als vertrouwelijk is geclassificeerd. Voor u als lezer/gebruiker houdt dat het volgende in:</w:t>
      </w:r>
    </w:p>
    <w:p w14:paraId="13CE7B7E" w14:textId="77777777" w:rsidR="00DD6349" w:rsidRPr="006F01C7" w:rsidRDefault="00DD6349" w:rsidP="00DD6349">
      <w:pPr>
        <w:tabs>
          <w:tab w:val="left" w:pos="5910"/>
        </w:tabs>
      </w:pPr>
      <w:r w:rsidRPr="006F01C7">
        <w:tab/>
      </w:r>
    </w:p>
    <w:p w14:paraId="7364479E" w14:textId="77777777" w:rsidR="00DD6349" w:rsidRPr="006F01C7" w:rsidRDefault="00DD6349" w:rsidP="00216538">
      <w:pPr>
        <w:numPr>
          <w:ilvl w:val="0"/>
          <w:numId w:val="4"/>
        </w:numPr>
        <w:ind w:left="714" w:hanging="357"/>
      </w:pPr>
      <w:r w:rsidRPr="006F01C7">
        <w:t xml:space="preserve">U bent voor dit gebruik expliciet geautoriseerd door de informatie-eigenaar. </w:t>
      </w:r>
    </w:p>
    <w:p w14:paraId="691C771A" w14:textId="77777777" w:rsidR="00DD6349" w:rsidRPr="006F01C7" w:rsidRDefault="00DD6349" w:rsidP="00216538">
      <w:pPr>
        <w:numPr>
          <w:ilvl w:val="0"/>
          <w:numId w:val="4"/>
        </w:numPr>
        <w:ind w:left="714" w:hanging="357"/>
      </w:pPr>
      <w:r w:rsidRPr="006F01C7">
        <w:t xml:space="preserve">Als gebruiker van deze informatie (als medewerker, als inhuurkracht of als leverancier) hebt u een geheimhoudingsverklaring getekend. </w:t>
      </w:r>
    </w:p>
    <w:p w14:paraId="04120048" w14:textId="77777777" w:rsidR="00DD6349" w:rsidRPr="006F01C7" w:rsidRDefault="00DD6349" w:rsidP="00216538">
      <w:pPr>
        <w:numPr>
          <w:ilvl w:val="0"/>
          <w:numId w:val="4"/>
        </w:numPr>
        <w:ind w:left="714" w:hanging="357"/>
      </w:pPr>
      <w:r w:rsidRPr="006F01C7">
        <w:t xml:space="preserve">Het is niet toegestaan deze informatie met niet expliciet daartoe geautoriseerde personen te delen. </w:t>
      </w:r>
    </w:p>
    <w:p w14:paraId="41A189D8" w14:textId="77777777" w:rsidR="00DD6349" w:rsidRPr="006F01C7" w:rsidRDefault="00DD6349" w:rsidP="00216538">
      <w:pPr>
        <w:numPr>
          <w:ilvl w:val="0"/>
          <w:numId w:val="4"/>
        </w:numPr>
        <w:ind w:left="714" w:hanging="357"/>
      </w:pPr>
      <w:r w:rsidRPr="006F01C7">
        <w:t xml:space="preserve">Deze informatie in papieren vorm moet na gebruik uit het zicht worden opgeborgen. </w:t>
      </w:r>
    </w:p>
    <w:p w14:paraId="6D320C71" w14:textId="77777777" w:rsidR="00DD6349" w:rsidRPr="006F01C7" w:rsidRDefault="00DD6349" w:rsidP="00216538">
      <w:pPr>
        <w:numPr>
          <w:ilvl w:val="0"/>
          <w:numId w:val="4"/>
        </w:numPr>
        <w:ind w:left="714" w:hanging="357"/>
      </w:pPr>
      <w:r w:rsidRPr="006F01C7">
        <w:t>Als u (delen van) deze informatie elektronisch wilt uitwisselen met anderen via een openbaar netwerk dan moet deze informatie versleuteld zijn.</w:t>
      </w:r>
    </w:p>
    <w:p w14:paraId="34143740" w14:textId="77777777" w:rsidR="00DD6349" w:rsidRPr="00A8331F" w:rsidRDefault="00DD6349" w:rsidP="00DD6349"/>
    <w:p w14:paraId="6A793A5A" w14:textId="4FD51CD8" w:rsidR="00876AAD" w:rsidRDefault="00DD6349" w:rsidP="00DD6349">
      <w:r w:rsidRPr="006A0446">
        <w:rPr>
          <w:rFonts w:cs="Arial"/>
          <w:i/>
        </w:rPr>
        <w:t xml:space="preserve">Voor eventuele vragen kunt u </w:t>
      </w:r>
      <w:r>
        <w:rPr>
          <w:rFonts w:cs="Arial"/>
          <w:i/>
        </w:rPr>
        <w:t>contact opnemen met</w:t>
      </w:r>
      <w:r w:rsidRPr="006A0446">
        <w:rPr>
          <w:rFonts w:cs="Arial"/>
          <w:i/>
        </w:rPr>
        <w:t xml:space="preserve"> </w:t>
      </w:r>
      <w:r>
        <w:rPr>
          <w:rFonts w:cs="Arial"/>
          <w:i/>
        </w:rPr>
        <w:t>de contactpersoon van deze aanbesteding.</w:t>
      </w:r>
      <w:r w:rsidR="00092CC0">
        <w:br w:type="page"/>
      </w:r>
      <w:bookmarkStart w:id="13" w:name="trn_Inhoudsopgave"/>
      <w:bookmarkEnd w:id="12"/>
    </w:p>
    <w:p w14:paraId="47C088AE" w14:textId="77777777" w:rsidR="00992F9A" w:rsidRPr="00500F21" w:rsidRDefault="00876AAD">
      <w:pPr>
        <w:pStyle w:val="Inhoudkop"/>
      </w:pPr>
      <w:r>
        <w:lastRenderedPageBreak/>
        <w:t>Inhoudsopgave</w:t>
      </w:r>
      <w:bookmarkEnd w:id="13"/>
    </w:p>
    <w:p w14:paraId="404849F6" w14:textId="77777777" w:rsidR="00992F9A" w:rsidRDefault="00992F9A"/>
    <w:p w14:paraId="304A3889" w14:textId="77777777" w:rsidR="00992F9A" w:rsidRDefault="00992F9A"/>
    <w:p w14:paraId="68642C99" w14:textId="6A064C0E" w:rsidR="00CA0578" w:rsidRDefault="00902095">
      <w:pPr>
        <w:pStyle w:val="Inhopg2"/>
        <w:tabs>
          <w:tab w:val="left" w:pos="1100"/>
        </w:tabs>
        <w:rPr>
          <w:rFonts w:asciiTheme="minorHAnsi" w:eastAsiaTheme="minorEastAsia" w:hAnsiTheme="minorHAnsi" w:cstheme="minorBidi"/>
          <w:b w:val="0"/>
          <w:noProof/>
          <w:szCs w:val="22"/>
        </w:rPr>
      </w:pPr>
      <w:r>
        <w:rPr>
          <w:b w:val="0"/>
        </w:rPr>
        <w:fldChar w:fldCharType="begin"/>
      </w:r>
      <w:r>
        <w:rPr>
          <w:b w:val="0"/>
        </w:rPr>
        <w:instrText xml:space="preserve"> TOC \o "1-2" </w:instrText>
      </w:r>
      <w:r>
        <w:rPr>
          <w:b w:val="0"/>
        </w:rPr>
        <w:fldChar w:fldCharType="separate"/>
      </w:r>
      <w:r w:rsidR="00CA0578">
        <w:rPr>
          <w:noProof/>
        </w:rPr>
        <w:t>Artikel 1</w:t>
      </w:r>
      <w:r w:rsidR="00CA0578">
        <w:rPr>
          <w:rFonts w:asciiTheme="minorHAnsi" w:eastAsiaTheme="minorEastAsia" w:hAnsiTheme="minorHAnsi" w:cstheme="minorBidi"/>
          <w:b w:val="0"/>
          <w:noProof/>
          <w:szCs w:val="22"/>
        </w:rPr>
        <w:tab/>
      </w:r>
      <w:r w:rsidR="00CA0578">
        <w:rPr>
          <w:noProof/>
        </w:rPr>
        <w:t>Voorwerp van de Raamovereenkomst</w:t>
      </w:r>
      <w:r w:rsidR="00CA0578">
        <w:rPr>
          <w:noProof/>
        </w:rPr>
        <w:tab/>
      </w:r>
      <w:r w:rsidR="00CA0578">
        <w:rPr>
          <w:noProof/>
        </w:rPr>
        <w:fldChar w:fldCharType="begin"/>
      </w:r>
      <w:r w:rsidR="00CA0578">
        <w:rPr>
          <w:noProof/>
        </w:rPr>
        <w:instrText xml:space="preserve"> PAGEREF _Toc112859826 \h </w:instrText>
      </w:r>
      <w:r w:rsidR="00CA0578">
        <w:rPr>
          <w:noProof/>
        </w:rPr>
      </w:r>
      <w:r w:rsidR="00CA0578">
        <w:rPr>
          <w:noProof/>
        </w:rPr>
        <w:fldChar w:fldCharType="separate"/>
      </w:r>
      <w:r w:rsidR="00CA0578">
        <w:rPr>
          <w:noProof/>
        </w:rPr>
        <w:t>6</w:t>
      </w:r>
      <w:r w:rsidR="00CA0578">
        <w:rPr>
          <w:noProof/>
        </w:rPr>
        <w:fldChar w:fldCharType="end"/>
      </w:r>
    </w:p>
    <w:p w14:paraId="660FEA75" w14:textId="79855659" w:rsidR="00CA0578" w:rsidRDefault="00CA0578">
      <w:pPr>
        <w:pStyle w:val="Inhopg2"/>
        <w:tabs>
          <w:tab w:val="left" w:pos="1100"/>
        </w:tabs>
        <w:rPr>
          <w:rFonts w:asciiTheme="minorHAnsi" w:eastAsiaTheme="minorEastAsia" w:hAnsiTheme="minorHAnsi" w:cstheme="minorBidi"/>
          <w:b w:val="0"/>
          <w:noProof/>
          <w:szCs w:val="22"/>
        </w:rPr>
      </w:pPr>
      <w:r>
        <w:rPr>
          <w:noProof/>
        </w:rPr>
        <w:t>Artikel 2</w:t>
      </w:r>
      <w:r>
        <w:rPr>
          <w:rFonts w:asciiTheme="minorHAnsi" w:eastAsiaTheme="minorEastAsia" w:hAnsiTheme="minorHAnsi" w:cstheme="minorBidi"/>
          <w:b w:val="0"/>
          <w:noProof/>
          <w:szCs w:val="22"/>
        </w:rPr>
        <w:tab/>
      </w:r>
      <w:r>
        <w:rPr>
          <w:noProof/>
        </w:rPr>
        <w:t>Totstandkoming en duur van de Raamovereenkomst</w:t>
      </w:r>
      <w:r>
        <w:rPr>
          <w:noProof/>
        </w:rPr>
        <w:tab/>
      </w:r>
      <w:r>
        <w:rPr>
          <w:noProof/>
        </w:rPr>
        <w:fldChar w:fldCharType="begin"/>
      </w:r>
      <w:r>
        <w:rPr>
          <w:noProof/>
        </w:rPr>
        <w:instrText xml:space="preserve"> PAGEREF _Toc112859827 \h </w:instrText>
      </w:r>
      <w:r>
        <w:rPr>
          <w:noProof/>
        </w:rPr>
      </w:r>
      <w:r>
        <w:rPr>
          <w:noProof/>
        </w:rPr>
        <w:fldChar w:fldCharType="separate"/>
      </w:r>
      <w:r>
        <w:rPr>
          <w:noProof/>
        </w:rPr>
        <w:t>7</w:t>
      </w:r>
      <w:r>
        <w:rPr>
          <w:noProof/>
        </w:rPr>
        <w:fldChar w:fldCharType="end"/>
      </w:r>
    </w:p>
    <w:p w14:paraId="0BA27488" w14:textId="2B5F4639" w:rsidR="00CA0578" w:rsidRDefault="00CA0578">
      <w:pPr>
        <w:pStyle w:val="Inhopg2"/>
        <w:tabs>
          <w:tab w:val="left" w:pos="1100"/>
        </w:tabs>
        <w:rPr>
          <w:rFonts w:asciiTheme="minorHAnsi" w:eastAsiaTheme="minorEastAsia" w:hAnsiTheme="minorHAnsi" w:cstheme="minorBidi"/>
          <w:b w:val="0"/>
          <w:noProof/>
          <w:szCs w:val="22"/>
        </w:rPr>
      </w:pPr>
      <w:r>
        <w:rPr>
          <w:noProof/>
        </w:rPr>
        <w:t>Artikel 3</w:t>
      </w:r>
      <w:r>
        <w:rPr>
          <w:rFonts w:asciiTheme="minorHAnsi" w:eastAsiaTheme="minorEastAsia" w:hAnsiTheme="minorHAnsi" w:cstheme="minorBidi"/>
          <w:b w:val="0"/>
          <w:noProof/>
          <w:szCs w:val="22"/>
        </w:rPr>
        <w:tab/>
      </w:r>
      <w:r>
        <w:rPr>
          <w:noProof/>
        </w:rPr>
        <w:t>Nadere gunning</w:t>
      </w:r>
      <w:r>
        <w:rPr>
          <w:noProof/>
        </w:rPr>
        <w:tab/>
      </w:r>
      <w:r>
        <w:rPr>
          <w:noProof/>
        </w:rPr>
        <w:fldChar w:fldCharType="begin"/>
      </w:r>
      <w:r>
        <w:rPr>
          <w:noProof/>
        </w:rPr>
        <w:instrText xml:space="preserve"> PAGEREF _Toc112859828 \h </w:instrText>
      </w:r>
      <w:r>
        <w:rPr>
          <w:noProof/>
        </w:rPr>
      </w:r>
      <w:r>
        <w:rPr>
          <w:noProof/>
        </w:rPr>
        <w:fldChar w:fldCharType="separate"/>
      </w:r>
      <w:r>
        <w:rPr>
          <w:noProof/>
        </w:rPr>
        <w:t>8</w:t>
      </w:r>
      <w:r>
        <w:rPr>
          <w:noProof/>
        </w:rPr>
        <w:fldChar w:fldCharType="end"/>
      </w:r>
    </w:p>
    <w:p w14:paraId="725D39B4" w14:textId="560EFC4B" w:rsidR="00CA0578" w:rsidRDefault="00CA0578">
      <w:pPr>
        <w:pStyle w:val="Inhopg2"/>
        <w:tabs>
          <w:tab w:val="left" w:pos="1100"/>
        </w:tabs>
        <w:rPr>
          <w:rFonts w:asciiTheme="minorHAnsi" w:eastAsiaTheme="minorEastAsia" w:hAnsiTheme="minorHAnsi" w:cstheme="minorBidi"/>
          <w:b w:val="0"/>
          <w:noProof/>
          <w:szCs w:val="22"/>
        </w:rPr>
      </w:pPr>
      <w:r>
        <w:rPr>
          <w:noProof/>
        </w:rPr>
        <w:t>Artikel 4</w:t>
      </w:r>
      <w:r>
        <w:rPr>
          <w:rFonts w:asciiTheme="minorHAnsi" w:eastAsiaTheme="minorEastAsia" w:hAnsiTheme="minorHAnsi" w:cstheme="minorBidi"/>
          <w:b w:val="0"/>
          <w:noProof/>
          <w:szCs w:val="22"/>
        </w:rPr>
        <w:tab/>
      </w:r>
      <w:r>
        <w:rPr>
          <w:noProof/>
        </w:rPr>
        <w:t>Prijs en overige financiële bepalingen</w:t>
      </w:r>
      <w:r>
        <w:rPr>
          <w:noProof/>
        </w:rPr>
        <w:tab/>
      </w:r>
      <w:r>
        <w:rPr>
          <w:noProof/>
        </w:rPr>
        <w:fldChar w:fldCharType="begin"/>
      </w:r>
      <w:r>
        <w:rPr>
          <w:noProof/>
        </w:rPr>
        <w:instrText xml:space="preserve"> PAGEREF _Toc112859829 \h </w:instrText>
      </w:r>
      <w:r>
        <w:rPr>
          <w:noProof/>
        </w:rPr>
      </w:r>
      <w:r>
        <w:rPr>
          <w:noProof/>
        </w:rPr>
        <w:fldChar w:fldCharType="separate"/>
      </w:r>
      <w:r>
        <w:rPr>
          <w:noProof/>
        </w:rPr>
        <w:t>8</w:t>
      </w:r>
      <w:r>
        <w:rPr>
          <w:noProof/>
        </w:rPr>
        <w:fldChar w:fldCharType="end"/>
      </w:r>
    </w:p>
    <w:p w14:paraId="7D7BA659" w14:textId="67A39CE1" w:rsidR="00CA0578" w:rsidRDefault="00CA0578">
      <w:pPr>
        <w:pStyle w:val="Inhopg2"/>
        <w:tabs>
          <w:tab w:val="left" w:pos="1100"/>
        </w:tabs>
        <w:rPr>
          <w:rFonts w:asciiTheme="minorHAnsi" w:eastAsiaTheme="minorEastAsia" w:hAnsiTheme="minorHAnsi" w:cstheme="minorBidi"/>
          <w:b w:val="0"/>
          <w:noProof/>
          <w:szCs w:val="22"/>
        </w:rPr>
      </w:pPr>
      <w:r>
        <w:rPr>
          <w:noProof/>
        </w:rPr>
        <w:t>Artikel 5</w:t>
      </w:r>
      <w:r>
        <w:rPr>
          <w:rFonts w:asciiTheme="minorHAnsi" w:eastAsiaTheme="minorEastAsia" w:hAnsiTheme="minorHAnsi" w:cstheme="minorBidi"/>
          <w:b w:val="0"/>
          <w:noProof/>
          <w:szCs w:val="22"/>
        </w:rPr>
        <w:tab/>
      </w:r>
      <w:r>
        <w:rPr>
          <w:noProof/>
        </w:rPr>
        <w:t>Contactpersonen / Projectleiders</w:t>
      </w:r>
      <w:r>
        <w:rPr>
          <w:noProof/>
        </w:rPr>
        <w:tab/>
      </w:r>
      <w:r>
        <w:rPr>
          <w:noProof/>
        </w:rPr>
        <w:fldChar w:fldCharType="begin"/>
      </w:r>
      <w:r>
        <w:rPr>
          <w:noProof/>
        </w:rPr>
        <w:instrText xml:space="preserve"> PAGEREF _Toc112859830 \h </w:instrText>
      </w:r>
      <w:r>
        <w:rPr>
          <w:noProof/>
        </w:rPr>
      </w:r>
      <w:r>
        <w:rPr>
          <w:noProof/>
        </w:rPr>
        <w:fldChar w:fldCharType="separate"/>
      </w:r>
      <w:r>
        <w:rPr>
          <w:noProof/>
        </w:rPr>
        <w:t>9</w:t>
      </w:r>
      <w:r>
        <w:rPr>
          <w:noProof/>
        </w:rPr>
        <w:fldChar w:fldCharType="end"/>
      </w:r>
    </w:p>
    <w:p w14:paraId="0BA99D32" w14:textId="669791A0" w:rsidR="00CA0578" w:rsidRDefault="00CA0578">
      <w:pPr>
        <w:pStyle w:val="Inhopg2"/>
        <w:tabs>
          <w:tab w:val="left" w:pos="1100"/>
        </w:tabs>
        <w:rPr>
          <w:rFonts w:asciiTheme="minorHAnsi" w:eastAsiaTheme="minorEastAsia" w:hAnsiTheme="minorHAnsi" w:cstheme="minorBidi"/>
          <w:b w:val="0"/>
          <w:noProof/>
          <w:szCs w:val="22"/>
        </w:rPr>
      </w:pPr>
      <w:r>
        <w:rPr>
          <w:noProof/>
        </w:rPr>
        <w:t>Artikel 6</w:t>
      </w:r>
      <w:r>
        <w:rPr>
          <w:rFonts w:asciiTheme="minorHAnsi" w:eastAsiaTheme="minorEastAsia" w:hAnsiTheme="minorHAnsi" w:cstheme="minorBidi"/>
          <w:b w:val="0"/>
          <w:noProof/>
          <w:szCs w:val="22"/>
        </w:rPr>
        <w:tab/>
      </w:r>
      <w:r>
        <w:rPr>
          <w:noProof/>
        </w:rPr>
        <w:t>Tijden en plaats werkzaamheden</w:t>
      </w:r>
      <w:r>
        <w:rPr>
          <w:noProof/>
        </w:rPr>
        <w:tab/>
      </w:r>
      <w:r>
        <w:rPr>
          <w:noProof/>
        </w:rPr>
        <w:fldChar w:fldCharType="begin"/>
      </w:r>
      <w:r>
        <w:rPr>
          <w:noProof/>
        </w:rPr>
        <w:instrText xml:space="preserve"> PAGEREF _Toc112859831 \h </w:instrText>
      </w:r>
      <w:r>
        <w:rPr>
          <w:noProof/>
        </w:rPr>
      </w:r>
      <w:r>
        <w:rPr>
          <w:noProof/>
        </w:rPr>
        <w:fldChar w:fldCharType="separate"/>
      </w:r>
      <w:r>
        <w:rPr>
          <w:noProof/>
        </w:rPr>
        <w:t>9</w:t>
      </w:r>
      <w:r>
        <w:rPr>
          <w:noProof/>
        </w:rPr>
        <w:fldChar w:fldCharType="end"/>
      </w:r>
    </w:p>
    <w:p w14:paraId="05003A32" w14:textId="0A451281" w:rsidR="00CA0578" w:rsidRDefault="00CA0578">
      <w:pPr>
        <w:pStyle w:val="Inhopg2"/>
        <w:tabs>
          <w:tab w:val="left" w:pos="1100"/>
        </w:tabs>
        <w:rPr>
          <w:rFonts w:asciiTheme="minorHAnsi" w:eastAsiaTheme="minorEastAsia" w:hAnsiTheme="minorHAnsi" w:cstheme="minorBidi"/>
          <w:b w:val="0"/>
          <w:noProof/>
          <w:szCs w:val="22"/>
        </w:rPr>
      </w:pPr>
      <w:r>
        <w:rPr>
          <w:noProof/>
        </w:rPr>
        <w:t>Artikel 7</w:t>
      </w:r>
      <w:r>
        <w:rPr>
          <w:rFonts w:asciiTheme="minorHAnsi" w:eastAsiaTheme="minorEastAsia" w:hAnsiTheme="minorHAnsi" w:cstheme="minorBidi"/>
          <w:b w:val="0"/>
          <w:noProof/>
          <w:szCs w:val="22"/>
        </w:rPr>
        <w:tab/>
      </w:r>
      <w:r>
        <w:rPr>
          <w:noProof/>
        </w:rPr>
        <w:t>Overdracht van de verplichtingen van de Opdrachtnemer en uitvoering door derde(n)</w:t>
      </w:r>
      <w:r>
        <w:rPr>
          <w:noProof/>
        </w:rPr>
        <w:tab/>
      </w:r>
      <w:r>
        <w:rPr>
          <w:noProof/>
        </w:rPr>
        <w:fldChar w:fldCharType="begin"/>
      </w:r>
      <w:r>
        <w:rPr>
          <w:noProof/>
        </w:rPr>
        <w:instrText xml:space="preserve"> PAGEREF _Toc112859832 \h </w:instrText>
      </w:r>
      <w:r>
        <w:rPr>
          <w:noProof/>
        </w:rPr>
      </w:r>
      <w:r>
        <w:rPr>
          <w:noProof/>
        </w:rPr>
        <w:fldChar w:fldCharType="separate"/>
      </w:r>
      <w:r>
        <w:rPr>
          <w:noProof/>
        </w:rPr>
        <w:t>10</w:t>
      </w:r>
      <w:r>
        <w:rPr>
          <w:noProof/>
        </w:rPr>
        <w:fldChar w:fldCharType="end"/>
      </w:r>
    </w:p>
    <w:p w14:paraId="74C53806" w14:textId="6A895492" w:rsidR="00CA0578" w:rsidRDefault="00CA0578">
      <w:pPr>
        <w:pStyle w:val="Inhopg2"/>
        <w:tabs>
          <w:tab w:val="left" w:pos="1100"/>
        </w:tabs>
        <w:rPr>
          <w:rFonts w:asciiTheme="minorHAnsi" w:eastAsiaTheme="minorEastAsia" w:hAnsiTheme="minorHAnsi" w:cstheme="minorBidi"/>
          <w:b w:val="0"/>
          <w:noProof/>
          <w:szCs w:val="22"/>
        </w:rPr>
      </w:pPr>
      <w:r>
        <w:rPr>
          <w:noProof/>
        </w:rPr>
        <w:t>Artikel 8</w:t>
      </w:r>
      <w:r>
        <w:rPr>
          <w:rFonts w:asciiTheme="minorHAnsi" w:eastAsiaTheme="minorEastAsia" w:hAnsiTheme="minorHAnsi" w:cstheme="minorBidi"/>
          <w:b w:val="0"/>
          <w:noProof/>
          <w:szCs w:val="22"/>
        </w:rPr>
        <w:tab/>
      </w:r>
      <w:r>
        <w:rPr>
          <w:noProof/>
        </w:rPr>
        <w:t>Overige Voorwaarden</w:t>
      </w:r>
      <w:r>
        <w:rPr>
          <w:noProof/>
        </w:rPr>
        <w:tab/>
      </w:r>
      <w:r>
        <w:rPr>
          <w:noProof/>
        </w:rPr>
        <w:fldChar w:fldCharType="begin"/>
      </w:r>
      <w:r>
        <w:rPr>
          <w:noProof/>
        </w:rPr>
        <w:instrText xml:space="preserve"> PAGEREF _Toc112859833 \h </w:instrText>
      </w:r>
      <w:r>
        <w:rPr>
          <w:noProof/>
        </w:rPr>
      </w:r>
      <w:r>
        <w:rPr>
          <w:noProof/>
        </w:rPr>
        <w:fldChar w:fldCharType="separate"/>
      </w:r>
      <w:r>
        <w:rPr>
          <w:noProof/>
        </w:rPr>
        <w:t>10</w:t>
      </w:r>
      <w:r>
        <w:rPr>
          <w:noProof/>
        </w:rPr>
        <w:fldChar w:fldCharType="end"/>
      </w:r>
    </w:p>
    <w:p w14:paraId="4D03304C" w14:textId="10D2F377" w:rsidR="00CA0578" w:rsidRDefault="00CA0578">
      <w:pPr>
        <w:pStyle w:val="Inhopg2"/>
        <w:tabs>
          <w:tab w:val="left" w:pos="1100"/>
        </w:tabs>
        <w:rPr>
          <w:rFonts w:asciiTheme="minorHAnsi" w:eastAsiaTheme="minorEastAsia" w:hAnsiTheme="minorHAnsi" w:cstheme="minorBidi"/>
          <w:b w:val="0"/>
          <w:noProof/>
          <w:szCs w:val="22"/>
        </w:rPr>
      </w:pPr>
      <w:r>
        <w:rPr>
          <w:noProof/>
        </w:rPr>
        <w:t>Artikel 9</w:t>
      </w:r>
      <w:r>
        <w:rPr>
          <w:rFonts w:asciiTheme="minorHAnsi" w:eastAsiaTheme="minorEastAsia" w:hAnsiTheme="minorHAnsi" w:cstheme="minorBidi"/>
          <w:b w:val="0"/>
          <w:noProof/>
          <w:szCs w:val="22"/>
        </w:rPr>
        <w:tab/>
      </w:r>
      <w:r>
        <w:rPr>
          <w:noProof/>
        </w:rPr>
        <w:t>Gebruiksrecht</w:t>
      </w:r>
      <w:r>
        <w:rPr>
          <w:noProof/>
        </w:rPr>
        <w:tab/>
      </w:r>
      <w:r>
        <w:rPr>
          <w:noProof/>
        </w:rPr>
        <w:fldChar w:fldCharType="begin"/>
      </w:r>
      <w:r>
        <w:rPr>
          <w:noProof/>
        </w:rPr>
        <w:instrText xml:space="preserve"> PAGEREF _Toc112859834 \h </w:instrText>
      </w:r>
      <w:r>
        <w:rPr>
          <w:noProof/>
        </w:rPr>
      </w:r>
      <w:r>
        <w:rPr>
          <w:noProof/>
        </w:rPr>
        <w:fldChar w:fldCharType="separate"/>
      </w:r>
      <w:r>
        <w:rPr>
          <w:noProof/>
        </w:rPr>
        <w:t>11</w:t>
      </w:r>
      <w:r>
        <w:rPr>
          <w:noProof/>
        </w:rPr>
        <w:fldChar w:fldCharType="end"/>
      </w:r>
    </w:p>
    <w:p w14:paraId="0E609FAA" w14:textId="63DBD477" w:rsidR="00CA0578" w:rsidRDefault="00CA0578">
      <w:pPr>
        <w:pStyle w:val="Inhopg2"/>
        <w:tabs>
          <w:tab w:val="left" w:pos="1100"/>
        </w:tabs>
        <w:rPr>
          <w:rFonts w:asciiTheme="minorHAnsi" w:eastAsiaTheme="minorEastAsia" w:hAnsiTheme="minorHAnsi" w:cstheme="minorBidi"/>
          <w:b w:val="0"/>
          <w:noProof/>
          <w:szCs w:val="22"/>
        </w:rPr>
      </w:pPr>
      <w:r>
        <w:rPr>
          <w:noProof/>
        </w:rPr>
        <w:t>Artikel 10</w:t>
      </w:r>
      <w:r>
        <w:rPr>
          <w:rFonts w:asciiTheme="minorHAnsi" w:eastAsiaTheme="minorEastAsia" w:hAnsiTheme="minorHAnsi" w:cstheme="minorBidi"/>
          <w:b w:val="0"/>
          <w:noProof/>
          <w:szCs w:val="22"/>
        </w:rPr>
        <w:tab/>
      </w:r>
      <w:r>
        <w:rPr>
          <w:noProof/>
        </w:rPr>
        <w:t>Overgang naar nieuwe leverancier</w:t>
      </w:r>
      <w:r>
        <w:rPr>
          <w:noProof/>
        </w:rPr>
        <w:tab/>
      </w:r>
      <w:r>
        <w:rPr>
          <w:noProof/>
        </w:rPr>
        <w:fldChar w:fldCharType="begin"/>
      </w:r>
      <w:r>
        <w:rPr>
          <w:noProof/>
        </w:rPr>
        <w:instrText xml:space="preserve"> PAGEREF _Toc112859835 \h </w:instrText>
      </w:r>
      <w:r>
        <w:rPr>
          <w:noProof/>
        </w:rPr>
      </w:r>
      <w:r>
        <w:rPr>
          <w:noProof/>
        </w:rPr>
        <w:fldChar w:fldCharType="separate"/>
      </w:r>
      <w:r>
        <w:rPr>
          <w:noProof/>
        </w:rPr>
        <w:t>11</w:t>
      </w:r>
      <w:r>
        <w:rPr>
          <w:noProof/>
        </w:rPr>
        <w:fldChar w:fldCharType="end"/>
      </w:r>
    </w:p>
    <w:p w14:paraId="2BD9FE3F" w14:textId="5C23BA65" w:rsidR="00CA0578" w:rsidRDefault="00CA0578">
      <w:pPr>
        <w:pStyle w:val="Inhopg2"/>
        <w:tabs>
          <w:tab w:val="left" w:pos="1100"/>
        </w:tabs>
        <w:rPr>
          <w:rFonts w:asciiTheme="minorHAnsi" w:eastAsiaTheme="minorEastAsia" w:hAnsiTheme="minorHAnsi" w:cstheme="minorBidi"/>
          <w:b w:val="0"/>
          <w:noProof/>
          <w:szCs w:val="22"/>
        </w:rPr>
      </w:pPr>
      <w:r>
        <w:rPr>
          <w:noProof/>
        </w:rPr>
        <w:t>Artikel 11</w:t>
      </w:r>
      <w:r>
        <w:rPr>
          <w:rFonts w:asciiTheme="minorHAnsi" w:eastAsiaTheme="minorEastAsia" w:hAnsiTheme="minorHAnsi" w:cstheme="minorBidi"/>
          <w:b w:val="0"/>
          <w:noProof/>
          <w:szCs w:val="22"/>
        </w:rPr>
        <w:tab/>
      </w:r>
      <w:r>
        <w:rPr>
          <w:noProof/>
        </w:rPr>
        <w:t>Slotbepalingen</w:t>
      </w:r>
      <w:r>
        <w:rPr>
          <w:noProof/>
        </w:rPr>
        <w:tab/>
      </w:r>
      <w:r>
        <w:rPr>
          <w:noProof/>
        </w:rPr>
        <w:fldChar w:fldCharType="begin"/>
      </w:r>
      <w:r>
        <w:rPr>
          <w:noProof/>
        </w:rPr>
        <w:instrText xml:space="preserve"> PAGEREF _Toc112859836 \h </w:instrText>
      </w:r>
      <w:r>
        <w:rPr>
          <w:noProof/>
        </w:rPr>
      </w:r>
      <w:r>
        <w:rPr>
          <w:noProof/>
        </w:rPr>
        <w:fldChar w:fldCharType="separate"/>
      </w:r>
      <w:r>
        <w:rPr>
          <w:noProof/>
        </w:rPr>
        <w:t>11</w:t>
      </w:r>
      <w:r>
        <w:rPr>
          <w:noProof/>
        </w:rPr>
        <w:fldChar w:fldCharType="end"/>
      </w:r>
    </w:p>
    <w:p w14:paraId="64FB8748" w14:textId="5BB2DC7C" w:rsidR="00CA0578" w:rsidRDefault="00CA0578">
      <w:pPr>
        <w:pStyle w:val="Inhopg2"/>
        <w:rPr>
          <w:rFonts w:asciiTheme="minorHAnsi" w:eastAsiaTheme="minorEastAsia" w:hAnsiTheme="minorHAnsi" w:cstheme="minorBidi"/>
          <w:b w:val="0"/>
          <w:noProof/>
          <w:szCs w:val="22"/>
        </w:rPr>
      </w:pPr>
      <w:r>
        <w:rPr>
          <w:noProof/>
        </w:rPr>
        <w:t>Bijlage(n)</w:t>
      </w:r>
      <w:r>
        <w:rPr>
          <w:noProof/>
        </w:rPr>
        <w:tab/>
      </w:r>
      <w:r>
        <w:rPr>
          <w:noProof/>
        </w:rPr>
        <w:fldChar w:fldCharType="begin"/>
      </w:r>
      <w:r>
        <w:rPr>
          <w:noProof/>
        </w:rPr>
        <w:instrText xml:space="preserve"> PAGEREF _Toc112859837 \h </w:instrText>
      </w:r>
      <w:r>
        <w:rPr>
          <w:noProof/>
        </w:rPr>
      </w:r>
      <w:r>
        <w:rPr>
          <w:noProof/>
        </w:rPr>
        <w:fldChar w:fldCharType="separate"/>
      </w:r>
      <w:r>
        <w:rPr>
          <w:noProof/>
        </w:rPr>
        <w:t>13</w:t>
      </w:r>
      <w:r>
        <w:rPr>
          <w:noProof/>
        </w:rPr>
        <w:fldChar w:fldCharType="end"/>
      </w:r>
    </w:p>
    <w:p w14:paraId="79995663" w14:textId="2081D18A" w:rsidR="00992F9A" w:rsidRDefault="00902095">
      <w:r>
        <w:rPr>
          <w:rFonts w:ascii="Arial Narrow" w:hAnsi="Arial Narrow"/>
          <w:b/>
          <w:color w:val="006EB9"/>
          <w:sz w:val="24"/>
        </w:rPr>
        <w:fldChar w:fldCharType="end"/>
      </w:r>
    </w:p>
    <w:p w14:paraId="0A9412BF" w14:textId="77777777" w:rsidR="009B72D8" w:rsidRDefault="009B72D8">
      <w:pPr>
        <w:spacing w:line="240" w:lineRule="auto"/>
      </w:pPr>
      <w:r>
        <w:br w:type="page"/>
      </w:r>
    </w:p>
    <w:p w14:paraId="6D9FE9BF" w14:textId="77777777" w:rsidR="00AE3719" w:rsidRDefault="00AE3719">
      <w:pPr>
        <w:spacing w:line="240" w:lineRule="auto"/>
      </w:pPr>
    </w:p>
    <w:p w14:paraId="34E1B5E6" w14:textId="05A777AB" w:rsidR="00F875EB" w:rsidRDefault="00F875EB" w:rsidP="00FE0B93">
      <w:pPr>
        <w:pStyle w:val="Inhoudkop"/>
      </w:pPr>
      <w:r w:rsidRPr="004E5B2A">
        <w:t xml:space="preserve">Raamovereenkomst </w:t>
      </w:r>
      <w:r w:rsidR="00D079F5">
        <w:t>A</w:t>
      </w:r>
      <w:r w:rsidR="00FE0B93" w:rsidRPr="00FE0B93">
        <w:t xml:space="preserve">dvies en </w:t>
      </w:r>
      <w:r w:rsidR="00FE0B93">
        <w:t>c</w:t>
      </w:r>
      <w:r w:rsidR="00FE0B93" w:rsidRPr="00FE0B93">
        <w:t xml:space="preserve">onsultancydiensten m.b.t. </w:t>
      </w:r>
      <w:r w:rsidR="00726128">
        <w:t>simulaties</w:t>
      </w:r>
    </w:p>
    <w:p w14:paraId="55FD3A7C" w14:textId="77777777" w:rsidR="00FE0B93" w:rsidRPr="00FE0B93" w:rsidRDefault="00FE0B93" w:rsidP="00FE0B93"/>
    <w:p w14:paraId="520C1098" w14:textId="77777777" w:rsidR="00F875EB" w:rsidRPr="00DB002A" w:rsidRDefault="00F875EB" w:rsidP="00F875EB">
      <w:pPr>
        <w:suppressAutoHyphens/>
        <w:ind w:right="-1"/>
        <w:rPr>
          <w:b/>
          <w:lang w:val="nl"/>
        </w:rPr>
      </w:pPr>
      <w:r w:rsidRPr="00DB002A">
        <w:rPr>
          <w:b/>
          <w:lang w:val="nl"/>
        </w:rPr>
        <w:t>De ondergetekenden:</w:t>
      </w:r>
    </w:p>
    <w:p w14:paraId="33E58178" w14:textId="77777777" w:rsidR="00F875EB" w:rsidRPr="00DB002A" w:rsidRDefault="00F875EB" w:rsidP="00F875EB">
      <w:pPr>
        <w:suppressAutoHyphens/>
        <w:ind w:right="-1"/>
        <w:rPr>
          <w:lang w:val="nl"/>
        </w:rPr>
      </w:pPr>
    </w:p>
    <w:p w14:paraId="06A4A1CD" w14:textId="79245D6B" w:rsidR="00F875EB" w:rsidRPr="00DB002A" w:rsidRDefault="00F875EB" w:rsidP="00F875EB">
      <w:pPr>
        <w:suppressAutoHyphens/>
        <w:ind w:right="-1"/>
        <w:rPr>
          <w:lang w:val="nl"/>
        </w:rPr>
      </w:pPr>
      <w:r w:rsidRPr="00DB002A">
        <w:rPr>
          <w:lang w:val="nl"/>
        </w:rPr>
        <w:t>1. De besloten vennootschap met beperkte aansprakelijkh</w:t>
      </w:r>
      <w:r w:rsidRPr="007A07EF">
        <w:rPr>
          <w:lang w:val="nl"/>
        </w:rPr>
        <w:t>eid, GVB Infra B.</w:t>
      </w:r>
      <w:r w:rsidRPr="00DB002A">
        <w:rPr>
          <w:lang w:val="nl"/>
        </w:rPr>
        <w:t xml:space="preserve">V., statutair gevestigd te Amsterdam en kantoorhoudende te Amsterdam aan de Arlandaweg 106, ten deze rechtsgeldig </w:t>
      </w:r>
      <w:r w:rsidRPr="007A07EF">
        <w:rPr>
          <w:lang w:val="nl"/>
        </w:rPr>
        <w:t>vertegenwoordigd door mevrouw C.</w:t>
      </w:r>
      <w:r w:rsidR="007A07EF" w:rsidRPr="007A07EF">
        <w:rPr>
          <w:lang w:val="nl"/>
        </w:rPr>
        <w:t>J.G.</w:t>
      </w:r>
      <w:r w:rsidRPr="007A07EF">
        <w:rPr>
          <w:lang w:val="nl"/>
        </w:rPr>
        <w:t xml:space="preserve"> </w:t>
      </w:r>
      <w:r w:rsidR="003A60B9" w:rsidRPr="007A07EF">
        <w:rPr>
          <w:lang w:val="nl"/>
        </w:rPr>
        <w:t>Zuiderwijk</w:t>
      </w:r>
      <w:r w:rsidRPr="007A07EF">
        <w:rPr>
          <w:lang w:val="nl"/>
        </w:rPr>
        <w:t xml:space="preserve"> en de heer ir. M.C.J.M. Lohmeijer, beiden</w:t>
      </w:r>
      <w:r w:rsidRPr="00DB002A">
        <w:rPr>
          <w:lang w:val="nl"/>
        </w:rPr>
        <w:t xml:space="preserve"> handelend in hun hoedanigheid van directeur van GVB Holding N.V., zijnde de statutaire directeur van GVB </w:t>
      </w:r>
      <w:r w:rsidR="007A07EF">
        <w:rPr>
          <w:lang w:val="nl"/>
        </w:rPr>
        <w:t>Infra</w:t>
      </w:r>
      <w:r w:rsidRPr="00DB002A">
        <w:rPr>
          <w:lang w:val="nl"/>
        </w:rPr>
        <w:t xml:space="preserve"> B.V., hierna: “</w:t>
      </w:r>
      <w:r w:rsidRPr="00DB002A">
        <w:rPr>
          <w:b/>
          <w:lang w:val="nl"/>
        </w:rPr>
        <w:t>GVB</w:t>
      </w:r>
      <w:r w:rsidRPr="00DB002A">
        <w:rPr>
          <w:lang w:val="nl"/>
        </w:rPr>
        <w:t>”;</w:t>
      </w:r>
    </w:p>
    <w:p w14:paraId="74DFFAB4" w14:textId="77777777" w:rsidR="00F875EB" w:rsidRDefault="00F875EB" w:rsidP="00F875EB">
      <w:pPr>
        <w:suppressAutoHyphens/>
        <w:ind w:right="-1"/>
        <w:rPr>
          <w:lang w:val="nl"/>
        </w:rPr>
      </w:pPr>
    </w:p>
    <w:p w14:paraId="09A12C4C" w14:textId="77777777" w:rsidR="00F875EB" w:rsidRPr="00DB002A" w:rsidRDefault="00F875EB" w:rsidP="00F875EB">
      <w:pPr>
        <w:suppressAutoHyphens/>
        <w:ind w:right="-1"/>
        <w:rPr>
          <w:b/>
          <w:lang w:val="nl"/>
        </w:rPr>
      </w:pPr>
      <w:r w:rsidRPr="00DB002A">
        <w:rPr>
          <w:b/>
          <w:lang w:val="nl"/>
        </w:rPr>
        <w:t>en</w:t>
      </w:r>
    </w:p>
    <w:p w14:paraId="072D0EAB" w14:textId="77777777" w:rsidR="00F875EB" w:rsidRPr="00DB002A" w:rsidRDefault="00F875EB" w:rsidP="00F875EB">
      <w:pPr>
        <w:suppressAutoHyphens/>
        <w:ind w:right="-1"/>
        <w:rPr>
          <w:lang w:val="nl"/>
        </w:rPr>
      </w:pPr>
    </w:p>
    <w:p w14:paraId="66986C4B" w14:textId="77777777" w:rsidR="00F875EB" w:rsidRPr="00DB002A" w:rsidRDefault="00F875EB" w:rsidP="00F875EB">
      <w:pPr>
        <w:suppressAutoHyphens/>
        <w:ind w:right="-1"/>
        <w:rPr>
          <w:lang w:val="nl"/>
        </w:rPr>
      </w:pPr>
      <w:r w:rsidRPr="00DB002A">
        <w:rPr>
          <w:lang w:val="nl"/>
        </w:rPr>
        <w:t xml:space="preserve">2. </w:t>
      </w:r>
      <w:r w:rsidRPr="007A07EF">
        <w:rPr>
          <w:highlight w:val="yellow"/>
          <w:lang w:val="nl"/>
        </w:rPr>
        <w:t>[volledige naam en rechtsvorm contractant]</w:t>
      </w:r>
      <w:r w:rsidRPr="00DB002A">
        <w:rPr>
          <w:lang w:val="nl"/>
        </w:rPr>
        <w:t>,</w:t>
      </w:r>
    </w:p>
    <w:p w14:paraId="007F5F9A" w14:textId="77777777" w:rsidR="00F875EB" w:rsidRPr="00DB002A" w:rsidRDefault="00F875EB" w:rsidP="00F875EB">
      <w:pPr>
        <w:suppressAutoHyphens/>
        <w:ind w:right="-1"/>
        <w:rPr>
          <w:lang w:val="nl"/>
        </w:rPr>
      </w:pPr>
      <w:r w:rsidRPr="00DB002A">
        <w:rPr>
          <w:lang w:val="nl"/>
        </w:rPr>
        <w:t xml:space="preserve">(statutair) gevestigd te </w:t>
      </w:r>
      <w:r w:rsidRPr="007A07EF">
        <w:rPr>
          <w:highlight w:val="yellow"/>
          <w:lang w:val="nl"/>
        </w:rPr>
        <w:t>........</w:t>
      </w:r>
      <w:r w:rsidRPr="00DB002A">
        <w:rPr>
          <w:lang w:val="nl"/>
        </w:rPr>
        <w:t>,</w:t>
      </w:r>
    </w:p>
    <w:p w14:paraId="31834F11" w14:textId="77777777" w:rsidR="00F875EB" w:rsidRPr="00DB002A" w:rsidRDefault="00F875EB" w:rsidP="00F875EB">
      <w:pPr>
        <w:suppressAutoHyphens/>
        <w:ind w:right="-1"/>
        <w:rPr>
          <w:lang w:val="nl"/>
        </w:rPr>
      </w:pPr>
      <w:r w:rsidRPr="00DB002A">
        <w:rPr>
          <w:lang w:val="nl"/>
        </w:rPr>
        <w:t>te dezen vertegenwoordigd door</w:t>
      </w:r>
    </w:p>
    <w:p w14:paraId="157D1AE4" w14:textId="77777777" w:rsidR="00F875EB" w:rsidRPr="00DB002A" w:rsidRDefault="00F875EB" w:rsidP="00F875EB">
      <w:pPr>
        <w:suppressAutoHyphens/>
        <w:ind w:right="-1"/>
        <w:rPr>
          <w:lang w:val="nl"/>
        </w:rPr>
      </w:pPr>
      <w:r w:rsidRPr="007A07EF">
        <w:rPr>
          <w:highlight w:val="yellow"/>
          <w:lang w:val="nl"/>
        </w:rPr>
        <w:t>...............</w:t>
      </w:r>
      <w:r w:rsidRPr="00DB002A">
        <w:rPr>
          <w:lang w:val="nl"/>
        </w:rPr>
        <w:t xml:space="preserve"> (</w:t>
      </w:r>
      <w:r w:rsidRPr="00DB002A">
        <w:rPr>
          <w:i/>
          <w:lang w:val="nl"/>
        </w:rPr>
        <w:t>en</w:t>
      </w:r>
      <w:r w:rsidRPr="00DB002A">
        <w:rPr>
          <w:lang w:val="nl"/>
        </w:rPr>
        <w:t xml:space="preserve"> </w:t>
      </w:r>
      <w:r w:rsidRPr="007A07EF">
        <w:rPr>
          <w:highlight w:val="yellow"/>
          <w:lang w:val="nl"/>
        </w:rPr>
        <w:t>..............</w:t>
      </w:r>
      <w:r w:rsidRPr="00DB002A">
        <w:rPr>
          <w:lang w:val="nl"/>
        </w:rPr>
        <w:t>) [</w:t>
      </w:r>
      <w:r w:rsidRPr="007A07EF">
        <w:rPr>
          <w:highlight w:val="yellow"/>
          <w:lang w:val="nl"/>
        </w:rPr>
        <w:t>naam ondertekenaar</w:t>
      </w:r>
      <w:r w:rsidRPr="00DB002A">
        <w:rPr>
          <w:lang w:val="nl"/>
        </w:rPr>
        <w:t>]</w:t>
      </w:r>
    </w:p>
    <w:p w14:paraId="7B7D6864" w14:textId="77777777" w:rsidR="00F875EB" w:rsidRPr="00DB002A" w:rsidRDefault="00F875EB" w:rsidP="00F875EB">
      <w:pPr>
        <w:suppressAutoHyphens/>
        <w:ind w:right="-1"/>
        <w:rPr>
          <w:lang w:val="nl"/>
        </w:rPr>
      </w:pPr>
      <w:r w:rsidRPr="00DB002A">
        <w:rPr>
          <w:lang w:val="nl"/>
        </w:rPr>
        <w:t>hierna te noemen: “</w:t>
      </w:r>
      <w:r w:rsidRPr="00DB002A">
        <w:rPr>
          <w:b/>
          <w:lang w:val="nl"/>
        </w:rPr>
        <w:t>Opdrachtnemer”</w:t>
      </w:r>
      <w:r w:rsidRPr="00DB002A">
        <w:rPr>
          <w:lang w:val="nl"/>
        </w:rPr>
        <w:t>,</w:t>
      </w:r>
    </w:p>
    <w:p w14:paraId="151AB86F" w14:textId="77777777" w:rsidR="00F875EB" w:rsidRPr="00DB002A" w:rsidRDefault="00F875EB" w:rsidP="00F875EB">
      <w:pPr>
        <w:suppressAutoHyphens/>
        <w:ind w:right="-1"/>
        <w:rPr>
          <w:lang w:val="nl"/>
        </w:rPr>
      </w:pPr>
    </w:p>
    <w:p w14:paraId="3D222C01" w14:textId="77777777" w:rsidR="00F875EB" w:rsidRPr="00DB002A" w:rsidRDefault="00F875EB" w:rsidP="00F875EB">
      <w:pPr>
        <w:suppressAutoHyphens/>
        <w:ind w:right="-1"/>
        <w:rPr>
          <w:lang w:val="nl"/>
        </w:rPr>
      </w:pPr>
    </w:p>
    <w:p w14:paraId="62FEE63F" w14:textId="77777777" w:rsidR="00F875EB" w:rsidRPr="00DB002A" w:rsidRDefault="00F875EB" w:rsidP="00F875EB">
      <w:pPr>
        <w:suppressAutoHyphens/>
        <w:ind w:right="-1"/>
        <w:rPr>
          <w:b/>
          <w:lang w:val="nl"/>
        </w:rPr>
      </w:pPr>
      <w:r w:rsidRPr="00DB002A">
        <w:rPr>
          <w:b/>
          <w:lang w:val="nl"/>
        </w:rPr>
        <w:t>OVERWEGENDE DAT:</w:t>
      </w:r>
    </w:p>
    <w:p w14:paraId="67D3EE74" w14:textId="77777777" w:rsidR="00F875EB" w:rsidRPr="00DB002A" w:rsidRDefault="00F875EB" w:rsidP="00F875EB">
      <w:pPr>
        <w:suppressAutoHyphens/>
        <w:ind w:right="-1"/>
        <w:rPr>
          <w:lang w:val="nl"/>
        </w:rPr>
      </w:pPr>
    </w:p>
    <w:p w14:paraId="486FC3BD" w14:textId="43EBA9EA" w:rsidR="00F875EB" w:rsidRDefault="00F875EB" w:rsidP="00F875EB">
      <w:pPr>
        <w:suppressAutoHyphens/>
        <w:ind w:left="567" w:right="-1" w:hanging="567"/>
        <w:rPr>
          <w:lang w:val="nl"/>
        </w:rPr>
      </w:pPr>
      <w:r w:rsidRPr="00DB002A">
        <w:rPr>
          <w:lang w:val="nl"/>
        </w:rPr>
        <w:t xml:space="preserve">1. </w:t>
      </w:r>
      <w:r w:rsidRPr="00DB002A">
        <w:rPr>
          <w:lang w:val="nl"/>
        </w:rPr>
        <w:tab/>
      </w:r>
      <w:r>
        <w:rPr>
          <w:lang w:val="nl"/>
        </w:rPr>
        <w:t>GVB</w:t>
      </w:r>
      <w:r w:rsidRPr="000A39CB">
        <w:rPr>
          <w:lang w:val="nl"/>
        </w:rPr>
        <w:t xml:space="preserve"> met betrekking tot de uitvoering van Diensten op het gebied van </w:t>
      </w:r>
      <w:r w:rsidR="00A4164A">
        <w:rPr>
          <w:lang w:val="nl"/>
        </w:rPr>
        <w:t>advisering van GVB</w:t>
      </w:r>
      <w:r w:rsidR="00A4164A" w:rsidRPr="00A4164A">
        <w:rPr>
          <w:lang w:val="nl"/>
        </w:rPr>
        <w:t xml:space="preserve"> tijdens de implementatie </w:t>
      </w:r>
      <w:r w:rsidR="00A4164A">
        <w:rPr>
          <w:lang w:val="nl"/>
        </w:rPr>
        <w:t xml:space="preserve">van een </w:t>
      </w:r>
      <w:r w:rsidR="007A07EF">
        <w:rPr>
          <w:lang w:val="nl"/>
        </w:rPr>
        <w:t>simulatietool</w:t>
      </w:r>
      <w:r w:rsidR="00A4164A">
        <w:rPr>
          <w:lang w:val="nl"/>
        </w:rPr>
        <w:t xml:space="preserve"> </w:t>
      </w:r>
      <w:r w:rsidR="00A4164A" w:rsidRPr="00A4164A">
        <w:rPr>
          <w:lang w:val="nl"/>
        </w:rPr>
        <w:t xml:space="preserve">en </w:t>
      </w:r>
      <w:r w:rsidR="00A4164A">
        <w:rPr>
          <w:lang w:val="nl"/>
        </w:rPr>
        <w:t>die daarna GVB</w:t>
      </w:r>
      <w:r w:rsidR="00A4164A" w:rsidRPr="00A4164A">
        <w:rPr>
          <w:lang w:val="nl"/>
        </w:rPr>
        <w:t xml:space="preserve"> op afroep kan adviseren en ondersteunen bij het organiseren en oplossen van issues en vraagstukken op het gebied van </w:t>
      </w:r>
      <w:r w:rsidR="007A07EF">
        <w:rPr>
          <w:lang w:val="nl"/>
        </w:rPr>
        <w:t xml:space="preserve">simulaties </w:t>
      </w:r>
      <w:r w:rsidR="00A4164A" w:rsidRPr="00A4164A">
        <w:rPr>
          <w:lang w:val="nl"/>
        </w:rPr>
        <w:t>op operationeel, tactisch en strategisch niveau</w:t>
      </w:r>
      <w:r w:rsidR="00A4164A">
        <w:rPr>
          <w:lang w:val="nl"/>
        </w:rPr>
        <w:t xml:space="preserve"> en g</w:t>
      </w:r>
      <w:r w:rsidRPr="000A39CB">
        <w:rPr>
          <w:lang w:val="nl"/>
        </w:rPr>
        <w:t xml:space="preserve">edurende een zekere tijd vaste afspraken met </w:t>
      </w:r>
      <w:r>
        <w:rPr>
          <w:lang w:val="nl"/>
        </w:rPr>
        <w:t xml:space="preserve">Opdrachtnemer </w:t>
      </w:r>
      <w:r w:rsidRPr="000A39CB">
        <w:rPr>
          <w:lang w:val="nl"/>
        </w:rPr>
        <w:t>wil maken;</w:t>
      </w:r>
    </w:p>
    <w:p w14:paraId="42E24582" w14:textId="27B216EF" w:rsidR="008C6DDF" w:rsidRDefault="008C6DDF" w:rsidP="00F875EB">
      <w:pPr>
        <w:suppressAutoHyphens/>
        <w:ind w:left="567" w:right="-1" w:hanging="567"/>
        <w:rPr>
          <w:lang w:val="nl"/>
        </w:rPr>
      </w:pPr>
    </w:p>
    <w:p w14:paraId="762694CE" w14:textId="3354B391" w:rsidR="008C6DDF" w:rsidRPr="000A39CB" w:rsidRDefault="008C6DDF" w:rsidP="00F875EB">
      <w:pPr>
        <w:suppressAutoHyphens/>
        <w:ind w:left="567" w:right="-1" w:hanging="567"/>
        <w:rPr>
          <w:lang w:val="nl"/>
        </w:rPr>
      </w:pPr>
      <w:r>
        <w:rPr>
          <w:lang w:val="nl"/>
        </w:rPr>
        <w:t>2.</w:t>
      </w:r>
      <w:r>
        <w:rPr>
          <w:lang w:val="nl"/>
        </w:rPr>
        <w:tab/>
        <w:t xml:space="preserve">GVB al een dienstverleningsovereenkomst met Opdrachtnemer heeft afgesloten voor de dienstverlening met betrekking tot </w:t>
      </w:r>
      <w:r w:rsidR="00414A8B">
        <w:rPr>
          <w:lang w:val="nl"/>
        </w:rPr>
        <w:t>uitvoering simulatietool inclusief hosting met kenmerk 2022-46;</w:t>
      </w:r>
    </w:p>
    <w:p w14:paraId="02B4FD36" w14:textId="77777777" w:rsidR="00F875EB" w:rsidRPr="000A39CB" w:rsidRDefault="00F875EB" w:rsidP="00F875EB">
      <w:pPr>
        <w:suppressAutoHyphens/>
        <w:ind w:left="567" w:right="-1" w:hanging="567"/>
        <w:rPr>
          <w:lang w:val="nl"/>
        </w:rPr>
      </w:pPr>
    </w:p>
    <w:p w14:paraId="7462A208" w14:textId="37B6AF35" w:rsidR="00F875EB" w:rsidRPr="000A39CB" w:rsidRDefault="008C6DDF" w:rsidP="00F875EB">
      <w:pPr>
        <w:suppressAutoHyphens/>
        <w:ind w:left="567" w:right="-1" w:hanging="567"/>
        <w:rPr>
          <w:lang w:val="nl"/>
        </w:rPr>
      </w:pPr>
      <w:r>
        <w:rPr>
          <w:lang w:val="nl"/>
        </w:rPr>
        <w:t>3</w:t>
      </w:r>
      <w:r w:rsidR="00F875EB" w:rsidRPr="000A39CB">
        <w:rPr>
          <w:lang w:val="nl"/>
        </w:rPr>
        <w:t xml:space="preserve">. </w:t>
      </w:r>
      <w:r w:rsidR="00F875EB" w:rsidRPr="000A39CB">
        <w:rPr>
          <w:lang w:val="nl"/>
        </w:rPr>
        <w:tab/>
      </w:r>
      <w:r w:rsidR="00F875EB">
        <w:rPr>
          <w:lang w:val="nl"/>
        </w:rPr>
        <w:t>GVB</w:t>
      </w:r>
      <w:r w:rsidR="00414A8B">
        <w:rPr>
          <w:lang w:val="nl"/>
        </w:rPr>
        <w:t xml:space="preserve"> in aanvulling daarop</w:t>
      </w:r>
      <w:r w:rsidR="00F875EB" w:rsidRPr="000A39CB">
        <w:rPr>
          <w:lang w:val="nl"/>
        </w:rPr>
        <w:t xml:space="preserve"> een raamovereenkomst wil sluiten met een looptijd </w:t>
      </w:r>
      <w:r w:rsidR="00F875EB" w:rsidRPr="00D365E6">
        <w:rPr>
          <w:lang w:val="nl"/>
        </w:rPr>
        <w:t xml:space="preserve">van </w:t>
      </w:r>
      <w:r w:rsidR="007A07EF">
        <w:rPr>
          <w:lang w:val="nl"/>
        </w:rPr>
        <w:t>drie</w:t>
      </w:r>
      <w:r w:rsidR="00F875EB" w:rsidRPr="00D365E6">
        <w:rPr>
          <w:lang w:val="nl"/>
        </w:rPr>
        <w:t xml:space="preserve"> jaar met </w:t>
      </w:r>
      <w:r w:rsidR="007A07EF">
        <w:rPr>
          <w:lang w:val="nl"/>
        </w:rPr>
        <w:t>vier</w:t>
      </w:r>
      <w:r w:rsidR="00F875EB" w:rsidRPr="00D365E6">
        <w:rPr>
          <w:lang w:val="nl"/>
        </w:rPr>
        <w:t xml:space="preserve">maal een verlengingsoptie van </w:t>
      </w:r>
      <w:r w:rsidR="00D365E6" w:rsidRPr="00D365E6">
        <w:rPr>
          <w:lang w:val="nl"/>
        </w:rPr>
        <w:t>drie</w:t>
      </w:r>
      <w:r w:rsidR="00F875EB" w:rsidRPr="00D365E6">
        <w:rPr>
          <w:lang w:val="nl"/>
        </w:rPr>
        <w:t xml:space="preserve"> jaar</w:t>
      </w:r>
      <w:r w:rsidR="00D365E6">
        <w:rPr>
          <w:lang w:val="nl"/>
        </w:rPr>
        <w:t xml:space="preserve"> </w:t>
      </w:r>
      <w:r w:rsidR="00F875EB" w:rsidRPr="000A39CB">
        <w:rPr>
          <w:lang w:val="nl"/>
        </w:rPr>
        <w:t xml:space="preserve">(hierna te noemen: de Raamovereenkomst), waarin de voorwaarden voor alle door </w:t>
      </w:r>
      <w:r w:rsidR="00F875EB">
        <w:rPr>
          <w:lang w:val="nl"/>
        </w:rPr>
        <w:t>GVB</w:t>
      </w:r>
      <w:r w:rsidR="00F875EB" w:rsidRPr="000A39CB">
        <w:rPr>
          <w:lang w:val="nl"/>
        </w:rPr>
        <w:t xml:space="preserve"> gedurende die looptijd te verstrekken opdrachten tot het verrichten van Diensten zijn vastgelegd;</w:t>
      </w:r>
    </w:p>
    <w:p w14:paraId="06EF0D90" w14:textId="77777777" w:rsidR="00F875EB" w:rsidRPr="000A39CB" w:rsidRDefault="00F875EB" w:rsidP="00F875EB">
      <w:pPr>
        <w:suppressAutoHyphens/>
        <w:ind w:left="567" w:right="-1" w:hanging="567"/>
        <w:rPr>
          <w:lang w:val="nl"/>
        </w:rPr>
      </w:pPr>
    </w:p>
    <w:p w14:paraId="1BE81313" w14:textId="5FB3B1A1" w:rsidR="00F875EB" w:rsidRPr="000A39CB" w:rsidRDefault="008C6DDF" w:rsidP="00F875EB">
      <w:pPr>
        <w:suppressAutoHyphens/>
        <w:ind w:left="567" w:right="-1" w:hanging="567"/>
        <w:rPr>
          <w:lang w:val="nl"/>
        </w:rPr>
      </w:pPr>
      <w:r>
        <w:rPr>
          <w:lang w:val="nl"/>
        </w:rPr>
        <w:t>4</w:t>
      </w:r>
      <w:r w:rsidR="00F875EB" w:rsidRPr="000A39CB">
        <w:rPr>
          <w:lang w:val="nl"/>
        </w:rPr>
        <w:t xml:space="preserve">. </w:t>
      </w:r>
      <w:r w:rsidR="00F875EB" w:rsidRPr="000A39CB">
        <w:rPr>
          <w:lang w:val="nl"/>
        </w:rPr>
        <w:tab/>
      </w:r>
      <w:r w:rsidR="00F875EB" w:rsidRPr="00A4164A">
        <w:rPr>
          <w:lang w:val="nl"/>
        </w:rPr>
        <w:t xml:space="preserve">GVB een </w:t>
      </w:r>
      <w:r w:rsidR="007A07EF">
        <w:rPr>
          <w:lang w:val="nl"/>
        </w:rPr>
        <w:t>Europese openbare</w:t>
      </w:r>
      <w:r w:rsidR="00F875EB" w:rsidRPr="00A4164A">
        <w:rPr>
          <w:lang w:val="nl"/>
        </w:rPr>
        <w:t xml:space="preserve"> aanbesteding voor de gunning van de </w:t>
      </w:r>
      <w:r w:rsidR="00414A8B">
        <w:rPr>
          <w:lang w:val="nl"/>
        </w:rPr>
        <w:t xml:space="preserve">opdracht inzake advies en consultancydiensten m.b.t. simulaties </w:t>
      </w:r>
      <w:r w:rsidR="00F875EB" w:rsidRPr="00A4164A">
        <w:rPr>
          <w:lang w:val="nl"/>
        </w:rPr>
        <w:t xml:space="preserve">heeft </w:t>
      </w:r>
      <w:r w:rsidR="00414A8B">
        <w:rPr>
          <w:lang w:val="nl"/>
        </w:rPr>
        <w:t xml:space="preserve">georganiseerd, waarvan deze Raamovereenkomst deel uitmaakt </w:t>
      </w:r>
      <w:r w:rsidR="00F875EB" w:rsidRPr="00A4164A">
        <w:rPr>
          <w:lang w:val="nl"/>
        </w:rPr>
        <w:t>op basis van het Beschrijvend document onder toepassing van de Aanbestedingswet 2012;</w:t>
      </w:r>
    </w:p>
    <w:p w14:paraId="31307780" w14:textId="77777777" w:rsidR="00F875EB" w:rsidRPr="000A39CB" w:rsidRDefault="00F875EB" w:rsidP="00F875EB">
      <w:pPr>
        <w:suppressAutoHyphens/>
        <w:ind w:right="-1"/>
        <w:rPr>
          <w:lang w:val="nl"/>
        </w:rPr>
      </w:pPr>
    </w:p>
    <w:p w14:paraId="658D8105" w14:textId="6FE224D3" w:rsidR="00F875EB" w:rsidRPr="000A39CB" w:rsidRDefault="008C6DDF" w:rsidP="00F875EB">
      <w:pPr>
        <w:suppressAutoHyphens/>
        <w:ind w:left="567" w:right="-1" w:hanging="567"/>
        <w:rPr>
          <w:lang w:val="nl"/>
        </w:rPr>
      </w:pPr>
      <w:r>
        <w:rPr>
          <w:lang w:val="nl"/>
        </w:rPr>
        <w:t>5</w:t>
      </w:r>
      <w:r w:rsidR="00F875EB" w:rsidRPr="000A39CB">
        <w:rPr>
          <w:lang w:val="nl"/>
        </w:rPr>
        <w:t xml:space="preserve">. </w:t>
      </w:r>
      <w:r w:rsidR="00F875EB" w:rsidRPr="000A39CB">
        <w:rPr>
          <w:lang w:val="nl"/>
        </w:rPr>
        <w:tab/>
      </w:r>
      <w:r w:rsidR="00F875EB">
        <w:rPr>
          <w:lang w:val="nl"/>
        </w:rPr>
        <w:t>GVB</w:t>
      </w:r>
      <w:r w:rsidR="00F875EB" w:rsidRPr="000A39CB">
        <w:rPr>
          <w:lang w:val="nl"/>
        </w:rPr>
        <w:t xml:space="preserve"> de inschrijving van </w:t>
      </w:r>
      <w:r w:rsidR="00F875EB" w:rsidRPr="00A4164A">
        <w:rPr>
          <w:lang w:val="nl"/>
        </w:rPr>
        <w:t>Opdrachtnemer als economisch meest voordelige inschrijving heeft</w:t>
      </w:r>
      <w:r w:rsidR="00F875EB" w:rsidRPr="000A39CB">
        <w:rPr>
          <w:lang w:val="nl"/>
        </w:rPr>
        <w:t xml:space="preserve"> beoordeeld;</w:t>
      </w:r>
    </w:p>
    <w:p w14:paraId="009B7FA7" w14:textId="77777777" w:rsidR="00F875EB" w:rsidRPr="000A39CB" w:rsidRDefault="00F875EB" w:rsidP="00F875EB">
      <w:pPr>
        <w:suppressAutoHyphens/>
        <w:ind w:left="567" w:right="-1" w:hanging="567"/>
        <w:rPr>
          <w:lang w:val="nl"/>
        </w:rPr>
      </w:pPr>
    </w:p>
    <w:p w14:paraId="687CCD2F" w14:textId="4204F860" w:rsidR="00F875EB" w:rsidRPr="000A39CB" w:rsidRDefault="008C6DDF" w:rsidP="00F875EB">
      <w:pPr>
        <w:suppressAutoHyphens/>
        <w:ind w:left="567" w:right="-1" w:hanging="567"/>
        <w:rPr>
          <w:lang w:val="nl"/>
        </w:rPr>
      </w:pPr>
      <w:r>
        <w:rPr>
          <w:lang w:val="nl"/>
        </w:rPr>
        <w:lastRenderedPageBreak/>
        <w:t>6</w:t>
      </w:r>
      <w:r w:rsidR="00F875EB" w:rsidRPr="000A39CB">
        <w:rPr>
          <w:lang w:val="nl"/>
        </w:rPr>
        <w:t>.</w:t>
      </w:r>
      <w:r w:rsidR="00F875EB" w:rsidRPr="000A39CB">
        <w:rPr>
          <w:lang w:val="nl"/>
        </w:rPr>
        <w:tab/>
        <w:t xml:space="preserve">In deze Raamovereenkomst de voorwaarden zijn vastgelegd die van toepassing zijn op alle opdrachten tot het verrichten van Diensten die </w:t>
      </w:r>
      <w:r w:rsidR="00F875EB">
        <w:rPr>
          <w:lang w:val="nl"/>
        </w:rPr>
        <w:t>GVB</w:t>
      </w:r>
      <w:r w:rsidR="00F875EB" w:rsidRPr="000A39CB">
        <w:rPr>
          <w:lang w:val="nl"/>
        </w:rPr>
        <w:t xml:space="preserve"> voornemens is te gunnen gedurende de looptijd van deze Raamovereenkomst </w:t>
      </w:r>
      <w:r w:rsidR="00F875EB" w:rsidRPr="00A4164A">
        <w:rPr>
          <w:lang w:val="nl"/>
        </w:rPr>
        <w:t>aan Opdrachtnemer worden gegund;</w:t>
      </w:r>
    </w:p>
    <w:p w14:paraId="16D861AA" w14:textId="77777777" w:rsidR="00F875EB" w:rsidRPr="000A39CB" w:rsidRDefault="00F875EB" w:rsidP="00F875EB">
      <w:pPr>
        <w:suppressAutoHyphens/>
        <w:ind w:left="567" w:right="-1" w:hanging="567"/>
        <w:rPr>
          <w:lang w:val="nl"/>
        </w:rPr>
      </w:pPr>
    </w:p>
    <w:p w14:paraId="3B082036" w14:textId="77777777" w:rsidR="00F875EB" w:rsidRPr="00DB002A" w:rsidRDefault="00F875EB" w:rsidP="00F875EB">
      <w:pPr>
        <w:suppressAutoHyphens/>
        <w:ind w:right="-1"/>
        <w:rPr>
          <w:lang w:val="nl"/>
        </w:rPr>
      </w:pPr>
    </w:p>
    <w:p w14:paraId="41C8876B" w14:textId="77777777" w:rsidR="00F875EB" w:rsidRPr="00DB002A" w:rsidRDefault="00F875EB" w:rsidP="00F875EB">
      <w:pPr>
        <w:suppressAutoHyphens/>
        <w:ind w:right="-1"/>
        <w:rPr>
          <w:lang w:val="nl"/>
        </w:rPr>
      </w:pPr>
      <w:r w:rsidRPr="00DB002A">
        <w:rPr>
          <w:b/>
          <w:lang w:val="nl"/>
        </w:rPr>
        <w:t>KOMEN OVEREEN</w:t>
      </w:r>
      <w:r w:rsidRPr="00DB002A">
        <w:rPr>
          <w:lang w:val="nl"/>
        </w:rPr>
        <w:t>:</w:t>
      </w:r>
    </w:p>
    <w:p w14:paraId="44FFD881" w14:textId="77777777" w:rsidR="00F875EB" w:rsidRPr="00DB002A" w:rsidRDefault="00F875EB" w:rsidP="00F875EB">
      <w:pPr>
        <w:suppressAutoHyphens/>
        <w:ind w:right="-1"/>
        <w:rPr>
          <w:lang w:val="nl"/>
        </w:rPr>
      </w:pPr>
    </w:p>
    <w:p w14:paraId="2621B564" w14:textId="30B80533" w:rsidR="00F875EB" w:rsidRPr="00DB002A" w:rsidRDefault="00F875EB" w:rsidP="003A60B9">
      <w:pPr>
        <w:suppressAutoHyphens/>
        <w:ind w:right="-1"/>
        <w:rPr>
          <w:lang w:val="nl"/>
        </w:rPr>
      </w:pPr>
      <w:r w:rsidRPr="00DB002A">
        <w:rPr>
          <w:lang w:val="nl"/>
        </w:rPr>
        <w:t xml:space="preserve">In deze Raamovereenkomst wordt een aantal begrippen met een beginhoofdletter gebruikt. Aan deze begrippen komt de </w:t>
      </w:r>
      <w:r w:rsidRPr="00A70C50">
        <w:rPr>
          <w:lang w:val="nl"/>
        </w:rPr>
        <w:t xml:space="preserve">betekenis toe die hieraan wordt gegeven in artikel 1 van de Algemene Inkoopvoorwaarden voor roerende zaken en diensten GVB </w:t>
      </w:r>
      <w:r w:rsidR="003A60B9">
        <w:rPr>
          <w:lang w:val="nl"/>
        </w:rPr>
        <w:t xml:space="preserve">zoals die </w:t>
      </w:r>
      <w:r w:rsidR="003A60B9" w:rsidRPr="003A60B9">
        <w:rPr>
          <w:lang w:val="nl"/>
        </w:rPr>
        <w:t>zijn gedeponeerd bij de Kamer van Koophandel te Amsterdam</w:t>
      </w:r>
      <w:r w:rsidR="003A60B9">
        <w:rPr>
          <w:lang w:val="nl"/>
        </w:rPr>
        <w:t xml:space="preserve"> </w:t>
      </w:r>
      <w:r w:rsidR="003A60B9" w:rsidRPr="003A60B9">
        <w:rPr>
          <w:lang w:val="nl"/>
        </w:rPr>
        <w:t>op 26 juli 2018 onder nummer 34258788</w:t>
      </w:r>
      <w:r w:rsidRPr="003A60B9">
        <w:rPr>
          <w:lang w:val="nl"/>
        </w:rPr>
        <w:t>.</w:t>
      </w:r>
      <w:r w:rsidRPr="00A70C50">
        <w:rPr>
          <w:lang w:val="nl"/>
        </w:rPr>
        <w:t xml:space="preserve"> In afwijking daarvan of aanvulling daarop wordt onder de volgende begrippen in deze Raamovereenkomst verstaan:</w:t>
      </w:r>
    </w:p>
    <w:p w14:paraId="76387FB6" w14:textId="77777777" w:rsidR="00F875EB" w:rsidRPr="00DB002A" w:rsidRDefault="00F875EB" w:rsidP="00F875EB">
      <w:pPr>
        <w:suppressAutoHyphens/>
        <w:ind w:right="-1"/>
        <w:rPr>
          <w:lang w:val="nl"/>
        </w:rPr>
      </w:pPr>
    </w:p>
    <w:p w14:paraId="708866C5" w14:textId="512EA7DF" w:rsidR="00F875EB" w:rsidRPr="00DB002A" w:rsidRDefault="00F875EB" w:rsidP="00F875EB">
      <w:pPr>
        <w:suppressAutoHyphens/>
        <w:ind w:right="-1"/>
        <w:rPr>
          <w:lang w:val="nl"/>
        </w:rPr>
      </w:pPr>
      <w:r w:rsidRPr="00DB002A">
        <w:rPr>
          <w:u w:val="single"/>
          <w:lang w:val="nl"/>
        </w:rPr>
        <w:t>Beschrijvend document:</w:t>
      </w:r>
      <w:r w:rsidRPr="00DB002A">
        <w:rPr>
          <w:lang w:val="nl"/>
        </w:rPr>
        <w:t xml:space="preserve"> </w:t>
      </w:r>
      <w:r w:rsidRPr="00852BD5">
        <w:rPr>
          <w:lang w:val="nl"/>
        </w:rPr>
        <w:t xml:space="preserve">het document van </w:t>
      </w:r>
      <w:r>
        <w:rPr>
          <w:lang w:val="nl"/>
        </w:rPr>
        <w:t>GVB</w:t>
      </w:r>
      <w:r w:rsidRPr="00852BD5">
        <w:rPr>
          <w:lang w:val="nl"/>
        </w:rPr>
        <w:t xml:space="preserve"> d.d</w:t>
      </w:r>
      <w:r w:rsidRPr="00D365E6">
        <w:rPr>
          <w:lang w:val="nl"/>
        </w:rPr>
        <w:t>.</w:t>
      </w:r>
      <w:r w:rsidR="00D365E6" w:rsidRPr="00D365E6">
        <w:rPr>
          <w:lang w:val="nl"/>
        </w:rPr>
        <w:t xml:space="preserve"> 26 oktober 2020</w:t>
      </w:r>
      <w:r w:rsidR="00D365E6">
        <w:rPr>
          <w:lang w:val="nl"/>
        </w:rPr>
        <w:t xml:space="preserve"> </w:t>
      </w:r>
      <w:r w:rsidRPr="00852BD5">
        <w:rPr>
          <w:lang w:val="nl"/>
        </w:rPr>
        <w:t>referentie</w:t>
      </w:r>
      <w:r w:rsidR="009C47AD">
        <w:rPr>
          <w:lang w:val="nl"/>
        </w:rPr>
        <w:t xml:space="preserve"> 2020-37</w:t>
      </w:r>
      <w:r w:rsidRPr="00852BD5">
        <w:rPr>
          <w:lang w:val="nl"/>
        </w:rPr>
        <w:t xml:space="preserve"> waarin de deelname aan de Raamovereenkomst met betrekking tot de uitvoering van Diensten gedurende een bepaalde periode, de te v</w:t>
      </w:r>
      <w:r>
        <w:rPr>
          <w:lang w:val="nl"/>
        </w:rPr>
        <w:t xml:space="preserve">olgen aanbestedingsprocedure, </w:t>
      </w:r>
      <w:r w:rsidRPr="00852BD5">
        <w:rPr>
          <w:lang w:val="nl"/>
        </w:rPr>
        <w:t xml:space="preserve">de selectie- en gunningscriteria </w:t>
      </w:r>
      <w:r>
        <w:rPr>
          <w:lang w:val="nl"/>
        </w:rPr>
        <w:t xml:space="preserve">en het programma van eisen </w:t>
      </w:r>
      <w:r w:rsidRPr="00852BD5">
        <w:rPr>
          <w:lang w:val="nl"/>
        </w:rPr>
        <w:t>worden beschreven en toegelicht</w:t>
      </w:r>
    </w:p>
    <w:p w14:paraId="3BDB84EF" w14:textId="77777777" w:rsidR="00F875EB" w:rsidRDefault="00F875EB" w:rsidP="00F875EB">
      <w:pPr>
        <w:suppressAutoHyphens/>
        <w:ind w:right="-1"/>
        <w:rPr>
          <w:lang w:val="nl"/>
        </w:rPr>
      </w:pPr>
    </w:p>
    <w:p w14:paraId="6F8797EB" w14:textId="77777777" w:rsidR="00F875EB" w:rsidRDefault="00F875EB" w:rsidP="00F875EB">
      <w:pPr>
        <w:suppressAutoHyphens/>
        <w:ind w:right="-1"/>
        <w:rPr>
          <w:lang w:val="nl"/>
        </w:rPr>
      </w:pPr>
      <w:r w:rsidRPr="001E243F">
        <w:rPr>
          <w:u w:val="single"/>
          <w:lang w:val="nl"/>
        </w:rPr>
        <w:t>Derde</w:t>
      </w:r>
      <w:r>
        <w:rPr>
          <w:lang w:val="nl"/>
        </w:rPr>
        <w:t>: een ondernemer waarop Opdrachtnemer een</w:t>
      </w:r>
      <w:r w:rsidRPr="00BB2C9D">
        <w:rPr>
          <w:lang w:val="nl"/>
        </w:rPr>
        <w:t xml:space="preserve"> beroep</w:t>
      </w:r>
      <w:r>
        <w:rPr>
          <w:lang w:val="nl"/>
        </w:rPr>
        <w:t xml:space="preserve"> doet voor de invulling van </w:t>
      </w:r>
      <w:r w:rsidRPr="00BB2C9D">
        <w:rPr>
          <w:lang w:val="nl"/>
        </w:rPr>
        <w:t>bekwaamheden en</w:t>
      </w:r>
      <w:r>
        <w:rPr>
          <w:lang w:val="nl"/>
        </w:rPr>
        <w:t>/of</w:t>
      </w:r>
      <w:r w:rsidRPr="00BB2C9D">
        <w:rPr>
          <w:lang w:val="nl"/>
        </w:rPr>
        <w:t xml:space="preserve"> draagkracht om </w:t>
      </w:r>
      <w:r>
        <w:rPr>
          <w:lang w:val="nl"/>
        </w:rPr>
        <w:t xml:space="preserve">aan door GVB gestelde </w:t>
      </w:r>
      <w:r w:rsidRPr="00BB2C9D">
        <w:rPr>
          <w:lang w:val="nl"/>
        </w:rPr>
        <w:t>eisen te voldoen</w:t>
      </w:r>
    </w:p>
    <w:p w14:paraId="3FDBFD12" w14:textId="77777777" w:rsidR="00F875EB" w:rsidRPr="00DB002A" w:rsidRDefault="00F875EB" w:rsidP="00F875EB">
      <w:pPr>
        <w:suppressAutoHyphens/>
        <w:ind w:right="-1"/>
        <w:rPr>
          <w:lang w:val="nl"/>
        </w:rPr>
      </w:pPr>
    </w:p>
    <w:p w14:paraId="0D11F2AD" w14:textId="2E842D23" w:rsidR="00F875EB" w:rsidRDefault="00F875EB" w:rsidP="00F875EB">
      <w:pPr>
        <w:suppressAutoHyphens/>
        <w:ind w:right="-1"/>
        <w:rPr>
          <w:lang w:val="nl"/>
        </w:rPr>
      </w:pPr>
      <w:r w:rsidRPr="00DB002A">
        <w:rPr>
          <w:u w:val="single"/>
          <w:lang w:val="nl"/>
        </w:rPr>
        <w:t>Diensten:</w:t>
      </w:r>
      <w:r w:rsidRPr="00DB002A">
        <w:rPr>
          <w:lang w:val="nl"/>
        </w:rPr>
        <w:t xml:space="preserve"> de door GVB op basis van een onder deze Raamovereenkomst gesloten Nadere Overeenkomst ten behoeve van GVB te verrichten werkzaamheden op het gebied van </w:t>
      </w:r>
      <w:r w:rsidR="009C47AD" w:rsidRPr="009C47AD">
        <w:rPr>
          <w:lang w:val="nl"/>
        </w:rPr>
        <w:t xml:space="preserve">advisering van GVB tijdens de implementatie van een </w:t>
      </w:r>
      <w:r w:rsidR="00AE449B">
        <w:rPr>
          <w:lang w:val="nl"/>
        </w:rPr>
        <w:t>simulatietool</w:t>
      </w:r>
      <w:r w:rsidR="009C47AD" w:rsidRPr="009C47AD">
        <w:rPr>
          <w:lang w:val="nl"/>
        </w:rPr>
        <w:t xml:space="preserve"> en daarna GVB op afroep kan adviseren en ondersteunen bij het organiseren en oplossen van issues en vraagstukken op het gebied van </w:t>
      </w:r>
      <w:r w:rsidR="00AE449B">
        <w:rPr>
          <w:lang w:val="nl"/>
        </w:rPr>
        <w:t xml:space="preserve">simulaties </w:t>
      </w:r>
      <w:r w:rsidR="009C47AD" w:rsidRPr="009C47AD">
        <w:rPr>
          <w:lang w:val="nl"/>
        </w:rPr>
        <w:t>op operationeel, tactisch en strategische niveau</w:t>
      </w:r>
      <w:r w:rsidR="009C47AD">
        <w:rPr>
          <w:lang w:val="nl"/>
        </w:rPr>
        <w:t xml:space="preserve">. </w:t>
      </w:r>
      <w:r w:rsidR="009C47AD" w:rsidRPr="009C47AD">
        <w:rPr>
          <w:highlight w:val="yellow"/>
          <w:lang w:val="nl"/>
        </w:rPr>
        <w:t xml:space="preserve"> </w:t>
      </w:r>
    </w:p>
    <w:p w14:paraId="2036DBDE" w14:textId="77777777" w:rsidR="009C47AD" w:rsidRPr="00DB002A" w:rsidRDefault="009C47AD" w:rsidP="00F875EB">
      <w:pPr>
        <w:suppressAutoHyphens/>
        <w:ind w:right="-1"/>
        <w:rPr>
          <w:u w:val="single"/>
          <w:lang w:val="nl"/>
        </w:rPr>
      </w:pPr>
    </w:p>
    <w:p w14:paraId="0497866E" w14:textId="2D0D562B" w:rsidR="00F875EB" w:rsidRPr="00DB002A" w:rsidRDefault="00F875EB" w:rsidP="00F875EB">
      <w:pPr>
        <w:suppressAutoHyphens/>
        <w:ind w:right="-1"/>
        <w:rPr>
          <w:lang w:val="nl"/>
        </w:rPr>
      </w:pPr>
      <w:r w:rsidRPr="00DB002A">
        <w:rPr>
          <w:u w:val="single"/>
          <w:lang w:val="nl"/>
        </w:rPr>
        <w:t>Inschrijving:</w:t>
      </w:r>
      <w:r w:rsidRPr="00DB002A">
        <w:rPr>
          <w:lang w:val="nl"/>
        </w:rPr>
        <w:t xml:space="preserve"> </w:t>
      </w:r>
      <w:r w:rsidRPr="00852BD5">
        <w:rPr>
          <w:lang w:val="nl"/>
        </w:rPr>
        <w:t xml:space="preserve">de in het kader van de aanbesteding </w:t>
      </w:r>
      <w:r w:rsidR="00AE449B">
        <w:rPr>
          <w:lang w:val="nl"/>
        </w:rPr>
        <w:t>simulatietool</w:t>
      </w:r>
      <w:r w:rsidR="009C47AD">
        <w:rPr>
          <w:lang w:val="nl"/>
        </w:rPr>
        <w:t xml:space="preserve"> </w:t>
      </w:r>
      <w:r w:rsidRPr="00852BD5">
        <w:rPr>
          <w:lang w:val="nl"/>
        </w:rPr>
        <w:t>met kenmerk</w:t>
      </w:r>
      <w:r w:rsidR="009C47AD">
        <w:rPr>
          <w:lang w:val="nl"/>
        </w:rPr>
        <w:t xml:space="preserve"> 202</w:t>
      </w:r>
      <w:r w:rsidR="007A07EF">
        <w:rPr>
          <w:lang w:val="nl"/>
        </w:rPr>
        <w:t>2-46</w:t>
      </w:r>
      <w:r w:rsidR="009C47AD">
        <w:rPr>
          <w:lang w:val="nl"/>
        </w:rPr>
        <w:t xml:space="preserve"> </w:t>
      </w:r>
      <w:r w:rsidRPr="00852BD5">
        <w:rPr>
          <w:lang w:val="nl"/>
        </w:rPr>
        <w:t xml:space="preserve">door Opdrachtnemer op basis van het Beschrijvend document ingediende inschrijving d.d. </w:t>
      </w:r>
      <w:r w:rsidRPr="00852BD5">
        <w:rPr>
          <w:highlight w:val="yellow"/>
          <w:lang w:val="nl"/>
        </w:rPr>
        <w:t>[…datum…]</w:t>
      </w:r>
      <w:r w:rsidRPr="00852BD5">
        <w:rPr>
          <w:lang w:val="nl"/>
        </w:rPr>
        <w:t xml:space="preserve"> met kenmerk </w:t>
      </w:r>
      <w:r w:rsidRPr="00852BD5">
        <w:rPr>
          <w:highlight w:val="yellow"/>
          <w:lang w:val="nl"/>
        </w:rPr>
        <w:t>………</w:t>
      </w:r>
      <w:r w:rsidR="00E77378" w:rsidRPr="00E77378">
        <w:t xml:space="preserve"> </w:t>
      </w:r>
      <w:r w:rsidR="00E77378" w:rsidRPr="00E77378">
        <w:rPr>
          <w:lang w:val="nl"/>
        </w:rPr>
        <w:t>en dat als onderdeel van Bijlage E integraal onderdeel uitmaakt van deze Overeenkomst.</w:t>
      </w:r>
    </w:p>
    <w:p w14:paraId="440CEA8D" w14:textId="77777777" w:rsidR="00F875EB" w:rsidRPr="00DB002A" w:rsidRDefault="00F875EB" w:rsidP="00F875EB">
      <w:pPr>
        <w:suppressAutoHyphens/>
        <w:ind w:right="-1"/>
        <w:rPr>
          <w:u w:val="single"/>
          <w:lang w:val="nl"/>
        </w:rPr>
      </w:pPr>
    </w:p>
    <w:p w14:paraId="3E8EECBA" w14:textId="28E55338" w:rsidR="00F875EB" w:rsidRPr="00DB002A" w:rsidRDefault="00F875EB" w:rsidP="00F875EB">
      <w:pPr>
        <w:suppressAutoHyphens/>
        <w:ind w:right="-1"/>
        <w:rPr>
          <w:lang w:val="nl"/>
        </w:rPr>
      </w:pPr>
      <w:r w:rsidRPr="00DB002A">
        <w:rPr>
          <w:u w:val="single"/>
          <w:lang w:val="nl"/>
        </w:rPr>
        <w:t>Nadere Overeenkomst:</w:t>
      </w:r>
      <w:r w:rsidRPr="00DB002A">
        <w:rPr>
          <w:lang w:val="nl"/>
        </w:rPr>
        <w:t xml:space="preserve"> </w:t>
      </w:r>
      <w:r w:rsidRPr="00852BD5">
        <w:rPr>
          <w:lang w:val="nl"/>
        </w:rPr>
        <w:t xml:space="preserve">de nadere overeenkomst tussen </w:t>
      </w:r>
      <w:r>
        <w:rPr>
          <w:lang w:val="nl"/>
        </w:rPr>
        <w:t>GVB</w:t>
      </w:r>
      <w:r w:rsidRPr="00852BD5">
        <w:rPr>
          <w:lang w:val="nl"/>
        </w:rPr>
        <w:t xml:space="preserve"> en Opdrachtnemer overeenkomstig he</w:t>
      </w:r>
      <w:r>
        <w:rPr>
          <w:lang w:val="nl"/>
        </w:rPr>
        <w:t xml:space="preserve">t model aangehecht als Bijlage </w:t>
      </w:r>
      <w:r w:rsidR="00E77378">
        <w:rPr>
          <w:lang w:val="nl"/>
        </w:rPr>
        <w:t>A</w:t>
      </w:r>
      <w:r w:rsidRPr="00852BD5">
        <w:rPr>
          <w:lang w:val="nl"/>
        </w:rPr>
        <w:t xml:space="preserve"> bij deze Raamovereenkomst, op basis waarvan </w:t>
      </w:r>
      <w:r>
        <w:rPr>
          <w:lang w:val="nl"/>
        </w:rPr>
        <w:t>GVB</w:t>
      </w:r>
      <w:r w:rsidRPr="00852BD5">
        <w:rPr>
          <w:lang w:val="nl"/>
        </w:rPr>
        <w:t xml:space="preserve"> gedurende de looptijd van deze Raamovereenkomst aan Opdrachtnemer opdrachten tot het verrichten van Diensten kan verstrekken</w:t>
      </w:r>
    </w:p>
    <w:p w14:paraId="0C1C7CAE" w14:textId="77777777" w:rsidR="00F875EB" w:rsidRPr="00DB002A" w:rsidRDefault="00F875EB" w:rsidP="00F875EB">
      <w:pPr>
        <w:suppressAutoHyphens/>
        <w:ind w:right="-1"/>
        <w:rPr>
          <w:u w:val="single"/>
          <w:lang w:val="nl"/>
        </w:rPr>
      </w:pPr>
    </w:p>
    <w:p w14:paraId="3BE7E246" w14:textId="77777777" w:rsidR="00F875EB" w:rsidRPr="00DB002A" w:rsidRDefault="00F875EB" w:rsidP="00F875EB">
      <w:pPr>
        <w:suppressAutoHyphens/>
        <w:ind w:right="-1"/>
        <w:rPr>
          <w:lang w:val="nl"/>
        </w:rPr>
      </w:pPr>
      <w:r w:rsidRPr="00DB002A">
        <w:rPr>
          <w:u w:val="single"/>
          <w:lang w:val="nl"/>
        </w:rPr>
        <w:t>Offerte:</w:t>
      </w:r>
      <w:r w:rsidRPr="00DB002A">
        <w:rPr>
          <w:lang w:val="nl"/>
        </w:rPr>
        <w:t xml:space="preserve"> een aanbieding tot het verrichten van Diensten die Opdrachtnemer naar aanleiding van een Offerteaanvraag uitbrengt aan GVB onder deze Raamvereenkomst</w:t>
      </w:r>
    </w:p>
    <w:p w14:paraId="49E060B6" w14:textId="77777777" w:rsidR="00F875EB" w:rsidRPr="00DB002A" w:rsidRDefault="00F875EB" w:rsidP="00F875EB">
      <w:pPr>
        <w:suppressAutoHyphens/>
        <w:ind w:right="-1"/>
        <w:rPr>
          <w:lang w:val="nl"/>
        </w:rPr>
      </w:pPr>
    </w:p>
    <w:p w14:paraId="3FEAF252" w14:textId="77777777" w:rsidR="00F875EB" w:rsidRDefault="00F875EB" w:rsidP="00F875EB">
      <w:pPr>
        <w:suppressAutoHyphens/>
        <w:ind w:right="-1"/>
        <w:rPr>
          <w:lang w:val="nl"/>
        </w:rPr>
      </w:pPr>
      <w:r w:rsidRPr="00DB002A">
        <w:rPr>
          <w:u w:val="single"/>
          <w:lang w:val="nl"/>
        </w:rPr>
        <w:t>Offerteaanvraag:</w:t>
      </w:r>
      <w:r w:rsidRPr="00DB002A">
        <w:rPr>
          <w:lang w:val="nl"/>
        </w:rPr>
        <w:t xml:space="preserve"> een uitnodiging door GVB onder deze Raamvereenkomst aan Opdrachtnemer tot het uitbrengen van een Offerte voor een opdracht tot het verrichten van Diensten</w:t>
      </w:r>
      <w:r>
        <w:rPr>
          <w:lang w:val="nl"/>
        </w:rPr>
        <w:t xml:space="preserve"> </w:t>
      </w:r>
    </w:p>
    <w:p w14:paraId="335F0337" w14:textId="77777777" w:rsidR="00F875EB" w:rsidRDefault="00F875EB" w:rsidP="00F875EB">
      <w:pPr>
        <w:suppressAutoHyphens/>
        <w:ind w:right="-1"/>
        <w:rPr>
          <w:bCs/>
          <w:u w:val="single"/>
        </w:rPr>
      </w:pPr>
    </w:p>
    <w:p w14:paraId="5F0B1D23" w14:textId="20E2C9D2" w:rsidR="00F875EB" w:rsidRDefault="00F875EB" w:rsidP="00F875EB">
      <w:pPr>
        <w:suppressAutoHyphens/>
        <w:ind w:right="-1"/>
        <w:rPr>
          <w:lang w:val="nl"/>
        </w:rPr>
      </w:pPr>
      <w:r w:rsidRPr="0076523A">
        <w:rPr>
          <w:bCs/>
          <w:u w:val="single"/>
        </w:rPr>
        <w:t>Prijzenblad</w:t>
      </w:r>
      <w:r>
        <w:rPr>
          <w:bCs/>
          <w:u w:val="single"/>
        </w:rPr>
        <w:t xml:space="preserve">: </w:t>
      </w:r>
      <w:r w:rsidRPr="004568DA">
        <w:rPr>
          <w:bCs/>
        </w:rPr>
        <w:t xml:space="preserve">Het document waarin alle tussen Partijen overeengekomen prijzen voor uit te voeren </w:t>
      </w:r>
      <w:r>
        <w:rPr>
          <w:bCs/>
        </w:rPr>
        <w:t>Diensten</w:t>
      </w:r>
      <w:r w:rsidRPr="004568DA">
        <w:rPr>
          <w:bCs/>
        </w:rPr>
        <w:t xml:space="preserve"> zijn vastgelegd en dat als onderdeel van Bijlage </w:t>
      </w:r>
      <w:r w:rsidR="00E77378">
        <w:rPr>
          <w:bCs/>
        </w:rPr>
        <w:t>E</w:t>
      </w:r>
      <w:r w:rsidRPr="004568DA">
        <w:rPr>
          <w:bCs/>
        </w:rPr>
        <w:t xml:space="preserve"> integraal onderdeel uit</w:t>
      </w:r>
      <w:r>
        <w:rPr>
          <w:bCs/>
        </w:rPr>
        <w:t>maakt van deze O</w:t>
      </w:r>
      <w:r w:rsidRPr="004568DA">
        <w:rPr>
          <w:bCs/>
        </w:rPr>
        <w:t>vereenkomst.</w:t>
      </w:r>
    </w:p>
    <w:p w14:paraId="48699E7B" w14:textId="77777777" w:rsidR="00F875EB" w:rsidRDefault="00F875EB" w:rsidP="00F875EB">
      <w:pPr>
        <w:suppressAutoHyphens/>
        <w:ind w:right="-1"/>
        <w:rPr>
          <w:lang w:val="nl"/>
        </w:rPr>
      </w:pPr>
    </w:p>
    <w:p w14:paraId="16F1BB90" w14:textId="636C1542" w:rsidR="00F875EB" w:rsidRDefault="00F875EB" w:rsidP="00F875EB">
      <w:pPr>
        <w:suppressAutoHyphens/>
        <w:ind w:right="-1"/>
        <w:rPr>
          <w:lang w:val="nl"/>
        </w:rPr>
      </w:pPr>
      <w:r w:rsidRPr="000C391B">
        <w:rPr>
          <w:u w:val="single"/>
          <w:lang w:val="nl"/>
        </w:rPr>
        <w:lastRenderedPageBreak/>
        <w:t>Raamcontractant</w:t>
      </w:r>
      <w:r w:rsidRPr="000C391B">
        <w:rPr>
          <w:lang w:val="nl"/>
        </w:rPr>
        <w:t xml:space="preserve">: een inschrijver aan wie deelname aan de Raamovereenkomst met betrekking tot de uitvoering van de Diensten op het gebied van </w:t>
      </w:r>
      <w:r w:rsidR="00E77378" w:rsidRPr="00E77378">
        <w:rPr>
          <w:lang w:val="nl"/>
        </w:rPr>
        <w:t xml:space="preserve">advisering van GVB tijdens de implementatie van een </w:t>
      </w:r>
      <w:r w:rsidR="00AE449B">
        <w:rPr>
          <w:lang w:val="nl"/>
        </w:rPr>
        <w:t>simulatietool</w:t>
      </w:r>
      <w:r w:rsidR="00E77378" w:rsidRPr="00E77378">
        <w:rPr>
          <w:lang w:val="nl"/>
        </w:rPr>
        <w:t xml:space="preserve"> en daarna GVB op afroep kan adviseren en ondersteunen bij het organiseren en oplossen van issues en vraagstukken op het gebied van </w:t>
      </w:r>
      <w:r w:rsidR="00AE449B">
        <w:rPr>
          <w:lang w:val="nl"/>
        </w:rPr>
        <w:t>simulaties</w:t>
      </w:r>
      <w:r w:rsidR="00E77378" w:rsidRPr="00E77378">
        <w:rPr>
          <w:lang w:val="nl"/>
        </w:rPr>
        <w:t xml:space="preserve"> op operationeel, tactisch en strategische niveau</w:t>
      </w:r>
      <w:r w:rsidR="00E77378">
        <w:rPr>
          <w:lang w:val="nl"/>
        </w:rPr>
        <w:t xml:space="preserve"> </w:t>
      </w:r>
      <w:r w:rsidRPr="000C391B">
        <w:rPr>
          <w:lang w:val="nl"/>
        </w:rPr>
        <w:t>is gegund</w:t>
      </w:r>
      <w:r>
        <w:rPr>
          <w:lang w:val="nl"/>
        </w:rPr>
        <w:t>.</w:t>
      </w:r>
    </w:p>
    <w:p w14:paraId="52B545D9" w14:textId="77777777" w:rsidR="00F875EB" w:rsidRDefault="00F875EB" w:rsidP="00F875EB">
      <w:pPr>
        <w:suppressAutoHyphens/>
        <w:ind w:right="-1"/>
        <w:rPr>
          <w:lang w:val="nl"/>
        </w:rPr>
      </w:pPr>
    </w:p>
    <w:p w14:paraId="0F457B10" w14:textId="77777777" w:rsidR="00F875EB" w:rsidRPr="003A60B9" w:rsidRDefault="00F875EB" w:rsidP="003A60B9">
      <w:pPr>
        <w:pStyle w:val="Kop2"/>
        <w:numPr>
          <w:ilvl w:val="0"/>
          <w:numId w:val="0"/>
        </w:numPr>
        <w:rPr>
          <w:rStyle w:val="Kop1Char"/>
          <w:rFonts w:ascii="Arial" w:hAnsi="Arial"/>
          <w:kern w:val="0"/>
          <w:sz w:val="20"/>
          <w:szCs w:val="20"/>
        </w:rPr>
      </w:pPr>
      <w:bookmarkStart w:id="14" w:name="_Toc514770053"/>
      <w:bookmarkStart w:id="15" w:name="_Toc112859826"/>
      <w:r w:rsidRPr="003A60B9">
        <w:rPr>
          <w:rStyle w:val="Kop1Char"/>
          <w:rFonts w:ascii="Arial" w:hAnsi="Arial"/>
          <w:kern w:val="0"/>
          <w:sz w:val="20"/>
          <w:szCs w:val="20"/>
        </w:rPr>
        <w:t>Artikel 1</w:t>
      </w:r>
      <w:r w:rsidRPr="003A60B9">
        <w:rPr>
          <w:rStyle w:val="Kop1Char"/>
          <w:rFonts w:ascii="Arial" w:hAnsi="Arial"/>
          <w:kern w:val="0"/>
          <w:sz w:val="20"/>
          <w:szCs w:val="20"/>
        </w:rPr>
        <w:tab/>
        <w:t>Voorwerp van de Raamovereenkomst</w:t>
      </w:r>
      <w:bookmarkEnd w:id="14"/>
      <w:bookmarkEnd w:id="15"/>
    </w:p>
    <w:p w14:paraId="778ED77F" w14:textId="77777777" w:rsidR="00F875EB" w:rsidRPr="00DB002A" w:rsidRDefault="00F875EB" w:rsidP="00F875EB">
      <w:pPr>
        <w:suppressAutoHyphens/>
        <w:ind w:left="567" w:right="-1" w:hanging="567"/>
        <w:rPr>
          <w:lang w:val="nl"/>
        </w:rPr>
      </w:pPr>
    </w:p>
    <w:p w14:paraId="3DEE164D" w14:textId="77777777" w:rsidR="00F875EB" w:rsidRPr="00DB002A" w:rsidRDefault="00F875EB" w:rsidP="00F875EB">
      <w:pPr>
        <w:suppressAutoHyphens/>
        <w:ind w:left="567" w:right="-1" w:hanging="567"/>
        <w:rPr>
          <w:lang w:val="nl"/>
        </w:rPr>
      </w:pPr>
      <w:r w:rsidRPr="00DB002A">
        <w:rPr>
          <w:lang w:val="nl"/>
        </w:rPr>
        <w:t xml:space="preserve">1.1 </w:t>
      </w:r>
      <w:r w:rsidRPr="00DB002A">
        <w:rPr>
          <w:lang w:val="nl"/>
        </w:rPr>
        <w:tab/>
        <w:t>GVB is gerechtigd gedurende de looptijd van deze Raamovereenkomst een Offerteaanvraag uit te brengen voor een opdracht tot het verrichten van Diensten. Opdrachtnemer is verplicht naar aanleiding van een Offerteaanvraag een Offerte uit te brengen, die niet minder gunstig is dan de door Opdrachtnemer ingediende Inschrijving. Indien de in de Offerteaanvraag genoemde opdracht op basis van de in het Beschrijvend document door GVB aan Opdrachtnemer wordt gegund, is Opdrachtnemer verplicht die opdracht uit te voeren overeenkomstig de voorwaarden van deze Raamovereenkomst. Daartoe is Opdrachtnemer alsdan verplicht met GVB een Nadere Overeenkomst te sluiten.</w:t>
      </w:r>
    </w:p>
    <w:p w14:paraId="71DA68DA" w14:textId="77777777" w:rsidR="00F875EB" w:rsidRPr="00DB002A" w:rsidRDefault="00F875EB" w:rsidP="00F875EB">
      <w:pPr>
        <w:suppressAutoHyphens/>
        <w:ind w:left="567" w:right="-1" w:hanging="567"/>
        <w:rPr>
          <w:lang w:val="nl"/>
        </w:rPr>
      </w:pPr>
    </w:p>
    <w:p w14:paraId="62F56E13" w14:textId="2188D9C4" w:rsidR="00F875EB" w:rsidRPr="00DB002A" w:rsidRDefault="00F875EB" w:rsidP="00F875EB">
      <w:pPr>
        <w:suppressAutoHyphens/>
        <w:ind w:left="567" w:right="-1" w:hanging="567"/>
        <w:rPr>
          <w:lang w:val="nl"/>
        </w:rPr>
      </w:pPr>
      <w:r w:rsidRPr="00DB002A">
        <w:rPr>
          <w:lang w:val="nl"/>
        </w:rPr>
        <w:t>1.2</w:t>
      </w:r>
      <w:r w:rsidRPr="00DB002A">
        <w:rPr>
          <w:lang w:val="nl"/>
        </w:rPr>
        <w:tab/>
        <w:t xml:space="preserve">De navolgende documenten vormen gezamenlijk de Raamovereenkomst. Voor zover deze documenten met elkaar in tegenspraak zijn, prevaleert het </w:t>
      </w:r>
      <w:r w:rsidR="00D365E6" w:rsidRPr="00DB002A">
        <w:rPr>
          <w:lang w:val="nl"/>
        </w:rPr>
        <w:t>eerdergenoemde</w:t>
      </w:r>
      <w:r w:rsidRPr="00DB002A">
        <w:rPr>
          <w:lang w:val="nl"/>
        </w:rPr>
        <w:t xml:space="preserve"> document boven het later genoemde:</w:t>
      </w:r>
    </w:p>
    <w:p w14:paraId="7C8CCAE8" w14:textId="77777777" w:rsidR="00F875EB" w:rsidRPr="00DB002A" w:rsidRDefault="00F875EB" w:rsidP="00F875EB">
      <w:pPr>
        <w:suppressAutoHyphens/>
        <w:ind w:right="-1"/>
        <w:rPr>
          <w:lang w:val="nl"/>
        </w:rPr>
      </w:pPr>
    </w:p>
    <w:p w14:paraId="405117B9" w14:textId="77777777" w:rsidR="00F875EB" w:rsidRPr="00A81701" w:rsidRDefault="00F875EB" w:rsidP="00216538">
      <w:pPr>
        <w:pStyle w:val="Lijstalinea"/>
        <w:numPr>
          <w:ilvl w:val="0"/>
          <w:numId w:val="8"/>
        </w:numPr>
        <w:suppressAutoHyphens/>
        <w:spacing w:after="0"/>
        <w:ind w:right="-1"/>
        <w:rPr>
          <w:rFonts w:ascii="Arial" w:hAnsi="Arial" w:cs="Arial"/>
          <w:sz w:val="20"/>
          <w:szCs w:val="20"/>
          <w:lang w:val="nl"/>
        </w:rPr>
      </w:pPr>
      <w:r w:rsidRPr="00A81701">
        <w:rPr>
          <w:rFonts w:ascii="Arial" w:hAnsi="Arial" w:cs="Arial"/>
          <w:sz w:val="20"/>
          <w:szCs w:val="20"/>
          <w:lang w:val="nl"/>
        </w:rPr>
        <w:t>dit document;</w:t>
      </w:r>
    </w:p>
    <w:p w14:paraId="054F9385" w14:textId="77777777" w:rsidR="00F875EB" w:rsidRPr="00A81701" w:rsidRDefault="00F875EB" w:rsidP="00216538">
      <w:pPr>
        <w:pStyle w:val="Lijstalinea"/>
        <w:numPr>
          <w:ilvl w:val="0"/>
          <w:numId w:val="8"/>
        </w:numPr>
        <w:suppressAutoHyphens/>
        <w:spacing w:after="0"/>
        <w:ind w:right="-1"/>
        <w:rPr>
          <w:rFonts w:ascii="Arial" w:hAnsi="Arial" w:cs="Arial"/>
          <w:sz w:val="20"/>
          <w:szCs w:val="20"/>
          <w:lang w:val="nl"/>
        </w:rPr>
      </w:pPr>
      <w:r w:rsidRPr="00A81701">
        <w:rPr>
          <w:rFonts w:ascii="Arial" w:hAnsi="Arial" w:cs="Arial"/>
          <w:sz w:val="20"/>
          <w:szCs w:val="20"/>
          <w:lang w:val="nl"/>
        </w:rPr>
        <w:t xml:space="preserve">de tijdens de aanbestedingsprocedure verstrekte Nota van Inlichtingen; </w:t>
      </w:r>
    </w:p>
    <w:p w14:paraId="58DAF7DC" w14:textId="012A18E3" w:rsidR="00F875EB" w:rsidRPr="00A81701" w:rsidRDefault="00F875EB" w:rsidP="00216538">
      <w:pPr>
        <w:pStyle w:val="Lijstalinea"/>
        <w:numPr>
          <w:ilvl w:val="0"/>
          <w:numId w:val="8"/>
        </w:numPr>
        <w:suppressAutoHyphens/>
        <w:spacing w:after="0"/>
        <w:ind w:right="-1"/>
        <w:rPr>
          <w:rFonts w:ascii="Arial" w:hAnsi="Arial" w:cs="Arial"/>
          <w:sz w:val="20"/>
          <w:szCs w:val="20"/>
          <w:lang w:val="nl"/>
        </w:rPr>
      </w:pPr>
      <w:r w:rsidRPr="00A81701">
        <w:rPr>
          <w:rFonts w:ascii="Arial" w:hAnsi="Arial" w:cs="Arial"/>
          <w:sz w:val="20"/>
          <w:szCs w:val="20"/>
          <w:lang w:val="nl"/>
        </w:rPr>
        <w:t xml:space="preserve">de Algemene Inkoopvoorwaarden voor roerende zaken en diensten GVB </w:t>
      </w:r>
      <w:r w:rsidR="00E77378" w:rsidRPr="00E77378">
        <w:rPr>
          <w:rFonts w:ascii="Arial" w:hAnsi="Arial" w:cs="Arial"/>
          <w:sz w:val="20"/>
          <w:szCs w:val="20"/>
          <w:lang w:val="nl"/>
        </w:rPr>
        <w:t>zoals die zijn gedeponeerd bij de Kamer van Koophandel te Amsterdam op 26 juli 2018 onder nummer 34258788</w:t>
      </w:r>
      <w:r w:rsidRPr="00A81701">
        <w:rPr>
          <w:rFonts w:ascii="Arial" w:hAnsi="Arial" w:cs="Arial"/>
          <w:sz w:val="20"/>
          <w:szCs w:val="20"/>
          <w:lang w:val="nl"/>
        </w:rPr>
        <w:t>;</w:t>
      </w:r>
    </w:p>
    <w:p w14:paraId="636399A3" w14:textId="77777777" w:rsidR="00F875EB" w:rsidRPr="00A81701" w:rsidRDefault="00F875EB" w:rsidP="00216538">
      <w:pPr>
        <w:pStyle w:val="Lijstalinea"/>
        <w:numPr>
          <w:ilvl w:val="0"/>
          <w:numId w:val="8"/>
        </w:numPr>
        <w:suppressAutoHyphens/>
        <w:spacing w:after="0"/>
        <w:ind w:right="-1"/>
        <w:rPr>
          <w:rFonts w:ascii="Arial" w:hAnsi="Arial" w:cs="Arial"/>
          <w:sz w:val="20"/>
          <w:szCs w:val="20"/>
          <w:lang w:val="nl"/>
        </w:rPr>
      </w:pPr>
      <w:r w:rsidRPr="00A81701">
        <w:rPr>
          <w:rFonts w:ascii="Arial" w:hAnsi="Arial" w:cs="Arial"/>
          <w:sz w:val="20"/>
          <w:szCs w:val="20"/>
          <w:lang w:val="nl"/>
        </w:rPr>
        <w:t>het Beschrijvend document bestaande uit:</w:t>
      </w:r>
    </w:p>
    <w:p w14:paraId="7F09F441" w14:textId="07970578" w:rsidR="00F875EB" w:rsidRPr="00A81701" w:rsidRDefault="00F875EB" w:rsidP="00216538">
      <w:pPr>
        <w:pStyle w:val="Lijstalinea"/>
        <w:numPr>
          <w:ilvl w:val="1"/>
          <w:numId w:val="8"/>
        </w:numPr>
        <w:suppressAutoHyphens/>
        <w:spacing w:after="0"/>
        <w:ind w:right="-1"/>
        <w:rPr>
          <w:rFonts w:ascii="Arial" w:hAnsi="Arial" w:cs="Arial"/>
          <w:sz w:val="20"/>
          <w:szCs w:val="20"/>
          <w:lang w:val="nl"/>
        </w:rPr>
      </w:pPr>
      <w:r w:rsidRPr="00A81701">
        <w:rPr>
          <w:rFonts w:ascii="Arial" w:hAnsi="Arial" w:cs="Arial"/>
          <w:sz w:val="20"/>
          <w:szCs w:val="20"/>
          <w:lang w:val="nl"/>
        </w:rPr>
        <w:t xml:space="preserve">De Aanbestedingsleidraad zoals verstrekt via </w:t>
      </w:r>
      <w:r w:rsidR="00E77378">
        <w:rPr>
          <w:rFonts w:ascii="Arial" w:hAnsi="Arial" w:cs="Arial"/>
          <w:sz w:val="20"/>
          <w:szCs w:val="20"/>
          <w:lang w:val="nl"/>
        </w:rPr>
        <w:t>TenderNed</w:t>
      </w:r>
      <w:r w:rsidRPr="00A81701">
        <w:rPr>
          <w:rFonts w:ascii="Arial" w:hAnsi="Arial" w:cs="Arial"/>
          <w:sz w:val="20"/>
          <w:szCs w:val="20"/>
          <w:lang w:val="nl"/>
        </w:rPr>
        <w:t>;</w:t>
      </w:r>
    </w:p>
    <w:p w14:paraId="3BEC4CFC" w14:textId="77777777" w:rsidR="00F875EB" w:rsidRPr="00A81701" w:rsidRDefault="00F875EB" w:rsidP="00216538">
      <w:pPr>
        <w:pStyle w:val="Lijstalinea"/>
        <w:numPr>
          <w:ilvl w:val="1"/>
          <w:numId w:val="8"/>
        </w:numPr>
        <w:suppressAutoHyphens/>
        <w:spacing w:after="0"/>
        <w:ind w:right="-1"/>
        <w:rPr>
          <w:rFonts w:ascii="Arial" w:hAnsi="Arial" w:cs="Arial"/>
          <w:sz w:val="20"/>
          <w:szCs w:val="20"/>
          <w:lang w:val="nl"/>
        </w:rPr>
      </w:pPr>
      <w:r w:rsidRPr="00A81701">
        <w:rPr>
          <w:rFonts w:ascii="Arial" w:hAnsi="Arial" w:cs="Arial"/>
          <w:sz w:val="20"/>
          <w:szCs w:val="20"/>
          <w:lang w:val="nl"/>
        </w:rPr>
        <w:t>Het Programma van Eisen met daarbij behorende bijlagen;</w:t>
      </w:r>
    </w:p>
    <w:p w14:paraId="7352449F" w14:textId="77777777" w:rsidR="00F875EB" w:rsidRPr="00A81701" w:rsidRDefault="00F875EB" w:rsidP="00216538">
      <w:pPr>
        <w:pStyle w:val="Lijstalinea"/>
        <w:numPr>
          <w:ilvl w:val="0"/>
          <w:numId w:val="8"/>
        </w:numPr>
        <w:suppressAutoHyphens/>
        <w:spacing w:after="0"/>
        <w:ind w:right="-1"/>
        <w:rPr>
          <w:rFonts w:ascii="Arial" w:hAnsi="Arial" w:cs="Arial"/>
          <w:sz w:val="20"/>
          <w:szCs w:val="20"/>
          <w:lang w:val="nl"/>
        </w:rPr>
      </w:pPr>
      <w:r w:rsidRPr="00A81701">
        <w:rPr>
          <w:rFonts w:ascii="Arial" w:hAnsi="Arial" w:cs="Arial"/>
          <w:sz w:val="20"/>
          <w:szCs w:val="20"/>
          <w:lang w:val="nl"/>
        </w:rPr>
        <w:t>de Inschrijving van Opdrachtnemer.</w:t>
      </w:r>
    </w:p>
    <w:p w14:paraId="361F893D" w14:textId="77777777" w:rsidR="00F875EB" w:rsidRDefault="00F875EB" w:rsidP="00F875EB">
      <w:pPr>
        <w:suppressAutoHyphens/>
        <w:ind w:right="-1"/>
        <w:rPr>
          <w:lang w:val="nl"/>
        </w:rPr>
      </w:pPr>
    </w:p>
    <w:p w14:paraId="7BDD74AB" w14:textId="77777777" w:rsidR="00F875EB" w:rsidRPr="00DB002A" w:rsidRDefault="00F875EB" w:rsidP="00F875EB">
      <w:pPr>
        <w:numPr>
          <w:ilvl w:val="12"/>
          <w:numId w:val="0"/>
        </w:numPr>
        <w:suppressAutoHyphens/>
        <w:ind w:left="600" w:right="-1" w:hanging="600"/>
        <w:rPr>
          <w:lang w:val="nl"/>
        </w:rPr>
      </w:pPr>
      <w:r w:rsidRPr="00DB002A">
        <w:rPr>
          <w:lang w:val="nl"/>
        </w:rPr>
        <w:t xml:space="preserve">1.3 </w:t>
      </w:r>
      <w:r w:rsidRPr="00DB002A">
        <w:rPr>
          <w:lang w:val="nl"/>
        </w:rPr>
        <w:tab/>
        <w:t>GVB is niet verplicht om gedurende de looptijd van deze Raamovereenkomst opdrachten tot het verrichten van Diensten te verstrekken, maar is daartoe gerechtigd. Opdrachtnemer kan derhalve generlei aanspraak maken op het verkrijgen van opdrachten tot het verrichten van Diensten gedurende de looptijd van deze Raamovereenkomst.</w:t>
      </w:r>
    </w:p>
    <w:p w14:paraId="79D1C72B" w14:textId="77777777" w:rsidR="00F875EB" w:rsidRPr="00DB002A" w:rsidRDefault="00F875EB" w:rsidP="00F875EB">
      <w:pPr>
        <w:suppressAutoHyphens/>
        <w:ind w:right="-1"/>
        <w:rPr>
          <w:lang w:val="nl"/>
        </w:rPr>
      </w:pPr>
      <w:r w:rsidRPr="00DB002A">
        <w:rPr>
          <w:lang w:val="nl"/>
        </w:rPr>
        <w:t xml:space="preserve"> </w:t>
      </w:r>
    </w:p>
    <w:p w14:paraId="7FD2B0FB" w14:textId="77777777" w:rsidR="00F875EB" w:rsidRPr="00DB002A" w:rsidRDefault="00F875EB" w:rsidP="00F875EB">
      <w:pPr>
        <w:suppressAutoHyphens/>
        <w:ind w:left="600" w:right="-1" w:hanging="600"/>
        <w:rPr>
          <w:lang w:val="nl"/>
        </w:rPr>
      </w:pPr>
      <w:r w:rsidRPr="00DB002A">
        <w:rPr>
          <w:lang w:val="nl"/>
        </w:rPr>
        <w:t>1.4</w:t>
      </w:r>
      <w:r w:rsidRPr="00DB002A">
        <w:rPr>
          <w:lang w:val="nl"/>
        </w:rPr>
        <w:tab/>
        <w:t>De voorwaarden van deze Raamovereenkomst zijn integraal van toepassing op alle Nadere Overeenkomsten die gedurende de looptijd van deze Raamovereenkomst tussen GVB enerzijds en Opdrachtnemer anderzijds worden gesloten met betrekking tot opdrachten tot het verrichten van in een Offerteaanvraag gespecificeerde Diensten, tenzij in een Nadere Overeenkomst uitdrukkelijk schriftelijk van deze Raamovereenkomst wordt afgeweken.</w:t>
      </w:r>
    </w:p>
    <w:p w14:paraId="50DC90D5" w14:textId="77777777" w:rsidR="00F875EB" w:rsidRPr="00DB002A" w:rsidRDefault="00F875EB" w:rsidP="00F875EB">
      <w:pPr>
        <w:suppressAutoHyphens/>
        <w:ind w:right="-1"/>
        <w:rPr>
          <w:lang w:val="nl"/>
        </w:rPr>
      </w:pPr>
      <w:r w:rsidRPr="00DB002A">
        <w:rPr>
          <w:lang w:val="nl"/>
        </w:rPr>
        <w:t xml:space="preserve">  </w:t>
      </w:r>
    </w:p>
    <w:p w14:paraId="38AD1AC3" w14:textId="77777777" w:rsidR="00F875EB" w:rsidRPr="00DB002A" w:rsidRDefault="00F875EB" w:rsidP="00F875EB">
      <w:pPr>
        <w:suppressAutoHyphens/>
        <w:ind w:left="600" w:right="-1" w:hanging="600"/>
        <w:rPr>
          <w:lang w:val="nl"/>
        </w:rPr>
      </w:pPr>
      <w:r w:rsidRPr="00DB002A">
        <w:rPr>
          <w:lang w:val="nl"/>
        </w:rPr>
        <w:t xml:space="preserve">1.5  </w:t>
      </w:r>
      <w:r w:rsidRPr="00DB002A">
        <w:rPr>
          <w:lang w:val="nl"/>
        </w:rPr>
        <w:tab/>
        <w:t>In een Nadere Overeenkomst wordt vastgelegd met betrekking tot welke specifieke Diensten en gedurende welke periode de desbetreffende Nadere Overeenkomst wordt aangegaan.</w:t>
      </w:r>
    </w:p>
    <w:p w14:paraId="63E88D72" w14:textId="77777777" w:rsidR="00F875EB" w:rsidRPr="00DB002A" w:rsidRDefault="00F875EB" w:rsidP="00F875EB">
      <w:pPr>
        <w:suppressAutoHyphens/>
        <w:ind w:right="-1"/>
        <w:rPr>
          <w:lang w:val="nl"/>
        </w:rPr>
      </w:pPr>
    </w:p>
    <w:p w14:paraId="6B8729C0" w14:textId="58236D48" w:rsidR="00F875EB" w:rsidRPr="009E3256" w:rsidRDefault="00F875EB" w:rsidP="00F875EB">
      <w:pPr>
        <w:suppressAutoHyphens/>
        <w:ind w:left="600" w:right="-1" w:hanging="600"/>
        <w:rPr>
          <w:lang w:val="nl"/>
        </w:rPr>
      </w:pPr>
      <w:r w:rsidRPr="00DB002A">
        <w:rPr>
          <w:lang w:val="nl"/>
        </w:rPr>
        <w:lastRenderedPageBreak/>
        <w:t>1.6</w:t>
      </w:r>
      <w:r w:rsidRPr="00DB002A">
        <w:rPr>
          <w:lang w:val="nl"/>
        </w:rPr>
        <w:tab/>
      </w:r>
      <w:r w:rsidRPr="009E3256">
        <w:rPr>
          <w:lang w:val="nl"/>
        </w:rPr>
        <w:t>Het resultaat van de verrichte Diensten op grond van iedere Nadere Overeenkomst wordt</w:t>
      </w:r>
      <w:r w:rsidR="009E3256" w:rsidRPr="009E3256">
        <w:rPr>
          <w:lang w:val="nl"/>
        </w:rPr>
        <w:t xml:space="preserve"> indien van toepassing</w:t>
      </w:r>
      <w:r w:rsidRPr="009E3256">
        <w:rPr>
          <w:lang w:val="nl"/>
        </w:rPr>
        <w:t xml:space="preserve"> vastgelegd in de vorm van een eindrapport. In het eindrapport dient in ieder geval te worden vermeld, dat GVB de auteursrechthebbende is, een opgave van de bereikte resultaten, de daarbij gebruikte methoden en technieken, alsmede de daarop gebaseerde conclusies en aanbevelingen, inhoudsopgave en een samenvatting.</w:t>
      </w:r>
    </w:p>
    <w:p w14:paraId="3B5994B3" w14:textId="77777777" w:rsidR="00F875EB" w:rsidRPr="009E3256" w:rsidRDefault="00F875EB" w:rsidP="00F875EB">
      <w:pPr>
        <w:suppressAutoHyphens/>
        <w:ind w:left="600" w:right="-1" w:hanging="600"/>
        <w:rPr>
          <w:lang w:val="nl"/>
        </w:rPr>
      </w:pPr>
    </w:p>
    <w:p w14:paraId="76AA6ADE" w14:textId="3CF97FC0" w:rsidR="00F875EB" w:rsidRPr="00DB002A" w:rsidRDefault="00F875EB" w:rsidP="00F875EB">
      <w:pPr>
        <w:ind w:left="600" w:hanging="600"/>
        <w:rPr>
          <w:lang w:val="nl"/>
        </w:rPr>
      </w:pPr>
      <w:r w:rsidRPr="009E3256">
        <w:rPr>
          <w:lang w:val="nl"/>
        </w:rPr>
        <w:t>1.7</w:t>
      </w:r>
      <w:r w:rsidRPr="009E3256">
        <w:rPr>
          <w:lang w:val="nl"/>
        </w:rPr>
        <w:tab/>
        <w:t>In een Nadere Overeenkomst geeft GVB aan hoeveel exemplaren van het concept voor het eindrapport bedoeld in artikel 1.6 en het eindrapport zelf door Opdrachtnemer moeten worden aangeleverd. Het eindrapport wordt in digitale vorm opgeleverd. Daarnaast wordt het</w:t>
      </w:r>
      <w:r w:rsidR="009E3256" w:rsidRPr="009E3256">
        <w:rPr>
          <w:lang w:val="nl"/>
        </w:rPr>
        <w:t xml:space="preserve"> desgewenst </w:t>
      </w:r>
      <w:r w:rsidRPr="009E3256">
        <w:rPr>
          <w:lang w:val="nl"/>
        </w:rPr>
        <w:t xml:space="preserve">in </w:t>
      </w:r>
      <w:r w:rsidR="009E3256" w:rsidRPr="009E3256">
        <w:rPr>
          <w:lang w:val="nl"/>
        </w:rPr>
        <w:t xml:space="preserve">viervoud </w:t>
      </w:r>
      <w:r w:rsidRPr="009E3256">
        <w:rPr>
          <w:lang w:val="nl"/>
        </w:rPr>
        <w:t>in schriftelijke vorm aangeleverd.</w:t>
      </w:r>
      <w:r w:rsidR="009E3256" w:rsidRPr="009E3256">
        <w:rPr>
          <w:lang w:val="nl"/>
        </w:rPr>
        <w:t xml:space="preserve"> </w:t>
      </w:r>
      <w:r w:rsidRPr="009E3256">
        <w:rPr>
          <w:lang w:val="nl"/>
        </w:rPr>
        <w:t>GVB geeft in de Nadere Overeenkomst aan in wat voor format het eindrapport dient te worden opgeleverd.</w:t>
      </w:r>
    </w:p>
    <w:p w14:paraId="02D2D0AC" w14:textId="77777777" w:rsidR="00F875EB" w:rsidRPr="006B761B" w:rsidRDefault="00F875EB" w:rsidP="00F875EB">
      <w:pPr>
        <w:jc w:val="both"/>
      </w:pPr>
      <w:r w:rsidRPr="00DB002A">
        <w:rPr>
          <w:lang w:val="nl"/>
        </w:rPr>
        <w:t xml:space="preserve"> </w:t>
      </w:r>
      <w:bookmarkStart w:id="16" w:name="_Hlk511202967"/>
    </w:p>
    <w:p w14:paraId="3F76EC09" w14:textId="77777777" w:rsidR="00F875EB" w:rsidRPr="003A60B9" w:rsidRDefault="00F875EB" w:rsidP="003A60B9">
      <w:pPr>
        <w:pStyle w:val="Kop2"/>
        <w:numPr>
          <w:ilvl w:val="0"/>
          <w:numId w:val="0"/>
        </w:numPr>
        <w:rPr>
          <w:rStyle w:val="Kop1Char"/>
          <w:rFonts w:ascii="Arial" w:hAnsi="Arial"/>
          <w:kern w:val="0"/>
          <w:sz w:val="20"/>
          <w:szCs w:val="20"/>
        </w:rPr>
      </w:pPr>
      <w:bookmarkStart w:id="17" w:name="_Toc514770054"/>
      <w:bookmarkStart w:id="18" w:name="_Toc112859827"/>
      <w:bookmarkEnd w:id="16"/>
      <w:r w:rsidRPr="003A60B9">
        <w:rPr>
          <w:rStyle w:val="Kop1Char"/>
          <w:rFonts w:ascii="Arial" w:hAnsi="Arial"/>
          <w:kern w:val="0"/>
          <w:sz w:val="20"/>
          <w:szCs w:val="20"/>
        </w:rPr>
        <w:t>Artikel 2</w:t>
      </w:r>
      <w:r w:rsidRPr="003A60B9">
        <w:rPr>
          <w:rStyle w:val="Kop1Char"/>
          <w:rFonts w:ascii="Arial" w:hAnsi="Arial"/>
          <w:kern w:val="0"/>
          <w:sz w:val="20"/>
          <w:szCs w:val="20"/>
        </w:rPr>
        <w:tab/>
        <w:t>Totstandkoming en duur van de Raamovereenkomst</w:t>
      </w:r>
      <w:bookmarkEnd w:id="17"/>
      <w:bookmarkEnd w:id="18"/>
    </w:p>
    <w:p w14:paraId="5049DE2D" w14:textId="77777777" w:rsidR="00F875EB" w:rsidRPr="00DB002A" w:rsidRDefault="00F875EB" w:rsidP="00F875EB">
      <w:pPr>
        <w:suppressAutoHyphens/>
        <w:ind w:left="567" w:right="-1" w:hanging="567"/>
        <w:rPr>
          <w:lang w:val="nl"/>
        </w:rPr>
      </w:pPr>
    </w:p>
    <w:p w14:paraId="3CDD3412" w14:textId="0F77CA0E" w:rsidR="00F875EB" w:rsidRPr="00D365E6" w:rsidRDefault="00F875EB" w:rsidP="00F875EB">
      <w:pPr>
        <w:suppressAutoHyphens/>
        <w:ind w:left="567" w:right="-1" w:hanging="567"/>
        <w:rPr>
          <w:lang w:val="nl"/>
        </w:rPr>
      </w:pPr>
      <w:r w:rsidRPr="00DB002A">
        <w:rPr>
          <w:lang w:val="nl"/>
        </w:rPr>
        <w:t>2.1</w:t>
      </w:r>
      <w:r w:rsidRPr="00DB002A">
        <w:rPr>
          <w:lang w:val="nl"/>
        </w:rPr>
        <w:tab/>
      </w:r>
      <w:r w:rsidRPr="00022765">
        <w:rPr>
          <w:lang w:val="nl"/>
        </w:rPr>
        <w:t xml:space="preserve">Deze Raamovereenkomst gaat in op de datum van ondertekening door beide Partijen voor de duur van </w:t>
      </w:r>
      <w:r w:rsidR="00412A6D">
        <w:rPr>
          <w:lang w:val="nl"/>
        </w:rPr>
        <w:t xml:space="preserve">drie </w:t>
      </w:r>
      <w:r w:rsidRPr="00D365E6">
        <w:rPr>
          <w:lang w:val="nl"/>
        </w:rPr>
        <w:t xml:space="preserve">jaar met </w:t>
      </w:r>
      <w:r w:rsidR="00412A6D">
        <w:rPr>
          <w:lang w:val="nl"/>
        </w:rPr>
        <w:t>vier</w:t>
      </w:r>
      <w:r w:rsidRPr="00D365E6">
        <w:rPr>
          <w:lang w:val="nl"/>
        </w:rPr>
        <w:t xml:space="preserve"> optie</w:t>
      </w:r>
      <w:r w:rsidR="00D365E6" w:rsidRPr="00D365E6">
        <w:rPr>
          <w:lang w:val="nl"/>
        </w:rPr>
        <w:t>s</w:t>
      </w:r>
      <w:r w:rsidRPr="00D365E6">
        <w:rPr>
          <w:lang w:val="nl"/>
        </w:rPr>
        <w:t xml:space="preserve">, eenzijdig uit te oefenen door GVB, tot verlenging van deze Raamovereenkomst onder gelijkblijvende voorwaarden met een periode van </w:t>
      </w:r>
      <w:r w:rsidR="00D365E6" w:rsidRPr="00D365E6">
        <w:rPr>
          <w:lang w:val="nl"/>
        </w:rPr>
        <w:t>steeds drie</w:t>
      </w:r>
      <w:r w:rsidRPr="00D365E6">
        <w:rPr>
          <w:lang w:val="nl"/>
        </w:rPr>
        <w:t xml:space="preserve"> jaar. </w:t>
      </w:r>
    </w:p>
    <w:p w14:paraId="6A7CCE68" w14:textId="251A44AF" w:rsidR="00846FCC" w:rsidRPr="00846FCC" w:rsidRDefault="00F875EB" w:rsidP="00846FCC">
      <w:pPr>
        <w:suppressAutoHyphens/>
        <w:ind w:left="567" w:right="-1"/>
        <w:rPr>
          <w:lang w:val="nl"/>
        </w:rPr>
      </w:pPr>
      <w:r w:rsidRPr="00D365E6">
        <w:rPr>
          <w:lang w:val="nl"/>
        </w:rPr>
        <w:t>GVB stelt Opdrachtnemer uiterlijk</w:t>
      </w:r>
      <w:r w:rsidR="00D365E6" w:rsidRPr="00D365E6">
        <w:rPr>
          <w:lang w:val="nl"/>
        </w:rPr>
        <w:t xml:space="preserve"> drie</w:t>
      </w:r>
      <w:r w:rsidRPr="00D365E6">
        <w:rPr>
          <w:lang w:val="nl"/>
        </w:rPr>
        <w:t xml:space="preserve"> maanden voor het verstrijken van de initiële / dan geldende looptijd van de Raamovereenkomst schriftelijk in kennis indien gebruik wordt gemaakt door GVB van de verlengingsoptie. Indien de verlengingsoptie door GVB niet wordt uitgeoefend eindigt de Raamovereenkomst van rechtswege na het verstrijken van de in de eerste zin van dit artikel bedoelde termijn / op dat moment geldende termijn</w:t>
      </w:r>
      <w:r w:rsidR="00D365E6" w:rsidRPr="00D365E6">
        <w:rPr>
          <w:lang w:val="nl"/>
        </w:rPr>
        <w:t>.</w:t>
      </w:r>
      <w:r w:rsidR="00846FCC">
        <w:rPr>
          <w:lang w:val="nl"/>
        </w:rPr>
        <w:t xml:space="preserve"> </w:t>
      </w:r>
      <w:r w:rsidR="00846FCC">
        <w:t>Deze Raamovereenkomst eindigt tevens van rechtswege wanneer de tussen partijen gesloten Dienstverleningsovereenkomst Simulatietool met kenmerk 2022-46 eindigt.</w:t>
      </w:r>
    </w:p>
    <w:p w14:paraId="2521F953" w14:textId="77777777" w:rsidR="00F875EB" w:rsidRPr="00846FCC" w:rsidRDefault="00F875EB" w:rsidP="00F875EB">
      <w:pPr>
        <w:suppressAutoHyphens/>
        <w:ind w:left="567" w:right="-1"/>
      </w:pPr>
    </w:p>
    <w:p w14:paraId="2366A72B" w14:textId="77777777" w:rsidR="00F875EB" w:rsidRPr="00DB002A" w:rsidRDefault="00F875EB" w:rsidP="00216538">
      <w:pPr>
        <w:numPr>
          <w:ilvl w:val="1"/>
          <w:numId w:val="6"/>
        </w:numPr>
        <w:tabs>
          <w:tab w:val="clear" w:pos="360"/>
        </w:tabs>
        <w:suppressAutoHyphens/>
        <w:overflowPunct w:val="0"/>
        <w:autoSpaceDE w:val="0"/>
        <w:autoSpaceDN w:val="0"/>
        <w:adjustRightInd w:val="0"/>
        <w:spacing w:line="240" w:lineRule="auto"/>
        <w:ind w:left="600" w:right="-1" w:hanging="600"/>
        <w:textAlignment w:val="baseline"/>
        <w:rPr>
          <w:lang w:val="nl"/>
        </w:rPr>
      </w:pPr>
      <w:r w:rsidRPr="00D365E6">
        <w:rPr>
          <w:lang w:val="nl"/>
        </w:rPr>
        <w:t xml:space="preserve">Beëindiging van deze Raamovereenkomst om welke reden dan ook laat de rechten en verplichtingen voortvloeiend uit (een) Nadere Overeenkomst(en) onverlet. </w:t>
      </w:r>
      <w:r w:rsidRPr="00DB002A">
        <w:rPr>
          <w:lang w:val="nl"/>
        </w:rPr>
        <w:t>De voorwaarden van deze Raamovereenkomst blijven van toepassing op alle Nadere Overeenkomsten die na het eindigen van deze Raamovereenkomst nog voortduren.</w:t>
      </w:r>
    </w:p>
    <w:p w14:paraId="3427D112" w14:textId="77777777" w:rsidR="00F875EB" w:rsidRPr="00DB002A" w:rsidRDefault="00F875EB" w:rsidP="00F875EB">
      <w:pPr>
        <w:suppressAutoHyphens/>
        <w:ind w:right="-1"/>
        <w:rPr>
          <w:lang w:val="nl"/>
        </w:rPr>
      </w:pPr>
    </w:p>
    <w:p w14:paraId="768C7F12" w14:textId="77777777" w:rsidR="00F875EB" w:rsidRPr="00DB002A" w:rsidRDefault="00F875EB" w:rsidP="00F875EB">
      <w:pPr>
        <w:suppressAutoHyphens/>
        <w:ind w:left="600" w:right="-1" w:hanging="600"/>
        <w:rPr>
          <w:lang w:val="nl"/>
        </w:rPr>
      </w:pPr>
      <w:r w:rsidRPr="00DB002A">
        <w:rPr>
          <w:lang w:val="nl"/>
        </w:rPr>
        <w:t xml:space="preserve">2.3 </w:t>
      </w:r>
      <w:r w:rsidRPr="00DB002A">
        <w:rPr>
          <w:lang w:val="nl"/>
        </w:rPr>
        <w:tab/>
        <w:t>De duur van de Nadere Overeenkomst(en) die onder deze Raamvereenkomst aan Opdrachtnemer wordt / worden gegund wordt in de Nadere Overeenkomst(en) per opdracht vastgelegd.</w:t>
      </w:r>
    </w:p>
    <w:p w14:paraId="06F3C616" w14:textId="77777777" w:rsidR="00F875EB" w:rsidRPr="00DB002A" w:rsidRDefault="00F875EB" w:rsidP="00F875EB">
      <w:pPr>
        <w:suppressAutoHyphens/>
        <w:ind w:left="567" w:right="-1" w:hanging="567"/>
        <w:rPr>
          <w:bCs/>
          <w:lang w:val="nl"/>
        </w:rPr>
      </w:pPr>
    </w:p>
    <w:p w14:paraId="5102E6E0" w14:textId="420CB579" w:rsidR="00F875EB" w:rsidRPr="00F538FE" w:rsidRDefault="00F875EB" w:rsidP="00F875EB">
      <w:pPr>
        <w:suppressAutoHyphens/>
        <w:ind w:left="567" w:right="-1" w:hanging="567"/>
        <w:rPr>
          <w:bCs/>
          <w:lang w:val="nl"/>
        </w:rPr>
      </w:pPr>
      <w:r w:rsidRPr="00DB002A">
        <w:rPr>
          <w:bCs/>
          <w:lang w:val="nl"/>
        </w:rPr>
        <w:t>2.4</w:t>
      </w:r>
      <w:r w:rsidRPr="00DB002A">
        <w:rPr>
          <w:bCs/>
          <w:lang w:val="nl"/>
        </w:rPr>
        <w:tab/>
      </w:r>
      <w:r w:rsidRPr="00F538FE">
        <w:rPr>
          <w:bCs/>
          <w:lang w:val="nl"/>
        </w:rPr>
        <w:t>Indien de volledige Diensten niet binnen de overeengekomen dan wel verlengde termijn zijn verricht op een wijze die aan de Overeenkomst beantwoordt, is Opdrachtnemer aan GVB een onmiddellijk opeisbare boete verschuldigd van 0,1 % van de totale dan wel maximale prijs die met de</w:t>
      </w:r>
      <w:r w:rsidR="00846FCC">
        <w:rPr>
          <w:bCs/>
          <w:lang w:val="nl"/>
        </w:rPr>
        <w:t xml:space="preserve"> Nadere</w:t>
      </w:r>
      <w:r w:rsidRPr="00F538FE">
        <w:rPr>
          <w:bCs/>
          <w:lang w:val="nl"/>
        </w:rPr>
        <w:t xml:space="preserve"> Overeenkomst is gemoeid voor elke dag dat de tekortkoming voortduurt tot een maximum van 10 % daarvan. Indien nakoming anders dan door overmacht blijvend onmogelijk is geworden, is de boete onmiddellijk in haar geheel verschuldigd. De boete komt GVB toe, onverminderd alle andere rechten of vorderingen, daaronder mede begrepen: </w:t>
      </w:r>
    </w:p>
    <w:p w14:paraId="775FF1A5" w14:textId="77777777" w:rsidR="00F875EB" w:rsidRPr="00F538FE" w:rsidRDefault="00F875EB" w:rsidP="00F875EB">
      <w:pPr>
        <w:suppressAutoHyphens/>
        <w:ind w:left="708" w:right="-1"/>
        <w:rPr>
          <w:bCs/>
          <w:lang w:val="nl"/>
        </w:rPr>
      </w:pPr>
      <w:r w:rsidRPr="00F538FE">
        <w:rPr>
          <w:bCs/>
          <w:lang w:val="nl"/>
        </w:rPr>
        <w:t>a.zijn vordering tot nakoming van de overeengekomen verplichting tot het verrichten van de Diensten;</w:t>
      </w:r>
    </w:p>
    <w:p w14:paraId="36C631B7" w14:textId="77777777" w:rsidR="00F875EB" w:rsidRPr="00F538FE" w:rsidRDefault="00F875EB" w:rsidP="00F875EB">
      <w:pPr>
        <w:suppressAutoHyphens/>
        <w:ind w:left="567" w:right="-1" w:firstLine="141"/>
        <w:rPr>
          <w:bCs/>
          <w:lang w:val="nl"/>
        </w:rPr>
      </w:pPr>
      <w:r w:rsidRPr="00F538FE">
        <w:rPr>
          <w:bCs/>
          <w:lang w:val="nl"/>
        </w:rPr>
        <w:t>b.zijn recht op schadevergoeding.</w:t>
      </w:r>
    </w:p>
    <w:p w14:paraId="6C6E0D2C" w14:textId="6E836B43" w:rsidR="00F875EB" w:rsidRDefault="00F875EB" w:rsidP="00F875EB">
      <w:pPr>
        <w:suppressAutoHyphens/>
        <w:ind w:left="567" w:right="-1"/>
        <w:rPr>
          <w:bCs/>
          <w:lang w:val="nl"/>
        </w:rPr>
      </w:pPr>
      <w:r w:rsidRPr="00F538FE">
        <w:rPr>
          <w:bCs/>
          <w:lang w:val="nl"/>
        </w:rPr>
        <w:t>De boete wordt verrekend met de door GVB verschuldigde betalingen, ongeacht of de vordering tot betaling daarvan op een derde is overgegaan.</w:t>
      </w:r>
    </w:p>
    <w:p w14:paraId="6139B6B8" w14:textId="74CAD69D" w:rsidR="00C66762" w:rsidRDefault="00C66762" w:rsidP="00C66762">
      <w:pPr>
        <w:suppressAutoHyphens/>
        <w:ind w:right="-1"/>
        <w:rPr>
          <w:bCs/>
          <w:lang w:val="nl"/>
        </w:rPr>
      </w:pPr>
    </w:p>
    <w:p w14:paraId="249831AF" w14:textId="7D9F8327" w:rsidR="00C66762" w:rsidRPr="00DB002A" w:rsidRDefault="00C66762" w:rsidP="007F4A58">
      <w:pPr>
        <w:suppressAutoHyphens/>
        <w:ind w:left="567" w:right="-1" w:hanging="567"/>
        <w:rPr>
          <w:bCs/>
          <w:lang w:val="nl"/>
        </w:rPr>
      </w:pPr>
      <w:r>
        <w:rPr>
          <w:bCs/>
          <w:lang w:val="nl"/>
        </w:rPr>
        <w:lastRenderedPageBreak/>
        <w:t>2.5</w:t>
      </w:r>
      <w:r>
        <w:rPr>
          <w:bCs/>
          <w:lang w:val="nl"/>
        </w:rPr>
        <w:tab/>
        <w:t>De besluitvorming over de</w:t>
      </w:r>
      <w:r w:rsidR="007F4A58">
        <w:rPr>
          <w:bCs/>
          <w:lang w:val="nl"/>
        </w:rPr>
        <w:t xml:space="preserve"> verlenging van deze Raamovereenkomst is gekoppeld aan de besluitvorming over de dienstverleningsovereenkomst u</w:t>
      </w:r>
      <w:r w:rsidR="007F4A58" w:rsidRPr="007F4A58">
        <w:rPr>
          <w:bCs/>
          <w:lang w:val="nl"/>
        </w:rPr>
        <w:t xml:space="preserve">itvoering </w:t>
      </w:r>
      <w:r w:rsidR="007A07EF">
        <w:rPr>
          <w:bCs/>
          <w:lang w:val="nl"/>
        </w:rPr>
        <w:t>simulaties</w:t>
      </w:r>
      <w:r w:rsidR="007F4A58" w:rsidRPr="007F4A58">
        <w:rPr>
          <w:bCs/>
          <w:lang w:val="nl"/>
        </w:rPr>
        <w:t xml:space="preserve"> inclusief hosting</w:t>
      </w:r>
      <w:r w:rsidR="007F4A58">
        <w:rPr>
          <w:bCs/>
          <w:lang w:val="nl"/>
        </w:rPr>
        <w:t xml:space="preserve">. Beoordeling van de prestaties van Opdrachtnemer wordt voor beide overeenkomsten in samenhang beoordeelt. GVB heeft het recht </w:t>
      </w:r>
      <w:r w:rsidR="00C85C9D">
        <w:rPr>
          <w:bCs/>
          <w:lang w:val="nl"/>
        </w:rPr>
        <w:t>om bij onvoldoende presteren door de Opdrachtnemer voor een van de twee overeenkomsten beide overeenkomsten niet te verlengen.</w:t>
      </w:r>
      <w:r>
        <w:rPr>
          <w:bCs/>
          <w:lang w:val="nl"/>
        </w:rPr>
        <w:t xml:space="preserve"> </w:t>
      </w:r>
    </w:p>
    <w:p w14:paraId="54FC4D11" w14:textId="77777777" w:rsidR="00F875EB" w:rsidRPr="003A60B9" w:rsidRDefault="00F875EB" w:rsidP="003A60B9">
      <w:pPr>
        <w:pStyle w:val="Kop2"/>
        <w:numPr>
          <w:ilvl w:val="0"/>
          <w:numId w:val="0"/>
        </w:numPr>
        <w:rPr>
          <w:rStyle w:val="Kop1Char"/>
          <w:rFonts w:ascii="Arial" w:hAnsi="Arial"/>
          <w:kern w:val="0"/>
          <w:sz w:val="20"/>
          <w:szCs w:val="20"/>
        </w:rPr>
      </w:pPr>
      <w:bookmarkStart w:id="19" w:name="_Toc514770055"/>
      <w:bookmarkStart w:id="20" w:name="_Toc112859828"/>
      <w:r w:rsidRPr="003A60B9">
        <w:rPr>
          <w:rStyle w:val="Kop1Char"/>
          <w:rFonts w:ascii="Arial" w:hAnsi="Arial"/>
          <w:kern w:val="0"/>
          <w:sz w:val="20"/>
          <w:szCs w:val="20"/>
        </w:rPr>
        <w:t>Artikel 3</w:t>
      </w:r>
      <w:r w:rsidRPr="003A60B9">
        <w:rPr>
          <w:rStyle w:val="Kop1Char"/>
          <w:rFonts w:ascii="Arial" w:hAnsi="Arial"/>
          <w:kern w:val="0"/>
          <w:sz w:val="20"/>
          <w:szCs w:val="20"/>
        </w:rPr>
        <w:tab/>
        <w:t>Nadere gunning</w:t>
      </w:r>
      <w:bookmarkEnd w:id="19"/>
      <w:bookmarkEnd w:id="20"/>
    </w:p>
    <w:p w14:paraId="64942E4F" w14:textId="77777777" w:rsidR="00F875EB" w:rsidRPr="00DB002A" w:rsidRDefault="00F875EB" w:rsidP="00F875EB">
      <w:pPr>
        <w:suppressAutoHyphens/>
        <w:ind w:right="-1"/>
        <w:rPr>
          <w:b/>
          <w:lang w:val="nl"/>
        </w:rPr>
      </w:pPr>
    </w:p>
    <w:p w14:paraId="23C17A9F" w14:textId="1A7AC897" w:rsidR="00F875EB" w:rsidRPr="00DB002A" w:rsidRDefault="00F875EB" w:rsidP="00F875EB">
      <w:pPr>
        <w:tabs>
          <w:tab w:val="left" w:pos="0"/>
          <w:tab w:val="left" w:pos="1560"/>
          <w:tab w:val="left" w:pos="2040"/>
          <w:tab w:val="left" w:pos="4320"/>
          <w:tab w:val="left" w:pos="6480"/>
        </w:tabs>
        <w:suppressAutoHyphens/>
        <w:ind w:left="600" w:right="-1" w:hanging="600"/>
      </w:pPr>
      <w:r w:rsidRPr="00DB002A">
        <w:rPr>
          <w:lang w:val="nl"/>
        </w:rPr>
        <w:t xml:space="preserve">3.1 </w:t>
      </w:r>
      <w:r w:rsidRPr="00DB002A">
        <w:rPr>
          <w:lang w:val="nl"/>
        </w:rPr>
        <w:tab/>
      </w:r>
      <w:r w:rsidRPr="000556E6">
        <w:t xml:space="preserve">Opdrachtnemer is verplicht om binnen </w:t>
      </w:r>
      <w:r w:rsidR="00F538FE">
        <w:t>10</w:t>
      </w:r>
      <w:r w:rsidRPr="000556E6">
        <w:t xml:space="preserve"> Werkdagen na ontvangst van een reguliere Offerteaanvraag en</w:t>
      </w:r>
      <w:r w:rsidR="00F538FE">
        <w:t xml:space="preserve"> 5</w:t>
      </w:r>
      <w:r w:rsidRPr="000556E6">
        <w:t xml:space="preserve"> werkdag(en) voor een spoedaanvraag van </w:t>
      </w:r>
      <w:r>
        <w:t>GVB</w:t>
      </w:r>
      <w:r w:rsidRPr="000556E6">
        <w:t xml:space="preserve">, met inachtneming van het bepaalde in deze Raamovereenkomst, een Offerte uit te brengen. Aan het verkrijgen van een Offerte zijn voor </w:t>
      </w:r>
      <w:r>
        <w:t>GVB</w:t>
      </w:r>
      <w:r w:rsidRPr="000556E6">
        <w:t xml:space="preserve"> geen kosten verbonden.</w:t>
      </w:r>
    </w:p>
    <w:p w14:paraId="5089EB25" w14:textId="77777777" w:rsidR="00F875EB" w:rsidRPr="00DB002A" w:rsidRDefault="00F875EB" w:rsidP="00F875EB"/>
    <w:p w14:paraId="560ECBEC" w14:textId="77777777" w:rsidR="00F875EB" w:rsidRPr="00DB002A" w:rsidRDefault="00F875EB" w:rsidP="00216538">
      <w:pPr>
        <w:numPr>
          <w:ilvl w:val="1"/>
          <w:numId w:val="7"/>
        </w:numPr>
        <w:tabs>
          <w:tab w:val="clear" w:pos="360"/>
          <w:tab w:val="num" w:pos="600"/>
        </w:tabs>
        <w:overflowPunct w:val="0"/>
        <w:autoSpaceDE w:val="0"/>
        <w:autoSpaceDN w:val="0"/>
        <w:adjustRightInd w:val="0"/>
        <w:spacing w:line="240" w:lineRule="auto"/>
        <w:ind w:left="600" w:hanging="600"/>
        <w:textAlignment w:val="baseline"/>
      </w:pPr>
      <w:r w:rsidRPr="00DB002A">
        <w:t xml:space="preserve">De Offerte en daarin opgenomen prijscalculatie moeten voldoen aan, en mogen niet minder gunstig zijn dan de ingediende Inschrijving.  </w:t>
      </w:r>
      <w:r w:rsidRPr="00DB002A">
        <w:br/>
      </w:r>
    </w:p>
    <w:p w14:paraId="10B202A4" w14:textId="77777777" w:rsidR="00F875EB" w:rsidRPr="003A60B9" w:rsidRDefault="00F875EB" w:rsidP="003A60B9">
      <w:pPr>
        <w:pStyle w:val="Kop2"/>
        <w:numPr>
          <w:ilvl w:val="0"/>
          <w:numId w:val="0"/>
        </w:numPr>
        <w:rPr>
          <w:rStyle w:val="Kop1Char"/>
          <w:rFonts w:ascii="Arial" w:hAnsi="Arial"/>
          <w:kern w:val="0"/>
          <w:sz w:val="20"/>
          <w:szCs w:val="20"/>
        </w:rPr>
      </w:pPr>
      <w:bookmarkStart w:id="21" w:name="_Toc514770056"/>
      <w:bookmarkStart w:id="22" w:name="_Toc112859829"/>
      <w:r w:rsidRPr="003A60B9">
        <w:rPr>
          <w:rStyle w:val="Kop1Char"/>
          <w:rFonts w:ascii="Arial" w:hAnsi="Arial"/>
          <w:kern w:val="0"/>
          <w:sz w:val="20"/>
          <w:szCs w:val="20"/>
        </w:rPr>
        <w:t>Artikel 4</w:t>
      </w:r>
      <w:r w:rsidRPr="003A60B9">
        <w:rPr>
          <w:rStyle w:val="Kop1Char"/>
          <w:rFonts w:ascii="Arial" w:hAnsi="Arial"/>
          <w:kern w:val="0"/>
          <w:sz w:val="20"/>
          <w:szCs w:val="20"/>
        </w:rPr>
        <w:tab/>
        <w:t>Prijs en overige financiële bepalingen</w:t>
      </w:r>
      <w:bookmarkEnd w:id="21"/>
      <w:bookmarkEnd w:id="22"/>
    </w:p>
    <w:p w14:paraId="181C0241" w14:textId="77777777" w:rsidR="00F875EB" w:rsidRPr="00DB002A" w:rsidRDefault="00F875EB" w:rsidP="00F875EB">
      <w:pPr>
        <w:suppressAutoHyphens/>
        <w:ind w:right="-1"/>
        <w:rPr>
          <w:lang w:val="nl"/>
        </w:rPr>
      </w:pPr>
      <w:r w:rsidRPr="00DB002A">
        <w:rPr>
          <w:lang w:val="nl"/>
        </w:rPr>
        <w:tab/>
      </w:r>
    </w:p>
    <w:p w14:paraId="07874ABD" w14:textId="5D0BD656" w:rsidR="009E3256" w:rsidRDefault="00F875EB" w:rsidP="00F875EB">
      <w:pPr>
        <w:suppressAutoHyphens/>
        <w:ind w:left="567" w:right="-1" w:hanging="567"/>
        <w:rPr>
          <w:lang w:val="nl"/>
        </w:rPr>
      </w:pPr>
      <w:bookmarkStart w:id="23" w:name="_Hlk514855663"/>
      <w:r w:rsidRPr="009E3256">
        <w:rPr>
          <w:lang w:val="nl"/>
        </w:rPr>
        <w:t>4.1</w:t>
      </w:r>
      <w:r w:rsidRPr="009E3256">
        <w:rPr>
          <w:lang w:val="nl"/>
        </w:rPr>
        <w:tab/>
        <w:t xml:space="preserve">In alle Nadere Overeenkomsten wordt overeengekomen dat Opdrachtnemer de in de Nadere Overeenkomst gespecificeerde Diensten verricht conform de </w:t>
      </w:r>
      <w:r w:rsidR="009E3256" w:rsidRPr="009E3256">
        <w:rPr>
          <w:lang w:val="nl"/>
        </w:rPr>
        <w:t>overeengekomen</w:t>
      </w:r>
      <w:r w:rsidRPr="009E3256">
        <w:rPr>
          <w:lang w:val="nl"/>
        </w:rPr>
        <w:t xml:space="preserve"> tarieven zoals deze vastliggen in het Prijzenblad dat als Bijlage </w:t>
      </w:r>
      <w:r w:rsidR="009E3256" w:rsidRPr="009E3256">
        <w:rPr>
          <w:lang w:val="nl"/>
        </w:rPr>
        <w:t>E</w:t>
      </w:r>
      <w:r w:rsidRPr="009E3256">
        <w:rPr>
          <w:lang w:val="nl"/>
        </w:rPr>
        <w:t xml:space="preserve"> deel </w:t>
      </w:r>
      <w:r w:rsidR="00F538FE" w:rsidRPr="009E3256">
        <w:rPr>
          <w:lang w:val="nl"/>
        </w:rPr>
        <w:t>uitmaakt</w:t>
      </w:r>
      <w:r w:rsidRPr="009E3256">
        <w:rPr>
          <w:lang w:val="nl"/>
        </w:rPr>
        <w:t xml:space="preserve"> van deze Raamovereenkomst.</w:t>
      </w:r>
      <w:r w:rsidR="009E3256">
        <w:rPr>
          <w:lang w:val="nl"/>
        </w:rPr>
        <w:t xml:space="preserve"> </w:t>
      </w:r>
    </w:p>
    <w:p w14:paraId="11F48A2A" w14:textId="77777777" w:rsidR="009E3256" w:rsidRDefault="009E3256" w:rsidP="00F875EB">
      <w:pPr>
        <w:suppressAutoHyphens/>
        <w:ind w:left="567" w:right="-1" w:hanging="567"/>
        <w:rPr>
          <w:lang w:val="nl"/>
        </w:rPr>
      </w:pPr>
    </w:p>
    <w:p w14:paraId="058F45B1" w14:textId="2A2A96F5" w:rsidR="00F875EB" w:rsidRPr="009E3256" w:rsidRDefault="009E3256" w:rsidP="00F875EB">
      <w:pPr>
        <w:suppressAutoHyphens/>
        <w:ind w:left="567" w:right="-1" w:hanging="567"/>
        <w:rPr>
          <w:lang w:val="nl"/>
        </w:rPr>
      </w:pPr>
      <w:r>
        <w:rPr>
          <w:lang w:val="nl"/>
        </w:rPr>
        <w:t>4.2</w:t>
      </w:r>
      <w:r>
        <w:rPr>
          <w:lang w:val="nl"/>
        </w:rPr>
        <w:tab/>
        <w:t xml:space="preserve">Op verzoek van GVB kan in een </w:t>
      </w:r>
      <w:r w:rsidRPr="009E3256">
        <w:rPr>
          <w:lang w:val="nl"/>
        </w:rPr>
        <w:t>Nadere Overeenkomsten word</w:t>
      </w:r>
      <w:r>
        <w:rPr>
          <w:lang w:val="nl"/>
        </w:rPr>
        <w:t>en</w:t>
      </w:r>
      <w:r w:rsidRPr="009E3256">
        <w:rPr>
          <w:lang w:val="nl"/>
        </w:rPr>
        <w:t xml:space="preserve"> overeengekomen dat Opdrachtnemer de in de Nadere Overeenkomst gespecificeerde Diensten tegen een vaste totaalprijs verricht</w:t>
      </w:r>
      <w:r w:rsidR="00F538FE">
        <w:rPr>
          <w:lang w:val="nl"/>
        </w:rPr>
        <w:t>.</w:t>
      </w:r>
    </w:p>
    <w:p w14:paraId="6471551D" w14:textId="77777777" w:rsidR="00F875EB" w:rsidRPr="004568DA" w:rsidRDefault="00F875EB" w:rsidP="00F875EB">
      <w:pPr>
        <w:suppressAutoHyphens/>
        <w:ind w:left="567" w:right="-1" w:hanging="567"/>
        <w:rPr>
          <w:highlight w:val="yellow"/>
          <w:lang w:val="nl"/>
        </w:rPr>
      </w:pPr>
    </w:p>
    <w:bookmarkEnd w:id="23"/>
    <w:p w14:paraId="309A3C83" w14:textId="01B2209F" w:rsidR="00F875EB" w:rsidRPr="00DB002A" w:rsidRDefault="00F875EB" w:rsidP="00F875EB">
      <w:pPr>
        <w:suppressAutoHyphens/>
        <w:ind w:left="567" w:right="-1" w:hanging="567"/>
        <w:rPr>
          <w:lang w:val="nl"/>
        </w:rPr>
      </w:pPr>
      <w:r w:rsidRPr="00DB002A">
        <w:rPr>
          <w:lang w:val="nl"/>
        </w:rPr>
        <w:t>4.</w:t>
      </w:r>
      <w:r w:rsidR="009E3256">
        <w:rPr>
          <w:lang w:val="nl"/>
        </w:rPr>
        <w:t>3</w:t>
      </w:r>
      <w:r w:rsidRPr="00DB002A">
        <w:rPr>
          <w:lang w:val="nl"/>
        </w:rPr>
        <w:tab/>
        <w:t xml:space="preserve">Uitdrukkelijk wordt bepaald dat indien Opdrachtnemer geen BTW in rekening brengt, maar voor (een deel van) de Diensten geen vrijstelling van BTW blijkt te bestaan, deze niet ten laste komt van </w:t>
      </w:r>
      <w:r>
        <w:rPr>
          <w:lang w:val="nl"/>
        </w:rPr>
        <w:t>GVB</w:t>
      </w:r>
      <w:r w:rsidRPr="00DB002A">
        <w:rPr>
          <w:lang w:val="nl"/>
        </w:rPr>
        <w:t>.</w:t>
      </w:r>
    </w:p>
    <w:p w14:paraId="28104362" w14:textId="77777777" w:rsidR="00F875EB" w:rsidRPr="00DB002A" w:rsidRDefault="00F875EB" w:rsidP="00F875EB">
      <w:pPr>
        <w:suppressAutoHyphens/>
        <w:ind w:left="567" w:right="-1" w:hanging="567"/>
        <w:rPr>
          <w:lang w:val="nl"/>
        </w:rPr>
      </w:pPr>
    </w:p>
    <w:p w14:paraId="12F5DF9F" w14:textId="154EC654" w:rsidR="00F875EB" w:rsidRPr="00DB002A" w:rsidRDefault="00F875EB" w:rsidP="00F875EB">
      <w:pPr>
        <w:suppressAutoHyphens/>
        <w:ind w:left="567" w:right="-1" w:hanging="567"/>
        <w:rPr>
          <w:lang w:val="nl"/>
        </w:rPr>
      </w:pPr>
      <w:r w:rsidRPr="00DB002A">
        <w:rPr>
          <w:lang w:val="nl"/>
        </w:rPr>
        <w:t>4.</w:t>
      </w:r>
      <w:r w:rsidR="009E3256">
        <w:rPr>
          <w:lang w:val="nl"/>
        </w:rPr>
        <w:t>4</w:t>
      </w:r>
      <w:r w:rsidRPr="00DB002A">
        <w:rPr>
          <w:lang w:val="nl"/>
        </w:rPr>
        <w:tab/>
        <w:t xml:space="preserve">De in artikel 4.1 </w:t>
      </w:r>
      <w:r w:rsidR="009E3256">
        <w:rPr>
          <w:lang w:val="nl"/>
        </w:rPr>
        <w:t xml:space="preserve">en en 4.2 </w:t>
      </w:r>
      <w:r w:rsidRPr="00DB002A">
        <w:rPr>
          <w:lang w:val="nl"/>
        </w:rPr>
        <w:t xml:space="preserve">van deze Raamovereenkomst bedoelde prijs heeft betrekking op alle door Opdrachtnemer in het kader van de desbetreffende Nadere Overeenkomst te verrichten Diensten en eventueel daartoe benodigde materialen en is inclusief eventuele reis- en verblijfskosten en alle eventueel bijkomende kosten en exclusief BTW. </w:t>
      </w:r>
    </w:p>
    <w:p w14:paraId="7D908224" w14:textId="77777777" w:rsidR="00F875EB" w:rsidRPr="00DB002A" w:rsidRDefault="00F875EB" w:rsidP="00F875EB">
      <w:pPr>
        <w:suppressAutoHyphens/>
        <w:ind w:left="567" w:right="-1" w:hanging="567"/>
        <w:rPr>
          <w:highlight w:val="yellow"/>
          <w:lang w:val="nl"/>
        </w:rPr>
      </w:pPr>
    </w:p>
    <w:p w14:paraId="79C5AD93" w14:textId="77777777" w:rsidR="00F875EB" w:rsidRPr="00F538FE" w:rsidRDefault="00F875EB" w:rsidP="00F875EB">
      <w:pPr>
        <w:suppressAutoHyphens/>
        <w:ind w:left="567" w:right="-1" w:hanging="567"/>
        <w:rPr>
          <w:lang w:val="nl"/>
        </w:rPr>
      </w:pPr>
    </w:p>
    <w:p w14:paraId="2FA0E1BB" w14:textId="5618F0C2" w:rsidR="00F875EB" w:rsidRDefault="00F875EB" w:rsidP="00F875EB">
      <w:pPr>
        <w:suppressAutoHyphens/>
        <w:ind w:left="567" w:right="-1" w:hanging="567"/>
        <w:rPr>
          <w:lang w:val="nl"/>
        </w:rPr>
      </w:pPr>
      <w:bookmarkStart w:id="24" w:name="_Hlk514855948"/>
      <w:r w:rsidRPr="00F538FE">
        <w:rPr>
          <w:lang w:val="nl"/>
        </w:rPr>
        <w:t>4.</w:t>
      </w:r>
      <w:r w:rsidR="009E3256" w:rsidRPr="00F538FE">
        <w:rPr>
          <w:lang w:val="nl"/>
        </w:rPr>
        <w:t>5</w:t>
      </w:r>
      <w:r w:rsidRPr="00F538FE">
        <w:rPr>
          <w:lang w:val="nl"/>
        </w:rPr>
        <w:tab/>
        <w:t xml:space="preserve">De tarieven kunnen na </w:t>
      </w:r>
      <w:r w:rsidR="00F538FE">
        <w:rPr>
          <w:lang w:val="nl"/>
        </w:rPr>
        <w:t>31 december</w:t>
      </w:r>
      <w:r w:rsidR="00F538FE" w:rsidRPr="00F538FE">
        <w:rPr>
          <w:lang w:val="nl"/>
        </w:rPr>
        <w:t xml:space="preserve"> 202</w:t>
      </w:r>
      <w:r w:rsidR="00846FCC">
        <w:rPr>
          <w:lang w:val="nl"/>
        </w:rPr>
        <w:t>3</w:t>
      </w:r>
      <w:r w:rsidR="00F538FE" w:rsidRPr="00F538FE">
        <w:rPr>
          <w:lang w:val="nl"/>
        </w:rPr>
        <w:t xml:space="preserve"> </w:t>
      </w:r>
      <w:r w:rsidRPr="00F538FE">
        <w:rPr>
          <w:lang w:val="nl"/>
        </w:rPr>
        <w:t xml:space="preserve">éénmaal per jaar per </w:t>
      </w:r>
      <w:r w:rsidR="00F538FE" w:rsidRPr="00F538FE">
        <w:rPr>
          <w:lang w:val="nl"/>
        </w:rPr>
        <w:t>1 januari</w:t>
      </w:r>
      <w:r w:rsidRPr="00F538FE">
        <w:rPr>
          <w:lang w:val="nl"/>
        </w:rPr>
        <w:t xml:space="preserve"> worden bijgesteld met een percentage gelijk aan het CBS-prijsindexcijfer </w:t>
      </w:r>
      <w:r w:rsidR="00F538FE" w:rsidRPr="00F538FE">
        <w:rPr>
          <w:lang w:val="nl"/>
        </w:rPr>
        <w:t xml:space="preserve">voor de </w:t>
      </w:r>
      <w:r w:rsidR="00C66762" w:rsidRPr="00C66762">
        <w:rPr>
          <w:lang w:val="nl"/>
        </w:rPr>
        <w:t>Diensten</w:t>
      </w:r>
      <w:r w:rsidR="00C66762">
        <w:rPr>
          <w:lang w:val="nl"/>
        </w:rPr>
        <w:t xml:space="preserve"> (</w:t>
      </w:r>
      <w:r w:rsidR="00C66762" w:rsidRPr="00C66762">
        <w:rPr>
          <w:lang w:val="nl"/>
        </w:rPr>
        <w:t>Dienstenprijsindex</w:t>
      </w:r>
      <w:r w:rsidR="00C66762">
        <w:rPr>
          <w:lang w:val="nl"/>
        </w:rPr>
        <w:t>)</w:t>
      </w:r>
      <w:r w:rsidRPr="00F538FE">
        <w:rPr>
          <w:lang w:val="nl"/>
        </w:rPr>
        <w:t xml:space="preserve">. Hierbij wordt telkens het maandcijfer van de voorafgaande maand </w:t>
      </w:r>
      <w:r w:rsidR="00C66762">
        <w:rPr>
          <w:lang w:val="nl"/>
        </w:rPr>
        <w:t>september</w:t>
      </w:r>
      <w:r w:rsidRPr="00F538FE">
        <w:rPr>
          <w:lang w:val="nl"/>
        </w:rPr>
        <w:t xml:space="preserve"> gehanteerd, waarbij het indexcijfer van </w:t>
      </w:r>
      <w:r w:rsidR="00C66762">
        <w:rPr>
          <w:lang w:val="nl"/>
        </w:rPr>
        <w:t>janauri 2015</w:t>
      </w:r>
      <w:r w:rsidRPr="00F538FE">
        <w:rPr>
          <w:lang w:val="nl"/>
        </w:rPr>
        <w:t xml:space="preserve"> wordt gesteld op 100%. De actuele tarieven worden steeds in een bijgewerkte versie van bijlage </w:t>
      </w:r>
      <w:r w:rsidR="008F0C53" w:rsidRPr="00F538FE">
        <w:rPr>
          <w:lang w:val="nl"/>
        </w:rPr>
        <w:t>E</w:t>
      </w:r>
      <w:r w:rsidRPr="00F538FE">
        <w:rPr>
          <w:lang w:val="nl"/>
        </w:rPr>
        <w:t xml:space="preserve"> Prijzenblad bij deze Raamovereenkomst gevoegd.</w:t>
      </w:r>
      <w:r>
        <w:rPr>
          <w:lang w:val="nl"/>
        </w:rPr>
        <w:t xml:space="preserve"> </w:t>
      </w:r>
    </w:p>
    <w:bookmarkEnd w:id="24"/>
    <w:p w14:paraId="4A008A31" w14:textId="77777777" w:rsidR="00F875EB" w:rsidRDefault="00F875EB" w:rsidP="00F875EB">
      <w:pPr>
        <w:suppressAutoHyphens/>
        <w:ind w:left="567" w:right="-1" w:hanging="567"/>
        <w:rPr>
          <w:lang w:val="nl"/>
        </w:rPr>
      </w:pPr>
    </w:p>
    <w:p w14:paraId="11C249AD" w14:textId="2C595C38" w:rsidR="00F875EB" w:rsidRPr="00A206A2" w:rsidRDefault="00F875EB" w:rsidP="00F875EB">
      <w:pPr>
        <w:suppressAutoHyphens/>
        <w:ind w:left="567" w:right="-1" w:hanging="567"/>
        <w:rPr>
          <w:lang w:val="nl"/>
        </w:rPr>
      </w:pPr>
      <w:r>
        <w:rPr>
          <w:lang w:val="nl"/>
        </w:rPr>
        <w:t>4.</w:t>
      </w:r>
      <w:r w:rsidR="008F0C53">
        <w:rPr>
          <w:lang w:val="nl"/>
        </w:rPr>
        <w:t>6</w:t>
      </w:r>
      <w:r>
        <w:rPr>
          <w:lang w:val="nl"/>
        </w:rPr>
        <w:t xml:space="preserve"> </w:t>
      </w:r>
      <w:r>
        <w:rPr>
          <w:lang w:val="nl"/>
        </w:rPr>
        <w:tab/>
      </w:r>
      <w:r w:rsidRPr="00DB002A">
        <w:t xml:space="preserve">Opdrachtnemer zendt de factuur/facturen </w:t>
      </w:r>
      <w:r>
        <w:t>digitaal</w:t>
      </w:r>
      <w:r w:rsidRPr="00DB002A">
        <w:t xml:space="preserve"> aan GVB. Opdrachtnemer zendt de factuur/factur</w:t>
      </w:r>
      <w:r>
        <w:t>en onder vermelding van:</w:t>
      </w:r>
      <w:r w:rsidRPr="00A206A2">
        <w:t xml:space="preserve"> </w:t>
      </w:r>
    </w:p>
    <w:p w14:paraId="65913D73" w14:textId="77777777" w:rsidR="00F875EB" w:rsidRPr="00A81701" w:rsidRDefault="00F875EB" w:rsidP="00216538">
      <w:pPr>
        <w:pStyle w:val="Lijstalinea"/>
        <w:numPr>
          <w:ilvl w:val="0"/>
          <w:numId w:val="9"/>
        </w:numPr>
        <w:suppressAutoHyphens/>
        <w:spacing w:after="0"/>
        <w:ind w:right="-1"/>
        <w:rPr>
          <w:rFonts w:ascii="Arial" w:hAnsi="Arial" w:cs="Arial"/>
          <w:sz w:val="20"/>
          <w:szCs w:val="20"/>
        </w:rPr>
      </w:pPr>
      <w:r w:rsidRPr="00A81701">
        <w:rPr>
          <w:rFonts w:ascii="Arial" w:hAnsi="Arial" w:cs="Arial"/>
          <w:sz w:val="20"/>
          <w:szCs w:val="20"/>
        </w:rPr>
        <w:lastRenderedPageBreak/>
        <w:t>GVB Exploitatie/Infra/Activa/Veren B.V.</w:t>
      </w:r>
    </w:p>
    <w:p w14:paraId="0FEF492F" w14:textId="77777777" w:rsidR="00F875EB" w:rsidRPr="00A81701" w:rsidRDefault="00F875EB" w:rsidP="00F875EB">
      <w:pPr>
        <w:suppressAutoHyphens/>
        <w:ind w:left="852" w:right="-1" w:firstLine="468"/>
        <w:rPr>
          <w:rFonts w:cs="Arial"/>
        </w:rPr>
      </w:pPr>
      <w:r w:rsidRPr="00A81701">
        <w:rPr>
          <w:rFonts w:cs="Arial"/>
        </w:rPr>
        <w:t>T.a.v. Crediteurenadministratie</w:t>
      </w:r>
    </w:p>
    <w:p w14:paraId="69D752D5" w14:textId="77777777" w:rsidR="00F875EB" w:rsidRPr="00A81701" w:rsidRDefault="00F875EB" w:rsidP="00F875EB">
      <w:pPr>
        <w:suppressAutoHyphens/>
        <w:ind w:left="744" w:right="-1" w:firstLine="576"/>
        <w:rPr>
          <w:rFonts w:cs="Arial"/>
        </w:rPr>
      </w:pPr>
      <w:r w:rsidRPr="00A81701">
        <w:rPr>
          <w:rFonts w:cs="Arial"/>
        </w:rPr>
        <w:t>Postbus 2131</w:t>
      </w:r>
    </w:p>
    <w:p w14:paraId="0491AF84" w14:textId="77777777" w:rsidR="00F875EB" w:rsidRPr="00A81701" w:rsidRDefault="00F875EB" w:rsidP="00F875EB">
      <w:pPr>
        <w:suppressAutoHyphens/>
        <w:ind w:left="1212" w:right="-1" w:firstLine="108"/>
        <w:rPr>
          <w:rFonts w:cs="Arial"/>
        </w:rPr>
      </w:pPr>
      <w:r w:rsidRPr="00A81701">
        <w:rPr>
          <w:rFonts w:cs="Arial"/>
        </w:rPr>
        <w:t xml:space="preserve">1000 CC  AMSTERDAM </w:t>
      </w:r>
    </w:p>
    <w:p w14:paraId="64071146" w14:textId="77777777" w:rsidR="00F875EB" w:rsidRPr="00A81701" w:rsidRDefault="00F875EB" w:rsidP="00216538">
      <w:pPr>
        <w:pStyle w:val="Lijstalinea"/>
        <w:numPr>
          <w:ilvl w:val="0"/>
          <w:numId w:val="9"/>
        </w:numPr>
        <w:suppressAutoHyphens/>
        <w:spacing w:after="0"/>
        <w:ind w:right="-1"/>
        <w:rPr>
          <w:rFonts w:ascii="Arial" w:hAnsi="Arial" w:cs="Arial"/>
          <w:sz w:val="20"/>
          <w:szCs w:val="20"/>
        </w:rPr>
      </w:pPr>
      <w:r w:rsidRPr="00A81701">
        <w:rPr>
          <w:rFonts w:ascii="Arial" w:hAnsi="Arial" w:cs="Arial"/>
          <w:sz w:val="20"/>
          <w:szCs w:val="20"/>
        </w:rPr>
        <w:t>bovengenoemd contractnummer</w:t>
      </w:r>
    </w:p>
    <w:p w14:paraId="7E2E9EB7" w14:textId="77777777" w:rsidR="00F875EB" w:rsidRPr="00A81701" w:rsidRDefault="00F875EB" w:rsidP="00216538">
      <w:pPr>
        <w:pStyle w:val="Lijstalinea"/>
        <w:numPr>
          <w:ilvl w:val="0"/>
          <w:numId w:val="9"/>
        </w:numPr>
        <w:suppressAutoHyphens/>
        <w:spacing w:after="0"/>
        <w:ind w:right="-1"/>
        <w:rPr>
          <w:rFonts w:ascii="Arial" w:hAnsi="Arial" w:cs="Arial"/>
          <w:sz w:val="20"/>
          <w:szCs w:val="20"/>
        </w:rPr>
      </w:pPr>
      <w:r w:rsidRPr="00A81701">
        <w:rPr>
          <w:rFonts w:ascii="Arial" w:hAnsi="Arial" w:cs="Arial"/>
          <w:sz w:val="20"/>
          <w:szCs w:val="20"/>
        </w:rPr>
        <w:t xml:space="preserve">het betreffende inkoopordernummer </w:t>
      </w:r>
    </w:p>
    <w:p w14:paraId="5D8BCF16" w14:textId="77777777" w:rsidR="00F875EB" w:rsidRDefault="00F875EB" w:rsidP="00F875EB">
      <w:pPr>
        <w:suppressAutoHyphens/>
        <w:ind w:left="600" w:right="-1" w:hanging="33"/>
      </w:pPr>
      <w:r w:rsidRPr="00DB002A">
        <w:t xml:space="preserve">De facturen </w:t>
      </w:r>
      <w:r>
        <w:t>worden</w:t>
      </w:r>
      <w:r w:rsidRPr="00DB002A">
        <w:t xml:space="preserve"> digitaal </w:t>
      </w:r>
      <w:r>
        <w:t>verstuurd aan:</w:t>
      </w:r>
      <w:r w:rsidRPr="00A206A2">
        <w:t xml:space="preserve"> </w:t>
      </w:r>
      <w:hyperlink r:id="rId13" w:history="1">
        <w:r w:rsidRPr="0057576B">
          <w:rPr>
            <w:rStyle w:val="Hyperlink"/>
          </w:rPr>
          <w:t>crediteuren@gvb.nl</w:t>
        </w:r>
      </w:hyperlink>
    </w:p>
    <w:p w14:paraId="57945B87" w14:textId="77777777" w:rsidR="00F875EB" w:rsidRDefault="00F875EB" w:rsidP="00F875EB">
      <w:pPr>
        <w:suppressAutoHyphens/>
        <w:ind w:left="600" w:right="-1" w:hanging="33"/>
      </w:pPr>
    </w:p>
    <w:p w14:paraId="3BEFB0BF" w14:textId="77777777" w:rsidR="00F875EB" w:rsidRPr="00DB002A" w:rsidRDefault="00F875EB" w:rsidP="00F875EB">
      <w:pPr>
        <w:suppressAutoHyphens/>
        <w:ind w:left="567" w:right="-1" w:hanging="567"/>
        <w:rPr>
          <w:lang w:val="nl"/>
        </w:rPr>
      </w:pPr>
    </w:p>
    <w:p w14:paraId="755C70B7" w14:textId="07FABFEA" w:rsidR="00F875EB" w:rsidRDefault="00F875EB" w:rsidP="00F875EB">
      <w:pPr>
        <w:suppressAutoHyphens/>
        <w:ind w:left="567" w:right="-1" w:hanging="567"/>
        <w:rPr>
          <w:lang w:val="nl"/>
        </w:rPr>
      </w:pPr>
      <w:r w:rsidRPr="00DB002A">
        <w:rPr>
          <w:lang w:val="nl"/>
        </w:rPr>
        <w:t>4.</w:t>
      </w:r>
      <w:r w:rsidR="008F0C53">
        <w:rPr>
          <w:lang w:val="nl"/>
        </w:rPr>
        <w:t>7</w:t>
      </w:r>
      <w:r w:rsidRPr="00DB002A">
        <w:rPr>
          <w:lang w:val="nl"/>
        </w:rPr>
        <w:t xml:space="preserve"> </w:t>
      </w:r>
      <w:r w:rsidRPr="00DB002A">
        <w:rPr>
          <w:lang w:val="nl"/>
        </w:rPr>
        <w:tab/>
      </w:r>
      <w:bookmarkStart w:id="25" w:name="_Hlk514856055"/>
      <w:r w:rsidRPr="00DB002A">
        <w:rPr>
          <w:lang w:val="nl"/>
        </w:rPr>
        <w:t xml:space="preserve">Betaling vindt binnen 30 dagen na factuurdatum plaats na ontvangst en acceptatie van de overeenkomstig een Nadere Overeenkomst verrichte Diensten. </w:t>
      </w:r>
      <w:bookmarkEnd w:id="25"/>
    </w:p>
    <w:p w14:paraId="765D1ACE" w14:textId="77777777" w:rsidR="00F875EB" w:rsidRPr="00DB002A" w:rsidRDefault="00F875EB" w:rsidP="00F875EB">
      <w:pPr>
        <w:suppressAutoHyphens/>
        <w:ind w:left="567" w:right="-1" w:hanging="567"/>
        <w:rPr>
          <w:lang w:val="nl"/>
        </w:rPr>
      </w:pPr>
    </w:p>
    <w:p w14:paraId="6CDA5AA0" w14:textId="06CC9AA8" w:rsidR="00F875EB" w:rsidRPr="00AC3423" w:rsidRDefault="00F875EB" w:rsidP="00F875EB">
      <w:pPr>
        <w:suppressAutoHyphens/>
        <w:ind w:left="567" w:right="-1" w:hanging="567"/>
        <w:rPr>
          <w:lang w:val="nl"/>
        </w:rPr>
      </w:pPr>
      <w:r w:rsidRPr="00AC3423">
        <w:rPr>
          <w:lang w:val="nl"/>
        </w:rPr>
        <w:t>4.</w:t>
      </w:r>
      <w:r w:rsidR="008F0C53">
        <w:rPr>
          <w:lang w:val="nl"/>
        </w:rPr>
        <w:t>8</w:t>
      </w:r>
      <w:r w:rsidRPr="00AC3423">
        <w:rPr>
          <w:lang w:val="nl"/>
        </w:rPr>
        <w:tab/>
      </w:r>
      <w:r w:rsidRPr="008F0C53">
        <w:rPr>
          <w:lang w:val="nl"/>
        </w:rPr>
        <w:t xml:space="preserve">Betaling van een eventueel voorschot vindt alleen plaats na ondertekening van een Nadere Overeenkomst, ontvangst van de voorschot factuur en na ontvangst van een kredietinstellingsgarantie als bedoeld in artikel 16 van de Algemene inkoopvoorwaarden voor diensten en zaken GVB </w:t>
      </w:r>
      <w:r w:rsidR="00F23001" w:rsidRPr="008F0C53">
        <w:rPr>
          <w:lang w:val="nl"/>
        </w:rPr>
        <w:t>zoals die zijn gedeponeerd bij de Kamer van Koophandel te Amsterdam op 26 juli 2018 onder nummer 34258788</w:t>
      </w:r>
      <w:r w:rsidRPr="008F0C53">
        <w:rPr>
          <w:lang w:val="nl"/>
        </w:rPr>
        <w:t>.</w:t>
      </w:r>
    </w:p>
    <w:p w14:paraId="0FD3ADD4" w14:textId="77777777" w:rsidR="00F875EB" w:rsidRPr="00AC3423" w:rsidRDefault="00F875EB" w:rsidP="00F875EB">
      <w:pPr>
        <w:suppressAutoHyphens/>
        <w:ind w:left="567" w:right="-1" w:hanging="567"/>
        <w:rPr>
          <w:lang w:val="nl"/>
        </w:rPr>
      </w:pPr>
    </w:p>
    <w:p w14:paraId="5D700482" w14:textId="77777777" w:rsidR="00F875EB" w:rsidRPr="003A60B9" w:rsidRDefault="00F875EB" w:rsidP="003A60B9">
      <w:pPr>
        <w:pStyle w:val="Kop2"/>
        <w:numPr>
          <w:ilvl w:val="0"/>
          <w:numId w:val="0"/>
        </w:numPr>
        <w:rPr>
          <w:rStyle w:val="Kop1Char"/>
          <w:rFonts w:ascii="Arial" w:hAnsi="Arial"/>
          <w:kern w:val="0"/>
          <w:sz w:val="20"/>
          <w:szCs w:val="20"/>
        </w:rPr>
      </w:pPr>
      <w:bookmarkStart w:id="26" w:name="_Toc514770057"/>
      <w:bookmarkStart w:id="27" w:name="_Toc112859830"/>
      <w:r w:rsidRPr="003A60B9">
        <w:rPr>
          <w:rStyle w:val="Kop1Char"/>
          <w:rFonts w:ascii="Arial" w:hAnsi="Arial"/>
          <w:kern w:val="0"/>
          <w:sz w:val="20"/>
          <w:szCs w:val="20"/>
        </w:rPr>
        <w:t>Artikel 5</w:t>
      </w:r>
      <w:r w:rsidRPr="003A60B9">
        <w:rPr>
          <w:rStyle w:val="Kop1Char"/>
          <w:rFonts w:ascii="Arial" w:hAnsi="Arial"/>
          <w:kern w:val="0"/>
          <w:sz w:val="20"/>
          <w:szCs w:val="20"/>
        </w:rPr>
        <w:tab/>
        <w:t>Contactpersonen / Projectleiders</w:t>
      </w:r>
      <w:bookmarkEnd w:id="26"/>
      <w:bookmarkEnd w:id="27"/>
    </w:p>
    <w:p w14:paraId="2D69E730" w14:textId="77777777" w:rsidR="00F875EB" w:rsidRPr="00DB002A" w:rsidRDefault="00F875EB" w:rsidP="00F875EB">
      <w:pPr>
        <w:suppressAutoHyphens/>
        <w:ind w:left="567" w:right="-1" w:hanging="567"/>
        <w:rPr>
          <w:lang w:val="nl"/>
        </w:rPr>
      </w:pPr>
    </w:p>
    <w:p w14:paraId="52D6EEDC" w14:textId="77777777" w:rsidR="00F875EB" w:rsidRPr="00981D62" w:rsidRDefault="00F875EB" w:rsidP="00F875EB">
      <w:pPr>
        <w:suppressAutoHyphens/>
        <w:ind w:left="567" w:right="-1" w:hanging="567"/>
        <w:rPr>
          <w:lang w:val="nl"/>
        </w:rPr>
      </w:pPr>
      <w:r w:rsidRPr="00DB002A">
        <w:rPr>
          <w:lang w:val="nl"/>
        </w:rPr>
        <w:t>5.1</w:t>
      </w:r>
      <w:r w:rsidRPr="00DB002A">
        <w:rPr>
          <w:lang w:val="nl"/>
        </w:rPr>
        <w:tab/>
      </w:r>
      <w:r w:rsidRPr="00981D62">
        <w:rPr>
          <w:lang w:val="nl"/>
        </w:rPr>
        <w:t xml:space="preserve">Contactpersoon voor </w:t>
      </w:r>
      <w:r>
        <w:rPr>
          <w:lang w:val="nl"/>
        </w:rPr>
        <w:t>GVB</w:t>
      </w:r>
      <w:r w:rsidRPr="00981D62">
        <w:rPr>
          <w:lang w:val="nl"/>
        </w:rPr>
        <w:t xml:space="preserve"> is </w:t>
      </w:r>
      <w:r w:rsidRPr="00F33AF8">
        <w:rPr>
          <w:highlight w:val="yellow"/>
          <w:lang w:val="nl"/>
        </w:rPr>
        <w:t>..............</w:t>
      </w:r>
    </w:p>
    <w:p w14:paraId="1A964045" w14:textId="77777777" w:rsidR="00F875EB" w:rsidRDefault="00F875EB" w:rsidP="00F875EB">
      <w:pPr>
        <w:suppressAutoHyphens/>
        <w:ind w:left="567" w:right="-1" w:hanging="567"/>
        <w:rPr>
          <w:lang w:val="nl"/>
        </w:rPr>
      </w:pPr>
      <w:r w:rsidRPr="00981D62">
        <w:rPr>
          <w:lang w:val="nl"/>
        </w:rPr>
        <w:tab/>
        <w:t xml:space="preserve">Contactpersoon voor Opdrachtnemer is </w:t>
      </w:r>
      <w:r w:rsidRPr="00F33AF8">
        <w:rPr>
          <w:highlight w:val="yellow"/>
          <w:lang w:val="nl"/>
        </w:rPr>
        <w:t>..............</w:t>
      </w:r>
    </w:p>
    <w:p w14:paraId="112C6273" w14:textId="77777777" w:rsidR="00F875EB" w:rsidRPr="00DB002A" w:rsidRDefault="00F875EB" w:rsidP="00F875EB">
      <w:pPr>
        <w:suppressAutoHyphens/>
        <w:ind w:left="567" w:right="-1" w:hanging="567"/>
        <w:rPr>
          <w:lang w:val="nl"/>
        </w:rPr>
      </w:pPr>
    </w:p>
    <w:p w14:paraId="6EC97EE9" w14:textId="77777777" w:rsidR="00F875EB" w:rsidRDefault="00F875EB" w:rsidP="00F875EB">
      <w:pPr>
        <w:suppressAutoHyphens/>
        <w:ind w:left="567" w:right="-1" w:hanging="567"/>
        <w:rPr>
          <w:lang w:val="nl"/>
        </w:rPr>
      </w:pPr>
      <w:r w:rsidRPr="00DB002A">
        <w:rPr>
          <w:lang w:val="nl"/>
        </w:rPr>
        <w:t>5.2</w:t>
      </w:r>
      <w:r w:rsidRPr="00DB002A">
        <w:rPr>
          <w:lang w:val="nl"/>
        </w:rPr>
        <w:tab/>
      </w:r>
      <w:r w:rsidRPr="00981D62">
        <w:rPr>
          <w:lang w:val="nl"/>
        </w:rPr>
        <w:t>Ten minste […] maal per jaar vindt overleg plaats tussen de contactpersonen van Partijen over de wijze waarop deze Raamovereenkomst wordt uitgevoerd (tussentijdse evaluatie(s)).</w:t>
      </w:r>
    </w:p>
    <w:p w14:paraId="4316A622" w14:textId="77777777" w:rsidR="00F875EB" w:rsidRPr="00DB002A" w:rsidRDefault="00F875EB" w:rsidP="00F875EB">
      <w:pPr>
        <w:suppressAutoHyphens/>
        <w:ind w:left="567" w:right="-1" w:hanging="567"/>
        <w:rPr>
          <w:lang w:val="nl"/>
        </w:rPr>
      </w:pPr>
    </w:p>
    <w:p w14:paraId="56F038FF" w14:textId="3741E1F7" w:rsidR="00F875EB" w:rsidRPr="008F0C53" w:rsidRDefault="00F875EB" w:rsidP="00F875EB">
      <w:pPr>
        <w:suppressAutoHyphens/>
        <w:ind w:left="567" w:right="-1" w:hanging="567"/>
        <w:rPr>
          <w:lang w:val="nl"/>
        </w:rPr>
      </w:pPr>
      <w:r w:rsidRPr="00DB002A">
        <w:rPr>
          <w:lang w:val="nl"/>
        </w:rPr>
        <w:t>5.</w:t>
      </w:r>
      <w:r w:rsidRPr="008F0C53">
        <w:rPr>
          <w:lang w:val="nl"/>
        </w:rPr>
        <w:t xml:space="preserve">3     Projectleider bij GVB is </w:t>
      </w:r>
      <w:r w:rsidR="008F0C53" w:rsidRPr="00F33AF8">
        <w:rPr>
          <w:highlight w:val="yellow"/>
          <w:lang w:val="nl"/>
        </w:rPr>
        <w:t>..............</w:t>
      </w:r>
    </w:p>
    <w:p w14:paraId="58C775E3" w14:textId="460D39EC" w:rsidR="00F875EB" w:rsidRPr="00981D62" w:rsidRDefault="00F875EB" w:rsidP="00F875EB">
      <w:pPr>
        <w:suppressAutoHyphens/>
        <w:ind w:left="567" w:right="-1" w:hanging="567"/>
        <w:rPr>
          <w:lang w:val="nl"/>
        </w:rPr>
      </w:pPr>
      <w:r w:rsidRPr="008F0C53">
        <w:rPr>
          <w:lang w:val="nl"/>
        </w:rPr>
        <w:t xml:space="preserve">          Projectleider bij Opdrachtnemer is </w:t>
      </w:r>
      <w:r w:rsidR="008F0C53" w:rsidRPr="00F33AF8">
        <w:rPr>
          <w:highlight w:val="yellow"/>
          <w:lang w:val="nl"/>
        </w:rPr>
        <w:t>..............</w:t>
      </w:r>
    </w:p>
    <w:p w14:paraId="77026AD7" w14:textId="77777777" w:rsidR="00F875EB" w:rsidRPr="00981D62" w:rsidRDefault="00F875EB" w:rsidP="00F875EB">
      <w:pPr>
        <w:suppressAutoHyphens/>
        <w:ind w:left="567" w:right="-1" w:hanging="567"/>
        <w:rPr>
          <w:lang w:val="nl"/>
        </w:rPr>
      </w:pPr>
    </w:p>
    <w:p w14:paraId="32C9B118" w14:textId="1A675388" w:rsidR="00F875EB" w:rsidRPr="00DB002A" w:rsidRDefault="00F875EB" w:rsidP="00F875EB">
      <w:pPr>
        <w:suppressAutoHyphens/>
        <w:ind w:left="567" w:right="-1" w:hanging="567"/>
        <w:rPr>
          <w:lang w:val="nl"/>
        </w:rPr>
      </w:pPr>
      <w:r w:rsidRPr="00981D62">
        <w:rPr>
          <w:lang w:val="nl"/>
        </w:rPr>
        <w:t xml:space="preserve">5.4 </w:t>
      </w:r>
      <w:r w:rsidRPr="00981D62">
        <w:rPr>
          <w:lang w:val="nl"/>
        </w:rPr>
        <w:tab/>
      </w:r>
      <w:r w:rsidRPr="008F0C53">
        <w:rPr>
          <w:lang w:val="nl"/>
        </w:rPr>
        <w:t xml:space="preserve">In afwijking van het bepaalde in artikel 8.2 van de van de Algemene inkoopvoorwaarden voor diensten en zaken GVB </w:t>
      </w:r>
      <w:r w:rsidR="004E5B2A" w:rsidRPr="008F0C53">
        <w:rPr>
          <w:lang w:val="nl"/>
        </w:rPr>
        <w:t>zoals die zijn gedeponeerd bij de Kamer van Koophandel te Amsterdam op 26 juli 2018 onder nummer 34258788</w:t>
      </w:r>
      <w:r w:rsidRPr="008F0C53">
        <w:rPr>
          <w:lang w:val="nl"/>
        </w:rPr>
        <w:t xml:space="preserve"> binden de contactpersonen hun Partij niet.</w:t>
      </w:r>
    </w:p>
    <w:p w14:paraId="7E9BAA46" w14:textId="77777777" w:rsidR="00F875EB" w:rsidRPr="003A60B9" w:rsidRDefault="00F875EB" w:rsidP="003A60B9">
      <w:pPr>
        <w:pStyle w:val="Kop2"/>
        <w:numPr>
          <w:ilvl w:val="0"/>
          <w:numId w:val="0"/>
        </w:numPr>
        <w:rPr>
          <w:rStyle w:val="Kop1Char"/>
          <w:rFonts w:ascii="Arial" w:hAnsi="Arial"/>
          <w:kern w:val="0"/>
          <w:sz w:val="20"/>
          <w:szCs w:val="20"/>
        </w:rPr>
      </w:pPr>
      <w:bookmarkStart w:id="28" w:name="_Toc514770058"/>
      <w:bookmarkStart w:id="29" w:name="_Toc112859831"/>
      <w:r w:rsidRPr="003A60B9">
        <w:rPr>
          <w:rStyle w:val="Kop1Char"/>
          <w:rFonts w:ascii="Arial" w:hAnsi="Arial"/>
          <w:kern w:val="0"/>
          <w:sz w:val="20"/>
          <w:szCs w:val="20"/>
        </w:rPr>
        <w:t>Artikel 6</w:t>
      </w:r>
      <w:r w:rsidRPr="003A60B9">
        <w:rPr>
          <w:rStyle w:val="Kop1Char"/>
          <w:rFonts w:ascii="Arial" w:hAnsi="Arial"/>
          <w:kern w:val="0"/>
          <w:sz w:val="20"/>
          <w:szCs w:val="20"/>
        </w:rPr>
        <w:tab/>
        <w:t>Tijden en plaats werkzaamheden</w:t>
      </w:r>
      <w:bookmarkEnd w:id="28"/>
      <w:bookmarkEnd w:id="29"/>
    </w:p>
    <w:p w14:paraId="34E0475A" w14:textId="77777777" w:rsidR="00F875EB" w:rsidRPr="00DB002A" w:rsidRDefault="00F875EB" w:rsidP="00F875EB">
      <w:pPr>
        <w:suppressAutoHyphens/>
        <w:ind w:right="-1"/>
        <w:rPr>
          <w:lang w:val="nl"/>
        </w:rPr>
      </w:pPr>
    </w:p>
    <w:p w14:paraId="1B1E0E5B" w14:textId="3F80C01E" w:rsidR="00F875EB" w:rsidRPr="00DB002A" w:rsidRDefault="00F875EB" w:rsidP="00F875EB">
      <w:pPr>
        <w:spacing w:before="20" w:after="40"/>
        <w:ind w:left="567" w:hanging="567"/>
      </w:pPr>
      <w:r w:rsidRPr="00DB002A">
        <w:rPr>
          <w:lang w:val="nl"/>
        </w:rPr>
        <w:t xml:space="preserve">6.1    </w:t>
      </w:r>
      <w:r w:rsidRPr="00DB002A">
        <w:t>De werkzaamheden, verband houdend met de in een Nadere Overeenkomst gespecificeerde Diensten, worden verricht op de in het Beschrijvend document aangegeven plaats(en)</w:t>
      </w:r>
      <w:r w:rsidR="008F0C53">
        <w:t xml:space="preserve"> in de regio Amsterdam</w:t>
      </w:r>
      <w:r w:rsidRPr="00DB002A">
        <w:t>.</w:t>
      </w:r>
    </w:p>
    <w:p w14:paraId="6B19778C" w14:textId="77777777" w:rsidR="00F875EB" w:rsidRPr="00DB002A" w:rsidRDefault="00F875EB" w:rsidP="00F875EB">
      <w:pPr>
        <w:spacing w:before="20" w:after="40"/>
      </w:pPr>
    </w:p>
    <w:p w14:paraId="4B0C226E" w14:textId="77777777" w:rsidR="00F875EB" w:rsidRPr="00DB002A" w:rsidRDefault="00F875EB" w:rsidP="00F875EB">
      <w:pPr>
        <w:spacing w:before="20" w:after="40"/>
        <w:ind w:left="567" w:hanging="567"/>
      </w:pPr>
      <w:r w:rsidRPr="00DB002A">
        <w:t>6.2</w:t>
      </w:r>
      <w:r w:rsidRPr="00DB002A">
        <w:tab/>
      </w:r>
      <w:bookmarkStart w:id="30" w:name="_Hlk514856218"/>
      <w:r w:rsidRPr="00DB002A">
        <w:t>Partijen verplichten zich het Personeel van de andere Partij toegang te verlenen tot de plaats waar de werkzaamheden verband houdend met de in de Nadere Overeenkomst gespecificeerde Diensten moeten worden verricht, alsmede dit Personeel in staat te stellen de werkzaamheden onder de bij die Partij ge</w:t>
      </w:r>
      <w:r w:rsidRPr="00DB002A">
        <w:softHyphen/>
        <w:t>brui</w:t>
      </w:r>
      <w:r w:rsidRPr="00DB002A">
        <w:softHyphen/>
        <w:t>kelijke arbeidsomstandigheden te ver</w:t>
      </w:r>
      <w:r w:rsidRPr="00DB002A">
        <w:softHyphen/>
        <w:t>richten gedurende de regulier geldende kantoortijden.</w:t>
      </w:r>
    </w:p>
    <w:p w14:paraId="2B91B772" w14:textId="77777777" w:rsidR="00F875EB" w:rsidRDefault="00F875EB" w:rsidP="00F875EB">
      <w:pPr>
        <w:suppressAutoHyphens/>
        <w:ind w:left="567" w:right="-1"/>
      </w:pPr>
      <w:r w:rsidRPr="00DB002A">
        <w:lastRenderedPageBreak/>
        <w:t>Partijen verplichten zich hun Personeel op te dragen de ter plekke van de uitvoering geldende huisregels na te leven.</w:t>
      </w:r>
    </w:p>
    <w:p w14:paraId="10374FF5" w14:textId="77777777" w:rsidR="00F875EB" w:rsidRPr="003A60B9" w:rsidRDefault="00F875EB" w:rsidP="003A60B9">
      <w:pPr>
        <w:pStyle w:val="Kop2"/>
        <w:numPr>
          <w:ilvl w:val="0"/>
          <w:numId w:val="0"/>
        </w:numPr>
        <w:ind w:left="1418" w:hanging="1418"/>
        <w:rPr>
          <w:rStyle w:val="Kop1Char"/>
          <w:rFonts w:ascii="Arial" w:hAnsi="Arial"/>
          <w:kern w:val="0"/>
          <w:sz w:val="20"/>
          <w:szCs w:val="20"/>
        </w:rPr>
      </w:pPr>
      <w:bookmarkStart w:id="31" w:name="_Toc70330674"/>
      <w:bookmarkStart w:id="32" w:name="_Toc514394071"/>
      <w:bookmarkStart w:id="33" w:name="_Toc514394849"/>
      <w:bookmarkStart w:id="34" w:name="_Toc514770059"/>
      <w:bookmarkStart w:id="35" w:name="_Toc112859832"/>
      <w:bookmarkStart w:id="36" w:name="_Hlk514856282"/>
      <w:bookmarkEnd w:id="30"/>
      <w:r w:rsidRPr="003A60B9">
        <w:rPr>
          <w:rStyle w:val="Kop1Char"/>
          <w:rFonts w:ascii="Arial" w:hAnsi="Arial"/>
          <w:kern w:val="0"/>
          <w:sz w:val="20"/>
          <w:szCs w:val="20"/>
        </w:rPr>
        <w:t>Artikel 7</w:t>
      </w:r>
      <w:r w:rsidRPr="003A60B9">
        <w:rPr>
          <w:rStyle w:val="Kop1Char"/>
          <w:rFonts w:ascii="Arial" w:hAnsi="Arial"/>
          <w:kern w:val="0"/>
          <w:sz w:val="20"/>
          <w:szCs w:val="20"/>
        </w:rPr>
        <w:tab/>
        <w:t>Overdracht van de verplichtingen van de Opdrachtnemer en uitvoering door derde(n)</w:t>
      </w:r>
      <w:bookmarkEnd w:id="31"/>
      <w:bookmarkEnd w:id="32"/>
      <w:bookmarkEnd w:id="33"/>
      <w:bookmarkEnd w:id="34"/>
      <w:bookmarkEnd w:id="35"/>
    </w:p>
    <w:p w14:paraId="35031EAE" w14:textId="77777777" w:rsidR="00F875EB" w:rsidRPr="007668AA" w:rsidRDefault="00F875EB" w:rsidP="00F875EB"/>
    <w:p w14:paraId="53BCC749" w14:textId="77777777" w:rsidR="00F875EB" w:rsidRPr="006D179A" w:rsidRDefault="00F875EB" w:rsidP="00F875EB">
      <w:pPr>
        <w:spacing w:before="20" w:after="40"/>
        <w:ind w:left="567" w:hanging="567"/>
        <w:rPr>
          <w:lang w:val="nl"/>
        </w:rPr>
      </w:pPr>
      <w:r>
        <w:rPr>
          <w:lang w:val="nl"/>
        </w:rPr>
        <w:t>7.1</w:t>
      </w:r>
      <w:r>
        <w:rPr>
          <w:lang w:val="nl"/>
        </w:rPr>
        <w:tab/>
      </w:r>
      <w:r w:rsidRPr="006D179A">
        <w:rPr>
          <w:lang w:val="nl"/>
        </w:rPr>
        <w:t xml:space="preserve">Opdrachtnemer kan een recht of verplichting uit hoofde van de </w:t>
      </w:r>
      <w:r>
        <w:rPr>
          <w:lang w:val="nl"/>
        </w:rPr>
        <w:t>Raamo</w:t>
      </w:r>
      <w:r w:rsidRPr="006D179A">
        <w:rPr>
          <w:lang w:val="nl"/>
        </w:rPr>
        <w:t>vereenkomst of zijn rechtsverhouding tot GVB alleen met voorafgaande schriftelijke toestemming van GVB overdragen aan een derde, welke toestemming niet op onredelijke gronden zal worden geweigerd. GVB kan de rechten en verplichtingen</w:t>
      </w:r>
      <w:r>
        <w:rPr>
          <w:lang w:val="nl"/>
        </w:rPr>
        <w:t xml:space="preserve"> uit hoofde van de Raamo</w:t>
      </w:r>
      <w:r w:rsidRPr="006D179A">
        <w:rPr>
          <w:lang w:val="nl"/>
        </w:rPr>
        <w:t>vereenkomst of zijn rechtsverhouding tot Opdrachtnemer overdragen aan een derde.</w:t>
      </w:r>
    </w:p>
    <w:p w14:paraId="0C361FB4" w14:textId="77777777" w:rsidR="00F875EB" w:rsidRPr="006D179A" w:rsidRDefault="00F875EB" w:rsidP="00F875EB">
      <w:pPr>
        <w:spacing w:before="20" w:after="40"/>
        <w:ind w:left="567" w:hanging="567"/>
        <w:rPr>
          <w:lang w:val="nl"/>
        </w:rPr>
      </w:pPr>
    </w:p>
    <w:p w14:paraId="136AEA40" w14:textId="495709FA" w:rsidR="00F875EB" w:rsidRPr="003E315C" w:rsidRDefault="00F875EB" w:rsidP="00F875EB">
      <w:pPr>
        <w:spacing w:before="20" w:after="40"/>
        <w:ind w:left="567" w:hanging="567"/>
      </w:pPr>
      <w:r>
        <w:rPr>
          <w:lang w:val="nl"/>
        </w:rPr>
        <w:t>7.2</w:t>
      </w:r>
      <w:r>
        <w:rPr>
          <w:lang w:val="nl"/>
        </w:rPr>
        <w:tab/>
      </w:r>
      <w:r w:rsidRPr="006D179A">
        <w:rPr>
          <w:lang w:val="nl"/>
        </w:rPr>
        <w:t xml:space="preserve">Opdrachtnemer </w:t>
      </w:r>
      <w:r>
        <w:rPr>
          <w:lang w:val="nl"/>
        </w:rPr>
        <w:t>kan de uit de Raamo</w:t>
      </w:r>
      <w:r w:rsidRPr="006D179A">
        <w:rPr>
          <w:lang w:val="nl"/>
        </w:rPr>
        <w:t>vereenkomst voortvloeiende werkzaamheden alleen met voorafgaande schriftelijke toestemming van GVB opdragen aan derden, welke toestemming niet op onredelijke gronden zal worden geweigerd.</w:t>
      </w:r>
      <w:r w:rsidRPr="003E315C">
        <w:t xml:space="preserve"> </w:t>
      </w:r>
      <w:r w:rsidRPr="003E315C">
        <w:br/>
      </w:r>
    </w:p>
    <w:p w14:paraId="07A95306" w14:textId="77777777" w:rsidR="00F875EB" w:rsidRPr="006D179A" w:rsidRDefault="00F875EB" w:rsidP="00F875EB">
      <w:pPr>
        <w:spacing w:before="20" w:after="40"/>
        <w:ind w:left="567" w:hanging="567"/>
        <w:rPr>
          <w:lang w:val="nl"/>
        </w:rPr>
      </w:pPr>
      <w:r>
        <w:rPr>
          <w:lang w:val="nl"/>
        </w:rPr>
        <w:t xml:space="preserve">7.3 </w:t>
      </w:r>
      <w:r>
        <w:rPr>
          <w:lang w:val="nl"/>
        </w:rPr>
        <w:tab/>
      </w:r>
      <w:r w:rsidRPr="006D179A">
        <w:rPr>
          <w:lang w:val="nl"/>
        </w:rPr>
        <w:t xml:space="preserve">De hierboven bedoelde toestemming laat de verantwoordelijkheid van de Opdrachtnemer voor de uitvoering van de </w:t>
      </w:r>
      <w:r>
        <w:rPr>
          <w:lang w:val="nl"/>
        </w:rPr>
        <w:t>Raam</w:t>
      </w:r>
      <w:r w:rsidRPr="006D179A">
        <w:rPr>
          <w:lang w:val="nl"/>
        </w:rPr>
        <w:t>overeenkomst onverlet.</w:t>
      </w:r>
    </w:p>
    <w:p w14:paraId="05E2C262" w14:textId="77777777" w:rsidR="00F875EB" w:rsidRPr="006D179A" w:rsidRDefault="00F875EB" w:rsidP="00F875EB">
      <w:pPr>
        <w:spacing w:before="20" w:after="40"/>
        <w:ind w:left="567" w:hanging="567"/>
        <w:rPr>
          <w:lang w:val="nl"/>
        </w:rPr>
      </w:pPr>
    </w:p>
    <w:p w14:paraId="6747DBBA" w14:textId="77777777" w:rsidR="00F875EB" w:rsidRPr="006D179A" w:rsidRDefault="00F875EB" w:rsidP="00F875EB">
      <w:pPr>
        <w:spacing w:before="20" w:after="40"/>
        <w:ind w:left="567" w:hanging="567"/>
        <w:rPr>
          <w:lang w:val="nl"/>
        </w:rPr>
      </w:pPr>
      <w:r>
        <w:rPr>
          <w:lang w:val="nl"/>
        </w:rPr>
        <w:t>7.4</w:t>
      </w:r>
      <w:r>
        <w:rPr>
          <w:lang w:val="nl"/>
        </w:rPr>
        <w:tab/>
      </w:r>
      <w:r w:rsidRPr="006D179A">
        <w:rPr>
          <w:lang w:val="nl"/>
        </w:rPr>
        <w:t>Aan de toestemming als bedoeld in leden 1 en 2 kunnen voorwaarden worden verbonden. Voor zover deze voorwaarden betrekking hebben op bedoelde derden, zal de Opdrachtnemer deze voorwaarden ten behoeve van GVB van die derden bedingen.</w:t>
      </w:r>
    </w:p>
    <w:p w14:paraId="4AC55C44" w14:textId="77777777" w:rsidR="00F875EB" w:rsidRPr="006D179A" w:rsidRDefault="00F875EB" w:rsidP="00F875EB">
      <w:pPr>
        <w:spacing w:before="20" w:after="40"/>
        <w:ind w:left="567" w:hanging="567"/>
        <w:rPr>
          <w:lang w:val="nl"/>
        </w:rPr>
      </w:pPr>
    </w:p>
    <w:p w14:paraId="1071738C" w14:textId="77777777" w:rsidR="00F875EB" w:rsidRPr="006D179A" w:rsidRDefault="00F875EB" w:rsidP="00F875EB">
      <w:pPr>
        <w:spacing w:before="20" w:after="40"/>
        <w:ind w:left="567" w:hanging="567"/>
        <w:rPr>
          <w:lang w:val="nl"/>
        </w:rPr>
      </w:pPr>
      <w:r>
        <w:rPr>
          <w:lang w:val="nl"/>
        </w:rPr>
        <w:t>7.5</w:t>
      </w:r>
      <w:r>
        <w:rPr>
          <w:lang w:val="nl"/>
        </w:rPr>
        <w:tab/>
      </w:r>
      <w:r w:rsidRPr="006D179A">
        <w:rPr>
          <w:lang w:val="nl"/>
        </w:rPr>
        <w:t xml:space="preserve">Ingeval van faillissement van Opdrachtnemer heeft GVB het recht de onderhavige </w:t>
      </w:r>
      <w:r>
        <w:rPr>
          <w:lang w:val="nl"/>
        </w:rPr>
        <w:t>Raam</w:t>
      </w:r>
      <w:r w:rsidRPr="006D179A">
        <w:rPr>
          <w:lang w:val="nl"/>
        </w:rPr>
        <w:t xml:space="preserve">overeenkomst door een andere Opdrachtnemer te laten uitvoeren voor de resterende duur van de </w:t>
      </w:r>
      <w:r>
        <w:rPr>
          <w:lang w:val="nl"/>
        </w:rPr>
        <w:t>Raam</w:t>
      </w:r>
      <w:r w:rsidRPr="006D179A">
        <w:rPr>
          <w:lang w:val="nl"/>
        </w:rPr>
        <w:t>overeenkomst.</w:t>
      </w:r>
    </w:p>
    <w:p w14:paraId="6B6A8957" w14:textId="77777777" w:rsidR="00F875EB" w:rsidRPr="003A60B9" w:rsidRDefault="00F875EB" w:rsidP="003A60B9">
      <w:pPr>
        <w:pStyle w:val="Kop2"/>
        <w:numPr>
          <w:ilvl w:val="0"/>
          <w:numId w:val="0"/>
        </w:numPr>
        <w:rPr>
          <w:rStyle w:val="Kop1Char"/>
          <w:rFonts w:ascii="Arial" w:hAnsi="Arial"/>
          <w:kern w:val="0"/>
          <w:sz w:val="20"/>
          <w:szCs w:val="20"/>
        </w:rPr>
      </w:pPr>
      <w:bookmarkStart w:id="37" w:name="_Toc514770060"/>
      <w:bookmarkStart w:id="38" w:name="_Toc112859833"/>
      <w:bookmarkEnd w:id="36"/>
      <w:r w:rsidRPr="003A60B9">
        <w:rPr>
          <w:rStyle w:val="Kop1Char"/>
          <w:rFonts w:ascii="Arial" w:hAnsi="Arial"/>
          <w:kern w:val="0"/>
          <w:sz w:val="20"/>
          <w:szCs w:val="20"/>
        </w:rPr>
        <w:t>Artikel 8</w:t>
      </w:r>
      <w:r w:rsidRPr="003A60B9">
        <w:rPr>
          <w:rStyle w:val="Kop1Char"/>
          <w:rFonts w:ascii="Arial" w:hAnsi="Arial"/>
          <w:kern w:val="0"/>
          <w:sz w:val="20"/>
          <w:szCs w:val="20"/>
        </w:rPr>
        <w:tab/>
        <w:t>Overige Voorwaarden</w:t>
      </w:r>
      <w:bookmarkEnd w:id="37"/>
      <w:bookmarkEnd w:id="38"/>
    </w:p>
    <w:p w14:paraId="7123B362" w14:textId="77777777" w:rsidR="00F875EB" w:rsidRPr="00DB002A" w:rsidRDefault="00F875EB" w:rsidP="00F875EB">
      <w:pPr>
        <w:suppressAutoHyphens/>
        <w:ind w:left="567" w:right="-1" w:hanging="567"/>
        <w:rPr>
          <w:lang w:val="nl"/>
        </w:rPr>
      </w:pPr>
    </w:p>
    <w:p w14:paraId="01A59C49" w14:textId="3B95B876" w:rsidR="00F875EB" w:rsidRPr="00DB002A" w:rsidRDefault="00F875EB" w:rsidP="00F875EB">
      <w:pPr>
        <w:suppressAutoHyphens/>
        <w:ind w:left="567" w:right="-1" w:hanging="567"/>
        <w:rPr>
          <w:lang w:val="nl"/>
        </w:rPr>
      </w:pPr>
      <w:r>
        <w:rPr>
          <w:lang w:val="nl"/>
        </w:rPr>
        <w:t>8</w:t>
      </w:r>
      <w:r w:rsidRPr="00DB002A">
        <w:rPr>
          <w:lang w:val="nl"/>
        </w:rPr>
        <w:t>.1</w:t>
      </w:r>
      <w:r w:rsidRPr="00DB002A">
        <w:rPr>
          <w:lang w:val="nl"/>
        </w:rPr>
        <w:tab/>
        <w:t xml:space="preserve">Op deze Raamovereenkomst, alsmede op een opdracht tot het verrichten van Diensten overeenkomstig een Nadere Overeenkomst zijn uitsluitend van toepassing de </w:t>
      </w:r>
      <w:bookmarkStart w:id="39" w:name="_Hlk511204479"/>
      <w:r w:rsidRPr="00464B4B">
        <w:rPr>
          <w:lang w:val="nl"/>
        </w:rPr>
        <w:t xml:space="preserve">Algemene Inkoopvoorwaarden voor roerende zaken en diensten GVB </w:t>
      </w:r>
      <w:r w:rsidR="004E5B2A" w:rsidRPr="004E5B2A">
        <w:rPr>
          <w:lang w:val="nl"/>
        </w:rPr>
        <w:t>zoals die zijn gedeponeerd bij de Kamer van Koophandel te Amsterdam op 26 juli 2018 onder nummer 34258788</w:t>
      </w:r>
      <w:bookmarkEnd w:id="39"/>
      <w:r w:rsidR="004E5B2A">
        <w:rPr>
          <w:lang w:val="nl"/>
        </w:rPr>
        <w:t xml:space="preserve"> </w:t>
      </w:r>
      <w:r w:rsidRPr="00C85C9D">
        <w:rPr>
          <w:lang w:val="nl"/>
        </w:rPr>
        <w:t>(Bijlage</w:t>
      </w:r>
      <w:r w:rsidR="00C85C9D" w:rsidRPr="00C85C9D">
        <w:rPr>
          <w:lang w:val="nl"/>
        </w:rPr>
        <w:t xml:space="preserve"> D</w:t>
      </w:r>
      <w:r w:rsidRPr="00C85C9D">
        <w:rPr>
          <w:lang w:val="nl"/>
        </w:rPr>
        <w:t>),</w:t>
      </w:r>
      <w:r w:rsidRPr="00A038C9">
        <w:rPr>
          <w:lang w:val="nl"/>
        </w:rPr>
        <w:t xml:space="preserve"> voor</w:t>
      </w:r>
      <w:r w:rsidRPr="00DB002A">
        <w:rPr>
          <w:lang w:val="nl"/>
        </w:rPr>
        <w:t xml:space="preserve"> zover daarvan in deze Raamovereenkomst niet wordt afgeweken. De toepasselijkheid van (eventuele) algemene en bijzondere voorwaarden van Opdrachtnemer is uitgesloten. </w:t>
      </w:r>
    </w:p>
    <w:p w14:paraId="49693C5D" w14:textId="77777777" w:rsidR="00F875EB" w:rsidRPr="00DB002A" w:rsidRDefault="00F875EB" w:rsidP="00F875EB">
      <w:pPr>
        <w:suppressAutoHyphens/>
        <w:ind w:left="567" w:right="-1" w:hanging="567"/>
        <w:rPr>
          <w:lang w:val="nl"/>
        </w:rPr>
      </w:pPr>
    </w:p>
    <w:p w14:paraId="1085BAAC" w14:textId="23F697D8" w:rsidR="00F875EB" w:rsidRPr="00A57025" w:rsidRDefault="00F875EB" w:rsidP="00F875EB">
      <w:pPr>
        <w:suppressAutoHyphens/>
        <w:ind w:left="567" w:right="-1" w:hanging="567"/>
        <w:rPr>
          <w:lang w:val="nl"/>
        </w:rPr>
      </w:pPr>
      <w:r>
        <w:rPr>
          <w:lang w:val="nl"/>
        </w:rPr>
        <w:t>8.</w:t>
      </w:r>
      <w:r w:rsidR="00BB4AB5">
        <w:rPr>
          <w:lang w:val="nl"/>
        </w:rPr>
        <w:t>2</w:t>
      </w:r>
      <w:r w:rsidRPr="00A57025">
        <w:rPr>
          <w:lang w:val="nl"/>
        </w:rPr>
        <w:tab/>
      </w:r>
      <w:r w:rsidRPr="00C85C9D">
        <w:rPr>
          <w:lang w:val="nl"/>
        </w:rPr>
        <w:t xml:space="preserve">Bij schending van de geheimhoudingsverplichtingen welke ingevolge artikel 9 van de Algemene Inkoopvoorwaarden voor roerende zaken en diensten GVB </w:t>
      </w:r>
      <w:r w:rsidR="004E5B2A" w:rsidRPr="00C85C9D">
        <w:rPr>
          <w:lang w:val="nl"/>
        </w:rPr>
        <w:t xml:space="preserve">zoals die zijn gedeponeerd bij de Kamer van Koophandel te Amsterdam op 26 juli 2018 onder nummer 34258788 </w:t>
      </w:r>
      <w:r w:rsidRPr="00C85C9D">
        <w:rPr>
          <w:lang w:val="nl"/>
        </w:rPr>
        <w:t>op hem en zijn Personeel rusten, is Opdrachtnemer een boete verschuldigd van €</w:t>
      </w:r>
      <w:r w:rsidR="00C85C9D" w:rsidRPr="00C85C9D">
        <w:rPr>
          <w:lang w:val="nl"/>
        </w:rPr>
        <w:t xml:space="preserve"> 2.500,-</w:t>
      </w:r>
      <w:r w:rsidRPr="00C85C9D">
        <w:rPr>
          <w:lang w:val="nl"/>
        </w:rPr>
        <w:t xml:space="preserve"> per gebeurtenis..</w:t>
      </w:r>
    </w:p>
    <w:p w14:paraId="75571579" w14:textId="77777777" w:rsidR="00F875EB" w:rsidRPr="00A57025" w:rsidRDefault="00F875EB" w:rsidP="00F875EB">
      <w:pPr>
        <w:suppressAutoHyphens/>
        <w:ind w:left="567" w:right="-1" w:hanging="567"/>
        <w:rPr>
          <w:lang w:val="nl"/>
        </w:rPr>
      </w:pPr>
    </w:p>
    <w:p w14:paraId="77107CAF" w14:textId="7E2EBE00" w:rsidR="00F875EB" w:rsidRPr="00B009B3" w:rsidRDefault="00F875EB" w:rsidP="003A60B9">
      <w:pPr>
        <w:pStyle w:val="Kop2"/>
        <w:numPr>
          <w:ilvl w:val="0"/>
          <w:numId w:val="0"/>
        </w:numPr>
        <w:rPr>
          <w:rStyle w:val="Kop1Char"/>
          <w:rFonts w:ascii="Arial" w:hAnsi="Arial"/>
          <w:kern w:val="0"/>
          <w:sz w:val="20"/>
          <w:szCs w:val="20"/>
        </w:rPr>
      </w:pPr>
      <w:bookmarkStart w:id="40" w:name="_Toc514770061"/>
      <w:bookmarkStart w:id="41" w:name="_Toc112859834"/>
      <w:r w:rsidRPr="00B009B3">
        <w:rPr>
          <w:rStyle w:val="Kop1Char"/>
          <w:rFonts w:ascii="Arial" w:hAnsi="Arial"/>
          <w:kern w:val="0"/>
          <w:sz w:val="20"/>
          <w:szCs w:val="20"/>
        </w:rPr>
        <w:lastRenderedPageBreak/>
        <w:t>Artikel 9</w:t>
      </w:r>
      <w:r w:rsidRPr="00B009B3">
        <w:rPr>
          <w:rStyle w:val="Kop1Char"/>
          <w:rFonts w:ascii="Arial" w:hAnsi="Arial"/>
          <w:kern w:val="0"/>
          <w:sz w:val="20"/>
          <w:szCs w:val="20"/>
        </w:rPr>
        <w:tab/>
        <w:t>Gebruiksrecht</w:t>
      </w:r>
      <w:bookmarkEnd w:id="40"/>
      <w:bookmarkEnd w:id="41"/>
    </w:p>
    <w:p w14:paraId="4E8C3DD5" w14:textId="77777777" w:rsidR="00F875EB" w:rsidRPr="00B009B3" w:rsidRDefault="00F875EB" w:rsidP="00F875EB"/>
    <w:p w14:paraId="752D02BF" w14:textId="12162421" w:rsidR="00F875EB" w:rsidRPr="00B009B3" w:rsidRDefault="00F875EB" w:rsidP="00F875EB">
      <w:pPr>
        <w:suppressAutoHyphens/>
        <w:ind w:left="567" w:right="-1" w:hanging="567"/>
        <w:rPr>
          <w:lang w:val="nl"/>
        </w:rPr>
      </w:pPr>
      <w:r w:rsidRPr="00B009B3">
        <w:rPr>
          <w:lang w:val="nl"/>
        </w:rPr>
        <w:t>9.1</w:t>
      </w:r>
      <w:r w:rsidRPr="00B009B3">
        <w:rPr>
          <w:lang w:val="nl"/>
        </w:rPr>
        <w:tab/>
        <w:t xml:space="preserve">De artikelen 20.5 en 20.7 </w:t>
      </w:r>
      <w:bookmarkStart w:id="42" w:name="_Hlk514768487"/>
      <w:r w:rsidRPr="00B009B3">
        <w:rPr>
          <w:lang w:val="nl"/>
        </w:rPr>
        <w:t xml:space="preserve">van de Algemene Inkoopvoorwaarden voor roerende zaken en diensten GVB </w:t>
      </w:r>
      <w:r w:rsidR="004E5B2A" w:rsidRPr="00B009B3">
        <w:rPr>
          <w:lang w:val="nl"/>
        </w:rPr>
        <w:t>zoals die zijn gedeponeerd bij de Kamer van Koophandel te Amsterdam op 26 juli 2018 onder nummer 34258788</w:t>
      </w:r>
      <w:bookmarkEnd w:id="42"/>
      <w:r w:rsidR="004E5B2A" w:rsidRPr="00B009B3">
        <w:rPr>
          <w:lang w:val="nl"/>
        </w:rPr>
        <w:t xml:space="preserve"> </w:t>
      </w:r>
      <w:r w:rsidRPr="00B009B3">
        <w:rPr>
          <w:lang w:val="nl"/>
        </w:rPr>
        <w:t>zijn niet van toepassing.</w:t>
      </w:r>
    </w:p>
    <w:p w14:paraId="5ACF4894" w14:textId="77777777" w:rsidR="00F875EB" w:rsidRPr="00B009B3" w:rsidRDefault="00F875EB" w:rsidP="00F875EB">
      <w:pPr>
        <w:suppressAutoHyphens/>
        <w:ind w:left="567" w:right="-1" w:hanging="567"/>
        <w:rPr>
          <w:lang w:val="nl"/>
        </w:rPr>
      </w:pPr>
    </w:p>
    <w:p w14:paraId="5D2044E2" w14:textId="5E7AA23D" w:rsidR="00F875EB" w:rsidRDefault="00F875EB" w:rsidP="00C92F7B">
      <w:pPr>
        <w:suppressAutoHyphens/>
        <w:ind w:left="567" w:right="-1" w:hanging="567"/>
        <w:rPr>
          <w:lang w:val="nl"/>
        </w:rPr>
      </w:pPr>
      <w:r w:rsidRPr="00B009B3">
        <w:rPr>
          <w:lang w:val="nl"/>
        </w:rPr>
        <w:t>9.2</w:t>
      </w:r>
      <w:r w:rsidRPr="00B009B3">
        <w:rPr>
          <w:lang w:val="nl"/>
        </w:rPr>
        <w:tab/>
        <w:t xml:space="preserve">Opdrachtnemer verleent aan GVB </w:t>
      </w:r>
      <w:r w:rsidR="00C92F7B">
        <w:rPr>
          <w:lang w:val="nl"/>
        </w:rPr>
        <w:t xml:space="preserve">het exclusieve autersrecht, niet-opzegbaar </w:t>
      </w:r>
      <w:r w:rsidRPr="00B009B3">
        <w:rPr>
          <w:lang w:val="nl"/>
        </w:rPr>
        <w:t>recht voor onbepaalde tijd, gelijk GVB dit recht van Opdrachtnemer aanvaardt, om de resultaten van de verrichte Diensten openbaar te (doen) maken en te (doen) verveelvoudigen, alles in de ruimste zin van het woord, ongeacht de wijze van gebruik of weergave en ongeacht of dit gebruik of deze wijze van weergave op het moment van ondertekening van de Overeenkomst reeds bekend is.</w:t>
      </w:r>
    </w:p>
    <w:p w14:paraId="21AEEC3B" w14:textId="4EA966C1" w:rsidR="00C92F7B" w:rsidRDefault="00C92F7B" w:rsidP="00C92F7B">
      <w:pPr>
        <w:suppressAutoHyphens/>
        <w:ind w:left="567" w:right="-1" w:hanging="567"/>
        <w:rPr>
          <w:lang w:val="nl"/>
        </w:rPr>
      </w:pPr>
    </w:p>
    <w:p w14:paraId="53D7D35A" w14:textId="6A765AF0" w:rsidR="00C92F7B" w:rsidRDefault="00C92F7B" w:rsidP="00C92F7B">
      <w:pPr>
        <w:suppressAutoHyphens/>
        <w:ind w:left="567" w:right="-1" w:hanging="567"/>
        <w:rPr>
          <w:lang w:val="nl"/>
        </w:rPr>
      </w:pPr>
      <w:r>
        <w:rPr>
          <w:lang w:val="nl"/>
        </w:rPr>
        <w:t>9.3</w:t>
      </w:r>
      <w:r>
        <w:rPr>
          <w:lang w:val="nl"/>
        </w:rPr>
        <w:tab/>
        <w:t>Voor toekomstige uitbreidingen of extra features ligt het exclusieve auteursrecht bij GVB, tenzij partijen hier in een nadere overeenkomst afwijkende afspraken over maken.</w:t>
      </w:r>
    </w:p>
    <w:p w14:paraId="547A49BE" w14:textId="60A7D1E2" w:rsidR="00F875EB" w:rsidRPr="00B009B3" w:rsidRDefault="00F875EB" w:rsidP="003A60B9">
      <w:pPr>
        <w:pStyle w:val="Kop2"/>
        <w:numPr>
          <w:ilvl w:val="0"/>
          <w:numId w:val="0"/>
        </w:numPr>
        <w:rPr>
          <w:rStyle w:val="Kop1Char"/>
          <w:rFonts w:ascii="Arial" w:hAnsi="Arial"/>
          <w:kern w:val="0"/>
          <w:sz w:val="20"/>
          <w:szCs w:val="20"/>
        </w:rPr>
      </w:pPr>
      <w:bookmarkStart w:id="43" w:name="_Toc514394080"/>
      <w:bookmarkStart w:id="44" w:name="_Toc514394856"/>
      <w:bookmarkStart w:id="45" w:name="_Toc514770062"/>
      <w:bookmarkStart w:id="46" w:name="_Toc112859835"/>
      <w:bookmarkStart w:id="47" w:name="_Hlk514857106"/>
      <w:r w:rsidRPr="00B009B3">
        <w:rPr>
          <w:rStyle w:val="Kop1Char"/>
          <w:rFonts w:ascii="Arial" w:hAnsi="Arial"/>
          <w:kern w:val="0"/>
          <w:sz w:val="20"/>
          <w:szCs w:val="20"/>
        </w:rPr>
        <w:t>Artikel 10</w:t>
      </w:r>
      <w:r w:rsidRPr="00B009B3">
        <w:rPr>
          <w:rStyle w:val="Kop1Char"/>
          <w:rFonts w:ascii="Arial" w:hAnsi="Arial"/>
          <w:kern w:val="0"/>
          <w:sz w:val="20"/>
          <w:szCs w:val="20"/>
        </w:rPr>
        <w:tab/>
        <w:t>O</w:t>
      </w:r>
      <w:bookmarkEnd w:id="43"/>
      <w:bookmarkEnd w:id="44"/>
      <w:bookmarkEnd w:id="45"/>
      <w:r w:rsidR="00C92F7B">
        <w:rPr>
          <w:rStyle w:val="Kop1Char"/>
          <w:rFonts w:ascii="Arial" w:hAnsi="Arial"/>
          <w:kern w:val="0"/>
          <w:sz w:val="20"/>
          <w:szCs w:val="20"/>
        </w:rPr>
        <w:t>vergang naar nieuwe leverancier</w:t>
      </w:r>
      <w:bookmarkEnd w:id="46"/>
    </w:p>
    <w:p w14:paraId="007606B7" w14:textId="50512AD6" w:rsidR="00F875EB" w:rsidRPr="00B009B3" w:rsidRDefault="00F875EB" w:rsidP="007A07EF">
      <w:pPr>
        <w:suppressAutoHyphens/>
        <w:ind w:left="705" w:right="-1" w:hanging="705"/>
        <w:rPr>
          <w:lang w:val="nl"/>
        </w:rPr>
      </w:pPr>
      <w:r w:rsidRPr="00B009B3">
        <w:rPr>
          <w:lang w:val="nl"/>
        </w:rPr>
        <w:t>10.</w:t>
      </w:r>
      <w:r w:rsidR="00B009B3" w:rsidRPr="00B009B3">
        <w:rPr>
          <w:lang w:val="nl"/>
        </w:rPr>
        <w:t>1</w:t>
      </w:r>
      <w:r w:rsidRPr="00B009B3">
        <w:rPr>
          <w:lang w:val="nl"/>
        </w:rPr>
        <w:tab/>
        <w:t>Opdrachtnemer dient mee te werken aan een deugdelijke overgang naar een nieuwe</w:t>
      </w:r>
      <w:r w:rsidR="007A07EF">
        <w:rPr>
          <w:lang w:val="nl"/>
        </w:rPr>
        <w:t xml:space="preserve"> </w:t>
      </w:r>
      <w:r w:rsidRPr="00B009B3">
        <w:rPr>
          <w:lang w:val="nl"/>
        </w:rPr>
        <w:t>leverancier en Partijen dienen de overige verplichtingen die voortvloeien uit deze</w:t>
      </w:r>
    </w:p>
    <w:p w14:paraId="67D0ED63" w14:textId="212BC1F1" w:rsidR="00F875EB" w:rsidRPr="00C92F7B" w:rsidRDefault="00F875EB" w:rsidP="00C92F7B">
      <w:pPr>
        <w:suppressAutoHyphens/>
        <w:ind w:left="705" w:right="-1"/>
        <w:rPr>
          <w:lang w:val="nl"/>
        </w:rPr>
      </w:pPr>
      <w:r w:rsidRPr="00B009B3">
        <w:rPr>
          <w:lang w:val="nl"/>
        </w:rPr>
        <w:t>Overeenkomst na te leven totdat GVB de uitvoering heeft ondergebracht bij een nieuwe</w:t>
      </w:r>
      <w:r w:rsidR="007A07EF">
        <w:rPr>
          <w:lang w:val="nl"/>
        </w:rPr>
        <w:t xml:space="preserve"> </w:t>
      </w:r>
      <w:r w:rsidRPr="00B009B3">
        <w:rPr>
          <w:lang w:val="nl"/>
        </w:rPr>
        <w:t>leverancier.</w:t>
      </w:r>
      <w:bookmarkEnd w:id="47"/>
    </w:p>
    <w:p w14:paraId="552FE74C" w14:textId="5F49C8E9" w:rsidR="00F875EB" w:rsidRPr="003A60B9" w:rsidRDefault="00F875EB" w:rsidP="003A60B9">
      <w:pPr>
        <w:pStyle w:val="Kop2"/>
        <w:numPr>
          <w:ilvl w:val="0"/>
          <w:numId w:val="0"/>
        </w:numPr>
        <w:rPr>
          <w:rStyle w:val="Kop1Char"/>
          <w:rFonts w:ascii="Arial" w:hAnsi="Arial"/>
          <w:kern w:val="0"/>
          <w:sz w:val="20"/>
          <w:szCs w:val="20"/>
        </w:rPr>
      </w:pPr>
      <w:bookmarkStart w:id="48" w:name="_Toc514770064"/>
      <w:bookmarkStart w:id="49" w:name="_Toc112859836"/>
      <w:r w:rsidRPr="003A60B9">
        <w:rPr>
          <w:rStyle w:val="Kop1Char"/>
          <w:rFonts w:ascii="Arial" w:hAnsi="Arial"/>
          <w:kern w:val="0"/>
          <w:sz w:val="20"/>
          <w:szCs w:val="20"/>
        </w:rPr>
        <w:t>Artikel 1</w:t>
      </w:r>
      <w:r w:rsidR="00C92F7B">
        <w:rPr>
          <w:rStyle w:val="Kop1Char"/>
          <w:rFonts w:ascii="Arial" w:hAnsi="Arial"/>
          <w:kern w:val="0"/>
          <w:sz w:val="20"/>
          <w:szCs w:val="20"/>
        </w:rPr>
        <w:t>1</w:t>
      </w:r>
      <w:r w:rsidRPr="003A60B9">
        <w:rPr>
          <w:rStyle w:val="Kop1Char"/>
          <w:rFonts w:ascii="Arial" w:hAnsi="Arial"/>
          <w:kern w:val="0"/>
          <w:sz w:val="20"/>
          <w:szCs w:val="20"/>
        </w:rPr>
        <w:tab/>
        <w:t>Slotbepalingen</w:t>
      </w:r>
      <w:bookmarkEnd w:id="48"/>
      <w:bookmarkEnd w:id="49"/>
    </w:p>
    <w:p w14:paraId="29C943E0" w14:textId="77777777" w:rsidR="00F875EB" w:rsidRPr="00DB002A" w:rsidRDefault="00F875EB" w:rsidP="00F875EB">
      <w:pPr>
        <w:suppressAutoHyphens/>
        <w:ind w:left="567" w:right="-1" w:hanging="567"/>
        <w:rPr>
          <w:lang w:val="nl"/>
        </w:rPr>
      </w:pPr>
    </w:p>
    <w:p w14:paraId="293DA61E" w14:textId="14A05D4A" w:rsidR="00F875EB" w:rsidRDefault="00F875EB" w:rsidP="00F875EB">
      <w:pPr>
        <w:suppressAutoHyphens/>
        <w:ind w:left="567" w:right="-1" w:hanging="567"/>
        <w:rPr>
          <w:lang w:val="nl"/>
        </w:rPr>
      </w:pPr>
      <w:r w:rsidRPr="00DB002A">
        <w:rPr>
          <w:lang w:val="nl"/>
        </w:rPr>
        <w:t>1</w:t>
      </w:r>
      <w:r w:rsidR="00C92F7B">
        <w:rPr>
          <w:lang w:val="nl"/>
        </w:rPr>
        <w:t>1</w:t>
      </w:r>
      <w:r w:rsidRPr="00DB002A">
        <w:rPr>
          <w:lang w:val="nl"/>
        </w:rPr>
        <w:t>.1</w:t>
      </w:r>
      <w:r w:rsidRPr="00DB002A">
        <w:rPr>
          <w:lang w:val="nl"/>
        </w:rPr>
        <w:tab/>
        <w:t>Afwijkingen van deze Raamovereenkomst of een Nadere Overeenkomst zijn slechts bindend voor zover zij uitdrukkelijk tussen Partijen schriftelijk zijn overeengekomen.</w:t>
      </w:r>
    </w:p>
    <w:p w14:paraId="3D1A9A26" w14:textId="77777777" w:rsidR="00F875EB" w:rsidRDefault="00F875EB" w:rsidP="00F875EB">
      <w:pPr>
        <w:suppressAutoHyphens/>
        <w:ind w:left="567" w:right="-1" w:hanging="567"/>
        <w:rPr>
          <w:lang w:val="nl"/>
        </w:rPr>
      </w:pPr>
    </w:p>
    <w:p w14:paraId="4098880F" w14:textId="770A6289" w:rsidR="00F875EB" w:rsidRDefault="00F875EB" w:rsidP="00F875EB">
      <w:pPr>
        <w:suppressAutoHyphens/>
        <w:ind w:left="567" w:right="-1" w:hanging="567"/>
        <w:rPr>
          <w:lang w:val="nl"/>
        </w:rPr>
      </w:pPr>
      <w:bookmarkStart w:id="50" w:name="_Hlk514857581"/>
      <w:r>
        <w:rPr>
          <w:lang w:val="nl"/>
        </w:rPr>
        <w:t>1</w:t>
      </w:r>
      <w:r w:rsidR="00C92F7B">
        <w:rPr>
          <w:lang w:val="nl"/>
        </w:rPr>
        <w:t>1</w:t>
      </w:r>
      <w:r w:rsidRPr="00104996">
        <w:rPr>
          <w:lang w:val="nl"/>
        </w:rPr>
        <w:t>.2</w:t>
      </w:r>
      <w:r w:rsidRPr="00104996">
        <w:rPr>
          <w:lang w:val="nl"/>
        </w:rPr>
        <w:tab/>
        <w:t>De algemene leverings- en verkoopvoorwaarden van Opdrachtnemer, dan wel enige andere algemene of bijzondere voorwaarden, worden uitdrukkelijk door GVB van de hand gewezen en zijn door Partijen buiten toepassing verklaard.</w:t>
      </w:r>
    </w:p>
    <w:bookmarkEnd w:id="50"/>
    <w:p w14:paraId="36A882A3" w14:textId="77777777" w:rsidR="00F875EB" w:rsidRDefault="00F875EB" w:rsidP="00F875EB">
      <w:pPr>
        <w:suppressAutoHyphens/>
        <w:ind w:left="567" w:right="-1" w:hanging="567"/>
        <w:rPr>
          <w:lang w:val="nl"/>
        </w:rPr>
      </w:pPr>
    </w:p>
    <w:p w14:paraId="79A88339" w14:textId="2EA36DF3" w:rsidR="00F875EB" w:rsidRPr="00DB002A" w:rsidRDefault="00F875EB" w:rsidP="00F875EB">
      <w:pPr>
        <w:suppressAutoHyphens/>
        <w:ind w:left="567" w:right="-1" w:hanging="567"/>
        <w:rPr>
          <w:lang w:val="nl"/>
        </w:rPr>
      </w:pPr>
      <w:bookmarkStart w:id="51" w:name="_Hlk514857613"/>
      <w:r>
        <w:rPr>
          <w:lang w:val="nl"/>
        </w:rPr>
        <w:t>1</w:t>
      </w:r>
      <w:r w:rsidR="00C92F7B">
        <w:rPr>
          <w:lang w:val="nl"/>
        </w:rPr>
        <w:t>1</w:t>
      </w:r>
      <w:r>
        <w:rPr>
          <w:lang w:val="nl"/>
        </w:rPr>
        <w:t>.3</w:t>
      </w:r>
      <w:r>
        <w:rPr>
          <w:lang w:val="nl"/>
        </w:rPr>
        <w:tab/>
        <w:t>Deze O</w:t>
      </w:r>
      <w:r w:rsidRPr="00045E15">
        <w:rPr>
          <w:lang w:val="nl"/>
        </w:rPr>
        <w:t xml:space="preserve">vereenkomst wordt van kracht op </w:t>
      </w:r>
      <w:r w:rsidRPr="00615DA0">
        <w:rPr>
          <w:highlight w:val="yellow"/>
          <w:lang w:val="nl"/>
        </w:rPr>
        <w:t>&lt;datum invoegen&gt;.</w:t>
      </w:r>
      <w:r w:rsidRPr="00045E15">
        <w:rPr>
          <w:lang w:val="nl"/>
        </w:rPr>
        <w:t xml:space="preserve"> De daadwerkelijke </w:t>
      </w:r>
      <w:r>
        <w:rPr>
          <w:lang w:val="nl"/>
        </w:rPr>
        <w:t>uitvoering van de Dienst</w:t>
      </w:r>
      <w:r w:rsidRPr="00045E15">
        <w:rPr>
          <w:lang w:val="nl"/>
        </w:rPr>
        <w:t xml:space="preserve"> vangt aan op </w:t>
      </w:r>
      <w:r w:rsidRPr="00615DA0">
        <w:rPr>
          <w:highlight w:val="yellow"/>
          <w:lang w:val="nl"/>
        </w:rPr>
        <w:t>&lt;datum invoegen&gt;.</w:t>
      </w:r>
    </w:p>
    <w:bookmarkEnd w:id="51"/>
    <w:p w14:paraId="50BF2402" w14:textId="77777777" w:rsidR="00F875EB" w:rsidRPr="00DB002A" w:rsidRDefault="00F875EB" w:rsidP="00F875EB">
      <w:pPr>
        <w:suppressAutoHyphens/>
        <w:ind w:left="567" w:right="-1" w:hanging="567"/>
        <w:rPr>
          <w:lang w:val="nl"/>
        </w:rPr>
      </w:pPr>
    </w:p>
    <w:p w14:paraId="4FD535C5" w14:textId="617D203D" w:rsidR="00F875EB" w:rsidRDefault="00F875EB" w:rsidP="00F875EB">
      <w:pPr>
        <w:suppressAutoHyphens/>
        <w:ind w:left="567" w:right="-1" w:hanging="567"/>
        <w:rPr>
          <w:lang w:val="nl"/>
        </w:rPr>
      </w:pPr>
      <w:r w:rsidRPr="00DB002A">
        <w:rPr>
          <w:lang w:val="nl"/>
        </w:rPr>
        <w:t>1</w:t>
      </w:r>
      <w:r w:rsidR="00C92F7B">
        <w:rPr>
          <w:lang w:val="nl"/>
        </w:rPr>
        <w:t>1</w:t>
      </w:r>
      <w:r w:rsidRPr="00DB002A">
        <w:rPr>
          <w:lang w:val="nl"/>
        </w:rPr>
        <w:t>.</w:t>
      </w:r>
      <w:r>
        <w:rPr>
          <w:lang w:val="nl"/>
        </w:rPr>
        <w:t>4</w:t>
      </w:r>
      <w:r w:rsidRPr="00DB002A">
        <w:rPr>
          <w:lang w:val="nl"/>
        </w:rPr>
        <w:tab/>
        <w:t>Door ondertekening van deze Raamovereenkomst vervallen alle eventueel eerder door Partijen gemaakte mondelinge en schriftelijke afspraken omtrent het verstrekken van opdrachten tot het verrichten van Diensten, al dan niet onder een Nadere Overeenkomst.</w:t>
      </w:r>
    </w:p>
    <w:p w14:paraId="417CA6A0" w14:textId="77777777" w:rsidR="00F875EB" w:rsidRDefault="00F875EB" w:rsidP="00F875EB">
      <w:pPr>
        <w:suppressAutoHyphens/>
        <w:ind w:left="567" w:right="-1" w:hanging="567"/>
        <w:rPr>
          <w:lang w:val="nl"/>
        </w:rPr>
      </w:pPr>
    </w:p>
    <w:p w14:paraId="66111CB8" w14:textId="023A5090" w:rsidR="00F875EB" w:rsidRDefault="00F875EB" w:rsidP="00F875EB">
      <w:pPr>
        <w:suppressAutoHyphens/>
        <w:ind w:left="567" w:right="-1" w:hanging="567"/>
        <w:rPr>
          <w:lang w:val="nl"/>
        </w:rPr>
      </w:pPr>
      <w:bookmarkStart w:id="52" w:name="_Hlk514857785"/>
      <w:r>
        <w:rPr>
          <w:lang w:val="nl"/>
        </w:rPr>
        <w:t>1</w:t>
      </w:r>
      <w:r w:rsidR="00C92F7B">
        <w:rPr>
          <w:lang w:val="nl"/>
        </w:rPr>
        <w:t>1</w:t>
      </w:r>
      <w:r w:rsidRPr="00045E15">
        <w:rPr>
          <w:lang w:val="nl"/>
        </w:rPr>
        <w:t>.</w:t>
      </w:r>
      <w:r>
        <w:rPr>
          <w:lang w:val="nl"/>
        </w:rPr>
        <w:t>5</w:t>
      </w:r>
      <w:r w:rsidRPr="00045E15">
        <w:rPr>
          <w:lang w:val="nl"/>
        </w:rPr>
        <w:tab/>
        <w:t xml:space="preserve">Deze </w:t>
      </w:r>
      <w:r>
        <w:rPr>
          <w:lang w:val="nl"/>
        </w:rPr>
        <w:t>Raamo</w:t>
      </w:r>
      <w:r w:rsidRPr="00045E15">
        <w:rPr>
          <w:lang w:val="nl"/>
        </w:rPr>
        <w:t>vereenkomst loopt van rechtswege af op de datum waarop alle ve</w:t>
      </w:r>
      <w:r>
        <w:rPr>
          <w:lang w:val="nl"/>
        </w:rPr>
        <w:t>rplichtingen uit deze Raamo</w:t>
      </w:r>
      <w:r w:rsidRPr="00045E15">
        <w:rPr>
          <w:lang w:val="nl"/>
        </w:rPr>
        <w:t>vereenkomst over en weer deugdelijk zijn nagekomen.</w:t>
      </w:r>
    </w:p>
    <w:p w14:paraId="39879B75" w14:textId="77777777" w:rsidR="00F875EB" w:rsidRDefault="00F875EB" w:rsidP="00F875EB">
      <w:pPr>
        <w:suppressAutoHyphens/>
        <w:ind w:left="567" w:right="-1" w:hanging="567"/>
        <w:rPr>
          <w:lang w:val="nl"/>
        </w:rPr>
      </w:pPr>
    </w:p>
    <w:p w14:paraId="22639E77" w14:textId="0A778CC2" w:rsidR="00F875EB" w:rsidRDefault="00F875EB" w:rsidP="00F875EB">
      <w:pPr>
        <w:suppressAutoHyphens/>
        <w:ind w:left="567" w:right="-1" w:hanging="567"/>
        <w:rPr>
          <w:lang w:val="nl"/>
        </w:rPr>
      </w:pPr>
      <w:r>
        <w:rPr>
          <w:lang w:val="nl"/>
        </w:rPr>
        <w:t>1</w:t>
      </w:r>
      <w:r w:rsidR="00C92F7B">
        <w:rPr>
          <w:lang w:val="nl"/>
        </w:rPr>
        <w:t>1</w:t>
      </w:r>
      <w:r w:rsidRPr="00045E15">
        <w:rPr>
          <w:lang w:val="nl"/>
        </w:rPr>
        <w:t>.</w:t>
      </w:r>
      <w:r>
        <w:rPr>
          <w:lang w:val="nl"/>
        </w:rPr>
        <w:t>6</w:t>
      </w:r>
      <w:r w:rsidRPr="00045E15">
        <w:rPr>
          <w:lang w:val="nl"/>
        </w:rPr>
        <w:tab/>
        <w:t xml:space="preserve">Indien één of meer bepalingen van deze </w:t>
      </w:r>
      <w:r>
        <w:rPr>
          <w:lang w:val="nl"/>
        </w:rPr>
        <w:t>Raamo</w:t>
      </w:r>
      <w:r w:rsidRPr="00045E15">
        <w:rPr>
          <w:lang w:val="nl"/>
        </w:rPr>
        <w:t xml:space="preserve">vereenkomst nietig blijken te zijn of door de rechter vernietigd worden, behouden de overige bepalingen van de </w:t>
      </w:r>
      <w:r>
        <w:rPr>
          <w:lang w:val="nl"/>
        </w:rPr>
        <w:t>Raamo</w:t>
      </w:r>
      <w:r w:rsidRPr="00045E15">
        <w:rPr>
          <w:lang w:val="nl"/>
        </w:rPr>
        <w:t xml:space="preserve">vereenkomst hun rechtskracht. Partijen zullen over eerstbedoelde bepalingen overleg voeren teneinde een </w:t>
      </w:r>
      <w:r w:rsidRPr="00045E15">
        <w:rPr>
          <w:lang w:val="nl"/>
        </w:rPr>
        <w:lastRenderedPageBreak/>
        <w:t xml:space="preserve">vervangende regeling te treffen. Bij een vervangende regeling wordt de strekking van de </w:t>
      </w:r>
      <w:r>
        <w:rPr>
          <w:lang w:val="nl"/>
        </w:rPr>
        <w:t>Raamo</w:t>
      </w:r>
      <w:r w:rsidRPr="00045E15">
        <w:rPr>
          <w:lang w:val="nl"/>
        </w:rPr>
        <w:t>vereenkomst niet aangetast.</w:t>
      </w:r>
    </w:p>
    <w:bookmarkEnd w:id="52"/>
    <w:p w14:paraId="62C2EF3B" w14:textId="77777777" w:rsidR="00F875EB" w:rsidRPr="00DB002A" w:rsidRDefault="00F875EB" w:rsidP="00F875EB">
      <w:pPr>
        <w:suppressAutoHyphens/>
        <w:ind w:left="567" w:right="-1" w:hanging="567"/>
        <w:rPr>
          <w:lang w:val="nl"/>
        </w:rPr>
      </w:pPr>
    </w:p>
    <w:p w14:paraId="6B608685" w14:textId="77777777" w:rsidR="00F875EB" w:rsidRPr="00DB002A" w:rsidRDefault="00F875EB" w:rsidP="00F875EB">
      <w:pPr>
        <w:tabs>
          <w:tab w:val="left" w:pos="4536"/>
        </w:tabs>
        <w:suppressAutoHyphens/>
        <w:ind w:right="-1"/>
        <w:rPr>
          <w:lang w:val="nl"/>
        </w:rPr>
      </w:pPr>
    </w:p>
    <w:p w14:paraId="71157F38" w14:textId="77777777" w:rsidR="00F875EB" w:rsidRPr="00DB002A" w:rsidRDefault="00F875EB" w:rsidP="00F875EB">
      <w:pPr>
        <w:tabs>
          <w:tab w:val="left" w:pos="4536"/>
        </w:tabs>
        <w:suppressAutoHyphens/>
        <w:ind w:right="-1"/>
        <w:rPr>
          <w:lang w:val="nl"/>
        </w:rPr>
      </w:pPr>
      <w:r w:rsidRPr="00DB002A">
        <w:rPr>
          <w:lang w:val="nl"/>
        </w:rPr>
        <w:t>Aldus op de laatste van de twee hierna genoemde data overeengekomen en in tweevoud ondertekend,</w:t>
      </w:r>
    </w:p>
    <w:p w14:paraId="60BE7E8E" w14:textId="77777777" w:rsidR="00F875EB" w:rsidRPr="00DB002A" w:rsidRDefault="00F875EB" w:rsidP="00F875EB">
      <w:pPr>
        <w:tabs>
          <w:tab w:val="left" w:pos="4536"/>
        </w:tabs>
        <w:suppressAutoHyphens/>
        <w:ind w:right="-1"/>
        <w:rPr>
          <w:lang w:val="nl"/>
        </w:rPr>
      </w:pPr>
    </w:p>
    <w:p w14:paraId="0709E721" w14:textId="77777777" w:rsidR="00F875EB" w:rsidRPr="00DB002A" w:rsidRDefault="00F875EB" w:rsidP="00F875EB">
      <w:pPr>
        <w:tabs>
          <w:tab w:val="left" w:pos="4536"/>
        </w:tabs>
        <w:suppressAutoHyphens/>
        <w:ind w:right="-1"/>
        <w:rPr>
          <w:lang w:val="nl"/>
        </w:rPr>
      </w:pPr>
      <w:r w:rsidRPr="00DB002A">
        <w:rPr>
          <w:lang w:val="nl"/>
        </w:rPr>
        <w:t>Amsterdam,</w:t>
      </w:r>
      <w:r w:rsidRPr="00DB002A">
        <w:t xml:space="preserve"> </w:t>
      </w:r>
      <w:r w:rsidRPr="00DB002A">
        <w:rPr>
          <w:lang w:val="nl"/>
        </w:rPr>
        <w:t>[</w:t>
      </w:r>
      <w:r w:rsidRPr="00DB002A">
        <w:rPr>
          <w:highlight w:val="yellow"/>
          <w:lang w:val="nl"/>
        </w:rPr>
        <w:t>datum</w:t>
      </w:r>
      <w:r w:rsidRPr="00DB002A">
        <w:rPr>
          <w:lang w:val="nl"/>
        </w:rPr>
        <w:t>]</w:t>
      </w:r>
      <w:r w:rsidRPr="00DB002A">
        <w:rPr>
          <w:lang w:val="nl"/>
        </w:rPr>
        <w:tab/>
        <w:t>[</w:t>
      </w:r>
      <w:r w:rsidRPr="00DB002A">
        <w:rPr>
          <w:highlight w:val="yellow"/>
          <w:lang w:val="nl"/>
        </w:rPr>
        <w:t>Plaats], [datum</w:t>
      </w:r>
      <w:r w:rsidRPr="00DB002A">
        <w:rPr>
          <w:lang w:val="nl"/>
        </w:rPr>
        <w:t>]</w:t>
      </w:r>
      <w:r w:rsidRPr="00DB002A">
        <w:rPr>
          <w:lang w:val="nl"/>
        </w:rPr>
        <w:tab/>
      </w:r>
    </w:p>
    <w:p w14:paraId="21F492CA" w14:textId="77777777" w:rsidR="00F875EB" w:rsidRPr="00DB002A" w:rsidRDefault="00F875EB" w:rsidP="00F875EB">
      <w:pPr>
        <w:tabs>
          <w:tab w:val="left" w:pos="4536"/>
        </w:tabs>
        <w:suppressAutoHyphens/>
        <w:ind w:right="-1"/>
        <w:rPr>
          <w:lang w:val="nl"/>
        </w:rPr>
      </w:pPr>
    </w:p>
    <w:p w14:paraId="3EB012E5" w14:textId="022CB009" w:rsidR="00F875EB" w:rsidRPr="00DB002A" w:rsidRDefault="00F875EB" w:rsidP="00F875EB">
      <w:pPr>
        <w:tabs>
          <w:tab w:val="left" w:pos="4536"/>
        </w:tabs>
        <w:suppressAutoHyphens/>
        <w:ind w:right="-1"/>
        <w:rPr>
          <w:lang w:val="nl"/>
        </w:rPr>
      </w:pPr>
      <w:r w:rsidRPr="007A07EF">
        <w:rPr>
          <w:lang w:val="nl"/>
        </w:rPr>
        <w:t>GVB Infra B</w:t>
      </w:r>
      <w:r w:rsidRPr="00DB002A">
        <w:rPr>
          <w:lang w:val="nl"/>
        </w:rPr>
        <w:t xml:space="preserve">.V. </w:t>
      </w:r>
      <w:r w:rsidRPr="00DB002A">
        <w:rPr>
          <w:lang w:val="nl"/>
        </w:rPr>
        <w:tab/>
        <w:t xml:space="preserve">Opdrachtnemer </w:t>
      </w:r>
    </w:p>
    <w:p w14:paraId="03D1A7EC" w14:textId="77777777" w:rsidR="00F875EB" w:rsidRPr="00DB002A" w:rsidRDefault="00F875EB" w:rsidP="00F875EB">
      <w:pPr>
        <w:tabs>
          <w:tab w:val="left" w:pos="4536"/>
        </w:tabs>
        <w:suppressAutoHyphens/>
        <w:ind w:right="-1"/>
        <w:rPr>
          <w:lang w:val="nl"/>
        </w:rPr>
      </w:pPr>
      <w:r w:rsidRPr="00DB002A">
        <w:rPr>
          <w:lang w:val="nl"/>
        </w:rPr>
        <w:t>Namens dezen,</w:t>
      </w:r>
      <w:r w:rsidRPr="00DB002A">
        <w:rPr>
          <w:lang w:val="nl"/>
        </w:rPr>
        <w:tab/>
        <w:t>Namens dezen,</w:t>
      </w:r>
    </w:p>
    <w:p w14:paraId="1D23BC36" w14:textId="77777777" w:rsidR="00F875EB" w:rsidRPr="00DB002A" w:rsidRDefault="00F875EB" w:rsidP="00F875EB">
      <w:pPr>
        <w:tabs>
          <w:tab w:val="left" w:pos="4536"/>
        </w:tabs>
        <w:suppressAutoHyphens/>
        <w:ind w:right="-1"/>
        <w:rPr>
          <w:lang w:val="nl"/>
        </w:rPr>
      </w:pPr>
    </w:p>
    <w:p w14:paraId="7EF83549" w14:textId="77777777" w:rsidR="00F875EB" w:rsidRPr="00DB002A" w:rsidRDefault="00F875EB" w:rsidP="00F875EB">
      <w:pPr>
        <w:tabs>
          <w:tab w:val="left" w:pos="4536"/>
        </w:tabs>
        <w:suppressAutoHyphens/>
        <w:ind w:right="-1"/>
        <w:rPr>
          <w:lang w:val="nl"/>
        </w:rPr>
      </w:pPr>
    </w:p>
    <w:p w14:paraId="13213146" w14:textId="77777777" w:rsidR="00F875EB" w:rsidRPr="00DB002A" w:rsidRDefault="00F875EB" w:rsidP="00F875EB">
      <w:pPr>
        <w:tabs>
          <w:tab w:val="left" w:pos="4536"/>
        </w:tabs>
        <w:suppressAutoHyphens/>
        <w:ind w:right="-1"/>
        <w:rPr>
          <w:lang w:val="nl"/>
        </w:rPr>
      </w:pPr>
    </w:p>
    <w:p w14:paraId="7B6C18BA" w14:textId="7A4CCA88" w:rsidR="00F875EB" w:rsidRPr="007A07EF" w:rsidRDefault="00A81701" w:rsidP="00F875EB">
      <w:pPr>
        <w:tabs>
          <w:tab w:val="left" w:pos="4536"/>
        </w:tabs>
        <w:suppressAutoHyphens/>
        <w:ind w:right="-1"/>
        <w:rPr>
          <w:lang w:val="nl"/>
        </w:rPr>
      </w:pPr>
      <w:r w:rsidRPr="007A07EF">
        <w:rPr>
          <w:lang w:val="nl"/>
        </w:rPr>
        <w:t>C.</w:t>
      </w:r>
      <w:r w:rsidR="007A07EF" w:rsidRPr="007A07EF">
        <w:rPr>
          <w:lang w:val="nl"/>
        </w:rPr>
        <w:t>J.G.</w:t>
      </w:r>
      <w:r w:rsidRPr="007A07EF">
        <w:rPr>
          <w:lang w:val="nl"/>
        </w:rPr>
        <w:t xml:space="preserve"> Zuiderwijk</w:t>
      </w:r>
      <w:r w:rsidR="00F875EB" w:rsidRPr="007A07EF">
        <w:rPr>
          <w:lang w:val="nl"/>
        </w:rPr>
        <w:tab/>
        <w:t xml:space="preserve">Naam </w:t>
      </w:r>
    </w:p>
    <w:p w14:paraId="7CFD90A7" w14:textId="77777777" w:rsidR="00F875EB" w:rsidRPr="00DB002A" w:rsidRDefault="00F875EB" w:rsidP="00F875EB">
      <w:pPr>
        <w:tabs>
          <w:tab w:val="left" w:pos="4536"/>
        </w:tabs>
        <w:suppressAutoHyphens/>
        <w:ind w:right="-1"/>
        <w:rPr>
          <w:lang w:val="nl"/>
        </w:rPr>
      </w:pPr>
      <w:r w:rsidRPr="007A07EF">
        <w:rPr>
          <w:lang w:val="nl"/>
        </w:rPr>
        <w:t>algemeen directeur</w:t>
      </w:r>
      <w:r w:rsidRPr="00DB002A">
        <w:rPr>
          <w:lang w:val="nl"/>
        </w:rPr>
        <w:tab/>
        <w:t>Functie</w:t>
      </w:r>
    </w:p>
    <w:p w14:paraId="26A344E4" w14:textId="77777777" w:rsidR="00F875EB" w:rsidRPr="00DB002A" w:rsidRDefault="00F875EB" w:rsidP="00F875EB">
      <w:pPr>
        <w:tabs>
          <w:tab w:val="left" w:pos="4536"/>
        </w:tabs>
        <w:suppressAutoHyphens/>
        <w:ind w:right="-1"/>
        <w:rPr>
          <w:lang w:val="nl"/>
        </w:rPr>
      </w:pPr>
    </w:p>
    <w:p w14:paraId="609699CC" w14:textId="77777777" w:rsidR="00F875EB" w:rsidRPr="00DB002A" w:rsidRDefault="00F875EB" w:rsidP="00F875EB">
      <w:pPr>
        <w:tabs>
          <w:tab w:val="left" w:pos="4536"/>
        </w:tabs>
        <w:suppressAutoHyphens/>
        <w:ind w:right="-1"/>
        <w:rPr>
          <w:lang w:val="nl"/>
        </w:rPr>
      </w:pPr>
      <w:r w:rsidRPr="00DB002A">
        <w:rPr>
          <w:lang w:val="nl"/>
        </w:rPr>
        <w:t xml:space="preserve">en </w:t>
      </w:r>
      <w:r w:rsidRPr="00DB002A">
        <w:rPr>
          <w:lang w:val="nl"/>
        </w:rPr>
        <w:tab/>
      </w:r>
      <w:r w:rsidRPr="00DB002A">
        <w:rPr>
          <w:lang w:val="nl"/>
        </w:rPr>
        <w:tab/>
      </w:r>
    </w:p>
    <w:p w14:paraId="39719BBA" w14:textId="38BD4ACC" w:rsidR="00F875EB" w:rsidRPr="00D150FB" w:rsidRDefault="00F875EB" w:rsidP="00F875EB">
      <w:pPr>
        <w:tabs>
          <w:tab w:val="left" w:pos="4536"/>
        </w:tabs>
        <w:suppressAutoHyphens/>
        <w:ind w:right="-1"/>
        <w:rPr>
          <w:lang w:val="nl"/>
        </w:rPr>
      </w:pPr>
      <w:r w:rsidRPr="00D150FB">
        <w:rPr>
          <w:lang w:val="nl"/>
        </w:rPr>
        <w:tab/>
      </w:r>
      <w:r w:rsidRPr="00D150FB">
        <w:rPr>
          <w:lang w:val="nl"/>
        </w:rPr>
        <w:tab/>
      </w:r>
    </w:p>
    <w:p w14:paraId="56700C01" w14:textId="640FA098" w:rsidR="00F875EB" w:rsidRPr="007A07EF" w:rsidRDefault="00F875EB" w:rsidP="00F875EB">
      <w:pPr>
        <w:tabs>
          <w:tab w:val="left" w:pos="4536"/>
        </w:tabs>
        <w:suppressAutoHyphens/>
        <w:ind w:right="-1"/>
        <w:rPr>
          <w:lang w:val="nl"/>
        </w:rPr>
      </w:pPr>
      <w:r w:rsidRPr="007A07EF">
        <w:rPr>
          <w:lang w:val="nl"/>
        </w:rPr>
        <w:t>GVB Infra</w:t>
      </w:r>
      <w:r w:rsidR="007A07EF" w:rsidRPr="007A07EF">
        <w:rPr>
          <w:lang w:val="nl"/>
        </w:rPr>
        <w:t xml:space="preserve"> </w:t>
      </w:r>
      <w:r w:rsidRPr="007A07EF">
        <w:rPr>
          <w:lang w:val="nl"/>
        </w:rPr>
        <w:t>B.V.</w:t>
      </w:r>
      <w:r w:rsidRPr="007A07EF">
        <w:rPr>
          <w:lang w:val="nl"/>
        </w:rPr>
        <w:tab/>
        <w:t xml:space="preserve"> </w:t>
      </w:r>
    </w:p>
    <w:p w14:paraId="23896F9C" w14:textId="1952CCBE" w:rsidR="00F875EB" w:rsidRPr="007A07EF" w:rsidRDefault="00A81701" w:rsidP="00F875EB">
      <w:pPr>
        <w:tabs>
          <w:tab w:val="left" w:pos="4536"/>
        </w:tabs>
        <w:suppressAutoHyphens/>
        <w:ind w:right="-1"/>
        <w:rPr>
          <w:lang w:val="nl"/>
        </w:rPr>
      </w:pPr>
      <w:r w:rsidRPr="007A07EF">
        <w:rPr>
          <w:lang w:val="nl"/>
        </w:rPr>
        <w:t>Namens</w:t>
      </w:r>
      <w:r w:rsidR="00F875EB" w:rsidRPr="007A07EF">
        <w:rPr>
          <w:lang w:val="nl"/>
        </w:rPr>
        <w:t xml:space="preserve"> dezen,</w:t>
      </w:r>
      <w:r w:rsidR="00F875EB" w:rsidRPr="007A07EF">
        <w:rPr>
          <w:lang w:val="nl"/>
        </w:rPr>
        <w:tab/>
      </w:r>
    </w:p>
    <w:p w14:paraId="6A8B8711" w14:textId="77777777" w:rsidR="00F875EB" w:rsidRPr="007A07EF" w:rsidRDefault="00F875EB" w:rsidP="00F875EB">
      <w:pPr>
        <w:tabs>
          <w:tab w:val="left" w:pos="4536"/>
        </w:tabs>
        <w:suppressAutoHyphens/>
        <w:ind w:right="-1"/>
        <w:rPr>
          <w:lang w:val="nl"/>
        </w:rPr>
      </w:pPr>
    </w:p>
    <w:p w14:paraId="05C97763" w14:textId="77777777" w:rsidR="00F875EB" w:rsidRPr="007A07EF" w:rsidRDefault="00F875EB" w:rsidP="00F875EB">
      <w:pPr>
        <w:tabs>
          <w:tab w:val="left" w:pos="4536"/>
        </w:tabs>
        <w:suppressAutoHyphens/>
        <w:ind w:right="-1"/>
        <w:rPr>
          <w:lang w:val="nl"/>
        </w:rPr>
      </w:pPr>
    </w:p>
    <w:p w14:paraId="1CF5CD22" w14:textId="77777777" w:rsidR="00F875EB" w:rsidRPr="007A07EF" w:rsidRDefault="00F875EB" w:rsidP="00F875EB">
      <w:pPr>
        <w:tabs>
          <w:tab w:val="left" w:pos="4536"/>
        </w:tabs>
        <w:suppressAutoHyphens/>
        <w:ind w:right="-1"/>
        <w:rPr>
          <w:lang w:val="nl"/>
        </w:rPr>
      </w:pPr>
    </w:p>
    <w:p w14:paraId="1CCB65B9" w14:textId="77777777" w:rsidR="00F875EB" w:rsidRPr="007A07EF" w:rsidRDefault="00F875EB" w:rsidP="00F875EB">
      <w:pPr>
        <w:tabs>
          <w:tab w:val="left" w:pos="4536"/>
        </w:tabs>
        <w:suppressAutoHyphens/>
        <w:ind w:right="-1"/>
        <w:rPr>
          <w:lang w:val="nl"/>
        </w:rPr>
      </w:pPr>
      <w:r w:rsidRPr="007A07EF">
        <w:rPr>
          <w:lang w:val="nl"/>
        </w:rPr>
        <w:t>ir. M.C.J.M. Lohmeijer</w:t>
      </w:r>
    </w:p>
    <w:p w14:paraId="420A31EA" w14:textId="77777777" w:rsidR="00F875EB" w:rsidRDefault="00F875EB" w:rsidP="00F875EB">
      <w:pPr>
        <w:tabs>
          <w:tab w:val="left" w:pos="4536"/>
        </w:tabs>
        <w:suppressAutoHyphens/>
        <w:ind w:right="-1"/>
        <w:rPr>
          <w:lang w:val="nl"/>
        </w:rPr>
      </w:pPr>
      <w:r w:rsidRPr="007A07EF">
        <w:rPr>
          <w:lang w:val="nl"/>
        </w:rPr>
        <w:t>operationeel directeur</w:t>
      </w:r>
    </w:p>
    <w:p w14:paraId="1C29B155" w14:textId="322B29C5" w:rsidR="00F875EB" w:rsidRDefault="00F875EB" w:rsidP="00F875EB">
      <w:pPr>
        <w:tabs>
          <w:tab w:val="left" w:pos="4536"/>
        </w:tabs>
        <w:suppressAutoHyphens/>
        <w:ind w:right="-1"/>
        <w:rPr>
          <w:lang w:val="nl"/>
        </w:rPr>
      </w:pPr>
    </w:p>
    <w:p w14:paraId="3CEE4B26" w14:textId="1CC5CFD1" w:rsidR="004E5B2A" w:rsidRDefault="004E5B2A" w:rsidP="00F875EB">
      <w:pPr>
        <w:tabs>
          <w:tab w:val="left" w:pos="4536"/>
        </w:tabs>
        <w:suppressAutoHyphens/>
        <w:ind w:right="-1"/>
        <w:rPr>
          <w:lang w:val="nl"/>
        </w:rPr>
      </w:pPr>
    </w:p>
    <w:p w14:paraId="6BC244B0" w14:textId="16D203E2" w:rsidR="004E5B2A" w:rsidRDefault="004E5B2A" w:rsidP="00F875EB">
      <w:pPr>
        <w:tabs>
          <w:tab w:val="left" w:pos="4536"/>
        </w:tabs>
        <w:suppressAutoHyphens/>
        <w:ind w:right="-1"/>
        <w:rPr>
          <w:lang w:val="nl"/>
        </w:rPr>
      </w:pPr>
    </w:p>
    <w:p w14:paraId="11EBB6F7" w14:textId="1AD6EE9C" w:rsidR="004E5B2A" w:rsidRDefault="004E5B2A" w:rsidP="00F875EB">
      <w:pPr>
        <w:tabs>
          <w:tab w:val="left" w:pos="4536"/>
        </w:tabs>
        <w:suppressAutoHyphens/>
        <w:ind w:right="-1"/>
        <w:rPr>
          <w:lang w:val="nl"/>
        </w:rPr>
      </w:pPr>
    </w:p>
    <w:p w14:paraId="428C9816" w14:textId="26B34D6C" w:rsidR="004E5B2A" w:rsidRDefault="004E5B2A" w:rsidP="00F875EB">
      <w:pPr>
        <w:tabs>
          <w:tab w:val="left" w:pos="4536"/>
        </w:tabs>
        <w:suppressAutoHyphens/>
        <w:ind w:right="-1"/>
        <w:rPr>
          <w:lang w:val="nl"/>
        </w:rPr>
      </w:pPr>
    </w:p>
    <w:p w14:paraId="47AE025F" w14:textId="3B6AA130" w:rsidR="007A07EF" w:rsidRDefault="007A07EF" w:rsidP="00F875EB">
      <w:pPr>
        <w:tabs>
          <w:tab w:val="left" w:pos="4536"/>
        </w:tabs>
        <w:suppressAutoHyphens/>
        <w:ind w:right="-1"/>
        <w:rPr>
          <w:lang w:val="nl"/>
        </w:rPr>
      </w:pPr>
      <w:r>
        <w:rPr>
          <w:lang w:val="nl"/>
        </w:rPr>
        <w:br w:type="page"/>
      </w:r>
    </w:p>
    <w:p w14:paraId="0684BCC2" w14:textId="799DE40E" w:rsidR="00F875EB" w:rsidRPr="004E5B2A" w:rsidRDefault="00F875EB" w:rsidP="004E5B2A">
      <w:pPr>
        <w:pStyle w:val="Kop2"/>
        <w:numPr>
          <w:ilvl w:val="0"/>
          <w:numId w:val="0"/>
        </w:numPr>
        <w:rPr>
          <w:rStyle w:val="Kop1Char"/>
          <w:rFonts w:ascii="Arial" w:hAnsi="Arial"/>
          <w:kern w:val="0"/>
          <w:sz w:val="20"/>
          <w:szCs w:val="20"/>
        </w:rPr>
      </w:pPr>
      <w:bookmarkStart w:id="53" w:name="_Toc112859837"/>
      <w:r w:rsidRPr="004E5B2A">
        <w:rPr>
          <w:rStyle w:val="Kop1Char"/>
          <w:rFonts w:ascii="Arial" w:hAnsi="Arial"/>
          <w:kern w:val="0"/>
          <w:sz w:val="20"/>
          <w:szCs w:val="20"/>
        </w:rPr>
        <w:lastRenderedPageBreak/>
        <w:t>Bijlage(n)</w:t>
      </w:r>
      <w:bookmarkEnd w:id="53"/>
      <w:r w:rsidRPr="004E5B2A">
        <w:rPr>
          <w:rStyle w:val="Kop1Char"/>
          <w:rFonts w:ascii="Arial" w:hAnsi="Arial"/>
          <w:kern w:val="0"/>
          <w:sz w:val="20"/>
          <w:szCs w:val="20"/>
        </w:rPr>
        <w:t xml:space="preserve">  </w:t>
      </w:r>
    </w:p>
    <w:p w14:paraId="2D4A1EC4" w14:textId="77777777" w:rsidR="00F875EB" w:rsidRPr="00DB002A" w:rsidRDefault="00F875EB" w:rsidP="00F875EB">
      <w:pPr>
        <w:suppressAutoHyphens/>
        <w:ind w:right="-1"/>
        <w:rPr>
          <w:lang w:val="nl"/>
        </w:rPr>
      </w:pPr>
    </w:p>
    <w:p w14:paraId="0F8B1933" w14:textId="2806D9C8" w:rsidR="00F875EB" w:rsidRDefault="00F875EB" w:rsidP="00F875EB">
      <w:pPr>
        <w:suppressAutoHyphens/>
        <w:ind w:right="-1"/>
        <w:rPr>
          <w:lang w:val="nl"/>
        </w:rPr>
      </w:pPr>
      <w:bookmarkStart w:id="54" w:name="_Hlk514857852"/>
      <w:r w:rsidRPr="00DB002A">
        <w:rPr>
          <w:lang w:val="nl"/>
        </w:rPr>
        <w:t>Bijlage A</w:t>
      </w:r>
      <w:r w:rsidRPr="00DB002A">
        <w:rPr>
          <w:lang w:val="nl"/>
        </w:rPr>
        <w:tab/>
      </w:r>
      <w:r w:rsidR="009C47AD" w:rsidRPr="00DB002A">
        <w:rPr>
          <w:lang w:val="nl"/>
        </w:rPr>
        <w:t>Nadere Overeenkomst</w:t>
      </w:r>
    </w:p>
    <w:p w14:paraId="665284C1" w14:textId="3436AA79" w:rsidR="00F875EB" w:rsidRDefault="00F875EB" w:rsidP="00F875EB">
      <w:pPr>
        <w:suppressAutoHyphens/>
        <w:ind w:right="-1"/>
        <w:rPr>
          <w:lang w:val="nl"/>
        </w:rPr>
      </w:pPr>
      <w:r w:rsidRPr="00DB002A">
        <w:rPr>
          <w:lang w:val="nl"/>
        </w:rPr>
        <w:t xml:space="preserve">Bijlage B </w:t>
      </w:r>
      <w:r>
        <w:rPr>
          <w:lang w:val="nl"/>
        </w:rPr>
        <w:tab/>
      </w:r>
      <w:r w:rsidR="009C47AD" w:rsidRPr="00DB002A">
        <w:rPr>
          <w:lang w:val="nl"/>
        </w:rPr>
        <w:t>1e Nota van Inlichtingen dd</w:t>
      </w:r>
    </w:p>
    <w:p w14:paraId="06BBC80B" w14:textId="7515EB0B" w:rsidR="00F875EB" w:rsidRPr="00DB002A" w:rsidRDefault="00F875EB" w:rsidP="00F875EB">
      <w:pPr>
        <w:suppressAutoHyphens/>
        <w:ind w:right="-1"/>
        <w:rPr>
          <w:lang w:val="nl"/>
        </w:rPr>
      </w:pPr>
      <w:r w:rsidRPr="00DB002A">
        <w:rPr>
          <w:lang w:val="nl"/>
        </w:rPr>
        <w:t xml:space="preserve">Bijlage C </w:t>
      </w:r>
      <w:r>
        <w:rPr>
          <w:lang w:val="nl"/>
        </w:rPr>
        <w:tab/>
      </w:r>
      <w:r w:rsidR="009C47AD" w:rsidRPr="00DB002A">
        <w:rPr>
          <w:lang w:val="nl"/>
        </w:rPr>
        <w:t>Aanbestedingsleidraad en bijlagen</w:t>
      </w:r>
    </w:p>
    <w:p w14:paraId="6CF5FEFF" w14:textId="4825C01C" w:rsidR="00F875EB" w:rsidRPr="00DB002A" w:rsidRDefault="00F875EB" w:rsidP="009C47AD">
      <w:pPr>
        <w:suppressAutoHyphens/>
        <w:ind w:left="1418" w:right="-1" w:hanging="1418"/>
        <w:rPr>
          <w:lang w:val="nl"/>
        </w:rPr>
      </w:pPr>
      <w:r w:rsidRPr="00DB002A">
        <w:rPr>
          <w:lang w:val="nl"/>
        </w:rPr>
        <w:t>Bijlage D</w:t>
      </w:r>
      <w:r w:rsidRPr="00DB002A">
        <w:rPr>
          <w:lang w:val="nl"/>
        </w:rPr>
        <w:tab/>
      </w:r>
      <w:r w:rsidR="009C47AD" w:rsidRPr="00195E87">
        <w:rPr>
          <w:lang w:val="nl"/>
        </w:rPr>
        <w:t xml:space="preserve">Algemene Inkoopvoorwaarden voor roerende zaken </w:t>
      </w:r>
      <w:r w:rsidR="009C47AD">
        <w:rPr>
          <w:lang w:val="nl"/>
        </w:rPr>
        <w:t xml:space="preserve">en diensten GVB </w:t>
      </w:r>
      <w:r w:rsidR="009C47AD" w:rsidRPr="004E5B2A">
        <w:rPr>
          <w:lang w:val="nl"/>
        </w:rPr>
        <w:t>zoals die zijn gedeponeerd bij de Kamer van Koophandel te Amsterdam op 26 juli 2018 onder nummer 34258788</w:t>
      </w:r>
    </w:p>
    <w:p w14:paraId="344474E6" w14:textId="02EE1DFF" w:rsidR="00F875EB" w:rsidRDefault="00F875EB" w:rsidP="00F875EB">
      <w:pPr>
        <w:suppressAutoHyphens/>
        <w:ind w:right="-1"/>
        <w:rPr>
          <w:lang w:val="nl"/>
        </w:rPr>
      </w:pPr>
      <w:r>
        <w:rPr>
          <w:lang w:val="nl"/>
        </w:rPr>
        <w:t>Bijlage E</w:t>
      </w:r>
      <w:r w:rsidRPr="00DB002A">
        <w:rPr>
          <w:lang w:val="nl"/>
        </w:rPr>
        <w:tab/>
      </w:r>
      <w:r w:rsidR="009C47AD" w:rsidRPr="00DB002A">
        <w:rPr>
          <w:lang w:val="nl"/>
        </w:rPr>
        <w:t>Inschrijving van Opdrachtnemer</w:t>
      </w:r>
    </w:p>
    <w:p w14:paraId="1E095425" w14:textId="70023C62" w:rsidR="00F875EB" w:rsidRPr="00DB002A" w:rsidRDefault="00F875EB" w:rsidP="009C47AD">
      <w:pPr>
        <w:suppressAutoHyphens/>
        <w:ind w:left="1410" w:right="-1" w:hanging="1410"/>
        <w:rPr>
          <w:lang w:val="nl"/>
        </w:rPr>
      </w:pPr>
    </w:p>
    <w:bookmarkEnd w:id="54"/>
    <w:p w14:paraId="66EDD832" w14:textId="77777777" w:rsidR="00F875EB" w:rsidRPr="00DB002A" w:rsidRDefault="00F875EB" w:rsidP="00F875EB">
      <w:pPr>
        <w:suppressAutoHyphens/>
        <w:ind w:right="-1"/>
        <w:rPr>
          <w:lang w:val="nl"/>
        </w:rPr>
      </w:pPr>
      <w:r w:rsidRPr="00DB002A">
        <w:rPr>
          <w:lang w:val="nl"/>
        </w:rPr>
        <w:tab/>
        <w:t xml:space="preserve"> </w:t>
      </w:r>
    </w:p>
    <w:sectPr w:rsidR="00F875EB" w:rsidRPr="00DB002A" w:rsidSect="0032584D">
      <w:headerReference w:type="even" r:id="rId14"/>
      <w:headerReference w:type="default" r:id="rId15"/>
      <w:footerReference w:type="even" r:id="rId16"/>
      <w:footerReference w:type="default" r:id="rId17"/>
      <w:headerReference w:type="first" r:id="rId18"/>
      <w:footerReference w:type="first" r:id="rId19"/>
      <w:pgSz w:w="11906" w:h="16838" w:code="9"/>
      <w:pgMar w:top="1701" w:right="1418" w:bottom="1559" w:left="1418" w:header="454" w:footer="567"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E7AEF7" w14:textId="77777777" w:rsidR="007C3742" w:rsidRDefault="007C3742">
      <w:r>
        <w:separator/>
      </w:r>
    </w:p>
  </w:endnote>
  <w:endnote w:type="continuationSeparator" w:id="0">
    <w:p w14:paraId="7CBE9EF0" w14:textId="77777777" w:rsidR="007C3742" w:rsidRDefault="007C3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AC24A" w14:textId="77777777" w:rsidR="00C07BFA" w:rsidRDefault="00C07BF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DA5D13" w14:textId="4722D128" w:rsidR="007C3742" w:rsidRPr="003F5D72" w:rsidRDefault="0059042E" w:rsidP="008F2C2D">
    <w:pPr>
      <w:pStyle w:val="Voettekst"/>
      <w:rPr>
        <w:rFonts w:ascii="Arial" w:hAnsi="Arial" w:cs="Arial"/>
        <w:sz w:val="16"/>
        <w:szCs w:val="16"/>
      </w:rPr>
    </w:pPr>
    <w:bookmarkStart w:id="55" w:name="_Hlk2859833"/>
    <w:r>
      <w:rPr>
        <w:rFonts w:ascii="Arial" w:hAnsi="Arial" w:cs="Arial"/>
        <w:sz w:val="16"/>
        <w:szCs w:val="16"/>
      </w:rPr>
      <w:t>Raam</w:t>
    </w:r>
    <w:r w:rsidR="007C3742">
      <w:rPr>
        <w:rFonts w:ascii="Arial" w:hAnsi="Arial" w:cs="Arial"/>
        <w:sz w:val="16"/>
        <w:szCs w:val="16"/>
      </w:rPr>
      <w:t>overeenkomst</w:t>
    </w:r>
    <w:bookmarkStart w:id="56" w:name="Status"/>
    <w:r w:rsidR="007C3742" w:rsidRPr="003F5D72">
      <w:rPr>
        <w:rFonts w:ascii="Arial" w:hAnsi="Arial" w:cs="Arial"/>
        <w:sz w:val="16"/>
        <w:szCs w:val="16"/>
      </w:rPr>
      <w:t xml:space="preserve"> </w:t>
    </w:r>
    <w:bookmarkEnd w:id="55"/>
    <w:r w:rsidR="006F01C7">
      <w:rPr>
        <w:rFonts w:ascii="Arial" w:hAnsi="Arial" w:cs="Arial"/>
        <w:sz w:val="16"/>
        <w:szCs w:val="16"/>
      </w:rPr>
      <w:t>202</w:t>
    </w:r>
    <w:r w:rsidR="00CF2B15">
      <w:rPr>
        <w:rFonts w:ascii="Arial" w:hAnsi="Arial" w:cs="Arial"/>
        <w:sz w:val="16"/>
        <w:szCs w:val="16"/>
      </w:rPr>
      <w:t>2-46</w:t>
    </w:r>
    <w:r w:rsidR="007C3742" w:rsidRPr="003F5D72">
      <w:rPr>
        <w:rFonts w:ascii="Arial" w:hAnsi="Arial" w:cs="Arial"/>
        <w:sz w:val="16"/>
        <w:szCs w:val="16"/>
      </w:rPr>
      <w:tab/>
    </w:r>
    <w:r w:rsidR="007C3742" w:rsidRPr="003F5D72">
      <w:rPr>
        <w:rFonts w:ascii="Arial" w:hAnsi="Arial" w:cs="Arial"/>
        <w:sz w:val="16"/>
        <w:szCs w:val="16"/>
      </w:rPr>
      <w:tab/>
      <w:t xml:space="preserve">Pagina </w:t>
    </w:r>
    <w:r w:rsidR="007C3742" w:rsidRPr="003F5D72">
      <w:rPr>
        <w:rFonts w:ascii="Arial" w:hAnsi="Arial" w:cs="Arial"/>
        <w:sz w:val="16"/>
        <w:szCs w:val="16"/>
      </w:rPr>
      <w:fldChar w:fldCharType="begin"/>
    </w:r>
    <w:r w:rsidR="007C3742" w:rsidRPr="003F5D72">
      <w:rPr>
        <w:rFonts w:ascii="Arial" w:hAnsi="Arial" w:cs="Arial"/>
        <w:sz w:val="16"/>
        <w:szCs w:val="16"/>
      </w:rPr>
      <w:instrText xml:space="preserve"> PAGE  \* MERGEFORMAT </w:instrText>
    </w:r>
    <w:r w:rsidR="007C3742" w:rsidRPr="003F5D72">
      <w:rPr>
        <w:rFonts w:ascii="Arial" w:hAnsi="Arial" w:cs="Arial"/>
        <w:sz w:val="16"/>
        <w:szCs w:val="16"/>
      </w:rPr>
      <w:fldChar w:fldCharType="separate"/>
    </w:r>
    <w:r w:rsidR="007C3742" w:rsidRPr="003F5D72">
      <w:rPr>
        <w:rFonts w:ascii="Arial" w:hAnsi="Arial" w:cs="Arial"/>
        <w:sz w:val="16"/>
        <w:szCs w:val="16"/>
      </w:rPr>
      <w:t>2</w:t>
    </w:r>
    <w:r w:rsidR="007C3742" w:rsidRPr="003F5D72">
      <w:rPr>
        <w:rFonts w:ascii="Arial" w:hAnsi="Arial" w:cs="Arial"/>
        <w:sz w:val="16"/>
        <w:szCs w:val="16"/>
      </w:rPr>
      <w:fldChar w:fldCharType="end"/>
    </w:r>
    <w:r w:rsidR="007C3742" w:rsidRPr="003F5D72">
      <w:rPr>
        <w:rFonts w:ascii="Arial" w:hAnsi="Arial" w:cs="Arial"/>
        <w:sz w:val="16"/>
        <w:szCs w:val="16"/>
      </w:rPr>
      <w:t xml:space="preserve"> van </w:t>
    </w:r>
    <w:r w:rsidR="007C3742" w:rsidRPr="003F5D72">
      <w:rPr>
        <w:rFonts w:ascii="Arial" w:hAnsi="Arial" w:cs="Arial"/>
        <w:sz w:val="16"/>
        <w:szCs w:val="16"/>
      </w:rPr>
      <w:fldChar w:fldCharType="begin"/>
    </w:r>
    <w:r w:rsidR="007C3742" w:rsidRPr="003F5D72">
      <w:rPr>
        <w:rFonts w:ascii="Arial" w:hAnsi="Arial" w:cs="Arial"/>
        <w:sz w:val="16"/>
        <w:szCs w:val="16"/>
      </w:rPr>
      <w:instrText xml:space="preserve"> NUMPAGES  \* MERGEFORMAT </w:instrText>
    </w:r>
    <w:r w:rsidR="007C3742" w:rsidRPr="003F5D72">
      <w:rPr>
        <w:rFonts w:ascii="Arial" w:hAnsi="Arial" w:cs="Arial"/>
        <w:sz w:val="16"/>
        <w:szCs w:val="16"/>
      </w:rPr>
      <w:fldChar w:fldCharType="separate"/>
    </w:r>
    <w:r w:rsidR="007C3742" w:rsidRPr="003F5D72">
      <w:rPr>
        <w:rFonts w:ascii="Arial" w:hAnsi="Arial" w:cs="Arial"/>
        <w:sz w:val="16"/>
        <w:szCs w:val="16"/>
      </w:rPr>
      <w:t>47</w:t>
    </w:r>
    <w:r w:rsidR="007C3742" w:rsidRPr="003F5D72">
      <w:rPr>
        <w:rFonts w:ascii="Arial" w:hAnsi="Arial" w:cs="Arial"/>
        <w:sz w:val="16"/>
        <w:szCs w:val="16"/>
      </w:rPr>
      <w:fldChar w:fldCharType="end"/>
    </w:r>
    <w:bookmarkStart w:id="57" w:name="_Hlk2859812"/>
  </w:p>
  <w:p w14:paraId="76316782" w14:textId="3402AEBE" w:rsidR="007C3742" w:rsidRPr="003F5D72" w:rsidRDefault="007C3742" w:rsidP="008F2C2D">
    <w:pPr>
      <w:pStyle w:val="Voettekst"/>
      <w:rPr>
        <w:rFonts w:ascii="Arial" w:hAnsi="Arial" w:cs="Arial"/>
        <w:sz w:val="16"/>
        <w:szCs w:val="16"/>
      </w:rPr>
    </w:pPr>
    <w:r w:rsidRPr="006F01C7">
      <w:rPr>
        <w:rFonts w:ascii="Arial" w:hAnsi="Arial" w:cs="Arial"/>
        <w:sz w:val="16"/>
        <w:szCs w:val="16"/>
      </w:rPr>
      <w:t xml:space="preserve">Versie </w:t>
    </w:r>
    <w:r w:rsidR="00C07BFA">
      <w:rPr>
        <w:rFonts w:ascii="Arial" w:hAnsi="Arial" w:cs="Arial"/>
        <w:sz w:val="16"/>
        <w:szCs w:val="16"/>
      </w:rPr>
      <w:t>1.0</w:t>
    </w:r>
    <w:bookmarkStart w:id="58" w:name="_GoBack"/>
    <w:bookmarkEnd w:id="58"/>
    <w:r w:rsidRPr="006F01C7">
      <w:rPr>
        <w:rFonts w:ascii="Arial" w:hAnsi="Arial" w:cs="Arial"/>
        <w:sz w:val="16"/>
        <w:szCs w:val="16"/>
      </w:rPr>
      <w:t xml:space="preserve"> / </w:t>
    </w:r>
    <w:bookmarkEnd w:id="56"/>
    <w:bookmarkEnd w:id="57"/>
    <w:r w:rsidR="00CF2B15">
      <w:rPr>
        <w:rFonts w:ascii="Arial" w:hAnsi="Arial" w:cs="Arial"/>
        <w:sz w:val="16"/>
        <w:szCs w:val="16"/>
      </w:rPr>
      <w:t>concept</w:t>
    </w:r>
    <w:r w:rsidRPr="006F01C7">
      <w:rPr>
        <w:rFonts w:ascii="Arial" w:hAnsi="Arial" w:cs="Arial"/>
        <w:sz w:val="16"/>
        <w:szCs w:val="16"/>
      </w:rPr>
      <w:t xml:space="preserve"> tbv aanbesteding </w:t>
    </w:r>
    <w:r>
      <w:tab/>
    </w:r>
  </w:p>
  <w:p w14:paraId="605CDC9D" w14:textId="40D7B252" w:rsidR="007C3742" w:rsidRDefault="007C3742" w:rsidP="006A3923">
    <w:pPr>
      <w:tabs>
        <w:tab w:val="left" w:pos="657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85016" w14:textId="77777777" w:rsidR="00C07BFA" w:rsidRDefault="00C07BF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3D7B2D" w14:textId="77777777" w:rsidR="007C3742" w:rsidRDefault="007C3742">
      <w:r>
        <w:separator/>
      </w:r>
    </w:p>
  </w:footnote>
  <w:footnote w:type="continuationSeparator" w:id="0">
    <w:p w14:paraId="17945A11" w14:textId="77777777" w:rsidR="007C3742" w:rsidRDefault="007C37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2876D" w14:textId="77777777" w:rsidR="007C3742" w:rsidRDefault="00C07BFA">
    <w:pPr>
      <w:pStyle w:val="Koptekst"/>
    </w:pPr>
    <w:r>
      <w:pict w14:anchorId="4D05D4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p w14:paraId="3DC22C47" w14:textId="77777777" w:rsidR="007C3742" w:rsidRDefault="007C3742"/>
  <w:p w14:paraId="5D2964CD" w14:textId="77777777" w:rsidR="007C3742" w:rsidRDefault="007C374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C61DA6" w14:textId="77777777" w:rsidR="00FE0B93" w:rsidRDefault="007C3742" w:rsidP="00FE0B93">
    <w:pPr>
      <w:tabs>
        <w:tab w:val="left" w:pos="5430"/>
        <w:tab w:val="left" w:pos="5985"/>
      </w:tabs>
      <w:rPr>
        <w:b/>
        <w:noProof/>
        <w:color w:val="0070C0"/>
      </w:rPr>
    </w:pPr>
    <w:r w:rsidRPr="00686368">
      <w:rPr>
        <w:b/>
        <w:noProof/>
        <w:color w:val="0070C0"/>
      </w:rPr>
      <w:drawing>
        <wp:anchor distT="0" distB="0" distL="114300" distR="114300" simplePos="0" relativeHeight="251657728" behindDoc="1" locked="0" layoutInCell="0" allowOverlap="1" wp14:anchorId="73A694C0" wp14:editId="58A58980">
          <wp:simplePos x="0" y="0"/>
          <wp:positionH relativeFrom="margin">
            <wp:align>center</wp:align>
          </wp:positionH>
          <wp:positionV relativeFrom="page">
            <wp:posOffset>125730</wp:posOffset>
          </wp:positionV>
          <wp:extent cx="7524750" cy="10658475"/>
          <wp:effectExtent l="0" t="0" r="0" b="0"/>
          <wp:wrapNone/>
          <wp:docPr id="1" name="Afbeelding 1"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sidR="00D513CC" w:rsidRPr="00D513CC">
      <w:rPr>
        <w:b/>
        <w:noProof/>
        <w:color w:val="0070C0"/>
      </w:rPr>
      <w:t>Raamovereenkomst inzake</w:t>
    </w:r>
    <w:r w:rsidRPr="00686368">
      <w:rPr>
        <w:b/>
        <w:noProof/>
        <w:color w:val="0070C0"/>
      </w:rPr>
      <w:t xml:space="preserve"> </w:t>
    </w:r>
    <w:r w:rsidR="00FE0B93" w:rsidRPr="00FE0B93">
      <w:rPr>
        <w:b/>
        <w:noProof/>
        <w:color w:val="0070C0"/>
      </w:rPr>
      <w:t xml:space="preserve">Advies en consultancydiensten m.b.t. </w:t>
    </w:r>
  </w:p>
  <w:p w14:paraId="52AA1365" w14:textId="33D19E2C" w:rsidR="007C3742" w:rsidRPr="00686368" w:rsidRDefault="00726128" w:rsidP="00FE0B93">
    <w:pPr>
      <w:tabs>
        <w:tab w:val="left" w:pos="5430"/>
        <w:tab w:val="left" w:pos="5985"/>
      </w:tabs>
      <w:rPr>
        <w:b/>
      </w:rPr>
    </w:pPr>
    <w:r>
      <w:rPr>
        <w:b/>
        <w:noProof/>
        <w:color w:val="0070C0"/>
      </w:rPr>
      <w:t>simulaties</w:t>
    </w:r>
    <w:r w:rsidR="007C3742" w:rsidRPr="00686368">
      <w:rPr>
        <w:b/>
      </w:rPr>
      <w:tab/>
    </w:r>
  </w:p>
  <w:p w14:paraId="61B6E960" w14:textId="78C5DBD8" w:rsidR="007C3742" w:rsidRDefault="00D079F5" w:rsidP="00D079F5">
    <w:pPr>
      <w:tabs>
        <w:tab w:val="left" w:pos="3105"/>
      </w:tabs>
    </w:pPr>
    <w:r>
      <w:tab/>
    </w:r>
  </w:p>
  <w:p w14:paraId="4123DFFE" w14:textId="77777777" w:rsidR="007C3742" w:rsidRDefault="007C374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E7F91" w14:textId="77777777" w:rsidR="007C3742" w:rsidRDefault="007C3742">
    <w:pPr>
      <w:pStyle w:val="Koptekst"/>
      <w:spacing w:line="280" w:lineRule="atLeast"/>
    </w:pPr>
    <w:r>
      <w:drawing>
        <wp:anchor distT="0" distB="0" distL="114300" distR="114300" simplePos="0" relativeHeight="251656704" behindDoc="1" locked="1" layoutInCell="0" allowOverlap="1" wp14:anchorId="6198E829" wp14:editId="420F65FB">
          <wp:simplePos x="0" y="0"/>
          <wp:positionH relativeFrom="page">
            <wp:posOffset>-66675</wp:posOffset>
          </wp:positionH>
          <wp:positionV relativeFrom="margin">
            <wp:align>center</wp:align>
          </wp:positionV>
          <wp:extent cx="7545705" cy="1067308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3E56357"/>
    <w:multiLevelType w:val="hybridMultilevel"/>
    <w:tmpl w:val="78CEEB4A"/>
    <w:lvl w:ilvl="0" w:tplc="0413000F">
      <w:start w:val="1"/>
      <w:numFmt w:val="decimal"/>
      <w:lvlText w:val="%1."/>
      <w:lvlJc w:val="lef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4"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46E32B9D"/>
    <w:multiLevelType w:val="multilevel"/>
    <w:tmpl w:val="B066D350"/>
    <w:lvl w:ilvl="0">
      <w:start w:val="1"/>
      <w:numFmt w:val="decimal"/>
      <w:pStyle w:val="Kop1"/>
      <w:lvlText w:val="%1"/>
      <w:lvlJc w:val="left"/>
      <w:pPr>
        <w:ind w:left="432" w:hanging="432"/>
      </w:pPr>
      <w:rPr>
        <w:rFonts w:hint="default"/>
      </w:rPr>
    </w:lvl>
    <w:lvl w:ilvl="1">
      <w:start w:val="1"/>
      <w:numFmt w:val="decimal"/>
      <w:pStyle w:val="Kop2"/>
      <w:lvlText w:val="%1.%2"/>
      <w:lvlJc w:val="left"/>
      <w:pPr>
        <w:ind w:left="2560"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6" w15:restartNumberingAfterBreak="0">
    <w:nsid w:val="49E75613"/>
    <w:multiLevelType w:val="hybridMultilevel"/>
    <w:tmpl w:val="9E8E2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75524E7"/>
    <w:multiLevelType w:val="hybridMultilevel"/>
    <w:tmpl w:val="8368D6C0"/>
    <w:lvl w:ilvl="0" w:tplc="04130001">
      <w:start w:val="1"/>
      <w:numFmt w:val="bullet"/>
      <w:lvlText w:val=""/>
      <w:lvlJc w:val="left"/>
      <w:pPr>
        <w:ind w:left="1320" w:hanging="360"/>
      </w:pPr>
      <w:rPr>
        <w:rFonts w:ascii="Symbol" w:hAnsi="Symbol" w:hint="default"/>
      </w:rPr>
    </w:lvl>
    <w:lvl w:ilvl="1" w:tplc="04130003" w:tentative="1">
      <w:start w:val="1"/>
      <w:numFmt w:val="bullet"/>
      <w:lvlText w:val="o"/>
      <w:lvlJc w:val="left"/>
      <w:pPr>
        <w:ind w:left="2040" w:hanging="360"/>
      </w:pPr>
      <w:rPr>
        <w:rFonts w:ascii="Courier New" w:hAnsi="Courier New" w:cs="Courier New"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cs="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cs="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8"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0"/>
  </w:num>
  <w:num w:numId="3">
    <w:abstractNumId w:val="5"/>
  </w:num>
  <w:num w:numId="4">
    <w:abstractNumId w:val="4"/>
  </w:num>
  <w:num w:numId="5">
    <w:abstractNumId w:val="6"/>
  </w:num>
  <w:num w:numId="6">
    <w:abstractNumId w:val="2"/>
  </w:num>
  <w:num w:numId="7">
    <w:abstractNumId w:val="8"/>
  </w:num>
  <w:num w:numId="8">
    <w:abstractNumId w:val="3"/>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195B"/>
    <w:rsid w:val="0001115B"/>
    <w:rsid w:val="000118B5"/>
    <w:rsid w:val="00011FC8"/>
    <w:rsid w:val="00013CDD"/>
    <w:rsid w:val="000157B2"/>
    <w:rsid w:val="00015A74"/>
    <w:rsid w:val="00022206"/>
    <w:rsid w:val="00031B1D"/>
    <w:rsid w:val="000348FE"/>
    <w:rsid w:val="0003775F"/>
    <w:rsid w:val="00041D47"/>
    <w:rsid w:val="00044142"/>
    <w:rsid w:val="0004547A"/>
    <w:rsid w:val="0005022A"/>
    <w:rsid w:val="00051E8A"/>
    <w:rsid w:val="00063B83"/>
    <w:rsid w:val="00065448"/>
    <w:rsid w:val="000662F0"/>
    <w:rsid w:val="00066A7E"/>
    <w:rsid w:val="00070D6C"/>
    <w:rsid w:val="00082BB8"/>
    <w:rsid w:val="00091791"/>
    <w:rsid w:val="000920E4"/>
    <w:rsid w:val="000927A9"/>
    <w:rsid w:val="00092CC0"/>
    <w:rsid w:val="00093955"/>
    <w:rsid w:val="00093D0D"/>
    <w:rsid w:val="00094424"/>
    <w:rsid w:val="000A2598"/>
    <w:rsid w:val="000A3701"/>
    <w:rsid w:val="000B35C1"/>
    <w:rsid w:val="000B7E3B"/>
    <w:rsid w:val="000C39A9"/>
    <w:rsid w:val="000D6523"/>
    <w:rsid w:val="000D6A3A"/>
    <w:rsid w:val="000E0F72"/>
    <w:rsid w:val="000E36CA"/>
    <w:rsid w:val="000E518F"/>
    <w:rsid w:val="000F6FB6"/>
    <w:rsid w:val="00100868"/>
    <w:rsid w:val="00101FBB"/>
    <w:rsid w:val="00106B9C"/>
    <w:rsid w:val="00113252"/>
    <w:rsid w:val="00113BF0"/>
    <w:rsid w:val="001173FD"/>
    <w:rsid w:val="001225A1"/>
    <w:rsid w:val="001248CF"/>
    <w:rsid w:val="00126890"/>
    <w:rsid w:val="001361F1"/>
    <w:rsid w:val="0014343C"/>
    <w:rsid w:val="001436BD"/>
    <w:rsid w:val="00143926"/>
    <w:rsid w:val="00147BD5"/>
    <w:rsid w:val="00147EBA"/>
    <w:rsid w:val="00153070"/>
    <w:rsid w:val="00154D87"/>
    <w:rsid w:val="00155ACF"/>
    <w:rsid w:val="00161BA8"/>
    <w:rsid w:val="00162202"/>
    <w:rsid w:val="00163981"/>
    <w:rsid w:val="0016596D"/>
    <w:rsid w:val="00166F19"/>
    <w:rsid w:val="0017109E"/>
    <w:rsid w:val="0017301B"/>
    <w:rsid w:val="001854C4"/>
    <w:rsid w:val="00187045"/>
    <w:rsid w:val="00191C45"/>
    <w:rsid w:val="001939BB"/>
    <w:rsid w:val="001A324E"/>
    <w:rsid w:val="001A6B52"/>
    <w:rsid w:val="001B22E0"/>
    <w:rsid w:val="001B305E"/>
    <w:rsid w:val="001B64A8"/>
    <w:rsid w:val="001B66A0"/>
    <w:rsid w:val="001B6BF1"/>
    <w:rsid w:val="001C0DA4"/>
    <w:rsid w:val="001C4914"/>
    <w:rsid w:val="001C7C1B"/>
    <w:rsid w:val="001D75EE"/>
    <w:rsid w:val="001E04EE"/>
    <w:rsid w:val="001E2A46"/>
    <w:rsid w:val="001E50A6"/>
    <w:rsid w:val="001E5F68"/>
    <w:rsid w:val="001F0A72"/>
    <w:rsid w:val="001F1D04"/>
    <w:rsid w:val="001F48F5"/>
    <w:rsid w:val="001F5B0B"/>
    <w:rsid w:val="001F7ACE"/>
    <w:rsid w:val="0020063E"/>
    <w:rsid w:val="0020366C"/>
    <w:rsid w:val="002038D4"/>
    <w:rsid w:val="00204F1C"/>
    <w:rsid w:val="002078FE"/>
    <w:rsid w:val="00212A8B"/>
    <w:rsid w:val="00212DB8"/>
    <w:rsid w:val="00216538"/>
    <w:rsid w:val="00217E89"/>
    <w:rsid w:val="00225F34"/>
    <w:rsid w:val="00227337"/>
    <w:rsid w:val="002304FD"/>
    <w:rsid w:val="0023056D"/>
    <w:rsid w:val="00235945"/>
    <w:rsid w:val="00237C52"/>
    <w:rsid w:val="00237F9D"/>
    <w:rsid w:val="00241D41"/>
    <w:rsid w:val="00245FAF"/>
    <w:rsid w:val="002557AF"/>
    <w:rsid w:val="00264005"/>
    <w:rsid w:val="00264F9E"/>
    <w:rsid w:val="00266079"/>
    <w:rsid w:val="0026688B"/>
    <w:rsid w:val="00267D34"/>
    <w:rsid w:val="00272D75"/>
    <w:rsid w:val="00273810"/>
    <w:rsid w:val="0027605C"/>
    <w:rsid w:val="00281AEE"/>
    <w:rsid w:val="00282338"/>
    <w:rsid w:val="00295767"/>
    <w:rsid w:val="002A020F"/>
    <w:rsid w:val="002A0F61"/>
    <w:rsid w:val="002A56B2"/>
    <w:rsid w:val="002A797D"/>
    <w:rsid w:val="002C0965"/>
    <w:rsid w:val="002C2A4C"/>
    <w:rsid w:val="002C5066"/>
    <w:rsid w:val="002D1C56"/>
    <w:rsid w:val="002D711E"/>
    <w:rsid w:val="002D71AC"/>
    <w:rsid w:val="002E2A74"/>
    <w:rsid w:val="002E3575"/>
    <w:rsid w:val="002F3932"/>
    <w:rsid w:val="002F4921"/>
    <w:rsid w:val="002F7C45"/>
    <w:rsid w:val="0030069E"/>
    <w:rsid w:val="00302C1A"/>
    <w:rsid w:val="003074D9"/>
    <w:rsid w:val="0030765C"/>
    <w:rsid w:val="00314BD5"/>
    <w:rsid w:val="003156C0"/>
    <w:rsid w:val="00315D33"/>
    <w:rsid w:val="003212D7"/>
    <w:rsid w:val="00322B0E"/>
    <w:rsid w:val="0032584D"/>
    <w:rsid w:val="00325E4A"/>
    <w:rsid w:val="00327537"/>
    <w:rsid w:val="003323EC"/>
    <w:rsid w:val="0033553E"/>
    <w:rsid w:val="00335829"/>
    <w:rsid w:val="003366C1"/>
    <w:rsid w:val="00337EDF"/>
    <w:rsid w:val="00340577"/>
    <w:rsid w:val="0034195E"/>
    <w:rsid w:val="00341DD3"/>
    <w:rsid w:val="003468D6"/>
    <w:rsid w:val="00346E7E"/>
    <w:rsid w:val="00351351"/>
    <w:rsid w:val="003550F3"/>
    <w:rsid w:val="00356F2B"/>
    <w:rsid w:val="00360E5F"/>
    <w:rsid w:val="00361A90"/>
    <w:rsid w:val="003631ED"/>
    <w:rsid w:val="00376947"/>
    <w:rsid w:val="00377FDE"/>
    <w:rsid w:val="00382D47"/>
    <w:rsid w:val="003A05DE"/>
    <w:rsid w:val="003A60B9"/>
    <w:rsid w:val="003A74A0"/>
    <w:rsid w:val="003C0ADC"/>
    <w:rsid w:val="003C5B30"/>
    <w:rsid w:val="003D4588"/>
    <w:rsid w:val="003D4B9E"/>
    <w:rsid w:val="003E176D"/>
    <w:rsid w:val="003E30DF"/>
    <w:rsid w:val="003F2398"/>
    <w:rsid w:val="003F354E"/>
    <w:rsid w:val="003F40CC"/>
    <w:rsid w:val="003F4DEB"/>
    <w:rsid w:val="003F5D72"/>
    <w:rsid w:val="00402B65"/>
    <w:rsid w:val="00406524"/>
    <w:rsid w:val="00412A6D"/>
    <w:rsid w:val="00414322"/>
    <w:rsid w:val="004146B3"/>
    <w:rsid w:val="00414A8B"/>
    <w:rsid w:val="00416209"/>
    <w:rsid w:val="004168DB"/>
    <w:rsid w:val="00416E44"/>
    <w:rsid w:val="00421964"/>
    <w:rsid w:val="00422733"/>
    <w:rsid w:val="00424D0B"/>
    <w:rsid w:val="00427029"/>
    <w:rsid w:val="0043168D"/>
    <w:rsid w:val="00433376"/>
    <w:rsid w:val="004363F6"/>
    <w:rsid w:val="004375DF"/>
    <w:rsid w:val="0044241B"/>
    <w:rsid w:val="00457F0D"/>
    <w:rsid w:val="00460068"/>
    <w:rsid w:val="0046089D"/>
    <w:rsid w:val="0046234F"/>
    <w:rsid w:val="004669BA"/>
    <w:rsid w:val="00470A9F"/>
    <w:rsid w:val="00482431"/>
    <w:rsid w:val="004828BC"/>
    <w:rsid w:val="0048424C"/>
    <w:rsid w:val="00484EEF"/>
    <w:rsid w:val="00486A6B"/>
    <w:rsid w:val="00487392"/>
    <w:rsid w:val="00490DB2"/>
    <w:rsid w:val="00497756"/>
    <w:rsid w:val="004A67EF"/>
    <w:rsid w:val="004B10B6"/>
    <w:rsid w:val="004B2A03"/>
    <w:rsid w:val="004B3518"/>
    <w:rsid w:val="004B4940"/>
    <w:rsid w:val="004C2234"/>
    <w:rsid w:val="004C5545"/>
    <w:rsid w:val="004C5CC5"/>
    <w:rsid w:val="004D2521"/>
    <w:rsid w:val="004D41C6"/>
    <w:rsid w:val="004D442C"/>
    <w:rsid w:val="004E122C"/>
    <w:rsid w:val="004E455C"/>
    <w:rsid w:val="004E5B2A"/>
    <w:rsid w:val="004E6D87"/>
    <w:rsid w:val="004F3F32"/>
    <w:rsid w:val="004F6E6B"/>
    <w:rsid w:val="005004D7"/>
    <w:rsid w:val="00500F21"/>
    <w:rsid w:val="00501D87"/>
    <w:rsid w:val="00501F23"/>
    <w:rsid w:val="0050330E"/>
    <w:rsid w:val="005038C1"/>
    <w:rsid w:val="005077E1"/>
    <w:rsid w:val="00512C0A"/>
    <w:rsid w:val="00513869"/>
    <w:rsid w:val="00515176"/>
    <w:rsid w:val="005157F3"/>
    <w:rsid w:val="005171BA"/>
    <w:rsid w:val="005231D6"/>
    <w:rsid w:val="00526849"/>
    <w:rsid w:val="00526A4E"/>
    <w:rsid w:val="005303AA"/>
    <w:rsid w:val="00531512"/>
    <w:rsid w:val="00532D1F"/>
    <w:rsid w:val="005356CA"/>
    <w:rsid w:val="00537FF5"/>
    <w:rsid w:val="005465E8"/>
    <w:rsid w:val="00547889"/>
    <w:rsid w:val="00547EF7"/>
    <w:rsid w:val="0056271D"/>
    <w:rsid w:val="00563229"/>
    <w:rsid w:val="005668DA"/>
    <w:rsid w:val="0057367A"/>
    <w:rsid w:val="00575934"/>
    <w:rsid w:val="0058024B"/>
    <w:rsid w:val="00580D2F"/>
    <w:rsid w:val="0058527C"/>
    <w:rsid w:val="0059042E"/>
    <w:rsid w:val="005A08B7"/>
    <w:rsid w:val="005A2697"/>
    <w:rsid w:val="005A54AD"/>
    <w:rsid w:val="005A54F6"/>
    <w:rsid w:val="005A7671"/>
    <w:rsid w:val="005B3278"/>
    <w:rsid w:val="005B4BBC"/>
    <w:rsid w:val="005B5C91"/>
    <w:rsid w:val="005B68AB"/>
    <w:rsid w:val="005C0EB7"/>
    <w:rsid w:val="005C386E"/>
    <w:rsid w:val="005C4A3F"/>
    <w:rsid w:val="005C7BC5"/>
    <w:rsid w:val="005E1D19"/>
    <w:rsid w:val="005E2FB8"/>
    <w:rsid w:val="005F22DE"/>
    <w:rsid w:val="005F3EB0"/>
    <w:rsid w:val="00613C6E"/>
    <w:rsid w:val="00613D1F"/>
    <w:rsid w:val="00620A2F"/>
    <w:rsid w:val="006214FF"/>
    <w:rsid w:val="00623CBA"/>
    <w:rsid w:val="0062780F"/>
    <w:rsid w:val="00632A93"/>
    <w:rsid w:val="00632CB7"/>
    <w:rsid w:val="00635AB7"/>
    <w:rsid w:val="00655388"/>
    <w:rsid w:val="00660875"/>
    <w:rsid w:val="006651DF"/>
    <w:rsid w:val="00666AAF"/>
    <w:rsid w:val="00673838"/>
    <w:rsid w:val="0068071C"/>
    <w:rsid w:val="006808F9"/>
    <w:rsid w:val="00686368"/>
    <w:rsid w:val="00686F83"/>
    <w:rsid w:val="00687E6C"/>
    <w:rsid w:val="006914A6"/>
    <w:rsid w:val="006944ED"/>
    <w:rsid w:val="00697B48"/>
    <w:rsid w:val="00697CBD"/>
    <w:rsid w:val="006A1856"/>
    <w:rsid w:val="006A2352"/>
    <w:rsid w:val="006A2877"/>
    <w:rsid w:val="006A3923"/>
    <w:rsid w:val="006A4481"/>
    <w:rsid w:val="006A6BDB"/>
    <w:rsid w:val="006B0570"/>
    <w:rsid w:val="006B7AB2"/>
    <w:rsid w:val="006D26C5"/>
    <w:rsid w:val="006D36D0"/>
    <w:rsid w:val="006D464B"/>
    <w:rsid w:val="006D5170"/>
    <w:rsid w:val="006E1B07"/>
    <w:rsid w:val="006E4067"/>
    <w:rsid w:val="006E4DCC"/>
    <w:rsid w:val="006E6914"/>
    <w:rsid w:val="006F01C7"/>
    <w:rsid w:val="006F2977"/>
    <w:rsid w:val="006F33BE"/>
    <w:rsid w:val="006F68A7"/>
    <w:rsid w:val="006F75F4"/>
    <w:rsid w:val="006F7AA2"/>
    <w:rsid w:val="00701B44"/>
    <w:rsid w:val="00701CC6"/>
    <w:rsid w:val="0070290A"/>
    <w:rsid w:val="00702C81"/>
    <w:rsid w:val="007046DF"/>
    <w:rsid w:val="00705F10"/>
    <w:rsid w:val="00714490"/>
    <w:rsid w:val="00715477"/>
    <w:rsid w:val="0071548D"/>
    <w:rsid w:val="007157A7"/>
    <w:rsid w:val="00721C42"/>
    <w:rsid w:val="00726128"/>
    <w:rsid w:val="0072743B"/>
    <w:rsid w:val="0073498B"/>
    <w:rsid w:val="00737271"/>
    <w:rsid w:val="00741F84"/>
    <w:rsid w:val="00743043"/>
    <w:rsid w:val="00744AF4"/>
    <w:rsid w:val="0074610F"/>
    <w:rsid w:val="00747D93"/>
    <w:rsid w:val="00750C7C"/>
    <w:rsid w:val="00760FF4"/>
    <w:rsid w:val="007619E9"/>
    <w:rsid w:val="00763FE0"/>
    <w:rsid w:val="00766383"/>
    <w:rsid w:val="0077015A"/>
    <w:rsid w:val="0077041F"/>
    <w:rsid w:val="00770E44"/>
    <w:rsid w:val="00775869"/>
    <w:rsid w:val="0078000A"/>
    <w:rsid w:val="0078374A"/>
    <w:rsid w:val="007865BC"/>
    <w:rsid w:val="0078750E"/>
    <w:rsid w:val="007918E3"/>
    <w:rsid w:val="0079210B"/>
    <w:rsid w:val="00796663"/>
    <w:rsid w:val="007A07EF"/>
    <w:rsid w:val="007A4E0F"/>
    <w:rsid w:val="007B4D19"/>
    <w:rsid w:val="007C0089"/>
    <w:rsid w:val="007C0675"/>
    <w:rsid w:val="007C21FB"/>
    <w:rsid w:val="007C2AAC"/>
    <w:rsid w:val="007C3742"/>
    <w:rsid w:val="007D02A9"/>
    <w:rsid w:val="007D5AE2"/>
    <w:rsid w:val="007D6F03"/>
    <w:rsid w:val="007E1490"/>
    <w:rsid w:val="007E4FD0"/>
    <w:rsid w:val="007E583E"/>
    <w:rsid w:val="007E6633"/>
    <w:rsid w:val="007E6749"/>
    <w:rsid w:val="007E6BFA"/>
    <w:rsid w:val="007F0806"/>
    <w:rsid w:val="007F1949"/>
    <w:rsid w:val="007F3F52"/>
    <w:rsid w:val="007F4A58"/>
    <w:rsid w:val="007F59E4"/>
    <w:rsid w:val="008032DB"/>
    <w:rsid w:val="00803487"/>
    <w:rsid w:val="008050A6"/>
    <w:rsid w:val="008065C1"/>
    <w:rsid w:val="008136D9"/>
    <w:rsid w:val="00820C13"/>
    <w:rsid w:val="008227B5"/>
    <w:rsid w:val="00830364"/>
    <w:rsid w:val="00831AD2"/>
    <w:rsid w:val="008321ED"/>
    <w:rsid w:val="00833C4C"/>
    <w:rsid w:val="008433A4"/>
    <w:rsid w:val="00846FCC"/>
    <w:rsid w:val="008504A9"/>
    <w:rsid w:val="00852AD9"/>
    <w:rsid w:val="00857C30"/>
    <w:rsid w:val="00860BD6"/>
    <w:rsid w:val="00863AAD"/>
    <w:rsid w:val="008645A9"/>
    <w:rsid w:val="00866521"/>
    <w:rsid w:val="008707BD"/>
    <w:rsid w:val="008712F9"/>
    <w:rsid w:val="0087277A"/>
    <w:rsid w:val="00876AAD"/>
    <w:rsid w:val="008779DF"/>
    <w:rsid w:val="00892BD9"/>
    <w:rsid w:val="00896620"/>
    <w:rsid w:val="00897A64"/>
    <w:rsid w:val="00897FC8"/>
    <w:rsid w:val="008A09D1"/>
    <w:rsid w:val="008A3A02"/>
    <w:rsid w:val="008A5CFB"/>
    <w:rsid w:val="008B7728"/>
    <w:rsid w:val="008C18EE"/>
    <w:rsid w:val="008C2AD9"/>
    <w:rsid w:val="008C4B9B"/>
    <w:rsid w:val="008C6DDF"/>
    <w:rsid w:val="008D3B4A"/>
    <w:rsid w:val="008D6BFB"/>
    <w:rsid w:val="008D7BF2"/>
    <w:rsid w:val="008E0356"/>
    <w:rsid w:val="008E2AEB"/>
    <w:rsid w:val="008F0C53"/>
    <w:rsid w:val="008F1945"/>
    <w:rsid w:val="008F2C2D"/>
    <w:rsid w:val="008F5E80"/>
    <w:rsid w:val="008F6ED5"/>
    <w:rsid w:val="00901A71"/>
    <w:rsid w:val="00902095"/>
    <w:rsid w:val="00904B64"/>
    <w:rsid w:val="00907A9C"/>
    <w:rsid w:val="00910234"/>
    <w:rsid w:val="00910760"/>
    <w:rsid w:val="009347BF"/>
    <w:rsid w:val="00943986"/>
    <w:rsid w:val="009462F6"/>
    <w:rsid w:val="00946D44"/>
    <w:rsid w:val="00947562"/>
    <w:rsid w:val="00952BCC"/>
    <w:rsid w:val="00955593"/>
    <w:rsid w:val="0096035E"/>
    <w:rsid w:val="0096328B"/>
    <w:rsid w:val="00964C7E"/>
    <w:rsid w:val="0096633E"/>
    <w:rsid w:val="009716FE"/>
    <w:rsid w:val="00971AA7"/>
    <w:rsid w:val="00971C93"/>
    <w:rsid w:val="009752FE"/>
    <w:rsid w:val="00975621"/>
    <w:rsid w:val="00985940"/>
    <w:rsid w:val="00992F9A"/>
    <w:rsid w:val="009A0485"/>
    <w:rsid w:val="009A4444"/>
    <w:rsid w:val="009A6937"/>
    <w:rsid w:val="009A6AB6"/>
    <w:rsid w:val="009B3235"/>
    <w:rsid w:val="009B503A"/>
    <w:rsid w:val="009B72D8"/>
    <w:rsid w:val="009C2488"/>
    <w:rsid w:val="009C4629"/>
    <w:rsid w:val="009C47AD"/>
    <w:rsid w:val="009C5D34"/>
    <w:rsid w:val="009C76E7"/>
    <w:rsid w:val="009D1847"/>
    <w:rsid w:val="009D56E2"/>
    <w:rsid w:val="009D5E23"/>
    <w:rsid w:val="009D7DCB"/>
    <w:rsid w:val="009E095B"/>
    <w:rsid w:val="009E3256"/>
    <w:rsid w:val="009F7A3A"/>
    <w:rsid w:val="00A076F6"/>
    <w:rsid w:val="00A15461"/>
    <w:rsid w:val="00A15FC8"/>
    <w:rsid w:val="00A160E2"/>
    <w:rsid w:val="00A26794"/>
    <w:rsid w:val="00A275F1"/>
    <w:rsid w:val="00A34724"/>
    <w:rsid w:val="00A40064"/>
    <w:rsid w:val="00A4164A"/>
    <w:rsid w:val="00A43786"/>
    <w:rsid w:val="00A4590A"/>
    <w:rsid w:val="00A50287"/>
    <w:rsid w:val="00A514E3"/>
    <w:rsid w:val="00A54ECA"/>
    <w:rsid w:val="00A65D43"/>
    <w:rsid w:val="00A6602D"/>
    <w:rsid w:val="00A7091A"/>
    <w:rsid w:val="00A7141D"/>
    <w:rsid w:val="00A72942"/>
    <w:rsid w:val="00A76870"/>
    <w:rsid w:val="00A81701"/>
    <w:rsid w:val="00A817F0"/>
    <w:rsid w:val="00A82FE7"/>
    <w:rsid w:val="00A83563"/>
    <w:rsid w:val="00A85429"/>
    <w:rsid w:val="00A869B4"/>
    <w:rsid w:val="00A86DAE"/>
    <w:rsid w:val="00A93505"/>
    <w:rsid w:val="00A95475"/>
    <w:rsid w:val="00AA2BD9"/>
    <w:rsid w:val="00AB19E2"/>
    <w:rsid w:val="00AB415C"/>
    <w:rsid w:val="00AB430E"/>
    <w:rsid w:val="00AC28F7"/>
    <w:rsid w:val="00AC4BD6"/>
    <w:rsid w:val="00AC5AE2"/>
    <w:rsid w:val="00AC6F9F"/>
    <w:rsid w:val="00AE3719"/>
    <w:rsid w:val="00AE408F"/>
    <w:rsid w:val="00AE449B"/>
    <w:rsid w:val="00AE48FA"/>
    <w:rsid w:val="00AF4024"/>
    <w:rsid w:val="00AF4BFA"/>
    <w:rsid w:val="00AF6894"/>
    <w:rsid w:val="00B00091"/>
    <w:rsid w:val="00B009B3"/>
    <w:rsid w:val="00B00F3E"/>
    <w:rsid w:val="00B02627"/>
    <w:rsid w:val="00B03655"/>
    <w:rsid w:val="00B147EE"/>
    <w:rsid w:val="00B17DC7"/>
    <w:rsid w:val="00B244E5"/>
    <w:rsid w:val="00B24C09"/>
    <w:rsid w:val="00B341D0"/>
    <w:rsid w:val="00B3538E"/>
    <w:rsid w:val="00B359F7"/>
    <w:rsid w:val="00B430B6"/>
    <w:rsid w:val="00B459B4"/>
    <w:rsid w:val="00B50504"/>
    <w:rsid w:val="00B52AE4"/>
    <w:rsid w:val="00B53F5D"/>
    <w:rsid w:val="00B55573"/>
    <w:rsid w:val="00B63CBB"/>
    <w:rsid w:val="00B67284"/>
    <w:rsid w:val="00B73E84"/>
    <w:rsid w:val="00B76175"/>
    <w:rsid w:val="00B84355"/>
    <w:rsid w:val="00B86578"/>
    <w:rsid w:val="00B86882"/>
    <w:rsid w:val="00B91342"/>
    <w:rsid w:val="00BA0DCB"/>
    <w:rsid w:val="00BA3C58"/>
    <w:rsid w:val="00BA52C7"/>
    <w:rsid w:val="00BB3135"/>
    <w:rsid w:val="00BB4AB5"/>
    <w:rsid w:val="00BC0C66"/>
    <w:rsid w:val="00BC6033"/>
    <w:rsid w:val="00BD2569"/>
    <w:rsid w:val="00BD2921"/>
    <w:rsid w:val="00BD7BDA"/>
    <w:rsid w:val="00BE1942"/>
    <w:rsid w:val="00BE2D11"/>
    <w:rsid w:val="00BE487D"/>
    <w:rsid w:val="00BE5245"/>
    <w:rsid w:val="00BE657F"/>
    <w:rsid w:val="00BF08EF"/>
    <w:rsid w:val="00BF1D37"/>
    <w:rsid w:val="00BF358A"/>
    <w:rsid w:val="00BF56D4"/>
    <w:rsid w:val="00C0032C"/>
    <w:rsid w:val="00C00516"/>
    <w:rsid w:val="00C0068C"/>
    <w:rsid w:val="00C020E9"/>
    <w:rsid w:val="00C047C5"/>
    <w:rsid w:val="00C07BFA"/>
    <w:rsid w:val="00C1116A"/>
    <w:rsid w:val="00C136ED"/>
    <w:rsid w:val="00C15E50"/>
    <w:rsid w:val="00C30341"/>
    <w:rsid w:val="00C320CD"/>
    <w:rsid w:val="00C3387C"/>
    <w:rsid w:val="00C426AA"/>
    <w:rsid w:val="00C42E85"/>
    <w:rsid w:val="00C45A69"/>
    <w:rsid w:val="00C50596"/>
    <w:rsid w:val="00C516FA"/>
    <w:rsid w:val="00C54068"/>
    <w:rsid w:val="00C55A61"/>
    <w:rsid w:val="00C5719B"/>
    <w:rsid w:val="00C57E7E"/>
    <w:rsid w:val="00C61C65"/>
    <w:rsid w:val="00C63657"/>
    <w:rsid w:val="00C6457F"/>
    <w:rsid w:val="00C66762"/>
    <w:rsid w:val="00C70926"/>
    <w:rsid w:val="00C80864"/>
    <w:rsid w:val="00C81B3D"/>
    <w:rsid w:val="00C85C9D"/>
    <w:rsid w:val="00C917F0"/>
    <w:rsid w:val="00C92F7B"/>
    <w:rsid w:val="00C967D1"/>
    <w:rsid w:val="00C976FE"/>
    <w:rsid w:val="00CA0578"/>
    <w:rsid w:val="00CA22E1"/>
    <w:rsid w:val="00CA301F"/>
    <w:rsid w:val="00CB2F67"/>
    <w:rsid w:val="00CB4A77"/>
    <w:rsid w:val="00CB5BA5"/>
    <w:rsid w:val="00CC24CE"/>
    <w:rsid w:val="00CC39EB"/>
    <w:rsid w:val="00CC655D"/>
    <w:rsid w:val="00CC7585"/>
    <w:rsid w:val="00CC78D5"/>
    <w:rsid w:val="00CC7E31"/>
    <w:rsid w:val="00CD03B9"/>
    <w:rsid w:val="00CD10FF"/>
    <w:rsid w:val="00CD3480"/>
    <w:rsid w:val="00CD5EEE"/>
    <w:rsid w:val="00CE28D9"/>
    <w:rsid w:val="00CF2443"/>
    <w:rsid w:val="00CF2B15"/>
    <w:rsid w:val="00CF7DD8"/>
    <w:rsid w:val="00D048D6"/>
    <w:rsid w:val="00D05A0E"/>
    <w:rsid w:val="00D079F5"/>
    <w:rsid w:val="00D107DC"/>
    <w:rsid w:val="00D139B5"/>
    <w:rsid w:val="00D2051B"/>
    <w:rsid w:val="00D2737D"/>
    <w:rsid w:val="00D274E0"/>
    <w:rsid w:val="00D277AE"/>
    <w:rsid w:val="00D3028D"/>
    <w:rsid w:val="00D3039A"/>
    <w:rsid w:val="00D35F7C"/>
    <w:rsid w:val="00D365E6"/>
    <w:rsid w:val="00D366F6"/>
    <w:rsid w:val="00D40BE1"/>
    <w:rsid w:val="00D43C2B"/>
    <w:rsid w:val="00D513CC"/>
    <w:rsid w:val="00D57B2F"/>
    <w:rsid w:val="00D62A13"/>
    <w:rsid w:val="00D6428C"/>
    <w:rsid w:val="00D64C22"/>
    <w:rsid w:val="00D67BC4"/>
    <w:rsid w:val="00D724F9"/>
    <w:rsid w:val="00D72D7F"/>
    <w:rsid w:val="00D77770"/>
    <w:rsid w:val="00D822D2"/>
    <w:rsid w:val="00D829FE"/>
    <w:rsid w:val="00D85F4A"/>
    <w:rsid w:val="00D86A53"/>
    <w:rsid w:val="00D87B35"/>
    <w:rsid w:val="00D87F3E"/>
    <w:rsid w:val="00D9079E"/>
    <w:rsid w:val="00D96F4B"/>
    <w:rsid w:val="00DA107A"/>
    <w:rsid w:val="00DA3FBE"/>
    <w:rsid w:val="00DA5309"/>
    <w:rsid w:val="00DB43D6"/>
    <w:rsid w:val="00DB4A67"/>
    <w:rsid w:val="00DB4CDF"/>
    <w:rsid w:val="00DB5ED6"/>
    <w:rsid w:val="00DB668E"/>
    <w:rsid w:val="00DB7229"/>
    <w:rsid w:val="00DC79B2"/>
    <w:rsid w:val="00DD1446"/>
    <w:rsid w:val="00DD6349"/>
    <w:rsid w:val="00DE56BE"/>
    <w:rsid w:val="00DE6371"/>
    <w:rsid w:val="00DE7A46"/>
    <w:rsid w:val="00DF0E34"/>
    <w:rsid w:val="00DF1476"/>
    <w:rsid w:val="00DF2428"/>
    <w:rsid w:val="00DF3A93"/>
    <w:rsid w:val="00E01E46"/>
    <w:rsid w:val="00E02BC8"/>
    <w:rsid w:val="00E05F4B"/>
    <w:rsid w:val="00E12B07"/>
    <w:rsid w:val="00E17EF8"/>
    <w:rsid w:val="00E2068B"/>
    <w:rsid w:val="00E23EF5"/>
    <w:rsid w:val="00E27D45"/>
    <w:rsid w:val="00E31363"/>
    <w:rsid w:val="00E334B2"/>
    <w:rsid w:val="00E4019D"/>
    <w:rsid w:val="00E41C4C"/>
    <w:rsid w:val="00E428B4"/>
    <w:rsid w:val="00E460D1"/>
    <w:rsid w:val="00E511EE"/>
    <w:rsid w:val="00E528D5"/>
    <w:rsid w:val="00E642FE"/>
    <w:rsid w:val="00E67B9F"/>
    <w:rsid w:val="00E7005D"/>
    <w:rsid w:val="00E70F4D"/>
    <w:rsid w:val="00E72336"/>
    <w:rsid w:val="00E7514E"/>
    <w:rsid w:val="00E7683F"/>
    <w:rsid w:val="00E77378"/>
    <w:rsid w:val="00E805C9"/>
    <w:rsid w:val="00E82F09"/>
    <w:rsid w:val="00E946D8"/>
    <w:rsid w:val="00E947C7"/>
    <w:rsid w:val="00E954EF"/>
    <w:rsid w:val="00E978FD"/>
    <w:rsid w:val="00EA1C5C"/>
    <w:rsid w:val="00EA27A6"/>
    <w:rsid w:val="00EA3CB7"/>
    <w:rsid w:val="00EA5CC9"/>
    <w:rsid w:val="00EB264B"/>
    <w:rsid w:val="00EB28D4"/>
    <w:rsid w:val="00EB5446"/>
    <w:rsid w:val="00EC1D04"/>
    <w:rsid w:val="00ED4A45"/>
    <w:rsid w:val="00ED5C32"/>
    <w:rsid w:val="00ED6CBF"/>
    <w:rsid w:val="00EE2688"/>
    <w:rsid w:val="00EE2FB9"/>
    <w:rsid w:val="00EF390E"/>
    <w:rsid w:val="00EF6E13"/>
    <w:rsid w:val="00F0028A"/>
    <w:rsid w:val="00F01D18"/>
    <w:rsid w:val="00F0435A"/>
    <w:rsid w:val="00F04EEB"/>
    <w:rsid w:val="00F125EE"/>
    <w:rsid w:val="00F12C72"/>
    <w:rsid w:val="00F161F4"/>
    <w:rsid w:val="00F168FC"/>
    <w:rsid w:val="00F20DD0"/>
    <w:rsid w:val="00F21962"/>
    <w:rsid w:val="00F23001"/>
    <w:rsid w:val="00F232F4"/>
    <w:rsid w:val="00F233D1"/>
    <w:rsid w:val="00F23C41"/>
    <w:rsid w:val="00F356A4"/>
    <w:rsid w:val="00F35958"/>
    <w:rsid w:val="00F36AA7"/>
    <w:rsid w:val="00F41C0D"/>
    <w:rsid w:val="00F533F2"/>
    <w:rsid w:val="00F538FE"/>
    <w:rsid w:val="00F57FDA"/>
    <w:rsid w:val="00F60419"/>
    <w:rsid w:val="00F81627"/>
    <w:rsid w:val="00F848C9"/>
    <w:rsid w:val="00F875EB"/>
    <w:rsid w:val="00F87DE2"/>
    <w:rsid w:val="00F9327C"/>
    <w:rsid w:val="00F96282"/>
    <w:rsid w:val="00FB3941"/>
    <w:rsid w:val="00FC1168"/>
    <w:rsid w:val="00FC75C4"/>
    <w:rsid w:val="00FD0FBB"/>
    <w:rsid w:val="00FD34E8"/>
    <w:rsid w:val="00FD4445"/>
    <w:rsid w:val="00FD5B19"/>
    <w:rsid w:val="00FE0B93"/>
    <w:rsid w:val="00FE1A1D"/>
    <w:rsid w:val="00FE36F4"/>
    <w:rsid w:val="00FE3A16"/>
    <w:rsid w:val="00FF25CB"/>
    <w:rsid w:val="00FF5C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50E95A11"/>
  <w15:chartTrackingRefBased/>
  <w15:docId w15:val="{F7804EC6-99C3-43DB-83F3-CD7764218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link w:val="Kop1Char"/>
    <w:qFormat/>
    <w:rsid w:val="001F0A72"/>
    <w:pPr>
      <w:keepNext/>
      <w:numPr>
        <w:numId w:val="3"/>
      </w:numPr>
      <w:spacing w:after="280" w:line="480" w:lineRule="atLeast"/>
      <w:outlineLvl w:val="0"/>
    </w:pPr>
    <w:rPr>
      <w:rFonts w:ascii="Arial Rounded MT Bold" w:hAnsi="Arial Rounded MT Bold"/>
      <w:color w:val="006EB9"/>
      <w:kern w:val="32"/>
      <w:sz w:val="28"/>
      <w:szCs w:val="28"/>
    </w:rPr>
  </w:style>
  <w:style w:type="paragraph" w:styleId="Kop2">
    <w:name w:val="heading 2"/>
    <w:basedOn w:val="Standaard"/>
    <w:next w:val="Standaard"/>
    <w:link w:val="Kop2Char"/>
    <w:qFormat/>
    <w:rsid w:val="0003775F"/>
    <w:pPr>
      <w:keepNext/>
      <w:keepLines/>
      <w:numPr>
        <w:ilvl w:val="1"/>
        <w:numId w:val="3"/>
      </w:numPr>
      <w:spacing w:before="480" w:after="120" w:line="276" w:lineRule="auto"/>
      <w:jc w:val="both"/>
      <w:outlineLvl w:val="1"/>
    </w:pPr>
    <w:rPr>
      <w:rFonts w:cs="Arial"/>
      <w:b/>
      <w:color w:val="006EB9"/>
    </w:rPr>
  </w:style>
  <w:style w:type="paragraph" w:styleId="Kop3">
    <w:name w:val="heading 3"/>
    <w:basedOn w:val="Standaard"/>
    <w:next w:val="Standaard"/>
    <w:link w:val="Kop3Char"/>
    <w:qFormat/>
    <w:rsid w:val="00C45A69"/>
    <w:pPr>
      <w:keepNext/>
      <w:keepLines/>
      <w:numPr>
        <w:ilvl w:val="2"/>
        <w:numId w:val="3"/>
      </w:numPr>
      <w:spacing w:before="360"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numPr>
        <w:ilvl w:val="3"/>
        <w:numId w:val="3"/>
      </w:numPr>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numPr>
        <w:ilvl w:val="4"/>
        <w:numId w:val="3"/>
      </w:numPr>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02095"/>
    <w:pPr>
      <w:keepNext/>
      <w:keepLines/>
      <w:numPr>
        <w:ilvl w:val="5"/>
        <w:numId w:val="3"/>
      </w:numPr>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02095"/>
    <w:pPr>
      <w:keepNext/>
      <w:keepLines/>
      <w:numPr>
        <w:ilvl w:val="6"/>
        <w:numId w:val="3"/>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02095"/>
    <w:pPr>
      <w:keepNext/>
      <w:keepLines/>
      <w:numPr>
        <w:ilvl w:val="7"/>
        <w:numId w:val="3"/>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902095"/>
    <w:pPr>
      <w:keepNext/>
      <w:keepLines/>
      <w:numPr>
        <w:ilvl w:val="8"/>
        <w:numId w:val="3"/>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spacing w:line="160" w:lineRule="atLeast"/>
    </w:pPr>
    <w:rPr>
      <w:noProof/>
      <w:sz w:val="16"/>
    </w:rPr>
  </w:style>
  <w:style w:type="paragraph" w:styleId="Voettekst">
    <w:name w:val="footer"/>
    <w:basedOn w:val="Standaard"/>
    <w:link w:val="VoettekstChar"/>
    <w:uiPriority w:val="99"/>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187045"/>
    <w:pPr>
      <w:tabs>
        <w:tab w:val="left" w:pos="567"/>
        <w:tab w:val="right" w:leader="dot" w:pos="8902"/>
      </w:tabs>
      <w:spacing w:before="280"/>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6E4067"/>
    <w:pPr>
      <w:tabs>
        <w:tab w:val="left" w:pos="567"/>
        <w:tab w:val="right" w:leader="dot" w:pos="8902"/>
      </w:tabs>
    </w:pPr>
    <w:rPr>
      <w:rFonts w:ascii="Arial Narrow" w:hAnsi="Arial Narrow"/>
      <w:b/>
      <w:sz w:val="22"/>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ind w:left="765" w:hanging="198"/>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uiPriority w:val="5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rsid w:val="001F0A72"/>
    <w:rPr>
      <w:rFonts w:ascii="Arial Rounded MT Bold" w:hAnsi="Arial Rounded MT Bold"/>
      <w:color w:val="006EB9"/>
      <w:kern w:val="32"/>
      <w:sz w:val="28"/>
      <w:szCs w:val="28"/>
    </w:rPr>
  </w:style>
  <w:style w:type="character" w:customStyle="1" w:styleId="Kop2Char">
    <w:name w:val="Kop 2 Char"/>
    <w:basedOn w:val="Standaardalinea-lettertype"/>
    <w:link w:val="Kop2"/>
    <w:rsid w:val="0003775F"/>
    <w:rPr>
      <w:rFonts w:ascii="Arial" w:hAnsi="Arial" w:cs="Arial"/>
      <w:b/>
      <w:color w:val="006EB9"/>
    </w:rPr>
  </w:style>
  <w:style w:type="character" w:customStyle="1" w:styleId="Kop3Char">
    <w:name w:val="Kop 3 Char"/>
    <w:basedOn w:val="Standaardalinea-lettertype"/>
    <w:link w:val="Kop3"/>
    <w:rsid w:val="00C45A69"/>
    <w:rPr>
      <w:rFonts w:ascii="Arial" w:hAnsi="Arial" w:cs="Arial"/>
      <w:i/>
      <w:color w:val="548DD4"/>
    </w:rPr>
  </w:style>
  <w:style w:type="paragraph" w:styleId="Lijstalinea">
    <w:name w:val="List Paragraph"/>
    <w:aliases w:val="Opsomblokjes en substreepjes"/>
    <w:basedOn w:val="Standaard"/>
    <w:link w:val="LijstalineaChar"/>
    <w:uiPriority w:val="34"/>
    <w:qFormat/>
    <w:rsid w:val="00902095"/>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02095"/>
    <w:rPr>
      <w:color w:val="0563C1" w:themeColor="hyperlink"/>
      <w:u w:val="single"/>
    </w:rPr>
  </w:style>
  <w:style w:type="paragraph" w:styleId="Tekstopmerking">
    <w:name w:val="annotation text"/>
    <w:basedOn w:val="Standaard"/>
    <w:link w:val="TekstopmerkingChar"/>
    <w:uiPriority w:val="99"/>
    <w:unhideWhenUsed/>
    <w:rsid w:val="00902095"/>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rsid w:val="00902095"/>
    <w:rPr>
      <w:rFonts w:asciiTheme="minorHAnsi" w:eastAsiaTheme="minorHAnsi" w:hAnsiTheme="minorHAnsi" w:cstheme="minorBidi"/>
      <w:lang w:eastAsia="en-US"/>
    </w:rPr>
  </w:style>
  <w:style w:type="character" w:styleId="Verwijzingopmerking">
    <w:name w:val="annotation reference"/>
    <w:basedOn w:val="Standaardalinea-lettertype"/>
    <w:uiPriority w:val="99"/>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902095"/>
    <w:rPr>
      <w:b/>
      <w:bCs/>
    </w:rPr>
  </w:style>
  <w:style w:type="character" w:customStyle="1" w:styleId="OnderwerpvanopmerkingChar">
    <w:name w:val="Onderwerp van opmerking Char"/>
    <w:basedOn w:val="TekstopmerkingChar"/>
    <w:link w:val="Onderwerpvanopmerking"/>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blokjes en substreepjes Char"/>
    <w:link w:val="Lijstalinea"/>
    <w:uiPriority w:val="34"/>
    <w:rsid w:val="00902095"/>
    <w:rPr>
      <w:rFonts w:asciiTheme="minorHAnsi" w:eastAsiaTheme="minorHAnsi" w:hAnsiTheme="minorHAnsi" w:cstheme="minorBidi"/>
      <w:sz w:val="22"/>
      <w:szCs w:val="22"/>
      <w:lang w:eastAsia="en-US"/>
    </w:rPr>
  </w:style>
  <w:style w:type="paragraph" w:customStyle="1" w:styleId="Default">
    <w:name w:val="Default"/>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character" w:styleId="Onopgelostemelding">
    <w:name w:val="Unresolved Mention"/>
    <w:basedOn w:val="Standaardalinea-lettertype"/>
    <w:uiPriority w:val="99"/>
    <w:semiHidden/>
    <w:unhideWhenUsed/>
    <w:rsid w:val="005038C1"/>
    <w:rPr>
      <w:color w:val="605E5C"/>
      <w:shd w:val="clear" w:color="auto" w:fill="E1DFDD"/>
    </w:rPr>
  </w:style>
  <w:style w:type="paragraph" w:styleId="Voetnoottekst">
    <w:name w:val="footnote text"/>
    <w:basedOn w:val="Standaard"/>
    <w:link w:val="VoetnoottekstChar"/>
    <w:rsid w:val="00820C13"/>
    <w:pPr>
      <w:spacing w:line="240" w:lineRule="auto"/>
    </w:pPr>
  </w:style>
  <w:style w:type="character" w:customStyle="1" w:styleId="VoetnoottekstChar">
    <w:name w:val="Voetnoottekst Char"/>
    <w:basedOn w:val="Standaardalinea-lettertype"/>
    <w:link w:val="Voetnoottekst"/>
    <w:rsid w:val="00820C13"/>
    <w:rPr>
      <w:rFonts w:ascii="Arial" w:hAnsi="Arial"/>
    </w:rPr>
  </w:style>
  <w:style w:type="character" w:styleId="Voetnootmarkering">
    <w:name w:val="footnote reference"/>
    <w:basedOn w:val="Standaardalinea-lettertype"/>
    <w:rsid w:val="00820C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464128999">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rediteuren@gvb.n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leo.snel@gvb.n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om.teijsse@gvb.n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Rappor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533E5CF392FF144A4960784791BF0C8" ma:contentTypeVersion="4" ma:contentTypeDescription="Een nieuw document maken." ma:contentTypeScope="" ma:versionID="c15637905339786f74037172efae5a43">
  <xsd:schema xmlns:xsd="http://www.w3.org/2001/XMLSchema" xmlns:xs="http://www.w3.org/2001/XMLSchema" xmlns:p="http://schemas.microsoft.com/office/2006/metadata/properties" xmlns:ns2="cd981784-7dd2-4175-9cb8-9d8549712172" xmlns:ns3="f7d47bb3-611e-4bc9-8857-f7d8b5c14746" targetNamespace="http://schemas.microsoft.com/office/2006/metadata/properties" ma:root="true" ma:fieldsID="c36f10d3ef4264c6e8f8aea196d17c9c" ns2:_="" ns3:_="">
    <xsd:import namespace="cd981784-7dd2-4175-9cb8-9d8549712172"/>
    <xsd:import namespace="f7d47bb3-611e-4bc9-8857-f7d8b5c147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981784-7dd2-4175-9cb8-9d854971217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d47bb3-611e-4bc9-8857-f7d8b5c147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E26E38-92D0-480A-A653-BD60AF75293C}">
  <ds:schemaRefs>
    <ds:schemaRef ds:uri="http://purl.org/dc/dcmitype/"/>
    <ds:schemaRef ds:uri="http://schemas.microsoft.com/office/2006/documentManagement/types"/>
    <ds:schemaRef ds:uri="c54ed231-6687-4b38-8a42-a3eb395c4873"/>
    <ds:schemaRef ds:uri="http://purl.org/dc/elements/1.1/"/>
    <ds:schemaRef ds:uri="http://www.w3.org/XML/1998/namespace"/>
    <ds:schemaRef ds:uri="http://schemas.microsoft.com/office/2006/metadata/properties"/>
    <ds:schemaRef ds:uri="http://purl.org/dc/terms/"/>
    <ds:schemaRef ds:uri="33d02a5c-a2e8-4fc0-9f6c-7b5f698a1f05"/>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31E21252-4889-41F0-A8E3-BF2569531655}">
  <ds:schemaRefs>
    <ds:schemaRef ds:uri="http://schemas.microsoft.com/sharepoint/v3/contenttype/forms"/>
  </ds:schemaRefs>
</ds:datastoreItem>
</file>

<file path=customXml/itemProps3.xml><?xml version="1.0" encoding="utf-8"?>
<ds:datastoreItem xmlns:ds="http://schemas.openxmlformats.org/officeDocument/2006/customXml" ds:itemID="{D081E893-C121-41B2-8C5C-BB34C4A262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981784-7dd2-4175-9cb8-9d8549712172"/>
    <ds:schemaRef ds:uri="f7d47bb3-611e-4bc9-8857-f7d8b5c147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89E29A-E2B4-4A98-8717-7C359C12B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46</TotalTime>
  <Pages>13</Pages>
  <Words>3153</Words>
  <Characters>19847</Characters>
  <Application>Microsoft Office Word</Application>
  <DocSecurity>0</DocSecurity>
  <Lines>165</Lines>
  <Paragraphs>45</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bmRapportTitel</vt:lpstr>
      <vt:lpstr>bmRapportTitel</vt:lpstr>
      <vt:lpstr>Voorbeeld kop 1</vt:lpstr>
      <vt:lpstr>    Voorbeeld Kop 2</vt:lpstr>
      <vt:lpstr>        Voorbeeld kop3</vt:lpstr>
    </vt:vector>
  </TitlesOfParts>
  <Company>Symeko Datasystems bv</Company>
  <LinksUpToDate>false</LinksUpToDate>
  <CharactersWithSpaces>22955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jurjens</dc:creator>
  <cp:keywords/>
  <dc:description/>
  <cp:lastModifiedBy>Teijsse, Tom</cp:lastModifiedBy>
  <cp:revision>13</cp:revision>
  <cp:lastPrinted>2020-10-27T15:40:00Z</cp:lastPrinted>
  <dcterms:created xsi:type="dcterms:W3CDTF">2022-08-18T11:33:00Z</dcterms:created>
  <dcterms:modified xsi:type="dcterms:W3CDTF">2022-09-02T12:14:00Z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0x0101004533E5CF392FF144A4960784791BF0C8</vt:lpwstr>
  </property>
</Properties>
</file>