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9DCED" w14:textId="77777777" w:rsidR="006F01C7" w:rsidRDefault="006F01C7" w:rsidP="00500F21"/>
    <w:p w14:paraId="1BC4629C" w14:textId="77777777" w:rsidR="006F01C7" w:rsidRDefault="006F01C7" w:rsidP="00500F21"/>
    <w:p w14:paraId="3D626EEE" w14:textId="77777777" w:rsidR="006F01C7" w:rsidRDefault="006F01C7" w:rsidP="00500F21"/>
    <w:p w14:paraId="1CC6650E" w14:textId="77777777" w:rsidR="006F01C7" w:rsidRDefault="006F01C7" w:rsidP="00500F21"/>
    <w:p w14:paraId="0F9C1268" w14:textId="77777777" w:rsidR="006F01C7" w:rsidRDefault="006F01C7" w:rsidP="00500F21"/>
    <w:p w14:paraId="1174833B" w14:textId="77777777" w:rsidR="006F01C7" w:rsidRDefault="006F01C7" w:rsidP="00500F21"/>
    <w:p w14:paraId="1B51B214" w14:textId="77777777" w:rsidR="006F01C7" w:rsidRDefault="006F01C7" w:rsidP="00500F21"/>
    <w:p w14:paraId="55AF7881" w14:textId="77777777" w:rsidR="006F01C7" w:rsidRDefault="006F01C7" w:rsidP="00500F21"/>
    <w:p w14:paraId="19DE187A" w14:textId="77777777" w:rsidR="006F01C7" w:rsidRDefault="006F01C7" w:rsidP="00500F21"/>
    <w:p w14:paraId="3D4EB037" w14:textId="77777777" w:rsidR="006F01C7" w:rsidRDefault="006F01C7" w:rsidP="00500F21"/>
    <w:p w14:paraId="1B17F612" w14:textId="77777777" w:rsidR="006F01C7" w:rsidRDefault="006F01C7" w:rsidP="00500F21"/>
    <w:p w14:paraId="3EA3E162" w14:textId="0ECAF4A4"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5A22575">
                <wp:simplePos x="0" y="0"/>
                <wp:positionH relativeFrom="column">
                  <wp:posOffset>1461770</wp:posOffset>
                </wp:positionH>
                <wp:positionV relativeFrom="paragraph">
                  <wp:posOffset>2974341</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0BB5C18D" w:rsidR="007C3742" w:rsidRPr="007C3742" w:rsidRDefault="00F168AB" w:rsidP="007C3742">
                                  <w:pPr>
                                    <w:rPr>
                                      <w:rFonts w:ascii="Arial Rounded MT Bold" w:hAnsi="Arial Rounded MT Bold"/>
                                      <w:color w:val="FFFFFF"/>
                                      <w:sz w:val="36"/>
                                      <w:szCs w:val="36"/>
                                    </w:rPr>
                                  </w:pPr>
                                  <w:bookmarkStart w:id="0" w:name="_Hlk54707970"/>
                                  <w:r w:rsidRPr="00F168AB">
                                    <w:rPr>
                                      <w:rFonts w:ascii="Arial Rounded MT Bold" w:hAnsi="Arial Rounded MT Bold"/>
                                      <w:color w:val="FFFFFF"/>
                                      <w:sz w:val="36"/>
                                      <w:szCs w:val="36"/>
                                    </w:rPr>
                                    <w:t>Programma van Eisen en Wensen</w:t>
                                  </w:r>
                                  <w:r>
                                    <w:rPr>
                                      <w:rFonts w:ascii="Arial Rounded MT Bold" w:hAnsi="Arial Rounded MT Bold"/>
                                      <w:color w:val="FFFFFF"/>
                                      <w:sz w:val="36"/>
                                      <w:szCs w:val="36"/>
                                    </w:rPr>
                                    <w:t xml:space="preserve"> A</w:t>
                                  </w:r>
                                  <w:r w:rsidRPr="00F168AB">
                                    <w:rPr>
                                      <w:rFonts w:ascii="Arial Rounded MT Bold" w:hAnsi="Arial Rounded MT Bold"/>
                                      <w:color w:val="FFFFFF"/>
                                      <w:sz w:val="36"/>
                                      <w:szCs w:val="36"/>
                                    </w:rPr>
                                    <w:t>dvies en consultancy</w:t>
                                  </w:r>
                                  <w:r>
                                    <w:rPr>
                                      <w:rFonts w:ascii="Arial Rounded MT Bold" w:hAnsi="Arial Rounded MT Bold"/>
                                      <w:color w:val="FFFFFF"/>
                                      <w:sz w:val="36"/>
                                      <w:szCs w:val="36"/>
                                    </w:rPr>
                                    <w:t>diensten m.b.t. energie en energiemanagement</w:t>
                                  </w:r>
                                  <w:bookmarkEnd w:id="0"/>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5E153B7B"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01C7">
                                    <w:rPr>
                                      <w:rFonts w:ascii="Arial Rounded MT Bold" w:hAnsi="Arial Rounded MT Bold"/>
                                      <w:color w:val="FFFFFF" w:themeColor="background1"/>
                                    </w:rPr>
                                    <w:t>202</w:t>
                                  </w:r>
                                  <w:r w:rsidR="004425CF">
                                    <w:rPr>
                                      <w:rFonts w:ascii="Arial Rounded MT Bold" w:hAnsi="Arial Rounded MT Bold"/>
                                      <w:color w:val="FFFFFF" w:themeColor="background1"/>
                                    </w:rPr>
                                    <w:t>2-46</w:t>
                                  </w:r>
                                </w:p>
                              </w:tc>
                            </w:tr>
                            <w:tr w:rsidR="007C3742" w:rsidRPr="00DD1446" w14:paraId="6808F218" w14:textId="77777777" w:rsidTr="00416209">
                              <w:tc>
                                <w:tcPr>
                                  <w:tcW w:w="6137" w:type="dxa"/>
                                  <w:gridSpan w:val="2"/>
                                  <w:shd w:val="clear" w:color="auto" w:fill="auto"/>
                                </w:tcPr>
                                <w:p w14:paraId="3A8DABEA" w14:textId="6C127B45" w:rsidR="007C3742" w:rsidRPr="007F0806" w:rsidRDefault="007C3742" w:rsidP="00985940">
                                  <w:pPr>
                                    <w:rPr>
                                      <w:rFonts w:cs="Arial"/>
                                      <w:color w:val="FFFFFF" w:themeColor="background1"/>
                                    </w:rPr>
                                  </w:pPr>
                                  <w:r w:rsidRPr="007F0806">
                                    <w:rPr>
                                      <w:rFonts w:cs="Arial"/>
                                      <w:color w:val="FFFFFF" w:themeColor="background1"/>
                                    </w:rPr>
                                    <w:t xml:space="preserve">Datum: </w:t>
                                  </w:r>
                                  <w:r w:rsidR="004425CF">
                                    <w:rPr>
                                      <w:rFonts w:cs="Arial"/>
                                      <w:color w:val="FFFFFF" w:themeColor="background1"/>
                                    </w:rPr>
                                    <w:t>02-09-2022</w:t>
                                  </w:r>
                                </w:p>
                              </w:tc>
                            </w:tr>
                            <w:tr w:rsidR="007C3742" w:rsidRPr="006F01C7" w14:paraId="39E85DEA" w14:textId="77777777" w:rsidTr="00416209">
                              <w:tc>
                                <w:tcPr>
                                  <w:tcW w:w="6137" w:type="dxa"/>
                                  <w:gridSpan w:val="2"/>
                                  <w:shd w:val="clear" w:color="auto" w:fill="auto"/>
                                </w:tcPr>
                                <w:p w14:paraId="3A3C6480" w14:textId="1C17AC06" w:rsidR="007C3742" w:rsidRPr="00F168AB" w:rsidRDefault="007C3742" w:rsidP="00985940">
                                  <w:pPr>
                                    <w:rPr>
                                      <w:rFonts w:cs="Arial"/>
                                      <w:color w:val="FFFF00"/>
                                    </w:rPr>
                                  </w:pPr>
                                  <w:r w:rsidRPr="00F168AB">
                                    <w:rPr>
                                      <w:rFonts w:cs="Arial"/>
                                      <w:color w:val="FFFFFF" w:themeColor="background1"/>
                                    </w:rPr>
                                    <w:t xml:space="preserve">Status: </w:t>
                                  </w:r>
                                  <w:r w:rsidR="00F168AB" w:rsidRPr="00F168AB">
                                    <w:rPr>
                                      <w:rFonts w:cs="Arial"/>
                                      <w:color w:val="FFFFFF" w:themeColor="background1"/>
                                    </w:rPr>
                                    <w:t xml:space="preserve">Definitief </w:t>
                                  </w:r>
                                  <w:r w:rsidR="006F01C7" w:rsidRPr="00F168AB">
                                    <w:rPr>
                                      <w:rFonts w:cs="Arial"/>
                                      <w:color w:val="FFFFFF" w:themeColor="background1"/>
                                    </w:rPr>
                                    <w:t xml:space="preserve"> t.b.v. aanbesteding</w:t>
                                  </w:r>
                                </w:p>
                              </w:tc>
                            </w:tr>
                            <w:tr w:rsidR="007C3742" w:rsidRPr="00DD1446" w14:paraId="7D20F7E2" w14:textId="77777777" w:rsidTr="00416209">
                              <w:tc>
                                <w:tcPr>
                                  <w:tcW w:w="6137" w:type="dxa"/>
                                  <w:gridSpan w:val="2"/>
                                  <w:shd w:val="clear" w:color="auto" w:fill="auto"/>
                                </w:tcPr>
                                <w:p w14:paraId="2267A490" w14:textId="5107994C" w:rsidR="007C3742" w:rsidRPr="005038C1" w:rsidRDefault="007C3742" w:rsidP="00985940">
                                  <w:pPr>
                                    <w:rPr>
                                      <w:rFonts w:cs="Arial"/>
                                      <w:color w:val="FFFFFF"/>
                                    </w:rPr>
                                  </w:pPr>
                                  <w:r w:rsidRPr="005038C1">
                                    <w:rPr>
                                      <w:rFonts w:cs="Arial"/>
                                      <w:color w:val="FFFFFF"/>
                                    </w:rPr>
                                    <w:t xml:space="preserve">Versie: </w:t>
                                  </w:r>
                                  <w:r w:rsidR="00F168AB">
                                    <w:rPr>
                                      <w:rFonts w:cs="Arial"/>
                                      <w:color w:val="FFFFFF"/>
                                    </w:rPr>
                                    <w:t>1.</w:t>
                                  </w:r>
                                  <w:r w:rsidR="006F01C7">
                                    <w:rPr>
                                      <w:rFonts w:cs="Arial"/>
                                      <w:color w:val="FFFFFF"/>
                                    </w:rPr>
                                    <w:t>0</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397C209D" w:rsidR="007C3742" w:rsidRPr="006F01C7" w:rsidRDefault="007C3742" w:rsidP="00985940">
                                  <w:pPr>
                                    <w:rPr>
                                      <w:rFonts w:cs="Arial"/>
                                      <w:color w:val="FFFFFF" w:themeColor="background1"/>
                                    </w:rPr>
                                  </w:pPr>
                                  <w:r w:rsidRPr="006F01C7">
                                    <w:rPr>
                                      <w:rFonts w:cs="Arial"/>
                                      <w:color w:val="FFFFFF" w:themeColor="background1"/>
                                    </w:rPr>
                                    <w:t>Vertrouwelijk</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234.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0BB5C18D" w:rsidR="007C3742" w:rsidRPr="007C3742" w:rsidRDefault="00F168AB" w:rsidP="007C3742">
                            <w:pPr>
                              <w:rPr>
                                <w:rFonts w:ascii="Arial Rounded MT Bold" w:hAnsi="Arial Rounded MT Bold"/>
                                <w:color w:val="FFFFFF"/>
                                <w:sz w:val="36"/>
                                <w:szCs w:val="36"/>
                              </w:rPr>
                            </w:pPr>
                            <w:bookmarkStart w:id="2" w:name="_Hlk54707970"/>
                            <w:r w:rsidRPr="00F168AB">
                              <w:rPr>
                                <w:rFonts w:ascii="Arial Rounded MT Bold" w:hAnsi="Arial Rounded MT Bold"/>
                                <w:color w:val="FFFFFF"/>
                                <w:sz w:val="36"/>
                                <w:szCs w:val="36"/>
                              </w:rPr>
                              <w:t>Programma van Eisen en Wensen</w:t>
                            </w:r>
                            <w:r>
                              <w:rPr>
                                <w:rFonts w:ascii="Arial Rounded MT Bold" w:hAnsi="Arial Rounded MT Bold"/>
                                <w:color w:val="FFFFFF"/>
                                <w:sz w:val="36"/>
                                <w:szCs w:val="36"/>
                              </w:rPr>
                              <w:t xml:space="preserve"> A</w:t>
                            </w:r>
                            <w:r w:rsidRPr="00F168AB">
                              <w:rPr>
                                <w:rFonts w:ascii="Arial Rounded MT Bold" w:hAnsi="Arial Rounded MT Bold"/>
                                <w:color w:val="FFFFFF"/>
                                <w:sz w:val="36"/>
                                <w:szCs w:val="36"/>
                              </w:rPr>
                              <w:t>dvies en consultancy</w:t>
                            </w:r>
                            <w:r>
                              <w:rPr>
                                <w:rFonts w:ascii="Arial Rounded MT Bold" w:hAnsi="Arial Rounded MT Bold"/>
                                <w:color w:val="FFFFFF"/>
                                <w:sz w:val="36"/>
                                <w:szCs w:val="36"/>
                              </w:rPr>
                              <w:t>diensten m.b.t. energie en energiemanagement</w:t>
                            </w:r>
                            <w:bookmarkEnd w:id="2"/>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5E153B7B"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01C7">
                              <w:rPr>
                                <w:rFonts w:ascii="Arial Rounded MT Bold" w:hAnsi="Arial Rounded MT Bold"/>
                                <w:color w:val="FFFFFF" w:themeColor="background1"/>
                              </w:rPr>
                              <w:t>202</w:t>
                            </w:r>
                            <w:r w:rsidR="004425CF">
                              <w:rPr>
                                <w:rFonts w:ascii="Arial Rounded MT Bold" w:hAnsi="Arial Rounded MT Bold"/>
                                <w:color w:val="FFFFFF" w:themeColor="background1"/>
                              </w:rPr>
                              <w:t>2-46</w:t>
                            </w:r>
                          </w:p>
                        </w:tc>
                      </w:tr>
                      <w:tr w:rsidR="007C3742" w:rsidRPr="00DD1446" w14:paraId="6808F218" w14:textId="77777777" w:rsidTr="00416209">
                        <w:tc>
                          <w:tcPr>
                            <w:tcW w:w="6137" w:type="dxa"/>
                            <w:gridSpan w:val="2"/>
                            <w:shd w:val="clear" w:color="auto" w:fill="auto"/>
                          </w:tcPr>
                          <w:p w14:paraId="3A8DABEA" w14:textId="6C127B45" w:rsidR="007C3742" w:rsidRPr="007F0806" w:rsidRDefault="007C3742" w:rsidP="00985940">
                            <w:pPr>
                              <w:rPr>
                                <w:rFonts w:cs="Arial"/>
                                <w:color w:val="FFFFFF" w:themeColor="background1"/>
                              </w:rPr>
                            </w:pPr>
                            <w:r w:rsidRPr="007F0806">
                              <w:rPr>
                                <w:rFonts w:cs="Arial"/>
                                <w:color w:val="FFFFFF" w:themeColor="background1"/>
                              </w:rPr>
                              <w:t xml:space="preserve">Datum: </w:t>
                            </w:r>
                            <w:r w:rsidR="004425CF">
                              <w:rPr>
                                <w:rFonts w:cs="Arial"/>
                                <w:color w:val="FFFFFF" w:themeColor="background1"/>
                              </w:rPr>
                              <w:t>02-09-2022</w:t>
                            </w:r>
                          </w:p>
                        </w:tc>
                      </w:tr>
                      <w:tr w:rsidR="007C3742" w:rsidRPr="006F01C7" w14:paraId="39E85DEA" w14:textId="77777777" w:rsidTr="00416209">
                        <w:tc>
                          <w:tcPr>
                            <w:tcW w:w="6137" w:type="dxa"/>
                            <w:gridSpan w:val="2"/>
                            <w:shd w:val="clear" w:color="auto" w:fill="auto"/>
                          </w:tcPr>
                          <w:p w14:paraId="3A3C6480" w14:textId="1C17AC06" w:rsidR="007C3742" w:rsidRPr="00F168AB" w:rsidRDefault="007C3742" w:rsidP="00985940">
                            <w:pPr>
                              <w:rPr>
                                <w:rFonts w:cs="Arial"/>
                                <w:color w:val="FFFF00"/>
                              </w:rPr>
                            </w:pPr>
                            <w:r w:rsidRPr="00F168AB">
                              <w:rPr>
                                <w:rFonts w:cs="Arial"/>
                                <w:color w:val="FFFFFF" w:themeColor="background1"/>
                              </w:rPr>
                              <w:t xml:space="preserve">Status: </w:t>
                            </w:r>
                            <w:r w:rsidR="00F168AB" w:rsidRPr="00F168AB">
                              <w:rPr>
                                <w:rFonts w:cs="Arial"/>
                                <w:color w:val="FFFFFF" w:themeColor="background1"/>
                              </w:rPr>
                              <w:t xml:space="preserve">Definitief </w:t>
                            </w:r>
                            <w:r w:rsidR="006F01C7" w:rsidRPr="00F168AB">
                              <w:rPr>
                                <w:rFonts w:cs="Arial"/>
                                <w:color w:val="FFFFFF" w:themeColor="background1"/>
                              </w:rPr>
                              <w:t xml:space="preserve"> t.b.v. aanbesteding</w:t>
                            </w:r>
                          </w:p>
                        </w:tc>
                      </w:tr>
                      <w:tr w:rsidR="007C3742" w:rsidRPr="00DD1446" w14:paraId="7D20F7E2" w14:textId="77777777" w:rsidTr="00416209">
                        <w:tc>
                          <w:tcPr>
                            <w:tcW w:w="6137" w:type="dxa"/>
                            <w:gridSpan w:val="2"/>
                            <w:shd w:val="clear" w:color="auto" w:fill="auto"/>
                          </w:tcPr>
                          <w:p w14:paraId="2267A490" w14:textId="5107994C" w:rsidR="007C3742" w:rsidRPr="005038C1" w:rsidRDefault="007C3742" w:rsidP="00985940">
                            <w:pPr>
                              <w:rPr>
                                <w:rFonts w:cs="Arial"/>
                                <w:color w:val="FFFFFF"/>
                              </w:rPr>
                            </w:pPr>
                            <w:r w:rsidRPr="005038C1">
                              <w:rPr>
                                <w:rFonts w:cs="Arial"/>
                                <w:color w:val="FFFFFF"/>
                              </w:rPr>
                              <w:t xml:space="preserve">Versie: </w:t>
                            </w:r>
                            <w:r w:rsidR="00F168AB">
                              <w:rPr>
                                <w:rFonts w:cs="Arial"/>
                                <w:color w:val="FFFFFF"/>
                              </w:rPr>
                              <w:t>1.</w:t>
                            </w:r>
                            <w:r w:rsidR="006F01C7">
                              <w:rPr>
                                <w:rFonts w:cs="Arial"/>
                                <w:color w:val="FFFFFF"/>
                              </w:rPr>
                              <w:t>0</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397C209D" w:rsidR="007C3742" w:rsidRPr="006F01C7" w:rsidRDefault="007C3742" w:rsidP="00985940">
                            <w:pPr>
                              <w:rPr>
                                <w:rFonts w:cs="Arial"/>
                                <w:color w:val="FFFFFF" w:themeColor="background1"/>
                              </w:rPr>
                            </w:pPr>
                            <w:r w:rsidRPr="006F01C7">
                              <w:rPr>
                                <w:rFonts w:cs="Arial"/>
                                <w:color w:val="FFFFFF" w:themeColor="background1"/>
                              </w:rPr>
                              <w:t>Vertrouwelijk</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92F9A" w14:paraId="1E8A23BA" w14:textId="77777777" w:rsidTr="006F7AA2">
        <w:trPr>
          <w:cantSplit/>
        </w:trPr>
        <w:tc>
          <w:tcPr>
            <w:tcW w:w="9072" w:type="dxa"/>
            <w:gridSpan w:val="2"/>
          </w:tcPr>
          <w:p w14:paraId="57447971" w14:textId="77777777" w:rsidR="00992F9A" w:rsidRPr="00876AAD" w:rsidRDefault="00876AAD" w:rsidP="00F96282">
            <w:pPr>
              <w:pStyle w:val="BladTekst"/>
              <w:tabs>
                <w:tab w:val="left" w:pos="5625"/>
              </w:tabs>
            </w:pPr>
            <w:bookmarkStart w:id="5" w:name="db_Adres_COMPANY"/>
            <w:r w:rsidRPr="00876AAD">
              <w:t>GVB</w:t>
            </w:r>
            <w:bookmarkEnd w:id="5"/>
            <w:r w:rsidR="00F96282">
              <w:tab/>
            </w:r>
          </w:p>
          <w:p w14:paraId="78F3D87C" w14:textId="77777777" w:rsidR="00992F9A" w:rsidRPr="00876AAD" w:rsidRDefault="00876AAD">
            <w:pPr>
              <w:pStyle w:val="BladTekst"/>
            </w:pPr>
            <w:bookmarkStart w:id="6" w:name="db_Adres_ADDRESS1_V"/>
            <w:r w:rsidRPr="00876AAD">
              <w:t>Arlandaweg 106</w:t>
            </w:r>
            <w:bookmarkEnd w:id="6"/>
          </w:p>
          <w:p w14:paraId="3DC51797"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4D26D026" w14:textId="77777777" w:rsidR="00992F9A" w:rsidRPr="00876AAD" w:rsidRDefault="00992F9A"/>
          <w:p w14:paraId="650C28E7" w14:textId="77777777" w:rsidR="00992F9A" w:rsidRDefault="00876AAD">
            <w:pPr>
              <w:pStyle w:val="BladTekstVet"/>
            </w:pPr>
            <w:bookmarkStart w:id="9" w:name="db_Adres_DEPARTMENT"/>
            <w:r>
              <w:t>Inkoop</w:t>
            </w:r>
            <w:bookmarkEnd w:id="9"/>
          </w:p>
        </w:tc>
      </w:tr>
      <w:tr w:rsidR="00182B47" w:rsidRPr="00B52AE4" w14:paraId="3086EDF6" w14:textId="77777777" w:rsidTr="00E93C9B">
        <w:tc>
          <w:tcPr>
            <w:tcW w:w="1701" w:type="dxa"/>
          </w:tcPr>
          <w:p w14:paraId="20905A98" w14:textId="77777777" w:rsidR="00182B47" w:rsidRDefault="00182B47" w:rsidP="00E93C9B">
            <w:pPr>
              <w:pStyle w:val="BladTekstLabel"/>
            </w:pPr>
            <w:bookmarkStart w:id="10" w:name="trn_Uwcontact"/>
            <w:bookmarkStart w:id="11" w:name="BlokVertrouwelijk"/>
            <w:r>
              <w:t>Contactpersoon</w:t>
            </w:r>
            <w:bookmarkEnd w:id="10"/>
          </w:p>
        </w:tc>
        <w:tc>
          <w:tcPr>
            <w:tcW w:w="7371" w:type="dxa"/>
          </w:tcPr>
          <w:p w14:paraId="5CF04891" w14:textId="77777777" w:rsidR="00182B47" w:rsidRDefault="00182B47" w:rsidP="00E93C9B">
            <w:pPr>
              <w:pStyle w:val="BladTekst"/>
            </w:pPr>
            <w:r w:rsidRPr="001D2B1C">
              <w:t>Tom Teijsse</w:t>
            </w:r>
            <w:r>
              <w:t xml:space="preserve"> (primaire contactpersoon)</w:t>
            </w:r>
          </w:p>
          <w:p w14:paraId="091CCA3B" w14:textId="77777777" w:rsidR="00182B47" w:rsidRPr="00B52AE4" w:rsidRDefault="00182B47" w:rsidP="00E93C9B">
            <w:pPr>
              <w:pStyle w:val="BladTekst"/>
              <w:rPr>
                <w:highlight w:val="yellow"/>
              </w:rPr>
            </w:pPr>
            <w:r>
              <w:t>Leo snel (secundaire contactpersoon)</w:t>
            </w:r>
          </w:p>
        </w:tc>
      </w:tr>
      <w:tr w:rsidR="00182B47" w14:paraId="4E393F16" w14:textId="77777777" w:rsidTr="00E93C9B">
        <w:tc>
          <w:tcPr>
            <w:tcW w:w="1701" w:type="dxa"/>
          </w:tcPr>
          <w:p w14:paraId="4363B682" w14:textId="77777777" w:rsidR="00182B47" w:rsidRDefault="00182B47" w:rsidP="00E93C9B">
            <w:pPr>
              <w:pStyle w:val="BladTekstLabel"/>
            </w:pPr>
            <w:bookmarkStart w:id="12" w:name="trn_Doorkiesnummer"/>
            <w:r>
              <w:t>Telefoonnummer</w:t>
            </w:r>
            <w:bookmarkEnd w:id="12"/>
          </w:p>
        </w:tc>
        <w:tc>
          <w:tcPr>
            <w:tcW w:w="7371" w:type="dxa"/>
          </w:tcPr>
          <w:p w14:paraId="635D5F48" w14:textId="77777777" w:rsidR="00182B47" w:rsidRDefault="00182B47" w:rsidP="00E93C9B">
            <w:pPr>
              <w:pStyle w:val="BladTekst"/>
            </w:pPr>
            <w:r>
              <w:t>06 515 94 625 (Tom Teijsse)</w:t>
            </w:r>
          </w:p>
          <w:p w14:paraId="101D46FE" w14:textId="77777777" w:rsidR="00182B47" w:rsidRDefault="00182B47" w:rsidP="00E93C9B">
            <w:pPr>
              <w:pStyle w:val="BladTekst"/>
            </w:pPr>
            <w:r>
              <w:t>06 130 98 289 (Leo Snel)</w:t>
            </w:r>
          </w:p>
        </w:tc>
      </w:tr>
    </w:tbl>
    <w:p w14:paraId="2693A9AC" w14:textId="77777777" w:rsidR="004425CF" w:rsidRPr="0059042E" w:rsidRDefault="004425CF" w:rsidP="00F125EE"/>
    <w:p w14:paraId="45FCF1A1" w14:textId="77777777" w:rsidR="00DD6349" w:rsidRPr="006F01C7" w:rsidRDefault="00DD6349" w:rsidP="00DD6349">
      <w:pPr>
        <w:pStyle w:val="BladTekstVet"/>
      </w:pPr>
      <w:r w:rsidRPr="006F01C7">
        <w:t>Voor U ligt een document dat als vertrouwelijk is geclassificeerd. Voor u als lezer/gebruiker houdt dat het volgende in:</w:t>
      </w:r>
    </w:p>
    <w:p w14:paraId="13CE7B7E" w14:textId="77777777" w:rsidR="00DD6349" w:rsidRPr="006F01C7" w:rsidRDefault="00DD6349" w:rsidP="00DD6349">
      <w:pPr>
        <w:tabs>
          <w:tab w:val="left" w:pos="5910"/>
        </w:tabs>
      </w:pPr>
      <w:r w:rsidRPr="006F01C7">
        <w:tab/>
      </w:r>
    </w:p>
    <w:p w14:paraId="7364479E" w14:textId="77777777" w:rsidR="00DD6349" w:rsidRPr="006F01C7" w:rsidRDefault="00DD6349" w:rsidP="00216538">
      <w:pPr>
        <w:numPr>
          <w:ilvl w:val="0"/>
          <w:numId w:val="4"/>
        </w:numPr>
        <w:ind w:left="714" w:hanging="357"/>
      </w:pPr>
      <w:r w:rsidRPr="006F01C7">
        <w:t xml:space="preserve">U bent voor dit gebruik expliciet geautoriseerd door de informatie-eigenaar. </w:t>
      </w:r>
    </w:p>
    <w:p w14:paraId="691C771A" w14:textId="77777777" w:rsidR="00DD6349" w:rsidRPr="006F01C7" w:rsidRDefault="00DD6349" w:rsidP="00216538">
      <w:pPr>
        <w:numPr>
          <w:ilvl w:val="0"/>
          <w:numId w:val="4"/>
        </w:numPr>
        <w:ind w:left="714" w:hanging="357"/>
      </w:pPr>
      <w:r w:rsidRPr="006F01C7">
        <w:t xml:space="preserve">Als gebruiker van deze informatie (als medewerker, als inhuurkracht of als leverancier) hebt u een geheimhoudingsverklaring getekend. </w:t>
      </w:r>
    </w:p>
    <w:p w14:paraId="04120048" w14:textId="77777777" w:rsidR="00DD6349" w:rsidRPr="006F01C7" w:rsidRDefault="00DD6349" w:rsidP="00216538">
      <w:pPr>
        <w:numPr>
          <w:ilvl w:val="0"/>
          <w:numId w:val="4"/>
        </w:numPr>
        <w:ind w:left="714" w:hanging="357"/>
      </w:pPr>
      <w:r w:rsidRPr="006F01C7">
        <w:t xml:space="preserve">Het is niet toegestaan deze informatie met niet expliciet daartoe geautoriseerde personen te delen. </w:t>
      </w:r>
    </w:p>
    <w:p w14:paraId="41A189D8" w14:textId="77777777" w:rsidR="00DD6349" w:rsidRPr="006F01C7" w:rsidRDefault="00DD6349" w:rsidP="00216538">
      <w:pPr>
        <w:numPr>
          <w:ilvl w:val="0"/>
          <w:numId w:val="4"/>
        </w:numPr>
        <w:ind w:left="714" w:hanging="357"/>
      </w:pPr>
      <w:r w:rsidRPr="006F01C7">
        <w:t xml:space="preserve">Deze informatie in papieren vorm moet na gebruik uit het zicht worden opgeborgen. </w:t>
      </w:r>
    </w:p>
    <w:p w14:paraId="6D320C71" w14:textId="77777777" w:rsidR="00DD6349" w:rsidRPr="006F01C7" w:rsidRDefault="00DD6349" w:rsidP="00216538">
      <w:pPr>
        <w:numPr>
          <w:ilvl w:val="0"/>
          <w:numId w:val="4"/>
        </w:numPr>
        <w:ind w:left="714" w:hanging="357"/>
      </w:pPr>
      <w:r w:rsidRPr="006F01C7">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3" w:name="trn_Inhoudsopgave"/>
      <w:bookmarkEnd w:id="11"/>
    </w:p>
    <w:p w14:paraId="47C088AE" w14:textId="77777777" w:rsidR="00992F9A" w:rsidRPr="00500F21" w:rsidRDefault="00876AAD">
      <w:pPr>
        <w:pStyle w:val="Inhoudkop"/>
      </w:pPr>
      <w:r>
        <w:lastRenderedPageBreak/>
        <w:t>Inhoudsopgave</w:t>
      </w:r>
      <w:bookmarkEnd w:id="13"/>
    </w:p>
    <w:p w14:paraId="404849F6" w14:textId="77777777" w:rsidR="00992F9A" w:rsidRDefault="00992F9A"/>
    <w:p w14:paraId="304A3889" w14:textId="77777777" w:rsidR="00992F9A" w:rsidRDefault="00992F9A"/>
    <w:p w14:paraId="676BD4F1" w14:textId="1994D941" w:rsidR="00DC3AB2" w:rsidRDefault="00902095">
      <w:pPr>
        <w:pStyle w:val="Inhopg1"/>
        <w:rPr>
          <w:rFonts w:asciiTheme="minorHAnsi" w:eastAsiaTheme="minorEastAsia" w:hAnsiTheme="minorHAnsi" w:cstheme="minorBidi"/>
          <w:b w:val="0"/>
          <w:noProof/>
          <w:color w:val="auto"/>
          <w:sz w:val="22"/>
          <w:szCs w:val="22"/>
        </w:rPr>
      </w:pPr>
      <w:r>
        <w:rPr>
          <w:b w:val="0"/>
          <w:color w:val="auto"/>
          <w:sz w:val="22"/>
        </w:rPr>
        <w:fldChar w:fldCharType="begin"/>
      </w:r>
      <w:r>
        <w:rPr>
          <w:b w:val="0"/>
        </w:rPr>
        <w:instrText xml:space="preserve"> TOC \o "1-2" </w:instrText>
      </w:r>
      <w:r>
        <w:rPr>
          <w:b w:val="0"/>
          <w:color w:val="auto"/>
          <w:sz w:val="22"/>
        </w:rPr>
        <w:fldChar w:fldCharType="separate"/>
      </w:r>
      <w:bookmarkStart w:id="14" w:name="_GoBack"/>
      <w:bookmarkEnd w:id="14"/>
      <w:r w:rsidR="00DC3AB2">
        <w:rPr>
          <w:noProof/>
        </w:rPr>
        <w:t>1</w:t>
      </w:r>
      <w:r w:rsidR="00DC3AB2">
        <w:rPr>
          <w:rFonts w:asciiTheme="minorHAnsi" w:eastAsiaTheme="minorEastAsia" w:hAnsiTheme="minorHAnsi" w:cstheme="minorBidi"/>
          <w:b w:val="0"/>
          <w:noProof/>
          <w:color w:val="auto"/>
          <w:sz w:val="22"/>
          <w:szCs w:val="22"/>
        </w:rPr>
        <w:tab/>
      </w:r>
      <w:r w:rsidR="00DC3AB2">
        <w:rPr>
          <w:noProof/>
        </w:rPr>
        <w:t>Inleiding en toepasbaarheid PvE</w:t>
      </w:r>
      <w:r w:rsidR="00DC3AB2">
        <w:rPr>
          <w:noProof/>
        </w:rPr>
        <w:tab/>
      </w:r>
      <w:r w:rsidR="00DC3AB2">
        <w:rPr>
          <w:noProof/>
        </w:rPr>
        <w:fldChar w:fldCharType="begin"/>
      </w:r>
      <w:r w:rsidR="00DC3AB2">
        <w:rPr>
          <w:noProof/>
        </w:rPr>
        <w:instrText xml:space="preserve"> PAGEREF _Toc113020112 \h </w:instrText>
      </w:r>
      <w:r w:rsidR="00DC3AB2">
        <w:rPr>
          <w:noProof/>
        </w:rPr>
      </w:r>
      <w:r w:rsidR="00DC3AB2">
        <w:rPr>
          <w:noProof/>
        </w:rPr>
        <w:fldChar w:fldCharType="separate"/>
      </w:r>
      <w:r w:rsidR="00DC3AB2">
        <w:rPr>
          <w:noProof/>
        </w:rPr>
        <w:t>4</w:t>
      </w:r>
      <w:r w:rsidR="00DC3AB2">
        <w:rPr>
          <w:noProof/>
        </w:rPr>
        <w:fldChar w:fldCharType="end"/>
      </w:r>
    </w:p>
    <w:p w14:paraId="2ED50043" w14:textId="5EAA38BD" w:rsidR="00DC3AB2" w:rsidRDefault="00DC3AB2">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Bestaande situatie</w:t>
      </w:r>
      <w:r>
        <w:rPr>
          <w:noProof/>
        </w:rPr>
        <w:tab/>
      </w:r>
      <w:r>
        <w:rPr>
          <w:noProof/>
        </w:rPr>
        <w:fldChar w:fldCharType="begin"/>
      </w:r>
      <w:r>
        <w:rPr>
          <w:noProof/>
        </w:rPr>
        <w:instrText xml:space="preserve"> PAGEREF _Toc113020113 \h </w:instrText>
      </w:r>
      <w:r>
        <w:rPr>
          <w:noProof/>
        </w:rPr>
      </w:r>
      <w:r>
        <w:rPr>
          <w:noProof/>
        </w:rPr>
        <w:fldChar w:fldCharType="separate"/>
      </w:r>
      <w:r>
        <w:rPr>
          <w:noProof/>
        </w:rPr>
        <w:t>4</w:t>
      </w:r>
      <w:r>
        <w:rPr>
          <w:noProof/>
        </w:rPr>
        <w:fldChar w:fldCharType="end"/>
      </w:r>
    </w:p>
    <w:p w14:paraId="3C77D498" w14:textId="3EFA83D7" w:rsidR="00DC3AB2" w:rsidRDefault="00DC3AB2">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Eisen aan (de organisatie van) de Opdrachtnemer</w:t>
      </w:r>
      <w:r>
        <w:rPr>
          <w:noProof/>
        </w:rPr>
        <w:tab/>
      </w:r>
      <w:r>
        <w:rPr>
          <w:noProof/>
        </w:rPr>
        <w:fldChar w:fldCharType="begin"/>
      </w:r>
      <w:r>
        <w:rPr>
          <w:noProof/>
        </w:rPr>
        <w:instrText xml:space="preserve"> PAGEREF _Toc113020114 \h </w:instrText>
      </w:r>
      <w:r>
        <w:rPr>
          <w:noProof/>
        </w:rPr>
      </w:r>
      <w:r>
        <w:rPr>
          <w:noProof/>
        </w:rPr>
        <w:fldChar w:fldCharType="separate"/>
      </w:r>
      <w:r>
        <w:rPr>
          <w:noProof/>
        </w:rPr>
        <w:t>4</w:t>
      </w:r>
      <w:r>
        <w:rPr>
          <w:noProof/>
        </w:rPr>
        <w:fldChar w:fldCharType="end"/>
      </w:r>
    </w:p>
    <w:p w14:paraId="5C23A548" w14:textId="0C1A901A" w:rsidR="00DC3AB2" w:rsidRDefault="00DC3AB2">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Eisen aan (de organisatie van) de Opdrachtnemer</w:t>
      </w:r>
      <w:r>
        <w:rPr>
          <w:noProof/>
        </w:rPr>
        <w:tab/>
      </w:r>
      <w:r>
        <w:rPr>
          <w:noProof/>
        </w:rPr>
        <w:fldChar w:fldCharType="begin"/>
      </w:r>
      <w:r>
        <w:rPr>
          <w:noProof/>
        </w:rPr>
        <w:instrText xml:space="preserve"> PAGEREF _Toc113020115 \h </w:instrText>
      </w:r>
      <w:r>
        <w:rPr>
          <w:noProof/>
        </w:rPr>
      </w:r>
      <w:r>
        <w:rPr>
          <w:noProof/>
        </w:rPr>
        <w:fldChar w:fldCharType="separate"/>
      </w:r>
      <w:r>
        <w:rPr>
          <w:noProof/>
        </w:rPr>
        <w:t>5</w:t>
      </w:r>
      <w:r>
        <w:rPr>
          <w:noProof/>
        </w:rPr>
        <w:fldChar w:fldCharType="end"/>
      </w:r>
    </w:p>
    <w:p w14:paraId="5E88A1BB" w14:textId="5948D54B" w:rsidR="00DC3AB2" w:rsidRDefault="00DC3AB2">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Eisen aan team van medewerkers dat de adviesopdrachten voor GVB uitvoert</w:t>
      </w:r>
      <w:r>
        <w:rPr>
          <w:noProof/>
        </w:rPr>
        <w:tab/>
      </w:r>
      <w:r>
        <w:rPr>
          <w:noProof/>
        </w:rPr>
        <w:fldChar w:fldCharType="begin"/>
      </w:r>
      <w:r>
        <w:rPr>
          <w:noProof/>
        </w:rPr>
        <w:instrText xml:space="preserve"> PAGEREF _Toc113020116 \h </w:instrText>
      </w:r>
      <w:r>
        <w:rPr>
          <w:noProof/>
        </w:rPr>
      </w:r>
      <w:r>
        <w:rPr>
          <w:noProof/>
        </w:rPr>
        <w:fldChar w:fldCharType="separate"/>
      </w:r>
      <w:r>
        <w:rPr>
          <w:noProof/>
        </w:rPr>
        <w:t>5</w:t>
      </w:r>
      <w:r>
        <w:rPr>
          <w:noProof/>
        </w:rPr>
        <w:fldChar w:fldCharType="end"/>
      </w:r>
    </w:p>
    <w:p w14:paraId="3AB17653" w14:textId="2062B00F" w:rsidR="00DC3AB2" w:rsidRDefault="00DC3AB2">
      <w:pPr>
        <w:pStyle w:val="Inhopg1"/>
        <w:rPr>
          <w:rFonts w:asciiTheme="minorHAnsi" w:eastAsiaTheme="minorEastAsia" w:hAnsiTheme="minorHAnsi" w:cstheme="minorBidi"/>
          <w:b w:val="0"/>
          <w:noProof/>
          <w:color w:val="auto"/>
          <w:sz w:val="22"/>
          <w:szCs w:val="22"/>
        </w:rPr>
      </w:pPr>
      <w:r>
        <w:rPr>
          <w:noProof/>
        </w:rPr>
        <w:t>6</w:t>
      </w:r>
      <w:r>
        <w:rPr>
          <w:rFonts w:asciiTheme="minorHAnsi" w:eastAsiaTheme="minorEastAsia" w:hAnsiTheme="minorHAnsi" w:cstheme="minorBidi"/>
          <w:b w:val="0"/>
          <w:noProof/>
          <w:color w:val="auto"/>
          <w:sz w:val="22"/>
          <w:szCs w:val="22"/>
        </w:rPr>
        <w:tab/>
      </w:r>
      <w:r>
        <w:rPr>
          <w:noProof/>
        </w:rPr>
        <w:t>Uitvraag-, offerte, opdrachtverlening en uitvoering Nadere opdracht</w:t>
      </w:r>
      <w:r>
        <w:rPr>
          <w:noProof/>
        </w:rPr>
        <w:tab/>
      </w:r>
      <w:r>
        <w:rPr>
          <w:noProof/>
        </w:rPr>
        <w:fldChar w:fldCharType="begin"/>
      </w:r>
      <w:r>
        <w:rPr>
          <w:noProof/>
        </w:rPr>
        <w:instrText xml:space="preserve"> PAGEREF _Toc113020117 \h </w:instrText>
      </w:r>
      <w:r>
        <w:rPr>
          <w:noProof/>
        </w:rPr>
      </w:r>
      <w:r>
        <w:rPr>
          <w:noProof/>
        </w:rPr>
        <w:fldChar w:fldCharType="separate"/>
      </w:r>
      <w:r>
        <w:rPr>
          <w:noProof/>
        </w:rPr>
        <w:t>6</w:t>
      </w:r>
      <w:r>
        <w:rPr>
          <w:noProof/>
        </w:rPr>
        <w:fldChar w:fldCharType="end"/>
      </w:r>
    </w:p>
    <w:p w14:paraId="45151D80" w14:textId="664DA072" w:rsidR="00DC3AB2" w:rsidRDefault="00DC3AB2">
      <w:pPr>
        <w:pStyle w:val="Inhopg1"/>
        <w:rPr>
          <w:rFonts w:asciiTheme="minorHAnsi" w:eastAsiaTheme="minorEastAsia" w:hAnsiTheme="minorHAnsi" w:cstheme="minorBidi"/>
          <w:b w:val="0"/>
          <w:noProof/>
          <w:color w:val="auto"/>
          <w:sz w:val="22"/>
          <w:szCs w:val="22"/>
        </w:rPr>
      </w:pPr>
      <w:r>
        <w:rPr>
          <w:noProof/>
        </w:rPr>
        <w:t>7</w:t>
      </w:r>
      <w:r>
        <w:rPr>
          <w:rFonts w:asciiTheme="minorHAnsi" w:eastAsiaTheme="minorEastAsia" w:hAnsiTheme="minorHAnsi" w:cstheme="minorBidi"/>
          <w:b w:val="0"/>
          <w:noProof/>
          <w:color w:val="auto"/>
          <w:sz w:val="22"/>
          <w:szCs w:val="22"/>
        </w:rPr>
        <w:tab/>
      </w:r>
      <w:r>
        <w:rPr>
          <w:noProof/>
        </w:rPr>
        <w:t>Rapporteren</w:t>
      </w:r>
      <w:r>
        <w:rPr>
          <w:noProof/>
        </w:rPr>
        <w:tab/>
      </w:r>
      <w:r>
        <w:rPr>
          <w:noProof/>
        </w:rPr>
        <w:fldChar w:fldCharType="begin"/>
      </w:r>
      <w:r>
        <w:rPr>
          <w:noProof/>
        </w:rPr>
        <w:instrText xml:space="preserve"> PAGEREF _Toc113020118 \h </w:instrText>
      </w:r>
      <w:r>
        <w:rPr>
          <w:noProof/>
        </w:rPr>
      </w:r>
      <w:r>
        <w:rPr>
          <w:noProof/>
        </w:rPr>
        <w:fldChar w:fldCharType="separate"/>
      </w:r>
      <w:r>
        <w:rPr>
          <w:noProof/>
        </w:rPr>
        <w:t>6</w:t>
      </w:r>
      <w:r>
        <w:rPr>
          <w:noProof/>
        </w:rPr>
        <w:fldChar w:fldCharType="end"/>
      </w:r>
    </w:p>
    <w:p w14:paraId="56199F0D" w14:textId="4534474D" w:rsidR="00DC3AB2" w:rsidRDefault="00DC3AB2">
      <w:pPr>
        <w:pStyle w:val="Inhopg1"/>
        <w:rPr>
          <w:rFonts w:asciiTheme="minorHAnsi" w:eastAsiaTheme="minorEastAsia" w:hAnsiTheme="minorHAnsi" w:cstheme="minorBidi"/>
          <w:b w:val="0"/>
          <w:noProof/>
          <w:color w:val="auto"/>
          <w:sz w:val="22"/>
          <w:szCs w:val="22"/>
        </w:rPr>
      </w:pPr>
      <w:r>
        <w:rPr>
          <w:noProof/>
        </w:rPr>
        <w:t>8</w:t>
      </w:r>
      <w:r>
        <w:rPr>
          <w:rFonts w:asciiTheme="minorHAnsi" w:eastAsiaTheme="minorEastAsia" w:hAnsiTheme="minorHAnsi" w:cstheme="minorBidi"/>
          <w:b w:val="0"/>
          <w:noProof/>
          <w:color w:val="auto"/>
          <w:sz w:val="22"/>
          <w:szCs w:val="22"/>
        </w:rPr>
        <w:tab/>
      </w:r>
      <w:r>
        <w:rPr>
          <w:noProof/>
        </w:rPr>
        <w:t>Eigendom en auteursrecht adviezen en rapportages</w:t>
      </w:r>
      <w:r>
        <w:rPr>
          <w:noProof/>
        </w:rPr>
        <w:tab/>
      </w:r>
      <w:r>
        <w:rPr>
          <w:noProof/>
        </w:rPr>
        <w:fldChar w:fldCharType="begin"/>
      </w:r>
      <w:r>
        <w:rPr>
          <w:noProof/>
        </w:rPr>
        <w:instrText xml:space="preserve"> PAGEREF _Toc113020119 \h </w:instrText>
      </w:r>
      <w:r>
        <w:rPr>
          <w:noProof/>
        </w:rPr>
      </w:r>
      <w:r>
        <w:rPr>
          <w:noProof/>
        </w:rPr>
        <w:fldChar w:fldCharType="separate"/>
      </w:r>
      <w:r>
        <w:rPr>
          <w:noProof/>
        </w:rPr>
        <w:t>7</w:t>
      </w:r>
      <w:r>
        <w:rPr>
          <w:noProof/>
        </w:rPr>
        <w:fldChar w:fldCharType="end"/>
      </w:r>
    </w:p>
    <w:p w14:paraId="2FF7909D" w14:textId="13C9DBE7" w:rsidR="00DC3AB2" w:rsidRDefault="00DC3AB2">
      <w:pPr>
        <w:pStyle w:val="Inhopg1"/>
        <w:rPr>
          <w:rFonts w:asciiTheme="minorHAnsi" w:eastAsiaTheme="minorEastAsia" w:hAnsiTheme="minorHAnsi" w:cstheme="minorBidi"/>
          <w:b w:val="0"/>
          <w:noProof/>
          <w:color w:val="auto"/>
          <w:sz w:val="22"/>
          <w:szCs w:val="22"/>
        </w:rPr>
      </w:pPr>
      <w:r>
        <w:rPr>
          <w:noProof/>
        </w:rPr>
        <w:t>9</w:t>
      </w:r>
      <w:r>
        <w:rPr>
          <w:rFonts w:asciiTheme="minorHAnsi" w:eastAsiaTheme="minorEastAsia" w:hAnsiTheme="minorHAnsi" w:cstheme="minorBidi"/>
          <w:b w:val="0"/>
          <w:noProof/>
          <w:color w:val="auto"/>
          <w:sz w:val="22"/>
          <w:szCs w:val="22"/>
        </w:rPr>
        <w:tab/>
      </w:r>
      <w:r>
        <w:rPr>
          <w:noProof/>
        </w:rPr>
        <w:t>Communicatie, Klachten &amp; Contractmanagement</w:t>
      </w:r>
      <w:r>
        <w:rPr>
          <w:noProof/>
        </w:rPr>
        <w:tab/>
      </w:r>
      <w:r>
        <w:rPr>
          <w:noProof/>
        </w:rPr>
        <w:fldChar w:fldCharType="begin"/>
      </w:r>
      <w:r>
        <w:rPr>
          <w:noProof/>
        </w:rPr>
        <w:instrText xml:space="preserve"> PAGEREF _Toc113020120 \h </w:instrText>
      </w:r>
      <w:r>
        <w:rPr>
          <w:noProof/>
        </w:rPr>
      </w:r>
      <w:r>
        <w:rPr>
          <w:noProof/>
        </w:rPr>
        <w:fldChar w:fldCharType="separate"/>
      </w:r>
      <w:r>
        <w:rPr>
          <w:noProof/>
        </w:rPr>
        <w:t>7</w:t>
      </w:r>
      <w:r>
        <w:rPr>
          <w:noProof/>
        </w:rPr>
        <w:fldChar w:fldCharType="end"/>
      </w:r>
    </w:p>
    <w:p w14:paraId="4773972C" w14:textId="1653D1C8" w:rsidR="00DC3AB2" w:rsidRDefault="00DC3AB2">
      <w:pPr>
        <w:pStyle w:val="Inhopg1"/>
        <w:rPr>
          <w:rFonts w:asciiTheme="minorHAnsi" w:eastAsiaTheme="minorEastAsia" w:hAnsiTheme="minorHAnsi" w:cstheme="minorBidi"/>
          <w:b w:val="0"/>
          <w:noProof/>
          <w:color w:val="auto"/>
          <w:sz w:val="22"/>
          <w:szCs w:val="22"/>
        </w:rPr>
      </w:pPr>
      <w:r>
        <w:rPr>
          <w:noProof/>
        </w:rPr>
        <w:t>10</w:t>
      </w:r>
      <w:r>
        <w:rPr>
          <w:rFonts w:asciiTheme="minorHAnsi" w:eastAsiaTheme="minorEastAsia" w:hAnsiTheme="minorHAnsi" w:cstheme="minorBidi"/>
          <w:b w:val="0"/>
          <w:noProof/>
          <w:color w:val="auto"/>
          <w:sz w:val="22"/>
          <w:szCs w:val="22"/>
        </w:rPr>
        <w:tab/>
      </w:r>
      <w:r>
        <w:rPr>
          <w:noProof/>
        </w:rPr>
        <w:t>Facturatie</w:t>
      </w:r>
      <w:r>
        <w:rPr>
          <w:noProof/>
        </w:rPr>
        <w:tab/>
      </w:r>
      <w:r>
        <w:rPr>
          <w:noProof/>
        </w:rPr>
        <w:fldChar w:fldCharType="begin"/>
      </w:r>
      <w:r>
        <w:rPr>
          <w:noProof/>
        </w:rPr>
        <w:instrText xml:space="preserve"> PAGEREF _Toc113020121 \h </w:instrText>
      </w:r>
      <w:r>
        <w:rPr>
          <w:noProof/>
        </w:rPr>
      </w:r>
      <w:r>
        <w:rPr>
          <w:noProof/>
        </w:rPr>
        <w:fldChar w:fldCharType="separate"/>
      </w:r>
      <w:r>
        <w:rPr>
          <w:noProof/>
        </w:rPr>
        <w:t>7</w:t>
      </w:r>
      <w:r>
        <w:rPr>
          <w:noProof/>
        </w:rPr>
        <w:fldChar w:fldCharType="end"/>
      </w:r>
    </w:p>
    <w:p w14:paraId="387B5F68" w14:textId="6AFF3660" w:rsidR="00DC3AB2" w:rsidRDefault="00DC3AB2">
      <w:pPr>
        <w:pStyle w:val="Inhopg1"/>
        <w:rPr>
          <w:rFonts w:asciiTheme="minorHAnsi" w:eastAsiaTheme="minorEastAsia" w:hAnsiTheme="minorHAnsi" w:cstheme="minorBidi"/>
          <w:b w:val="0"/>
          <w:noProof/>
          <w:color w:val="auto"/>
          <w:sz w:val="22"/>
          <w:szCs w:val="22"/>
        </w:rPr>
      </w:pPr>
      <w:r>
        <w:rPr>
          <w:noProof/>
        </w:rPr>
        <w:t>11</w:t>
      </w:r>
      <w:r>
        <w:rPr>
          <w:rFonts w:asciiTheme="minorHAnsi" w:eastAsiaTheme="minorEastAsia" w:hAnsiTheme="minorHAnsi" w:cstheme="minorBidi"/>
          <w:b w:val="0"/>
          <w:noProof/>
          <w:color w:val="auto"/>
          <w:sz w:val="22"/>
          <w:szCs w:val="22"/>
        </w:rPr>
        <w:tab/>
      </w:r>
      <w:r>
        <w:rPr>
          <w:noProof/>
        </w:rPr>
        <w:t>Verzekering</w:t>
      </w:r>
      <w:r>
        <w:rPr>
          <w:noProof/>
        </w:rPr>
        <w:tab/>
      </w:r>
      <w:r>
        <w:rPr>
          <w:noProof/>
        </w:rPr>
        <w:fldChar w:fldCharType="begin"/>
      </w:r>
      <w:r>
        <w:rPr>
          <w:noProof/>
        </w:rPr>
        <w:instrText xml:space="preserve"> PAGEREF _Toc113020122 \h </w:instrText>
      </w:r>
      <w:r>
        <w:rPr>
          <w:noProof/>
        </w:rPr>
      </w:r>
      <w:r>
        <w:rPr>
          <w:noProof/>
        </w:rPr>
        <w:fldChar w:fldCharType="separate"/>
      </w:r>
      <w:r>
        <w:rPr>
          <w:noProof/>
        </w:rPr>
        <w:t>8</w:t>
      </w:r>
      <w:r>
        <w:rPr>
          <w:noProof/>
        </w:rPr>
        <w:fldChar w:fldCharType="end"/>
      </w:r>
    </w:p>
    <w:p w14:paraId="7007EC40" w14:textId="4D3D7796" w:rsidR="00DC3AB2" w:rsidRDefault="00DC3AB2">
      <w:pPr>
        <w:pStyle w:val="Inhopg1"/>
        <w:rPr>
          <w:rFonts w:asciiTheme="minorHAnsi" w:eastAsiaTheme="minorEastAsia" w:hAnsiTheme="minorHAnsi" w:cstheme="minorBidi"/>
          <w:b w:val="0"/>
          <w:noProof/>
          <w:color w:val="auto"/>
          <w:sz w:val="22"/>
          <w:szCs w:val="22"/>
        </w:rPr>
      </w:pPr>
      <w:r>
        <w:rPr>
          <w:noProof/>
        </w:rPr>
        <w:t>12</w:t>
      </w:r>
      <w:r>
        <w:rPr>
          <w:rFonts w:asciiTheme="minorHAnsi" w:eastAsiaTheme="minorEastAsia" w:hAnsiTheme="minorHAnsi" w:cstheme="minorBidi"/>
          <w:b w:val="0"/>
          <w:noProof/>
          <w:color w:val="auto"/>
          <w:sz w:val="22"/>
          <w:szCs w:val="22"/>
        </w:rPr>
        <w:tab/>
      </w:r>
      <w:r>
        <w:rPr>
          <w:noProof/>
        </w:rPr>
        <w:t>Einde contract</w:t>
      </w:r>
      <w:r>
        <w:rPr>
          <w:noProof/>
        </w:rPr>
        <w:tab/>
      </w:r>
      <w:r>
        <w:rPr>
          <w:noProof/>
        </w:rPr>
        <w:fldChar w:fldCharType="begin"/>
      </w:r>
      <w:r>
        <w:rPr>
          <w:noProof/>
        </w:rPr>
        <w:instrText xml:space="preserve"> PAGEREF _Toc113020123 \h </w:instrText>
      </w:r>
      <w:r>
        <w:rPr>
          <w:noProof/>
        </w:rPr>
      </w:r>
      <w:r>
        <w:rPr>
          <w:noProof/>
        </w:rPr>
        <w:fldChar w:fldCharType="separate"/>
      </w:r>
      <w:r>
        <w:rPr>
          <w:noProof/>
        </w:rPr>
        <w:t>8</w:t>
      </w:r>
      <w:r>
        <w:rPr>
          <w:noProof/>
        </w:rPr>
        <w:fldChar w:fldCharType="end"/>
      </w:r>
    </w:p>
    <w:p w14:paraId="79995663" w14:textId="7AFF3A6C"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34E1B5E6" w14:textId="52AB98DD" w:rsidR="00F875EB" w:rsidRPr="00F168AB" w:rsidRDefault="00F168AB" w:rsidP="00474B14">
      <w:pPr>
        <w:pStyle w:val="Kop1"/>
        <w:rPr>
          <w:noProof/>
        </w:rPr>
      </w:pPr>
      <w:bookmarkStart w:id="15" w:name="_Toc113020112"/>
      <w:r w:rsidRPr="00F168AB">
        <w:rPr>
          <w:noProof/>
        </w:rPr>
        <w:t>Inleiding</w:t>
      </w:r>
      <w:r>
        <w:rPr>
          <w:noProof/>
        </w:rPr>
        <w:t xml:space="preserve"> en</w:t>
      </w:r>
      <w:r w:rsidRPr="00F168AB">
        <w:rPr>
          <w:noProof/>
        </w:rPr>
        <w:t xml:space="preserve"> toepasbaarheid PvE</w:t>
      </w:r>
      <w:bookmarkEnd w:id="15"/>
    </w:p>
    <w:p w14:paraId="5529867A" w14:textId="77777777" w:rsidR="00F168AB" w:rsidRDefault="00F168AB" w:rsidP="00F875EB">
      <w:pPr>
        <w:suppressAutoHyphens/>
        <w:ind w:right="-1"/>
        <w:rPr>
          <w:b/>
          <w:lang w:val="nl"/>
        </w:rPr>
      </w:pPr>
    </w:p>
    <w:p w14:paraId="145E01EA" w14:textId="43FC4C0E" w:rsidR="00F168AB" w:rsidRDefault="00F168AB" w:rsidP="00F168AB">
      <w:pPr>
        <w:rPr>
          <w:lang w:val="nl"/>
        </w:rPr>
      </w:pPr>
      <w:r w:rsidRPr="00F168AB">
        <w:rPr>
          <w:lang w:val="nl"/>
        </w:rPr>
        <w:t>De informatie in dit Programma van Eisen en Wensen is met grote zorgvuldigheid samengesteld. De informatie over de bestaande situatie is zo compleet mogelijk aangeleverd zoals deze momenteel bekend is bij GVB. Alhoewel de verstrekte informatie met grote zorg is samengesteld, zijn wijzigingen of onjuistheden voorbehouden. Voor zover niet vermeld in dit Programma van Eisen en Wensen, dient de aangeboden dienstverlening passend te zijn voor het doel waarvoor deze dienstverlening wordt ingehuurd. Te allen tijde dient de opdracht op zorgvuldige wijze te worden uitgevoerd en te voldoen aan alle wettelijke voorschriften. Mocht dit Programma van Eisen en Wensen onduidelijkheden, tegenstrijdigheden of fouten bevatten, dan dient u dit direct na constatering, nog voor het indienen van uw Inschrijving, te melden (via een bericht of de Vraag &amp; Antwoord module) bij de leadbuyer van deze aanbesteding op Tenderned</w:t>
      </w:r>
      <w:r>
        <w:rPr>
          <w:lang w:val="nl"/>
        </w:rPr>
        <w:t>.</w:t>
      </w:r>
    </w:p>
    <w:p w14:paraId="40FE98E4" w14:textId="023C3A93" w:rsidR="00F168AB" w:rsidRDefault="00F168AB" w:rsidP="00F168AB">
      <w:pPr>
        <w:rPr>
          <w:lang w:val="nl"/>
        </w:rPr>
      </w:pPr>
    </w:p>
    <w:p w14:paraId="4655BA60" w14:textId="77777777" w:rsidR="00474B14" w:rsidRPr="00474B14" w:rsidRDefault="00474B14" w:rsidP="00474B14">
      <w:pPr>
        <w:rPr>
          <w:lang w:val="nl"/>
        </w:rPr>
      </w:pPr>
      <w:r w:rsidRPr="00474B14">
        <w:rPr>
          <w:lang w:val="nl"/>
        </w:rPr>
        <w:t>Door GVB zijn minimum Eisen in de vorm van dit Programma van Eisen geformuleerd. Aanvullend zijn er ook wensen geformuleerd. Per uitgevraagd onderdeel (A1, A2 etc.) is steeds in de laatste kolom aangegeven of het een Eis of Wens betreft. Uw Inschrijving dient minimaal aan het Programma van Eisen, zoals gepresenteerd in dit document, te voldoen. Alle genoemde Eisen zijn dan ook harde Eisen (knock-out criteria). Indien u het vermoeden heeft dat één of meer van de gestelde Eisen een onevenredig prijsverhogend effect heeft, wordt Inschrijver uitgenodigd suggesties te doen voor aanpassing van het Programma van Eisen door middel van de Vraag &amp; Antwoord module in Tenderned. Zie voor meer informatie de Aanbestedingsleidraad.</w:t>
      </w:r>
    </w:p>
    <w:p w14:paraId="61DBD11C" w14:textId="0BAA20E1" w:rsidR="00474B14" w:rsidRPr="00474B14" w:rsidRDefault="00474B14" w:rsidP="00474B14">
      <w:pPr>
        <w:rPr>
          <w:lang w:val="nl"/>
        </w:rPr>
      </w:pPr>
      <w:r w:rsidRPr="00474B14">
        <w:rPr>
          <w:lang w:val="nl"/>
        </w:rPr>
        <w:t xml:space="preserve">Sommige onderdelen zijn als Wens geformuleerd. Dit betekent dat GVB dit onderdeel niet als minimum Eis stelt maar invulling van deze Eis door Opdrachtgever wel van toegevoegde waarde vindt. In de aanbestedingsleidraad </w:t>
      </w:r>
      <w:r w:rsidR="00F87841">
        <w:rPr>
          <w:lang w:val="nl"/>
        </w:rPr>
        <w:t>is in paragraaf 4.4.4 aangegeven h</w:t>
      </w:r>
      <w:r w:rsidRPr="00474B14">
        <w:rPr>
          <w:lang w:val="nl"/>
        </w:rPr>
        <w:t>o</w:t>
      </w:r>
      <w:r w:rsidR="00F87841">
        <w:rPr>
          <w:lang w:val="nl"/>
        </w:rPr>
        <w:t xml:space="preserve">e </w:t>
      </w:r>
      <w:r w:rsidRPr="00474B14">
        <w:rPr>
          <w:lang w:val="nl"/>
        </w:rPr>
        <w:t>eventuele invulling van deze wensen door opdrachtnemer</w:t>
      </w:r>
      <w:r w:rsidR="00F87841">
        <w:rPr>
          <w:lang w:val="nl"/>
        </w:rPr>
        <w:t xml:space="preserve"> kan worden aangeboden aan via het in te dienen Plan van aanpak en hoe </w:t>
      </w:r>
      <w:r w:rsidRPr="00474B14">
        <w:rPr>
          <w:lang w:val="nl"/>
        </w:rPr>
        <w:t xml:space="preserve">GVB </w:t>
      </w:r>
      <w:r w:rsidR="00F87841">
        <w:rPr>
          <w:lang w:val="nl"/>
        </w:rPr>
        <w:t xml:space="preserve">dit aanbod </w:t>
      </w:r>
      <w:r w:rsidRPr="00474B14">
        <w:rPr>
          <w:lang w:val="nl"/>
        </w:rPr>
        <w:t>zal beoordel</w:t>
      </w:r>
      <w:r w:rsidR="00F87841">
        <w:rPr>
          <w:lang w:val="nl"/>
        </w:rPr>
        <w:t>en</w:t>
      </w:r>
      <w:r w:rsidRPr="00474B14">
        <w:rPr>
          <w:lang w:val="nl"/>
        </w:rPr>
        <w:t>.</w:t>
      </w:r>
    </w:p>
    <w:p w14:paraId="5B9FC16A" w14:textId="48F21003" w:rsidR="00F168AB" w:rsidRDefault="00474B14" w:rsidP="00474B14">
      <w:pPr>
        <w:rPr>
          <w:lang w:val="nl"/>
        </w:rPr>
      </w:pPr>
      <w:r w:rsidRPr="00474B14">
        <w:rPr>
          <w:lang w:val="nl"/>
        </w:rPr>
        <w:t>Op het prijzenblad dient u alle met de uitvoering van deze opdracht gemoeide kosten (dus zowel de Eisen die u moet invullen en de wensen waarvan u voornemens bent deze in te vullen) op te nemen.</w:t>
      </w:r>
    </w:p>
    <w:p w14:paraId="36CF9BB4" w14:textId="1F37BFFA" w:rsidR="00F168AB" w:rsidRDefault="00F168AB" w:rsidP="00F875EB">
      <w:pPr>
        <w:suppressAutoHyphens/>
        <w:ind w:right="-1"/>
        <w:rPr>
          <w:b/>
          <w:lang w:val="nl"/>
        </w:rPr>
      </w:pPr>
    </w:p>
    <w:p w14:paraId="38CC8F2C" w14:textId="5A86F665" w:rsidR="00BB3A44" w:rsidRDefault="00BB3A44" w:rsidP="00634344">
      <w:pPr>
        <w:pStyle w:val="Kop1"/>
        <w:rPr>
          <w:noProof/>
        </w:rPr>
      </w:pPr>
      <w:bookmarkStart w:id="16" w:name="_Toc113020113"/>
      <w:r w:rsidRPr="00634344">
        <w:rPr>
          <w:noProof/>
        </w:rPr>
        <w:t>Bestaande situatie</w:t>
      </w:r>
      <w:bookmarkEnd w:id="16"/>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9A6C69" w:rsidRPr="00752A4E" w14:paraId="3EA5A700" w14:textId="77777777" w:rsidTr="001D72D9">
        <w:tc>
          <w:tcPr>
            <w:tcW w:w="567" w:type="dxa"/>
            <w:tcBorders>
              <w:top w:val="single" w:sz="4" w:space="0" w:color="auto"/>
              <w:left w:val="single" w:sz="4" w:space="0" w:color="auto"/>
              <w:bottom w:val="single" w:sz="4" w:space="0" w:color="auto"/>
              <w:right w:val="single" w:sz="4" w:space="0" w:color="auto"/>
            </w:tcBorders>
            <w:shd w:val="clear" w:color="000000" w:fill="000000"/>
            <w:hideMark/>
          </w:tcPr>
          <w:p w14:paraId="690013B2" w14:textId="77777777" w:rsidR="009A6C69" w:rsidRPr="009A6C69" w:rsidRDefault="009A6C69" w:rsidP="001D72D9">
            <w:pPr>
              <w:rPr>
                <w:rFonts w:cs="Arial"/>
                <w:color w:val="FFFFFF" w:themeColor="background1"/>
              </w:rPr>
            </w:pPr>
            <w:proofErr w:type="spellStart"/>
            <w:r w:rsidRPr="009A6C69">
              <w:rPr>
                <w:rFonts w:cs="Arial"/>
                <w:color w:val="FFFFFF" w:themeColor="background1"/>
              </w:rPr>
              <w:t>Nr</w:t>
            </w:r>
            <w:proofErr w:type="spellEnd"/>
            <w:r w:rsidRPr="009A6C69">
              <w:rPr>
                <w:rFonts w:cs="Arial"/>
                <w:color w:val="FFFFFF" w:themeColor="background1"/>
              </w:rPr>
              <w:t xml:space="preserve"> </w:t>
            </w:r>
          </w:p>
        </w:tc>
        <w:tc>
          <w:tcPr>
            <w:tcW w:w="7938" w:type="dxa"/>
            <w:tcBorders>
              <w:left w:val="nil"/>
              <w:bottom w:val="single" w:sz="4" w:space="0" w:color="auto"/>
              <w:right w:val="single" w:sz="4" w:space="0" w:color="auto"/>
            </w:tcBorders>
            <w:shd w:val="clear" w:color="000000" w:fill="000000"/>
            <w:hideMark/>
          </w:tcPr>
          <w:p w14:paraId="430082DC" w14:textId="77777777" w:rsidR="009A6C69" w:rsidRPr="009A6C69" w:rsidRDefault="009A6C69" w:rsidP="001D72D9">
            <w:pPr>
              <w:rPr>
                <w:rFonts w:cs="Arial"/>
                <w:color w:val="FFFFFF" w:themeColor="background1"/>
              </w:rPr>
            </w:pPr>
            <w:r w:rsidRPr="009A6C69">
              <w:rPr>
                <w:rFonts w:cs="Arial"/>
                <w:color w:val="FFFFFF" w:themeColor="background1"/>
              </w:rPr>
              <w:t xml:space="preserve">A Inleiding, toepasbaarheid </w:t>
            </w:r>
            <w:proofErr w:type="spellStart"/>
            <w:r w:rsidRPr="009A6C69">
              <w:rPr>
                <w:rFonts w:cs="Arial"/>
                <w:color w:val="FFFFFF" w:themeColor="background1"/>
              </w:rPr>
              <w:t>PvE</w:t>
            </w:r>
            <w:proofErr w:type="spellEnd"/>
            <w:r w:rsidRPr="009A6C69">
              <w:rPr>
                <w:rFonts w:cs="Arial"/>
                <w:color w:val="FFFFFF" w:themeColor="background1"/>
              </w:rPr>
              <w:t xml:space="preserve"> en huidige situatie</w:t>
            </w:r>
          </w:p>
        </w:tc>
        <w:tc>
          <w:tcPr>
            <w:tcW w:w="1068" w:type="dxa"/>
            <w:tcBorders>
              <w:left w:val="nil"/>
              <w:bottom w:val="single" w:sz="4" w:space="0" w:color="auto"/>
              <w:right w:val="single" w:sz="4" w:space="0" w:color="auto"/>
            </w:tcBorders>
            <w:shd w:val="clear" w:color="000000" w:fill="000000"/>
          </w:tcPr>
          <w:p w14:paraId="05A8FAAE" w14:textId="77777777" w:rsidR="009A6C69" w:rsidRPr="009A6C69" w:rsidRDefault="009A6C69" w:rsidP="001D72D9">
            <w:pPr>
              <w:rPr>
                <w:rFonts w:cs="Arial"/>
                <w:color w:val="FFFFFF" w:themeColor="background1"/>
              </w:rPr>
            </w:pPr>
          </w:p>
        </w:tc>
      </w:tr>
      <w:tr w:rsidR="009A6C69" w:rsidRPr="00752A4E" w14:paraId="5AF5B645"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71DB6336" w14:textId="77777777" w:rsidR="009A6C69" w:rsidRPr="009A6C69" w:rsidRDefault="009A6C69" w:rsidP="001D72D9">
            <w:pPr>
              <w:rPr>
                <w:rFonts w:cs="Arial"/>
              </w:rPr>
            </w:pPr>
            <w:r w:rsidRPr="009A6C69">
              <w:rPr>
                <w:rFonts w:cs="Arial"/>
              </w:rPr>
              <w:t>A4</w:t>
            </w:r>
          </w:p>
        </w:tc>
        <w:tc>
          <w:tcPr>
            <w:tcW w:w="7938" w:type="dxa"/>
            <w:tcBorders>
              <w:top w:val="single" w:sz="4" w:space="0" w:color="auto"/>
              <w:left w:val="single" w:sz="4" w:space="0" w:color="auto"/>
              <w:bottom w:val="single" w:sz="4" w:space="0" w:color="auto"/>
              <w:right w:val="single" w:sz="4" w:space="0" w:color="auto"/>
            </w:tcBorders>
            <w:shd w:val="clear" w:color="000000" w:fill="FFFFFF"/>
          </w:tcPr>
          <w:p w14:paraId="087A0D1A" w14:textId="77777777" w:rsidR="009A6C69" w:rsidRPr="009A6C69" w:rsidRDefault="009A6C69" w:rsidP="001D72D9">
            <w:pPr>
              <w:rPr>
                <w:rFonts w:cs="Arial"/>
              </w:rPr>
            </w:pPr>
            <w:r w:rsidRPr="009A6C69">
              <w:rPr>
                <w:rFonts w:cs="Arial"/>
              </w:rPr>
              <w:t xml:space="preserve">GVB behoudt zich het recht voor reeds opgedragen adviestrajecten m.b.t. energie en energiemanagement af te ronden bij de bestaande leveranciers. </w:t>
            </w:r>
          </w:p>
        </w:tc>
        <w:tc>
          <w:tcPr>
            <w:tcW w:w="1068" w:type="dxa"/>
            <w:tcBorders>
              <w:top w:val="single" w:sz="4" w:space="0" w:color="auto"/>
              <w:left w:val="single" w:sz="4" w:space="0" w:color="auto"/>
              <w:bottom w:val="single" w:sz="4" w:space="0" w:color="auto"/>
              <w:right w:val="single" w:sz="4" w:space="0" w:color="auto"/>
            </w:tcBorders>
            <w:shd w:val="clear" w:color="000000" w:fill="FFFFFF"/>
          </w:tcPr>
          <w:p w14:paraId="4D5542EF" w14:textId="031DC068" w:rsidR="009A6C69" w:rsidRPr="009A6C69" w:rsidRDefault="009A6C69" w:rsidP="001D72D9">
            <w:pPr>
              <w:rPr>
                <w:rFonts w:cs="Arial"/>
              </w:rPr>
            </w:pPr>
            <w:r w:rsidRPr="009A6C69">
              <w:rPr>
                <w:rFonts w:cs="Arial"/>
              </w:rPr>
              <w:t>Eis</w:t>
            </w:r>
          </w:p>
        </w:tc>
      </w:tr>
    </w:tbl>
    <w:p w14:paraId="06A7744F" w14:textId="77777777" w:rsidR="00634344" w:rsidRPr="00634344" w:rsidRDefault="00634344" w:rsidP="00634344"/>
    <w:p w14:paraId="1F54F0D1" w14:textId="77777777" w:rsidR="00BB3A44" w:rsidRDefault="00BB3A44" w:rsidP="00F875EB">
      <w:pPr>
        <w:suppressAutoHyphens/>
        <w:ind w:right="-1"/>
        <w:rPr>
          <w:b/>
          <w:lang w:val="nl"/>
        </w:rPr>
      </w:pPr>
    </w:p>
    <w:p w14:paraId="71C73398" w14:textId="59247C48" w:rsidR="00474B14" w:rsidRPr="00474B14" w:rsidRDefault="00474B14" w:rsidP="00BB3A44">
      <w:pPr>
        <w:pStyle w:val="Kop1"/>
        <w:rPr>
          <w:noProof/>
        </w:rPr>
      </w:pPr>
      <w:bookmarkStart w:id="17" w:name="_Toc113020114"/>
      <w:r w:rsidRPr="00474B14">
        <w:rPr>
          <w:noProof/>
        </w:rPr>
        <w:t>Eisen aan (de organisatie van) de Opdrachtnemer</w:t>
      </w:r>
      <w:bookmarkEnd w:id="17"/>
    </w:p>
    <w:p w14:paraId="51722F98" w14:textId="77777777" w:rsidR="00F168AB" w:rsidRDefault="00F168AB" w:rsidP="00F875EB">
      <w:pPr>
        <w:suppressAutoHyphens/>
        <w:ind w:right="-1"/>
        <w:rPr>
          <w:b/>
          <w:lang w:val="nl"/>
        </w:rPr>
      </w:pPr>
    </w:p>
    <w:tbl>
      <w:tblPr>
        <w:tblW w:w="9573" w:type="dxa"/>
        <w:tblInd w:w="-10" w:type="dxa"/>
        <w:tblLayout w:type="fixed"/>
        <w:tblCellMar>
          <w:left w:w="70" w:type="dxa"/>
          <w:right w:w="70" w:type="dxa"/>
        </w:tblCellMar>
        <w:tblLook w:val="04A0" w:firstRow="1" w:lastRow="0" w:firstColumn="1" w:lastColumn="0" w:noHBand="0" w:noVBand="1"/>
      </w:tblPr>
      <w:tblGrid>
        <w:gridCol w:w="567"/>
        <w:gridCol w:w="7938"/>
        <w:gridCol w:w="1068"/>
      </w:tblGrid>
      <w:tr w:rsidR="00474B14" w:rsidRPr="00752A4E" w14:paraId="19119CDE" w14:textId="77777777" w:rsidTr="00474B14">
        <w:tc>
          <w:tcPr>
            <w:tcW w:w="567" w:type="dxa"/>
            <w:tcBorders>
              <w:top w:val="single" w:sz="4" w:space="0" w:color="auto"/>
              <w:left w:val="single" w:sz="4" w:space="0" w:color="auto"/>
              <w:bottom w:val="single" w:sz="4" w:space="0" w:color="auto"/>
              <w:right w:val="single" w:sz="4" w:space="0" w:color="auto"/>
            </w:tcBorders>
            <w:shd w:val="clear" w:color="000000" w:fill="000000"/>
            <w:hideMark/>
          </w:tcPr>
          <w:p w14:paraId="14CF7D3B" w14:textId="77777777" w:rsidR="00474B14" w:rsidRPr="00752A4E" w:rsidRDefault="00474B14" w:rsidP="001D72D9">
            <w:pPr>
              <w:rPr>
                <w:color w:val="FFFFFF" w:themeColor="background1"/>
              </w:rPr>
            </w:pPr>
            <w:proofErr w:type="spellStart"/>
            <w:r w:rsidRPr="00752A4E">
              <w:rPr>
                <w:color w:val="FFFFFF" w:themeColor="background1"/>
              </w:rPr>
              <w:t>Nr</w:t>
            </w:r>
            <w:proofErr w:type="spellEnd"/>
          </w:p>
        </w:tc>
        <w:tc>
          <w:tcPr>
            <w:tcW w:w="7938" w:type="dxa"/>
            <w:tcBorders>
              <w:left w:val="nil"/>
              <w:bottom w:val="single" w:sz="4" w:space="0" w:color="auto"/>
              <w:right w:val="single" w:sz="4" w:space="0" w:color="auto"/>
            </w:tcBorders>
            <w:shd w:val="clear" w:color="000000" w:fill="000000"/>
            <w:hideMark/>
          </w:tcPr>
          <w:p w14:paraId="7703FC00" w14:textId="77777777" w:rsidR="00474B14" w:rsidRPr="00752A4E" w:rsidRDefault="00474B14" w:rsidP="001D72D9">
            <w:pPr>
              <w:rPr>
                <w:color w:val="FFFFFF" w:themeColor="background1"/>
              </w:rPr>
            </w:pPr>
            <w:r>
              <w:rPr>
                <w:rFonts w:asciiTheme="minorHAnsi" w:hAnsiTheme="minorHAnsi"/>
                <w:color w:val="FFFFFF" w:themeColor="background1"/>
              </w:rPr>
              <w:t>B Eis</w:t>
            </w:r>
            <w:r w:rsidRPr="00B072E2">
              <w:rPr>
                <w:rFonts w:asciiTheme="minorHAnsi" w:hAnsiTheme="minorHAnsi"/>
                <w:color w:val="FFFFFF" w:themeColor="background1"/>
              </w:rPr>
              <w:t xml:space="preserve">en aan (de organisatie van) </w:t>
            </w:r>
            <w:r>
              <w:rPr>
                <w:rFonts w:asciiTheme="minorHAnsi" w:hAnsiTheme="minorHAnsi"/>
                <w:color w:val="FFFFFF" w:themeColor="background1"/>
              </w:rPr>
              <w:t>de Opdrachtnemer</w:t>
            </w:r>
          </w:p>
        </w:tc>
        <w:tc>
          <w:tcPr>
            <w:tcW w:w="1068" w:type="dxa"/>
            <w:tcBorders>
              <w:left w:val="nil"/>
              <w:bottom w:val="single" w:sz="4" w:space="0" w:color="auto"/>
              <w:right w:val="single" w:sz="4" w:space="0" w:color="auto"/>
            </w:tcBorders>
            <w:shd w:val="clear" w:color="000000" w:fill="000000"/>
          </w:tcPr>
          <w:p w14:paraId="6EE77559" w14:textId="77777777" w:rsidR="00474B14" w:rsidRPr="007F3189" w:rsidRDefault="00474B14" w:rsidP="001D72D9">
            <w:pPr>
              <w:rPr>
                <w:color w:val="FFFFFF" w:themeColor="background1"/>
              </w:rPr>
            </w:pPr>
            <w:r>
              <w:rPr>
                <w:color w:val="FFFFFF" w:themeColor="background1"/>
              </w:rPr>
              <w:t>Eis</w:t>
            </w:r>
            <w:r w:rsidRPr="007F3189">
              <w:rPr>
                <w:color w:val="FFFFFF" w:themeColor="background1"/>
              </w:rPr>
              <w:t>/</w:t>
            </w:r>
          </w:p>
          <w:p w14:paraId="408DC028" w14:textId="77777777" w:rsidR="00474B14" w:rsidRPr="00752A4E" w:rsidRDefault="00474B14" w:rsidP="001D72D9">
            <w:pPr>
              <w:rPr>
                <w:color w:val="FFFFFF" w:themeColor="background1"/>
              </w:rPr>
            </w:pPr>
            <w:r w:rsidRPr="007F3189">
              <w:rPr>
                <w:color w:val="FFFFFF" w:themeColor="background1"/>
              </w:rPr>
              <w:t>Wens</w:t>
            </w:r>
          </w:p>
        </w:tc>
      </w:tr>
      <w:tr w:rsidR="00474B14" w:rsidRPr="00752A4E" w14:paraId="5D126765" w14:textId="77777777" w:rsidTr="00474B14">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BBBE6C" w14:textId="77777777" w:rsidR="00474B14" w:rsidRPr="00752A4E" w:rsidRDefault="00474B14" w:rsidP="001D72D9">
            <w:r>
              <w:t>B1</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648523E7" w14:textId="77777777" w:rsidR="00474B14" w:rsidRPr="00752A4E" w:rsidRDefault="00474B14" w:rsidP="001D72D9">
            <w:r w:rsidRPr="00A939EE">
              <w:t>Opdrachtnemer is in staat en bevoegd om de werkzaamheden uit te voeren als beschreven in de Opdracht.</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62BF399F" w14:textId="77777777" w:rsidR="00474B14" w:rsidRPr="00752A4E" w:rsidRDefault="00474B14" w:rsidP="001D72D9">
            <w:r>
              <w:t>Eis</w:t>
            </w:r>
          </w:p>
        </w:tc>
      </w:tr>
      <w:tr w:rsidR="00474B14" w:rsidRPr="00752A4E" w14:paraId="3A789C0A" w14:textId="77777777" w:rsidTr="00474B14">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6157758" w14:textId="77777777" w:rsidR="00474B14" w:rsidRPr="00F512C2" w:rsidRDefault="00474B14" w:rsidP="001D72D9">
            <w:r w:rsidRPr="00F512C2">
              <w:lastRenderedPageBreak/>
              <w:t>B</w:t>
            </w:r>
            <w:r>
              <w:t>2</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14:paraId="209022CB" w14:textId="77777777" w:rsidR="00474B14" w:rsidRPr="00F512C2" w:rsidRDefault="00474B14" w:rsidP="001D72D9">
            <w:r w:rsidRPr="00F512C2">
              <w:t>Opdrachtnemer kan bepaalde onderdelen van de opdracht door derden laten uitvoeren, mits voor de keuze van deze onderdelen en van de daarvoor in te schakelen derden de schriftelijke goedkeuring van GVB is verkregen. De goedkeuring zal niet mogen worden onthouden op onredelijke gronden. De Opdrachtnemer blijft niettemin jegens GVB voor die onderdelen ten volle verantwoordelijk.</w:t>
            </w:r>
          </w:p>
        </w:tc>
        <w:tc>
          <w:tcPr>
            <w:tcW w:w="1068" w:type="dxa"/>
            <w:tcBorders>
              <w:top w:val="single" w:sz="4" w:space="0" w:color="auto"/>
              <w:left w:val="single" w:sz="4" w:space="0" w:color="auto"/>
              <w:bottom w:val="single" w:sz="4" w:space="0" w:color="auto"/>
              <w:right w:val="single" w:sz="4" w:space="0" w:color="auto"/>
            </w:tcBorders>
            <w:shd w:val="clear" w:color="000000" w:fill="FFFFFF"/>
          </w:tcPr>
          <w:p w14:paraId="54938596" w14:textId="77777777" w:rsidR="00474B14" w:rsidRPr="00752A4E" w:rsidRDefault="00474B14" w:rsidP="001D72D9">
            <w:r>
              <w:t>Eis</w:t>
            </w:r>
          </w:p>
        </w:tc>
      </w:tr>
    </w:tbl>
    <w:p w14:paraId="7BFA59F5" w14:textId="4E5A10A0" w:rsidR="00BB3A44" w:rsidRDefault="00BB3A44" w:rsidP="00F875EB">
      <w:pPr>
        <w:suppressAutoHyphens/>
        <w:ind w:right="-1"/>
        <w:rPr>
          <w:b/>
          <w:lang w:val="nl"/>
        </w:rPr>
      </w:pPr>
    </w:p>
    <w:p w14:paraId="703CB771" w14:textId="7108AAD8" w:rsidR="00BB3A44" w:rsidRDefault="00BB3A44" w:rsidP="00BB3A44">
      <w:pPr>
        <w:pStyle w:val="Kop1"/>
        <w:rPr>
          <w:noProof/>
        </w:rPr>
      </w:pPr>
      <w:bookmarkStart w:id="18" w:name="_Toc113020115"/>
      <w:r w:rsidRPr="00BB3A44">
        <w:rPr>
          <w:noProof/>
        </w:rPr>
        <w:t>Eisen aan (de organisatie van) de Opdrachtnemer</w:t>
      </w:r>
      <w:bookmarkEnd w:id="18"/>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9A6C69" w:rsidRPr="00752A4E" w14:paraId="70857B86" w14:textId="77777777" w:rsidTr="001D72D9">
        <w:tc>
          <w:tcPr>
            <w:tcW w:w="567" w:type="dxa"/>
            <w:tcBorders>
              <w:top w:val="single" w:sz="4" w:space="0" w:color="auto"/>
              <w:left w:val="single" w:sz="4" w:space="0" w:color="auto"/>
              <w:bottom w:val="single" w:sz="4" w:space="0" w:color="auto"/>
              <w:right w:val="single" w:sz="4" w:space="0" w:color="auto"/>
            </w:tcBorders>
            <w:shd w:val="clear" w:color="000000" w:fill="000000"/>
            <w:hideMark/>
          </w:tcPr>
          <w:p w14:paraId="279A5E72" w14:textId="77777777" w:rsidR="009A6C69" w:rsidRPr="009A6C69" w:rsidRDefault="009A6C69" w:rsidP="001D72D9">
            <w:pPr>
              <w:rPr>
                <w:rFonts w:cs="Arial"/>
                <w:color w:val="FFFFFF" w:themeColor="background1"/>
              </w:rPr>
            </w:pPr>
            <w:proofErr w:type="spellStart"/>
            <w:r w:rsidRPr="009A6C69">
              <w:rPr>
                <w:rFonts w:cs="Arial"/>
                <w:color w:val="FFFFFF" w:themeColor="background1"/>
              </w:rPr>
              <w:t>Nr</w:t>
            </w:r>
            <w:proofErr w:type="spellEnd"/>
          </w:p>
        </w:tc>
        <w:tc>
          <w:tcPr>
            <w:tcW w:w="7938" w:type="dxa"/>
            <w:tcBorders>
              <w:left w:val="nil"/>
              <w:bottom w:val="single" w:sz="4" w:space="0" w:color="auto"/>
              <w:right w:val="single" w:sz="4" w:space="0" w:color="auto"/>
            </w:tcBorders>
            <w:shd w:val="clear" w:color="000000" w:fill="000000"/>
            <w:hideMark/>
          </w:tcPr>
          <w:p w14:paraId="6825F0E9" w14:textId="77777777" w:rsidR="009A6C69" w:rsidRPr="009A6C69" w:rsidRDefault="009A6C69" w:rsidP="001D72D9">
            <w:pPr>
              <w:rPr>
                <w:rFonts w:cs="Arial"/>
                <w:color w:val="FFFFFF" w:themeColor="background1"/>
              </w:rPr>
            </w:pPr>
            <w:r w:rsidRPr="009A6C69">
              <w:rPr>
                <w:rFonts w:cs="Arial"/>
                <w:color w:val="FFFFFF" w:themeColor="background1"/>
              </w:rPr>
              <w:t>B Eisen aan (de organisatie van) de Opdrachtnemer</w:t>
            </w:r>
          </w:p>
        </w:tc>
        <w:tc>
          <w:tcPr>
            <w:tcW w:w="1068" w:type="dxa"/>
            <w:tcBorders>
              <w:left w:val="nil"/>
              <w:bottom w:val="single" w:sz="4" w:space="0" w:color="auto"/>
              <w:right w:val="single" w:sz="4" w:space="0" w:color="auto"/>
            </w:tcBorders>
            <w:shd w:val="clear" w:color="000000" w:fill="000000"/>
          </w:tcPr>
          <w:p w14:paraId="12980F03" w14:textId="77777777" w:rsidR="009A6C69" w:rsidRPr="009A6C69" w:rsidRDefault="009A6C69" w:rsidP="001D72D9">
            <w:pPr>
              <w:rPr>
                <w:rFonts w:cs="Arial"/>
                <w:color w:val="FFFFFF" w:themeColor="background1"/>
              </w:rPr>
            </w:pPr>
            <w:r w:rsidRPr="009A6C69">
              <w:rPr>
                <w:rFonts w:cs="Arial"/>
                <w:color w:val="FFFFFF" w:themeColor="background1"/>
              </w:rPr>
              <w:t>Eis/</w:t>
            </w:r>
          </w:p>
          <w:p w14:paraId="6E849CEF" w14:textId="77777777" w:rsidR="009A6C69" w:rsidRPr="009A6C69" w:rsidRDefault="009A6C69" w:rsidP="001D72D9">
            <w:pPr>
              <w:rPr>
                <w:rFonts w:cs="Arial"/>
                <w:color w:val="FFFFFF" w:themeColor="background1"/>
              </w:rPr>
            </w:pPr>
            <w:r w:rsidRPr="009A6C69">
              <w:rPr>
                <w:rFonts w:cs="Arial"/>
                <w:color w:val="FFFFFF" w:themeColor="background1"/>
              </w:rPr>
              <w:t>Wens</w:t>
            </w:r>
          </w:p>
        </w:tc>
      </w:tr>
      <w:tr w:rsidR="009A6C69" w:rsidRPr="00752A4E" w14:paraId="6BFF1920"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BE0C9E0" w14:textId="77777777" w:rsidR="009A6C69" w:rsidRPr="009A6C69" w:rsidRDefault="009A6C69" w:rsidP="001D72D9">
            <w:pPr>
              <w:rPr>
                <w:rFonts w:cs="Arial"/>
              </w:rPr>
            </w:pPr>
            <w:r w:rsidRPr="009A6C69">
              <w:rPr>
                <w:rFonts w:cs="Arial"/>
              </w:rPr>
              <w:t>B1</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09AD7C82" w14:textId="77777777" w:rsidR="009A6C69" w:rsidRPr="009A6C69" w:rsidRDefault="009A6C69" w:rsidP="001D72D9">
            <w:pPr>
              <w:rPr>
                <w:rFonts w:cs="Arial"/>
              </w:rPr>
            </w:pPr>
            <w:r w:rsidRPr="009A6C69">
              <w:rPr>
                <w:rFonts w:cs="Arial"/>
              </w:rPr>
              <w:t>Opdrachtnemer is in staat en bevoegd om de werkzaamheden uit te voeren als beschreven in de Opdracht.</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5F8E2A71" w14:textId="77777777" w:rsidR="009A6C69" w:rsidRPr="009A6C69" w:rsidRDefault="009A6C69" w:rsidP="001D72D9">
            <w:pPr>
              <w:rPr>
                <w:rFonts w:cs="Arial"/>
              </w:rPr>
            </w:pPr>
            <w:r w:rsidRPr="009A6C69">
              <w:rPr>
                <w:rFonts w:cs="Arial"/>
              </w:rPr>
              <w:t>Eis</w:t>
            </w:r>
          </w:p>
        </w:tc>
      </w:tr>
      <w:tr w:rsidR="009A6C69" w:rsidRPr="00752A4E" w14:paraId="02CDC6F4"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73C5EE" w14:textId="77777777" w:rsidR="009A6C69" w:rsidRPr="009A6C69" w:rsidRDefault="009A6C69" w:rsidP="001D72D9">
            <w:pPr>
              <w:rPr>
                <w:rFonts w:cs="Arial"/>
              </w:rPr>
            </w:pPr>
            <w:r w:rsidRPr="009A6C69">
              <w:rPr>
                <w:rFonts w:cs="Arial"/>
              </w:rPr>
              <w:t>B2</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14:paraId="587D051D" w14:textId="77777777" w:rsidR="009A6C69" w:rsidRPr="009A6C69" w:rsidRDefault="009A6C69" w:rsidP="001D72D9">
            <w:pPr>
              <w:rPr>
                <w:rFonts w:cs="Arial"/>
              </w:rPr>
            </w:pPr>
            <w:r w:rsidRPr="009A6C69">
              <w:rPr>
                <w:rFonts w:cs="Arial"/>
              </w:rPr>
              <w:t>Opdrachtnemer kan bepaalde onderdelen van de opdracht door derden laten uitvoeren, mits voor de keuze van deze onderdelen en van de daarvoor in te schakelen derden de schriftelijke goedkeuring van GVB is verkregen. De goedkeuring zal niet mogen worden onthouden op onredelijke gronden. De Opdrachtnemer blijft niettemin jegens GVB voor die onderdelen ten volle verantwoordelijk.</w:t>
            </w:r>
          </w:p>
        </w:tc>
        <w:tc>
          <w:tcPr>
            <w:tcW w:w="1068" w:type="dxa"/>
            <w:tcBorders>
              <w:top w:val="single" w:sz="4" w:space="0" w:color="auto"/>
              <w:left w:val="single" w:sz="4" w:space="0" w:color="auto"/>
              <w:bottom w:val="single" w:sz="4" w:space="0" w:color="auto"/>
              <w:right w:val="single" w:sz="4" w:space="0" w:color="auto"/>
            </w:tcBorders>
            <w:shd w:val="clear" w:color="000000" w:fill="FFFFFF"/>
          </w:tcPr>
          <w:p w14:paraId="4F3A1894" w14:textId="77777777" w:rsidR="009A6C69" w:rsidRPr="009A6C69" w:rsidRDefault="009A6C69" w:rsidP="001D72D9">
            <w:pPr>
              <w:rPr>
                <w:rFonts w:cs="Arial"/>
              </w:rPr>
            </w:pPr>
            <w:r w:rsidRPr="009A6C69">
              <w:rPr>
                <w:rFonts w:cs="Arial"/>
              </w:rPr>
              <w:t>Eis</w:t>
            </w:r>
          </w:p>
        </w:tc>
      </w:tr>
    </w:tbl>
    <w:p w14:paraId="748F2145" w14:textId="31FC3733" w:rsidR="00BB3A44" w:rsidRDefault="00BB3A44" w:rsidP="00BB3A44"/>
    <w:p w14:paraId="33DE5EFE" w14:textId="47B811A0" w:rsidR="00BB3A44" w:rsidRDefault="00BB3A44" w:rsidP="00BB3A44">
      <w:pPr>
        <w:pStyle w:val="Kop1"/>
        <w:rPr>
          <w:noProof/>
        </w:rPr>
      </w:pPr>
      <w:bookmarkStart w:id="19" w:name="_Toc113020116"/>
      <w:r w:rsidRPr="00BB3A44">
        <w:rPr>
          <w:noProof/>
        </w:rPr>
        <w:t>Eisen aan team van medewerkers dat de adviesopdrachten voor GVB uitvoert</w:t>
      </w:r>
      <w:bookmarkEnd w:id="19"/>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9A6C69" w:rsidRPr="00752A4E" w14:paraId="22D524A6"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2AF4795" w14:textId="77777777" w:rsidR="009A6C69" w:rsidRPr="009A6C69" w:rsidRDefault="009A6C69" w:rsidP="001D72D9">
            <w:pPr>
              <w:rPr>
                <w:rFonts w:cs="Arial"/>
                <w:color w:val="FFFFFF" w:themeColor="background1"/>
              </w:rPr>
            </w:pPr>
            <w:proofErr w:type="spellStart"/>
            <w:r w:rsidRPr="009A6C69">
              <w:rPr>
                <w:rFonts w:cs="Arial"/>
                <w:color w:val="FFFFFF" w:themeColor="background1"/>
              </w:rPr>
              <w:t>Nr</w:t>
            </w:r>
            <w:proofErr w:type="spellEnd"/>
            <w:r w:rsidRPr="009A6C69">
              <w:rPr>
                <w:rFonts w:cs="Arial"/>
                <w:color w:val="FFFFFF" w:themeColor="background1"/>
              </w:rPr>
              <w:t xml:space="preserve"> </w:t>
            </w:r>
          </w:p>
        </w:tc>
        <w:tc>
          <w:tcPr>
            <w:tcW w:w="7938" w:type="dxa"/>
            <w:tcBorders>
              <w:left w:val="nil"/>
              <w:bottom w:val="single" w:sz="4" w:space="0" w:color="auto"/>
              <w:right w:val="single" w:sz="4" w:space="0" w:color="auto"/>
            </w:tcBorders>
            <w:shd w:val="clear" w:color="auto" w:fill="000000" w:themeFill="text1"/>
            <w:hideMark/>
          </w:tcPr>
          <w:p w14:paraId="795A094D" w14:textId="77777777" w:rsidR="009A6C69" w:rsidRPr="009A6C69" w:rsidRDefault="009A6C69" w:rsidP="001D72D9">
            <w:pPr>
              <w:rPr>
                <w:rFonts w:cs="Arial"/>
                <w:color w:val="FFFFFF" w:themeColor="background1"/>
              </w:rPr>
            </w:pPr>
            <w:r w:rsidRPr="009A6C69">
              <w:rPr>
                <w:rFonts w:cs="Arial"/>
                <w:color w:val="FFFFFF" w:themeColor="background1"/>
              </w:rPr>
              <w:t>C Eisen aan team van medewerkers dat de adviesopdrachten voor GVB uitvoert</w:t>
            </w:r>
          </w:p>
        </w:tc>
        <w:tc>
          <w:tcPr>
            <w:tcW w:w="1068" w:type="dxa"/>
            <w:tcBorders>
              <w:left w:val="nil"/>
              <w:bottom w:val="single" w:sz="4" w:space="0" w:color="auto"/>
              <w:right w:val="single" w:sz="4" w:space="0" w:color="auto"/>
            </w:tcBorders>
            <w:shd w:val="clear" w:color="auto" w:fill="000000" w:themeFill="text1"/>
          </w:tcPr>
          <w:p w14:paraId="0E23B793" w14:textId="77777777" w:rsidR="009A6C69" w:rsidRPr="009A6C69" w:rsidRDefault="009A6C69" w:rsidP="001D72D9">
            <w:pPr>
              <w:rPr>
                <w:rFonts w:cs="Arial"/>
                <w:color w:val="FFFFFF" w:themeColor="background1"/>
              </w:rPr>
            </w:pPr>
            <w:r w:rsidRPr="009A6C69">
              <w:rPr>
                <w:rFonts w:cs="Arial"/>
                <w:color w:val="FFFFFF" w:themeColor="background1"/>
              </w:rPr>
              <w:t>Eis/</w:t>
            </w:r>
          </w:p>
          <w:p w14:paraId="0B464BC3" w14:textId="77777777" w:rsidR="009A6C69" w:rsidRPr="009A6C69" w:rsidRDefault="009A6C69" w:rsidP="001D72D9">
            <w:pPr>
              <w:rPr>
                <w:rFonts w:cs="Arial"/>
                <w:color w:val="FFFFFF" w:themeColor="background1"/>
              </w:rPr>
            </w:pPr>
            <w:r w:rsidRPr="009A6C69">
              <w:rPr>
                <w:rFonts w:cs="Arial"/>
                <w:color w:val="FFFFFF" w:themeColor="background1"/>
              </w:rPr>
              <w:t>Wens</w:t>
            </w:r>
          </w:p>
        </w:tc>
      </w:tr>
      <w:tr w:rsidR="009A6C69" w:rsidRPr="00752A4E" w14:paraId="317F62FD"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5EBBF9B" w14:textId="77777777" w:rsidR="009A6C69" w:rsidRPr="004D79D1" w:rsidRDefault="009A6C69" w:rsidP="001D72D9">
            <w:pPr>
              <w:rPr>
                <w:rFonts w:cs="Arial"/>
              </w:rPr>
            </w:pPr>
            <w:r w:rsidRPr="004D79D1">
              <w:rPr>
                <w:rFonts w:cs="Arial"/>
              </w:rPr>
              <w:t>C1</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20228C34" w14:textId="77777777" w:rsidR="009A6C69" w:rsidRPr="004D79D1" w:rsidRDefault="009A6C69" w:rsidP="001D72D9">
            <w:pPr>
              <w:rPr>
                <w:rFonts w:cs="Arial"/>
              </w:rPr>
            </w:pPr>
            <w:r w:rsidRPr="004D79D1">
              <w:rPr>
                <w:rFonts w:cs="Arial"/>
              </w:rPr>
              <w:t>Opdrachtnemer draagt zorg voor één overall accountmanager die minimaal eenmaal per kwartaal beschikbaar is voor overleg met de opdrachtgever/contractbeheerder van GVB om de algehele voortgang van de uitvoering van de opdracht te evalueren, op basis van deze evaluatie verbeterafspraken te maken en de uitvoering van deze verbeterafspraken monitort. Dit geldt voor het eerste jaar. In de opvolgende jaren zal dit overleg minimaal eenmaal per half jaar plaatsvinden</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68697A22" w14:textId="77777777" w:rsidR="009A6C69" w:rsidRPr="009A6C69" w:rsidRDefault="009A6C69" w:rsidP="001D72D9">
            <w:pPr>
              <w:rPr>
                <w:rFonts w:cs="Arial"/>
              </w:rPr>
            </w:pPr>
            <w:r w:rsidRPr="009A6C69">
              <w:rPr>
                <w:rFonts w:cs="Arial"/>
              </w:rPr>
              <w:t>Eis</w:t>
            </w:r>
          </w:p>
        </w:tc>
      </w:tr>
      <w:tr w:rsidR="009A6C69" w:rsidRPr="0092705F" w14:paraId="1884765D"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7F054851" w14:textId="77777777" w:rsidR="009A6C69" w:rsidRPr="004D79D1" w:rsidRDefault="009A6C69" w:rsidP="001D72D9">
            <w:pPr>
              <w:rPr>
                <w:rFonts w:cs="Arial"/>
              </w:rPr>
            </w:pPr>
            <w:r w:rsidRPr="004D79D1">
              <w:rPr>
                <w:rFonts w:cs="Arial"/>
              </w:rPr>
              <w:t>C2</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14:paraId="08B4456A" w14:textId="47CAEAF4" w:rsidR="009A6C69" w:rsidRPr="004D79D1" w:rsidRDefault="009A6C69" w:rsidP="648AC9E1">
            <w:pPr>
              <w:rPr>
                <w:rFonts w:cs="Arial"/>
              </w:rPr>
            </w:pPr>
            <w:r w:rsidRPr="004D79D1">
              <w:rPr>
                <w:rFonts w:cs="Arial"/>
              </w:rPr>
              <w:t xml:space="preserve">Ten behoeve van de uitvoering van de opdracht voor GVB zijn tenminste minimaal 2 medewerkers beschikbaar die beschikken over actuele kennis m.b.t. spoorinfrastructuur en tractievoedingssystemen. </w:t>
            </w:r>
            <w:r w:rsidR="002A6533" w:rsidRPr="004D79D1">
              <w:rPr>
                <w:rFonts w:cs="Arial"/>
              </w:rPr>
              <w:t xml:space="preserve">Deze medewerkers zijn minimaal HBO geschoold en beschikken over minimaal 2 jaar relevante ervaring. </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9BE6" w14:textId="77777777" w:rsidR="009A6C69" w:rsidRPr="009A6C69" w:rsidRDefault="009A6C69" w:rsidP="001D72D9">
            <w:pPr>
              <w:rPr>
                <w:rFonts w:cs="Arial"/>
              </w:rPr>
            </w:pPr>
            <w:r w:rsidRPr="009A6C69">
              <w:rPr>
                <w:rFonts w:cs="Arial"/>
              </w:rPr>
              <w:t>Eis</w:t>
            </w:r>
          </w:p>
        </w:tc>
      </w:tr>
      <w:tr w:rsidR="002A6533" w:rsidRPr="0092705F" w14:paraId="653E31B2"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40210E6F" w14:textId="7B43EF57" w:rsidR="002A6533" w:rsidRPr="004D79D1" w:rsidRDefault="002A6533" w:rsidP="001D72D9">
            <w:pPr>
              <w:rPr>
                <w:rFonts w:cs="Arial"/>
              </w:rPr>
            </w:pPr>
            <w:r w:rsidRPr="004D79D1">
              <w:rPr>
                <w:rFonts w:cs="Arial"/>
              </w:rPr>
              <w:t>C3</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14:paraId="4F339696" w14:textId="06B44726" w:rsidR="002A6533" w:rsidRPr="004D79D1" w:rsidRDefault="002A6533" w:rsidP="648AC9E1">
            <w:pPr>
              <w:rPr>
                <w:rFonts w:cs="Arial"/>
              </w:rPr>
            </w:pPr>
            <w:r w:rsidRPr="004D79D1">
              <w:rPr>
                <w:rFonts w:cs="Arial"/>
              </w:rPr>
              <w:t>Ten behoeve van de uitvoering van de opdracht voor GVB is tenminste minimaal 1 medewerker beschikbaar die beschikt over actuele kennis m.b.t. tractievoertuigen. Deze medewerker is minimaal HBO geschoold en beschikt over minimaal 2 jaar relevante ervaring.</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14:paraId="0924D64E" w14:textId="30D1E300" w:rsidR="002A6533" w:rsidRPr="009A6C69" w:rsidRDefault="002A6533" w:rsidP="001D72D9">
            <w:pPr>
              <w:rPr>
                <w:rFonts w:cs="Arial"/>
              </w:rPr>
            </w:pPr>
            <w:r>
              <w:rPr>
                <w:rFonts w:cs="Arial"/>
              </w:rPr>
              <w:t>Eis</w:t>
            </w:r>
          </w:p>
        </w:tc>
      </w:tr>
      <w:tr w:rsidR="002A6533" w:rsidRPr="0092705F" w14:paraId="448AC3AD"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150BAD59" w14:textId="6B12BE95" w:rsidR="002A6533" w:rsidRPr="004D79D1" w:rsidRDefault="002A6533" w:rsidP="001D72D9">
            <w:pPr>
              <w:rPr>
                <w:rFonts w:cs="Arial"/>
              </w:rPr>
            </w:pPr>
            <w:r w:rsidRPr="004D79D1">
              <w:rPr>
                <w:rFonts w:cs="Arial"/>
              </w:rPr>
              <w:t>C4</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14:paraId="133F5B30" w14:textId="7E2CA806" w:rsidR="002A6533" w:rsidRPr="004D79D1" w:rsidRDefault="17DC3FB1" w:rsidP="648AC9E1">
            <w:r w:rsidRPr="004D79D1">
              <w:rPr>
                <w:rFonts w:eastAsia="Arial" w:cs="Arial"/>
                <w:sz w:val="19"/>
                <w:szCs w:val="19"/>
              </w:rPr>
              <w:t>Ten behoeve van de uitvoering van de opdracht voor GVB is tenminste minimaal 1 medewerker beschikbaar die beschikt over actuele kennis m.b.t. dienstregelingen.</w:t>
            </w:r>
          </w:p>
          <w:p w14:paraId="7C05E367" w14:textId="188AC565" w:rsidR="002A6533" w:rsidRPr="004D79D1" w:rsidRDefault="00592D03" w:rsidP="17DC3FB1">
            <w:pPr>
              <w:rPr>
                <w:rFonts w:cs="Arial"/>
              </w:rPr>
            </w:pPr>
            <w:r w:rsidRPr="004D79D1">
              <w:rPr>
                <w:rFonts w:cs="Arial"/>
              </w:rPr>
              <w:t xml:space="preserve"> Deze medewerker is minimaal HBO geschoold en beschikt over minimaal 2 jaar relevante ervaring.</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14:paraId="08F1EFD7" w14:textId="498A2342" w:rsidR="002A6533" w:rsidRPr="009A6C69" w:rsidRDefault="00E83259" w:rsidP="001D72D9">
            <w:pPr>
              <w:rPr>
                <w:rFonts w:cs="Arial"/>
              </w:rPr>
            </w:pPr>
            <w:r>
              <w:rPr>
                <w:rFonts w:cs="Arial"/>
              </w:rPr>
              <w:t>Eis</w:t>
            </w:r>
          </w:p>
        </w:tc>
      </w:tr>
      <w:tr w:rsidR="00592D03" w:rsidRPr="0092705F" w14:paraId="18965A5E"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706342AA" w14:textId="08A3DA8A" w:rsidR="00592D03" w:rsidRPr="004D79D1" w:rsidRDefault="00592D03" w:rsidP="00592D03">
            <w:pPr>
              <w:rPr>
                <w:rFonts w:cs="Arial"/>
              </w:rPr>
            </w:pPr>
            <w:r w:rsidRPr="004D79D1">
              <w:rPr>
                <w:rFonts w:cs="Arial"/>
              </w:rPr>
              <w:t>C5</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14:paraId="2B0179CE" w14:textId="687C15B6" w:rsidR="00592D03" w:rsidRPr="004D79D1" w:rsidRDefault="00592D03" w:rsidP="17DC3FB1">
            <w:pPr>
              <w:rPr>
                <w:rFonts w:cs="Arial"/>
              </w:rPr>
            </w:pPr>
            <w:r w:rsidRPr="004D79D1">
              <w:rPr>
                <w:rFonts w:cs="Arial"/>
              </w:rPr>
              <w:t xml:space="preserve">Ten behoeve van de uitvoering van de opdracht voor GVB is tenminste minimaal 1 medewerker beschikbaar die beschikt over actuele kennis van het inzichtelijk helpen maken van energieverbruik van de tractie energievoorziening en het verduurzamen </w:t>
            </w:r>
            <w:r w:rsidRPr="004D79D1">
              <w:rPr>
                <w:rFonts w:cs="Arial"/>
              </w:rPr>
              <w:lastRenderedPageBreak/>
              <w:t>daarvan. Deze medewerker is minimaal HBO geschoold en beschikt over minimaal 2 jaar relevante ervaring.</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14:paraId="72AAAC06" w14:textId="54C6F202" w:rsidR="00592D03" w:rsidRPr="009A6C69" w:rsidRDefault="00592D03" w:rsidP="00592D03">
            <w:pPr>
              <w:rPr>
                <w:rFonts w:cs="Arial"/>
              </w:rPr>
            </w:pPr>
            <w:r>
              <w:rPr>
                <w:rFonts w:cs="Arial"/>
              </w:rPr>
              <w:lastRenderedPageBreak/>
              <w:t>Wens</w:t>
            </w:r>
          </w:p>
        </w:tc>
      </w:tr>
      <w:tr w:rsidR="00592D03" w:rsidRPr="0092705F" w14:paraId="20CAF046"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72F109BF" w14:textId="3ADEB33D" w:rsidR="00592D03" w:rsidRPr="004D79D1" w:rsidRDefault="00592D03" w:rsidP="00592D03">
            <w:pPr>
              <w:rPr>
                <w:rFonts w:cs="Arial"/>
              </w:rPr>
            </w:pPr>
            <w:r w:rsidRPr="004D79D1">
              <w:rPr>
                <w:rFonts w:cs="Arial"/>
              </w:rPr>
              <w:t>C6</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14:paraId="240FE33E" w14:textId="7383AF3C" w:rsidR="00592D03" w:rsidRPr="004D79D1" w:rsidRDefault="00592D03" w:rsidP="648AC9E1">
            <w:pPr>
              <w:rPr>
                <w:rFonts w:cs="Arial"/>
              </w:rPr>
            </w:pPr>
            <w:r w:rsidRPr="004D79D1">
              <w:rPr>
                <w:rFonts w:cs="Arial"/>
              </w:rPr>
              <w:t>Ten behoeve van de uitvoering van de opdracht voor GVB is tenminste minimaal 1 medewerker beschikbaar die beschikt over actuele kennis van CO</w:t>
            </w:r>
            <w:r w:rsidRPr="004D79D1">
              <w:rPr>
                <w:rFonts w:cs="Arial"/>
                <w:vertAlign w:val="subscript"/>
              </w:rPr>
              <w:t>2</w:t>
            </w:r>
            <w:r w:rsidRPr="004D79D1">
              <w:rPr>
                <w:rFonts w:cs="Arial"/>
                <w:vertAlign w:val="superscript"/>
              </w:rPr>
              <w:t xml:space="preserve"> </w:t>
            </w:r>
            <w:r w:rsidRPr="004D79D1">
              <w:rPr>
                <w:rFonts w:cs="Arial"/>
              </w:rPr>
              <w:t>en mogelijkheden om CO</w:t>
            </w:r>
            <w:r w:rsidRPr="004D79D1">
              <w:rPr>
                <w:rFonts w:cs="Arial"/>
                <w:vertAlign w:val="subscript"/>
              </w:rPr>
              <w:t>2</w:t>
            </w:r>
            <w:r w:rsidRPr="004D79D1">
              <w:rPr>
                <w:rFonts w:cs="Arial"/>
              </w:rPr>
              <w:t xml:space="preserve"> uitstoot te berekenen en administreren.</w:t>
            </w:r>
            <w:r w:rsidRPr="004D79D1">
              <w:t xml:space="preserve"> </w:t>
            </w:r>
            <w:r w:rsidRPr="004D79D1">
              <w:rPr>
                <w:rFonts w:cs="Arial"/>
              </w:rPr>
              <w:t>Deze medewerker is minimaal MBO geschoold en beschikt over minimaal 1 jaar relevante ervaring.</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14:paraId="108D88EF" w14:textId="3A1C8DCA" w:rsidR="00592D03" w:rsidRDefault="00592D03" w:rsidP="00592D03">
            <w:pPr>
              <w:rPr>
                <w:rFonts w:cs="Arial"/>
              </w:rPr>
            </w:pPr>
            <w:r>
              <w:rPr>
                <w:rFonts w:cs="Arial"/>
              </w:rPr>
              <w:t>Wens</w:t>
            </w:r>
          </w:p>
        </w:tc>
      </w:tr>
      <w:tr w:rsidR="00592D03" w:rsidRPr="0092705F" w14:paraId="371E8619"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55684442" w14:textId="426495D7" w:rsidR="00592D03" w:rsidRPr="004D79D1" w:rsidRDefault="00592D03" w:rsidP="00592D03">
            <w:pPr>
              <w:rPr>
                <w:rFonts w:cs="Arial"/>
              </w:rPr>
            </w:pPr>
            <w:r w:rsidRPr="004D79D1">
              <w:rPr>
                <w:rFonts w:cs="Arial"/>
              </w:rPr>
              <w:t>C7</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14:paraId="1C0F726B" w14:textId="1C2140E6" w:rsidR="00592D03" w:rsidRPr="004D79D1" w:rsidRDefault="00592D03" w:rsidP="648AC9E1">
            <w:pPr>
              <w:rPr>
                <w:rFonts w:cs="Arial"/>
              </w:rPr>
            </w:pPr>
            <w:r w:rsidRPr="004D79D1">
              <w:rPr>
                <w:rFonts w:cs="Arial"/>
              </w:rPr>
              <w:t>Ten behoeve van de uitvoering van de opdracht voor GVB heeft opdrachtnemer tenminste minimaal 1 medewerker beschikbaar die GVB kan ondersteunen bij het uitvoeren van simulaties van de infrastructuur.</w:t>
            </w:r>
            <w:r w:rsidRPr="004D79D1">
              <w:t xml:space="preserve"> </w:t>
            </w:r>
            <w:r w:rsidRPr="004D79D1">
              <w:rPr>
                <w:rFonts w:cs="Arial"/>
              </w:rPr>
              <w:t>Deze medewerker is minimaal HBO geschoold en beschikt over minimaal 2 jaar relevante ervaring.</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14:paraId="17A52F91" w14:textId="3A1EBFA0" w:rsidR="00592D03" w:rsidRDefault="00592D03" w:rsidP="00592D03">
            <w:pPr>
              <w:rPr>
                <w:rFonts w:cs="Arial"/>
              </w:rPr>
            </w:pPr>
            <w:r>
              <w:rPr>
                <w:rFonts w:cs="Arial"/>
              </w:rPr>
              <w:t>Eis</w:t>
            </w:r>
          </w:p>
        </w:tc>
      </w:tr>
      <w:tr w:rsidR="00592D03" w:rsidRPr="00752A4E" w14:paraId="777EDFDD"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CBD7CEB" w14:textId="4E808BAB" w:rsidR="00592D03" w:rsidRPr="009A6C69" w:rsidRDefault="00592D03" w:rsidP="00592D03">
            <w:pPr>
              <w:rPr>
                <w:rFonts w:cs="Arial"/>
              </w:rPr>
            </w:pPr>
            <w:r w:rsidRPr="17DC3FB1">
              <w:rPr>
                <w:rFonts w:cs="Arial"/>
              </w:rPr>
              <w:t>C8</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14:paraId="7C6E0082" w14:textId="77777777" w:rsidR="00592D03" w:rsidRPr="009A6C69" w:rsidRDefault="00592D03" w:rsidP="00592D03">
            <w:pPr>
              <w:rPr>
                <w:rFonts w:cs="Arial"/>
                <w:color w:val="000000"/>
              </w:rPr>
            </w:pPr>
            <w:r w:rsidRPr="009A6C69">
              <w:rPr>
                <w:rFonts w:cs="Arial"/>
                <w:color w:val="000000"/>
              </w:rPr>
              <w:t>Inschrijver dient één centraal aanspreekpunt ter beschikking te stellen met betrekking tot de dienstverlening.</w:t>
            </w:r>
          </w:p>
          <w:p w14:paraId="231683D3" w14:textId="77777777" w:rsidR="00592D03" w:rsidRPr="009A6C69" w:rsidRDefault="00592D03" w:rsidP="00592D03">
            <w:pPr>
              <w:rPr>
                <w:rFonts w:cs="Arial"/>
              </w:rPr>
            </w:pP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14:paraId="31CBEE39" w14:textId="77777777" w:rsidR="00592D03" w:rsidRPr="009A6C69" w:rsidRDefault="00592D03" w:rsidP="00592D03">
            <w:pPr>
              <w:rPr>
                <w:rFonts w:cs="Arial"/>
              </w:rPr>
            </w:pPr>
            <w:r w:rsidRPr="009A6C69">
              <w:rPr>
                <w:rFonts w:cs="Arial"/>
              </w:rPr>
              <w:t>Eis</w:t>
            </w:r>
          </w:p>
        </w:tc>
      </w:tr>
      <w:tr w:rsidR="00592D03" w14:paraId="35353416"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595F1559" w14:textId="071A3049" w:rsidR="00592D03" w:rsidRPr="009A6C69" w:rsidRDefault="00592D03" w:rsidP="00592D03">
            <w:pPr>
              <w:rPr>
                <w:rFonts w:cs="Arial"/>
              </w:rPr>
            </w:pPr>
            <w:r w:rsidRPr="17DC3FB1">
              <w:rPr>
                <w:rFonts w:cs="Arial"/>
              </w:rPr>
              <w:t>C9</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14:paraId="2FC2DF1C" w14:textId="77777777" w:rsidR="00592D03" w:rsidRPr="009A6C69" w:rsidRDefault="00592D03" w:rsidP="00592D03">
            <w:pPr>
              <w:rPr>
                <w:rFonts w:cs="Arial"/>
              </w:rPr>
            </w:pPr>
            <w:r w:rsidRPr="009A6C69">
              <w:rPr>
                <w:rFonts w:cs="Arial"/>
                <w:color w:val="000000"/>
              </w:rPr>
              <w:t>Het vaste aanspreekpunt is dagelijks te bereiken tijdens kantooruren (08.30-17.00). Hiervoor zullen geen kosten in rekening worden gebracht.</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14:paraId="61F5FE9A" w14:textId="77777777" w:rsidR="00592D03" w:rsidRPr="009A6C69" w:rsidRDefault="00592D03" w:rsidP="00592D03">
            <w:pPr>
              <w:rPr>
                <w:rFonts w:cs="Arial"/>
              </w:rPr>
            </w:pPr>
            <w:r w:rsidRPr="009A6C69">
              <w:rPr>
                <w:rFonts w:cs="Arial"/>
              </w:rPr>
              <w:t>Eis</w:t>
            </w:r>
          </w:p>
        </w:tc>
      </w:tr>
      <w:tr w:rsidR="00592D03" w:rsidRPr="007F140E" w14:paraId="48BCD245"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551BF72C" w14:textId="5633A1E3" w:rsidR="00592D03" w:rsidRPr="009A6C69" w:rsidRDefault="00592D03" w:rsidP="00592D03">
            <w:pPr>
              <w:rPr>
                <w:rFonts w:cs="Arial"/>
              </w:rPr>
            </w:pPr>
            <w:r w:rsidRPr="17DC3FB1">
              <w:rPr>
                <w:rFonts w:cs="Arial"/>
              </w:rPr>
              <w:t>C10</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14:paraId="2CE64241" w14:textId="77777777" w:rsidR="00592D03" w:rsidRPr="009A6C69" w:rsidRDefault="00592D03" w:rsidP="00592D03">
            <w:pPr>
              <w:rPr>
                <w:rFonts w:cs="Arial"/>
              </w:rPr>
            </w:pPr>
            <w:r w:rsidRPr="009A6C69">
              <w:rPr>
                <w:rFonts w:cs="Arial"/>
                <w:color w:val="000000"/>
              </w:rPr>
              <w:t>Inschrijver heeft een vaste vervanger. Deze vervanger heeft dezelfde kennis en kunde als het centrale aanspreekpunt.</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14:paraId="18888757" w14:textId="77777777" w:rsidR="00592D03" w:rsidRPr="009A6C69" w:rsidRDefault="00592D03" w:rsidP="00592D03">
            <w:pPr>
              <w:rPr>
                <w:rFonts w:cs="Arial"/>
              </w:rPr>
            </w:pPr>
            <w:r w:rsidRPr="009A6C69">
              <w:rPr>
                <w:rFonts w:cs="Arial"/>
              </w:rPr>
              <w:t>Eis</w:t>
            </w:r>
          </w:p>
        </w:tc>
      </w:tr>
    </w:tbl>
    <w:p w14:paraId="7B890F7F" w14:textId="77777777" w:rsidR="009A6C69" w:rsidRPr="009A6C69" w:rsidRDefault="009A6C69" w:rsidP="009A6C69"/>
    <w:p w14:paraId="4B7A1750" w14:textId="669DE28F" w:rsidR="00BB3A44" w:rsidRDefault="00BB3A44" w:rsidP="00BB3A44">
      <w:pPr>
        <w:pStyle w:val="Kop1"/>
        <w:rPr>
          <w:noProof/>
        </w:rPr>
      </w:pPr>
      <w:bookmarkStart w:id="20" w:name="_Toc113020117"/>
      <w:r w:rsidRPr="00BB3A44">
        <w:rPr>
          <w:noProof/>
        </w:rPr>
        <w:t>Uitvraag-, offerte, opdrachtverlening en uitvoering Nadere opdracht</w:t>
      </w:r>
      <w:bookmarkEnd w:id="20"/>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14:paraId="3724E1C6" w14:textId="77777777" w:rsidTr="001D72D9">
        <w:tc>
          <w:tcPr>
            <w:tcW w:w="567" w:type="dxa"/>
            <w:tcBorders>
              <w:top w:val="single" w:sz="4" w:space="0" w:color="auto"/>
              <w:left w:val="single" w:sz="4" w:space="0" w:color="auto"/>
              <w:bottom w:val="single" w:sz="4" w:space="0" w:color="auto"/>
              <w:right w:val="single" w:sz="4" w:space="0" w:color="auto"/>
            </w:tcBorders>
            <w:shd w:val="clear" w:color="000000" w:fill="000000"/>
            <w:hideMark/>
          </w:tcPr>
          <w:p w14:paraId="62B7EE36" w14:textId="77777777" w:rsidR="00634344" w:rsidRPr="00B055F5" w:rsidRDefault="00634344" w:rsidP="001D72D9">
            <w:pPr>
              <w:rPr>
                <w:color w:val="FFFFFF" w:themeColor="background1"/>
              </w:rPr>
            </w:pPr>
            <w:proofErr w:type="spellStart"/>
            <w:r w:rsidRPr="00B055F5">
              <w:rPr>
                <w:color w:val="FFFFFF" w:themeColor="background1"/>
              </w:rPr>
              <w:t>Nr</w:t>
            </w:r>
            <w:proofErr w:type="spellEnd"/>
          </w:p>
        </w:tc>
        <w:tc>
          <w:tcPr>
            <w:tcW w:w="7938" w:type="dxa"/>
            <w:tcBorders>
              <w:top w:val="single" w:sz="4" w:space="0" w:color="auto"/>
              <w:left w:val="nil"/>
              <w:bottom w:val="single" w:sz="4" w:space="0" w:color="auto"/>
              <w:right w:val="single" w:sz="4" w:space="0" w:color="auto"/>
            </w:tcBorders>
            <w:shd w:val="clear" w:color="000000" w:fill="000000"/>
            <w:hideMark/>
          </w:tcPr>
          <w:p w14:paraId="453A8846" w14:textId="77777777" w:rsidR="00634344" w:rsidRPr="00B055F5" w:rsidRDefault="00634344" w:rsidP="001D72D9">
            <w:pPr>
              <w:rPr>
                <w:color w:val="FFFFFF" w:themeColor="background1"/>
              </w:rPr>
            </w:pPr>
            <w:r w:rsidRPr="00B055F5">
              <w:rPr>
                <w:color w:val="FFFFFF" w:themeColor="background1"/>
              </w:rPr>
              <w:t xml:space="preserve">D Uitvraag-, offerte, opdrachtverlening en uitvoering Nadere opdracht </w:t>
            </w:r>
          </w:p>
        </w:tc>
        <w:tc>
          <w:tcPr>
            <w:tcW w:w="1068" w:type="dxa"/>
            <w:tcBorders>
              <w:top w:val="single" w:sz="4" w:space="0" w:color="auto"/>
              <w:left w:val="nil"/>
              <w:bottom w:val="single" w:sz="4" w:space="0" w:color="auto"/>
              <w:right w:val="single" w:sz="4" w:space="0" w:color="auto"/>
            </w:tcBorders>
            <w:shd w:val="clear" w:color="000000" w:fill="000000"/>
          </w:tcPr>
          <w:p w14:paraId="718ACC87" w14:textId="77777777" w:rsidR="00634344" w:rsidRPr="008A1F68" w:rsidRDefault="00634344" w:rsidP="001D72D9">
            <w:pPr>
              <w:rPr>
                <w:color w:val="FFFFFF" w:themeColor="background1"/>
              </w:rPr>
            </w:pPr>
            <w:r>
              <w:rPr>
                <w:color w:val="FFFFFF" w:themeColor="background1"/>
              </w:rPr>
              <w:t>Eis</w:t>
            </w:r>
            <w:r w:rsidRPr="008A1F68">
              <w:rPr>
                <w:color w:val="FFFFFF" w:themeColor="background1"/>
              </w:rPr>
              <w:t>/</w:t>
            </w:r>
          </w:p>
          <w:p w14:paraId="74D554D8" w14:textId="77777777" w:rsidR="00634344" w:rsidRPr="00752A4E" w:rsidRDefault="00634344" w:rsidP="001D72D9">
            <w:pPr>
              <w:rPr>
                <w:color w:val="FFFFFF" w:themeColor="background1"/>
              </w:rPr>
            </w:pPr>
            <w:r w:rsidRPr="008A1F68">
              <w:rPr>
                <w:color w:val="FFFFFF" w:themeColor="background1"/>
              </w:rPr>
              <w:t>Wens</w:t>
            </w:r>
          </w:p>
        </w:tc>
      </w:tr>
      <w:tr w:rsidR="00634344" w:rsidRPr="00F033DC" w14:paraId="7BE6C8E4"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1CF633C9" w14:textId="77777777" w:rsidR="00634344" w:rsidRPr="00B055F5" w:rsidRDefault="00634344" w:rsidP="001D72D9">
            <w:r w:rsidRPr="00B055F5">
              <w:t>D1</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2C2D6B1B" w14:textId="1C9DB36D" w:rsidR="00634344" w:rsidRPr="00B055F5" w:rsidRDefault="00634344" w:rsidP="001D72D9">
            <w:pPr>
              <w:ind w:left="360" w:hanging="360"/>
            </w:pPr>
            <w:r>
              <w:t xml:space="preserve">Na uitvraag dient de </w:t>
            </w:r>
            <w:r w:rsidRPr="00B055F5">
              <w:t>Opdr</w:t>
            </w:r>
            <w:r>
              <w:t xml:space="preserve">achtnemer binnen </w:t>
            </w:r>
            <w:r w:rsidR="00E94BBC">
              <w:t>5</w:t>
            </w:r>
            <w:r>
              <w:t xml:space="preserve"> </w:t>
            </w:r>
            <w:r w:rsidR="00E94BBC">
              <w:t>werk</w:t>
            </w:r>
            <w:r>
              <w:t>dagen te reageren of Opdrachtnemer voornemens is een offerte in te dienen</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6572B06A" w14:textId="77777777" w:rsidR="00634344" w:rsidRPr="00F033DC" w:rsidRDefault="00634344" w:rsidP="001D72D9">
            <w:r>
              <w:t>Eis</w:t>
            </w:r>
          </w:p>
        </w:tc>
      </w:tr>
      <w:tr w:rsidR="00634344" w14:paraId="7245C3D5"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5FB5D2BB" w14:textId="77777777" w:rsidR="00634344" w:rsidRDefault="00634344" w:rsidP="001D72D9">
            <w:r>
              <w:t>D2</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D622C2B" w14:textId="68F92E31" w:rsidR="00634344" w:rsidRPr="00771B0E" w:rsidRDefault="00634344" w:rsidP="001D72D9">
            <w:r>
              <w:t xml:space="preserve">De offerte moet binnen </w:t>
            </w:r>
            <w:r w:rsidR="00E94BBC">
              <w:t>10 werk</w:t>
            </w:r>
            <w:r>
              <w:t>dagen na uitvraag zijn ingediend</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1A455E77" w14:textId="77777777" w:rsidR="00634344" w:rsidRDefault="00634344" w:rsidP="001D72D9">
            <w:r>
              <w:t>Eis</w:t>
            </w:r>
          </w:p>
        </w:tc>
      </w:tr>
      <w:tr w:rsidR="00634344" w14:paraId="6AD2E164"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7976C2F4" w14:textId="77777777" w:rsidR="00634344" w:rsidRDefault="00634344" w:rsidP="001D72D9">
            <w:r>
              <w:t>D3</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C21FF27" w14:textId="3DB9C31A" w:rsidR="00634344" w:rsidRPr="00771B0E" w:rsidRDefault="00634344" w:rsidP="001D72D9">
            <w:r>
              <w:t>Na goedkeuring offerte dient de opdrachtverlening binnen 1</w:t>
            </w:r>
            <w:r w:rsidR="00E94BBC">
              <w:t>0 werk</w:t>
            </w:r>
            <w:r>
              <w:t>dagen aan te vangen tenzij anders wordt overeengekomen.</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1F466665" w14:textId="77777777" w:rsidR="00634344" w:rsidRDefault="00634344" w:rsidP="001D72D9">
            <w:r>
              <w:t>Eis</w:t>
            </w:r>
          </w:p>
        </w:tc>
      </w:tr>
      <w:tr w:rsidR="00634344" w14:paraId="4C352C0A"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371DBC14" w14:textId="77777777" w:rsidR="00634344" w:rsidRDefault="00634344" w:rsidP="001D72D9">
            <w:r>
              <w:t>D4</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0AC523C2" w14:textId="393FB261" w:rsidR="00634344" w:rsidRDefault="00E94BBC" w:rsidP="001D72D9">
            <w:r>
              <w:t xml:space="preserve">Na </w:t>
            </w:r>
            <w:proofErr w:type="spellStart"/>
            <w:r>
              <w:t>spoeduitvraag</w:t>
            </w:r>
            <w:proofErr w:type="spellEnd"/>
            <w:r>
              <w:t xml:space="preserve"> dient de </w:t>
            </w:r>
            <w:r w:rsidRPr="00B055F5">
              <w:t>Opdr</w:t>
            </w:r>
            <w:r>
              <w:t>achtnemer binnen 2 werkdagen te reageren of Opdrachtnemer voornemens is een offerte in te dienen</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47F990CF" w14:textId="77777777" w:rsidR="00634344" w:rsidRDefault="00634344" w:rsidP="001D72D9">
            <w:r>
              <w:t>Eis</w:t>
            </w:r>
          </w:p>
        </w:tc>
      </w:tr>
      <w:tr w:rsidR="00634344" w14:paraId="0ACB151B"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2EE7697B" w14:textId="77777777" w:rsidR="00634344" w:rsidRDefault="00634344" w:rsidP="001D72D9">
            <w:r>
              <w:t>D5</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7EC65218" w14:textId="483B5ED0" w:rsidR="00634344" w:rsidRDefault="00E94BBC" w:rsidP="001D72D9">
            <w:r>
              <w:t xml:space="preserve">De offerte voor een </w:t>
            </w:r>
            <w:proofErr w:type="spellStart"/>
            <w:r>
              <w:t>spoeduitvraag</w:t>
            </w:r>
            <w:proofErr w:type="spellEnd"/>
            <w:r>
              <w:t xml:space="preserve"> moet binnen 5 werkdagen na uitvraag zijn ingediend</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19486EB0" w14:textId="77777777" w:rsidR="00634344" w:rsidRDefault="00634344" w:rsidP="001D72D9">
            <w:r>
              <w:t>Eis</w:t>
            </w:r>
          </w:p>
        </w:tc>
      </w:tr>
      <w:tr w:rsidR="00E94BBC" w14:paraId="25374597"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508C97B1" w14:textId="5AFEFB2C" w:rsidR="00E94BBC" w:rsidRDefault="009A6C69" w:rsidP="001D72D9">
            <w:r>
              <w:t>D6</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3CA452D1" w14:textId="79EAD916" w:rsidR="00E94BBC" w:rsidRDefault="00E94BBC" w:rsidP="001D72D9">
            <w:r w:rsidRPr="00E94BBC">
              <w:t xml:space="preserve">Na goedkeuring offerte </w:t>
            </w:r>
            <w:proofErr w:type="spellStart"/>
            <w:r>
              <w:t>spoeduitvraag</w:t>
            </w:r>
            <w:proofErr w:type="spellEnd"/>
            <w:r>
              <w:t xml:space="preserve"> </w:t>
            </w:r>
            <w:r w:rsidRPr="00E94BBC">
              <w:t xml:space="preserve">dient de opdrachtverlening binnen </w:t>
            </w:r>
            <w:r>
              <w:t>5 werk</w:t>
            </w:r>
            <w:r w:rsidRPr="00E94BBC">
              <w:t>dagen aan te vangen tenzij anders wordt overeengekomen.</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0709FCE3" w14:textId="20AA27B9" w:rsidR="00E94BBC" w:rsidRDefault="009A6C69" w:rsidP="001D72D9">
            <w:r>
              <w:t>Eis</w:t>
            </w:r>
          </w:p>
        </w:tc>
      </w:tr>
    </w:tbl>
    <w:p w14:paraId="52098381" w14:textId="77777777" w:rsidR="00634344" w:rsidRPr="00634344" w:rsidRDefault="00634344" w:rsidP="00634344"/>
    <w:p w14:paraId="2B2B967B" w14:textId="1D796404" w:rsidR="00BB3A44" w:rsidRDefault="00BB3A44" w:rsidP="00BB3A44">
      <w:pPr>
        <w:pStyle w:val="Kop1"/>
        <w:rPr>
          <w:noProof/>
        </w:rPr>
      </w:pPr>
      <w:bookmarkStart w:id="21" w:name="_Toc113020118"/>
      <w:r w:rsidRPr="00BB3A44">
        <w:rPr>
          <w:noProof/>
        </w:rPr>
        <w:t>Rapporteren</w:t>
      </w:r>
      <w:bookmarkEnd w:id="21"/>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14:paraId="77A12272"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3A9CDDD" w14:textId="77777777" w:rsidR="00634344" w:rsidRPr="00752A4E" w:rsidRDefault="00634344" w:rsidP="001D72D9">
            <w:pPr>
              <w:rPr>
                <w:color w:val="FFFFFF" w:themeColor="background1"/>
              </w:rPr>
            </w:pPr>
            <w:proofErr w:type="spellStart"/>
            <w:r w:rsidRPr="00752A4E">
              <w:rPr>
                <w:color w:val="FFFFFF" w:themeColor="background1"/>
              </w:rPr>
              <w:t>Nr</w:t>
            </w:r>
            <w:proofErr w:type="spellEnd"/>
          </w:p>
        </w:tc>
        <w:tc>
          <w:tcPr>
            <w:tcW w:w="7938" w:type="dxa"/>
            <w:tcBorders>
              <w:top w:val="single" w:sz="4" w:space="0" w:color="auto"/>
              <w:left w:val="nil"/>
              <w:bottom w:val="single" w:sz="4" w:space="0" w:color="auto"/>
              <w:right w:val="single" w:sz="4" w:space="0" w:color="auto"/>
            </w:tcBorders>
            <w:shd w:val="clear" w:color="auto" w:fill="000000" w:themeFill="text1"/>
          </w:tcPr>
          <w:p w14:paraId="544B9982" w14:textId="77777777" w:rsidR="00634344" w:rsidRPr="00752A4E" w:rsidRDefault="00634344" w:rsidP="001D72D9">
            <w:pPr>
              <w:rPr>
                <w:color w:val="FFFFFF" w:themeColor="background1"/>
              </w:rPr>
            </w:pPr>
            <w:r>
              <w:rPr>
                <w:color w:val="FFFFFF" w:themeColor="background1"/>
              </w:rPr>
              <w:t>E Rapporteren</w:t>
            </w:r>
          </w:p>
        </w:tc>
        <w:tc>
          <w:tcPr>
            <w:tcW w:w="1068" w:type="dxa"/>
            <w:tcBorders>
              <w:top w:val="single" w:sz="4" w:space="0" w:color="auto"/>
              <w:left w:val="nil"/>
              <w:bottom w:val="single" w:sz="4" w:space="0" w:color="auto"/>
              <w:right w:val="single" w:sz="4" w:space="0" w:color="auto"/>
            </w:tcBorders>
            <w:shd w:val="clear" w:color="auto" w:fill="000000" w:themeFill="text1"/>
          </w:tcPr>
          <w:p w14:paraId="734D04BD" w14:textId="77777777" w:rsidR="00634344" w:rsidRDefault="00634344" w:rsidP="001D72D9">
            <w:pPr>
              <w:rPr>
                <w:color w:val="FFFFFF" w:themeColor="background1"/>
              </w:rPr>
            </w:pPr>
            <w:r>
              <w:rPr>
                <w:color w:val="FFFFFF" w:themeColor="background1"/>
              </w:rPr>
              <w:t>Eis/</w:t>
            </w:r>
          </w:p>
          <w:p w14:paraId="6CBBB1CE" w14:textId="77777777" w:rsidR="00634344" w:rsidRPr="00752A4E" w:rsidRDefault="00634344" w:rsidP="001D72D9">
            <w:pPr>
              <w:rPr>
                <w:color w:val="FFFFFF" w:themeColor="background1"/>
              </w:rPr>
            </w:pPr>
            <w:r>
              <w:rPr>
                <w:color w:val="FFFFFF" w:themeColor="background1"/>
              </w:rPr>
              <w:t>Wens</w:t>
            </w:r>
          </w:p>
        </w:tc>
      </w:tr>
      <w:tr w:rsidR="00634344" w:rsidRPr="00752A4E" w14:paraId="6F7DCBED"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BB35DEE" w14:textId="77777777" w:rsidR="00634344" w:rsidRPr="00752A4E" w:rsidRDefault="00634344" w:rsidP="001D72D9">
            <w:r>
              <w:t>E</w:t>
            </w:r>
            <w:r w:rsidRPr="00152B9C">
              <w:t>1</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2B2770AB" w14:textId="77777777" w:rsidR="00634344" w:rsidRDefault="00634344" w:rsidP="001D72D9">
            <w:r>
              <w:t>Opdrachtnemer verstrekt maandelijks een managementrapportage over alle lopende nadere opdrachten. Deze</w:t>
            </w:r>
            <w:r w:rsidRPr="00152B9C">
              <w:t xml:space="preserve"> managementrapportage geeft een overzicht van</w:t>
            </w:r>
            <w:r>
              <w:t>:</w:t>
            </w:r>
          </w:p>
          <w:p w14:paraId="231A17AE" w14:textId="77777777" w:rsidR="00634344" w:rsidRDefault="00634344" w:rsidP="00634344">
            <w:pPr>
              <w:pStyle w:val="Lijstalinea"/>
              <w:numPr>
                <w:ilvl w:val="0"/>
                <w:numId w:val="12"/>
              </w:numPr>
              <w:autoSpaceDE w:val="0"/>
              <w:autoSpaceDN w:val="0"/>
              <w:adjustRightInd w:val="0"/>
              <w:spacing w:before="120" w:after="0" w:line="280" w:lineRule="exact"/>
            </w:pPr>
            <w:r>
              <w:t>Overzicht van gebruikte uren per opdracht</w:t>
            </w:r>
          </w:p>
          <w:p w14:paraId="3B0B3398" w14:textId="77777777" w:rsidR="00634344" w:rsidRPr="00752A4E" w:rsidRDefault="00634344" w:rsidP="00634344">
            <w:pPr>
              <w:pStyle w:val="Lijstalinea"/>
              <w:numPr>
                <w:ilvl w:val="0"/>
                <w:numId w:val="12"/>
              </w:numPr>
              <w:autoSpaceDE w:val="0"/>
              <w:autoSpaceDN w:val="0"/>
              <w:adjustRightInd w:val="0"/>
              <w:spacing w:before="120" w:after="0" w:line="280" w:lineRule="exact"/>
            </w:pPr>
            <w:r w:rsidRPr="00152B9C">
              <w:t>de gemelde problemen/ klachten en de daarop ondernomen acties.</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37C72FB4" w14:textId="77777777" w:rsidR="00634344" w:rsidRPr="00752A4E" w:rsidRDefault="00634344" w:rsidP="001D72D9">
            <w:r>
              <w:t>Eis</w:t>
            </w:r>
          </w:p>
        </w:tc>
      </w:tr>
      <w:tr w:rsidR="00634344" w:rsidRPr="00752A4E" w14:paraId="33C6198A"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4002D52A" w14:textId="7D7758FD" w:rsidR="00634344" w:rsidRDefault="00634344" w:rsidP="001D72D9">
            <w:r>
              <w:t>E2</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47B87025" w14:textId="197B074F" w:rsidR="00634344" w:rsidRDefault="00E94BBC" w:rsidP="001D72D9">
            <w:r>
              <w:t xml:space="preserve">Schriftelijke resultaten van opdrachten, rapporten en rapportages worden op verzoek schriftelijk verstrekt in 2 </w:t>
            </w:r>
            <w:proofErr w:type="spellStart"/>
            <w:r>
              <w:t>voud</w:t>
            </w:r>
            <w:proofErr w:type="spellEnd"/>
            <w:r>
              <w:t>.</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09B304A6" w14:textId="6437D6B1" w:rsidR="00634344" w:rsidRDefault="00E94BBC" w:rsidP="001D72D9">
            <w:r>
              <w:t>Eis</w:t>
            </w:r>
          </w:p>
        </w:tc>
      </w:tr>
      <w:tr w:rsidR="00E94BBC" w:rsidRPr="00752A4E" w14:paraId="5C70A623"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14:paraId="70B13938" w14:textId="7E9A79DB" w:rsidR="00E94BBC" w:rsidRDefault="00E94BBC" w:rsidP="001D72D9">
            <w:r>
              <w:lastRenderedPageBreak/>
              <w:t>E3</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9ED08B0" w14:textId="60521337" w:rsidR="00E94BBC" w:rsidRDefault="00E94BBC" w:rsidP="001D72D9">
            <w:r w:rsidRPr="00E94BBC">
              <w:t xml:space="preserve">Schriftelijke resultaten van opdrachten, rapporten en rapportages worden </w:t>
            </w:r>
            <w:r>
              <w:t>digitaal verstrekt zowel in PDF als in bewerkbaar formaat (MS WORD</w:t>
            </w:r>
            <w:r w:rsidR="009A6C69">
              <w:t>/EXCEL).</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75731EC7" w14:textId="1C69FFD9" w:rsidR="00E94BBC" w:rsidRDefault="4D2EFA9C" w:rsidP="001D72D9">
            <w:r>
              <w:t>Eis</w:t>
            </w:r>
          </w:p>
        </w:tc>
      </w:tr>
    </w:tbl>
    <w:p w14:paraId="54FEBF33" w14:textId="77777777" w:rsidR="00BB3A44" w:rsidRDefault="00BB3A44" w:rsidP="00BB3A44"/>
    <w:p w14:paraId="610B414D" w14:textId="6D78E22A" w:rsidR="00BB3A44" w:rsidRDefault="00BB3A44" w:rsidP="00BB3A44">
      <w:pPr>
        <w:pStyle w:val="Kop1"/>
        <w:rPr>
          <w:noProof/>
        </w:rPr>
      </w:pPr>
      <w:bookmarkStart w:id="22" w:name="_Toc113020119"/>
      <w:r w:rsidRPr="00BB3A44">
        <w:rPr>
          <w:noProof/>
        </w:rPr>
        <w:t>Eigendom en auteursrecht adviezen en rapportages</w:t>
      </w:r>
      <w:bookmarkEnd w:id="22"/>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14:paraId="158ADFC5"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14:paraId="67FC98C6" w14:textId="77777777" w:rsidR="00634344" w:rsidRDefault="00634344" w:rsidP="001D72D9">
            <w:proofErr w:type="spellStart"/>
            <w:r w:rsidRPr="00752A4E">
              <w:rPr>
                <w:color w:val="FFFFFF" w:themeColor="background1"/>
              </w:rPr>
              <w:t>Nr</w:t>
            </w:r>
            <w:proofErr w:type="spellEnd"/>
          </w:p>
        </w:tc>
        <w:tc>
          <w:tcPr>
            <w:tcW w:w="7938" w:type="dxa"/>
            <w:tcBorders>
              <w:top w:val="single" w:sz="4" w:space="0" w:color="auto"/>
              <w:left w:val="nil"/>
              <w:bottom w:val="single" w:sz="4" w:space="0" w:color="auto"/>
              <w:right w:val="single" w:sz="4" w:space="0" w:color="auto"/>
            </w:tcBorders>
            <w:shd w:val="clear" w:color="auto" w:fill="000000" w:themeFill="text1"/>
          </w:tcPr>
          <w:p w14:paraId="607DC662" w14:textId="77777777" w:rsidR="00634344" w:rsidRDefault="00634344" w:rsidP="001D72D9">
            <w:r>
              <w:rPr>
                <w:color w:val="FFFFFF" w:themeColor="background1"/>
              </w:rPr>
              <w:t>F Eigendom en auteursrecht adviezen en rapportages</w:t>
            </w:r>
          </w:p>
        </w:tc>
        <w:tc>
          <w:tcPr>
            <w:tcW w:w="1068" w:type="dxa"/>
            <w:tcBorders>
              <w:top w:val="single" w:sz="4" w:space="0" w:color="auto"/>
              <w:left w:val="nil"/>
              <w:bottom w:val="single" w:sz="4" w:space="0" w:color="auto"/>
              <w:right w:val="single" w:sz="4" w:space="0" w:color="auto"/>
            </w:tcBorders>
            <w:shd w:val="clear" w:color="auto" w:fill="000000" w:themeFill="text1"/>
          </w:tcPr>
          <w:p w14:paraId="5430915D" w14:textId="77777777" w:rsidR="00634344" w:rsidRDefault="00634344" w:rsidP="001D72D9">
            <w:pPr>
              <w:rPr>
                <w:color w:val="FFFFFF" w:themeColor="background1"/>
              </w:rPr>
            </w:pPr>
            <w:r>
              <w:rPr>
                <w:color w:val="FFFFFF" w:themeColor="background1"/>
              </w:rPr>
              <w:t>Eis/</w:t>
            </w:r>
          </w:p>
          <w:p w14:paraId="66458EF9" w14:textId="77777777" w:rsidR="00634344" w:rsidRDefault="00634344" w:rsidP="001D72D9">
            <w:r>
              <w:rPr>
                <w:color w:val="FFFFFF" w:themeColor="background1"/>
              </w:rPr>
              <w:t>Wens</w:t>
            </w:r>
          </w:p>
        </w:tc>
      </w:tr>
      <w:tr w:rsidR="00634344" w:rsidRPr="00752A4E" w14:paraId="395B37B9" w14:textId="77777777" w:rsidTr="4D2EFA9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BB73EF8" w14:textId="77777777" w:rsidR="00634344" w:rsidRPr="00752A4E" w:rsidRDefault="00634344" w:rsidP="001D72D9">
            <w:r>
              <w:t>F1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0FF75EA1" w14:textId="009C3767" w:rsidR="00634344" w:rsidRDefault="00592D03" w:rsidP="001D72D9">
            <w:r>
              <w:t>Opdrachtnemer verleent aan GVB een niet-exclusief, niet-opzegbaar recht voor onbepaalde tijd, gelijk GVB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1FF5F240" w14:textId="5F3FC790" w:rsidR="00634344" w:rsidRPr="00752A4E" w:rsidRDefault="00634344" w:rsidP="001D72D9">
            <w:r>
              <w:t xml:space="preserve"> </w:t>
            </w:r>
            <w:r w:rsidR="00592D03">
              <w:t>Eis</w:t>
            </w:r>
          </w:p>
        </w:tc>
      </w:tr>
    </w:tbl>
    <w:p w14:paraId="51895413" w14:textId="1C6B4F9F" w:rsidR="00BB3A44" w:rsidRDefault="00BB3A44" w:rsidP="00BB3A44"/>
    <w:p w14:paraId="5BDA3DC2" w14:textId="3B60C9B6" w:rsidR="00BB3A44" w:rsidRDefault="00BB3A44" w:rsidP="00BB3A44">
      <w:pPr>
        <w:pStyle w:val="Kop1"/>
        <w:rPr>
          <w:noProof/>
        </w:rPr>
      </w:pPr>
      <w:bookmarkStart w:id="23" w:name="_Toc113020120"/>
      <w:r w:rsidRPr="00BB3A44">
        <w:rPr>
          <w:noProof/>
        </w:rPr>
        <w:t>Communicatie, Klachten &amp; Contractmanagement</w:t>
      </w:r>
      <w:bookmarkEnd w:id="23"/>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14:paraId="659A4A8A" w14:textId="77777777" w:rsidTr="001D72D9">
        <w:tc>
          <w:tcPr>
            <w:tcW w:w="567" w:type="dxa"/>
            <w:tcBorders>
              <w:top w:val="single" w:sz="4" w:space="0" w:color="auto"/>
              <w:left w:val="single" w:sz="4" w:space="0" w:color="auto"/>
              <w:bottom w:val="single" w:sz="4" w:space="0" w:color="auto"/>
              <w:right w:val="single" w:sz="4" w:space="0" w:color="auto"/>
            </w:tcBorders>
            <w:shd w:val="clear" w:color="000000" w:fill="000000"/>
          </w:tcPr>
          <w:p w14:paraId="5D7ECF8D" w14:textId="77777777" w:rsidR="00634344" w:rsidRPr="00752A4E" w:rsidRDefault="00634344" w:rsidP="001D72D9">
            <w:pPr>
              <w:rPr>
                <w:color w:val="FFFFFF" w:themeColor="background1"/>
              </w:rPr>
            </w:pPr>
            <w:proofErr w:type="spellStart"/>
            <w:r>
              <w:rPr>
                <w:color w:val="FFFFFF" w:themeColor="background1"/>
              </w:rPr>
              <w:t>Nr</w:t>
            </w:r>
            <w:proofErr w:type="spellEnd"/>
          </w:p>
        </w:tc>
        <w:tc>
          <w:tcPr>
            <w:tcW w:w="7938" w:type="dxa"/>
            <w:tcBorders>
              <w:top w:val="single" w:sz="4" w:space="0" w:color="auto"/>
              <w:left w:val="nil"/>
              <w:bottom w:val="single" w:sz="4" w:space="0" w:color="auto"/>
              <w:right w:val="single" w:sz="4" w:space="0" w:color="auto"/>
            </w:tcBorders>
            <w:shd w:val="clear" w:color="000000" w:fill="000000"/>
          </w:tcPr>
          <w:p w14:paraId="64ED3D0C" w14:textId="77777777" w:rsidR="00634344" w:rsidRPr="00752A4E" w:rsidRDefault="00634344" w:rsidP="001D72D9">
            <w:pPr>
              <w:rPr>
                <w:color w:val="FFFFFF" w:themeColor="background1"/>
              </w:rPr>
            </w:pPr>
            <w:r>
              <w:rPr>
                <w:color w:val="FFFFFF" w:themeColor="background1"/>
              </w:rPr>
              <w:t>G Communicatie, Klachten &amp; Contractmanagement</w:t>
            </w:r>
          </w:p>
        </w:tc>
        <w:tc>
          <w:tcPr>
            <w:tcW w:w="1068" w:type="dxa"/>
            <w:tcBorders>
              <w:top w:val="single" w:sz="4" w:space="0" w:color="auto"/>
              <w:left w:val="nil"/>
              <w:bottom w:val="single" w:sz="4" w:space="0" w:color="auto"/>
              <w:right w:val="single" w:sz="4" w:space="0" w:color="auto"/>
            </w:tcBorders>
            <w:shd w:val="clear" w:color="000000" w:fill="000000"/>
          </w:tcPr>
          <w:p w14:paraId="7C4BD39E" w14:textId="77777777" w:rsidR="00634344" w:rsidRDefault="00634344" w:rsidP="001D72D9">
            <w:pPr>
              <w:rPr>
                <w:color w:val="FFFFFF" w:themeColor="background1"/>
              </w:rPr>
            </w:pPr>
            <w:r>
              <w:rPr>
                <w:color w:val="FFFFFF" w:themeColor="background1"/>
              </w:rPr>
              <w:t>Eis/</w:t>
            </w:r>
          </w:p>
          <w:p w14:paraId="04024193" w14:textId="77777777" w:rsidR="00634344" w:rsidRPr="00752A4E" w:rsidRDefault="00634344" w:rsidP="001D72D9">
            <w:pPr>
              <w:rPr>
                <w:color w:val="FFFFFF" w:themeColor="background1"/>
              </w:rPr>
            </w:pPr>
            <w:r>
              <w:rPr>
                <w:color w:val="FFFFFF" w:themeColor="background1"/>
              </w:rPr>
              <w:t>wens</w:t>
            </w:r>
          </w:p>
        </w:tc>
      </w:tr>
      <w:tr w:rsidR="00634344" w:rsidRPr="00752A4E" w14:paraId="157EB495"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6B2A7B6E" w14:textId="77777777" w:rsidR="00634344" w:rsidRPr="00752A4E" w:rsidRDefault="00634344" w:rsidP="001D72D9">
            <w:r>
              <w:t>G1</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7CE08FF" w14:textId="77777777" w:rsidR="00634344" w:rsidRPr="00752A4E" w:rsidRDefault="00634344" w:rsidP="001D72D9">
            <w:r w:rsidRPr="00776160">
              <w:t>De aanbieding omvat alle kosten voor overleg, rapportage en</w:t>
            </w:r>
            <w:r>
              <w:t xml:space="preserve"> account</w:t>
            </w:r>
            <w:r w:rsidRPr="00776160">
              <w:t>management, zowel tijdens de implementatie als de operationele periode.</w:t>
            </w:r>
            <w:r>
              <w:t xml:space="preserve"> </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163BF6FB" w14:textId="77777777" w:rsidR="00634344" w:rsidRPr="00752A4E" w:rsidRDefault="00634344" w:rsidP="001D72D9">
            <w:r>
              <w:t>Eis</w:t>
            </w:r>
          </w:p>
        </w:tc>
      </w:tr>
      <w:tr w:rsidR="00634344" w:rsidRPr="00752A4E" w14:paraId="32495BD3"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38E270DA" w14:textId="77777777" w:rsidR="00634344" w:rsidRPr="00752A4E" w:rsidRDefault="00634344" w:rsidP="001D72D9">
            <w:r>
              <w:t>G2</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621021ED" w14:textId="77777777" w:rsidR="00634344" w:rsidRPr="00752A4E" w:rsidRDefault="00634344" w:rsidP="001D72D9">
            <w:r w:rsidRPr="00776160">
              <w:t>Opdrachtnemer stelt voor vragen en klachten van GVB één telefoonnummer en e</w:t>
            </w:r>
            <w:r>
              <w:t>en</w:t>
            </w:r>
            <w:r w:rsidRPr="00776160">
              <w:t xml:space="preserve"> mailadres beschikbaar. Het telefoonnummer dient bereikbaar te zijn op werkdagen tussen 08:00 en 17:00 uur.</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1FF26CEC" w14:textId="77777777" w:rsidR="00634344" w:rsidRPr="00752A4E" w:rsidRDefault="00634344" w:rsidP="001D72D9">
            <w:r>
              <w:t>Eis</w:t>
            </w:r>
          </w:p>
        </w:tc>
      </w:tr>
      <w:tr w:rsidR="00634344" w:rsidRPr="00752A4E" w14:paraId="0A811EBE"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43546912" w14:textId="77777777" w:rsidR="00634344" w:rsidRPr="00752A4E" w:rsidRDefault="00634344" w:rsidP="001D72D9">
            <w:r>
              <w:t>G3</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184FB2F4" w14:textId="77777777" w:rsidR="00634344" w:rsidRPr="00752A4E" w:rsidRDefault="00634344" w:rsidP="001D72D9">
            <w:pPr>
              <w:rPr>
                <w:color w:val="000000"/>
              </w:rPr>
            </w:pPr>
            <w:r w:rsidRPr="00776160">
              <w:t>Alle communicatie zal geschieden in het Nederlands.</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44910532" w14:textId="77777777" w:rsidR="00634344" w:rsidRPr="00752A4E" w:rsidRDefault="00634344" w:rsidP="001D72D9">
            <w:pPr>
              <w:rPr>
                <w:color w:val="000000"/>
              </w:rPr>
            </w:pPr>
            <w:r>
              <w:rPr>
                <w:color w:val="000000"/>
              </w:rPr>
              <w:t>Eis</w:t>
            </w:r>
          </w:p>
        </w:tc>
      </w:tr>
    </w:tbl>
    <w:p w14:paraId="0B272C74" w14:textId="78E10FBD" w:rsidR="00BB3A44" w:rsidRDefault="00BB3A44" w:rsidP="00BB3A44"/>
    <w:p w14:paraId="6D25CF4D" w14:textId="40A8C577" w:rsidR="00BB3A44" w:rsidRDefault="00BB3A44" w:rsidP="00BB3A44">
      <w:pPr>
        <w:pStyle w:val="Kop1"/>
        <w:rPr>
          <w:noProof/>
        </w:rPr>
      </w:pPr>
      <w:bookmarkStart w:id="24" w:name="_Toc113020121"/>
      <w:r w:rsidRPr="00BB3A44">
        <w:rPr>
          <w:noProof/>
        </w:rPr>
        <w:t>Facturatie</w:t>
      </w:r>
      <w:bookmarkEnd w:id="24"/>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14:paraId="431AAE55" w14:textId="77777777" w:rsidTr="001D72D9">
        <w:tc>
          <w:tcPr>
            <w:tcW w:w="567" w:type="dxa"/>
            <w:tcBorders>
              <w:top w:val="single" w:sz="4" w:space="0" w:color="auto"/>
              <w:left w:val="single" w:sz="4" w:space="0" w:color="auto"/>
              <w:bottom w:val="single" w:sz="4" w:space="0" w:color="auto"/>
              <w:right w:val="single" w:sz="4" w:space="0" w:color="auto"/>
            </w:tcBorders>
            <w:shd w:val="clear" w:color="000000" w:fill="000000"/>
            <w:hideMark/>
          </w:tcPr>
          <w:p w14:paraId="5CA8F33A" w14:textId="77777777" w:rsidR="00634344" w:rsidRPr="00752A4E" w:rsidRDefault="00634344" w:rsidP="001D72D9">
            <w:pPr>
              <w:rPr>
                <w:color w:val="FFFFFF" w:themeColor="background1"/>
              </w:rPr>
            </w:pPr>
            <w:proofErr w:type="spellStart"/>
            <w:r w:rsidRPr="00752A4E">
              <w:rPr>
                <w:color w:val="FFFFFF" w:themeColor="background1"/>
              </w:rPr>
              <w:t>Nr</w:t>
            </w:r>
            <w:proofErr w:type="spellEnd"/>
          </w:p>
        </w:tc>
        <w:tc>
          <w:tcPr>
            <w:tcW w:w="7938" w:type="dxa"/>
            <w:tcBorders>
              <w:top w:val="single" w:sz="4" w:space="0" w:color="auto"/>
              <w:left w:val="nil"/>
              <w:bottom w:val="single" w:sz="4" w:space="0" w:color="auto"/>
              <w:right w:val="single" w:sz="4" w:space="0" w:color="auto"/>
            </w:tcBorders>
            <w:shd w:val="clear" w:color="000000" w:fill="000000"/>
          </w:tcPr>
          <w:p w14:paraId="5887EFE1" w14:textId="77777777" w:rsidR="00634344" w:rsidRPr="00752A4E" w:rsidRDefault="00634344" w:rsidP="001D72D9">
            <w:pPr>
              <w:rPr>
                <w:color w:val="FFFFFF" w:themeColor="background1"/>
              </w:rPr>
            </w:pPr>
            <w:r>
              <w:rPr>
                <w:color w:val="FFFFFF" w:themeColor="background1"/>
              </w:rPr>
              <w:t>H Facturatie</w:t>
            </w:r>
          </w:p>
        </w:tc>
        <w:tc>
          <w:tcPr>
            <w:tcW w:w="1068" w:type="dxa"/>
            <w:tcBorders>
              <w:top w:val="single" w:sz="4" w:space="0" w:color="auto"/>
              <w:left w:val="nil"/>
              <w:bottom w:val="single" w:sz="4" w:space="0" w:color="auto"/>
              <w:right w:val="single" w:sz="4" w:space="0" w:color="auto"/>
            </w:tcBorders>
            <w:shd w:val="clear" w:color="000000" w:fill="000000"/>
          </w:tcPr>
          <w:p w14:paraId="720A7595" w14:textId="77777777" w:rsidR="00634344" w:rsidRDefault="00634344" w:rsidP="001D72D9">
            <w:pPr>
              <w:rPr>
                <w:color w:val="FFFFFF" w:themeColor="background1"/>
              </w:rPr>
            </w:pPr>
            <w:r>
              <w:rPr>
                <w:color w:val="FFFFFF" w:themeColor="background1"/>
              </w:rPr>
              <w:t>Eis/</w:t>
            </w:r>
          </w:p>
          <w:p w14:paraId="164DD615" w14:textId="77777777" w:rsidR="00634344" w:rsidRPr="00752A4E" w:rsidRDefault="00634344" w:rsidP="001D72D9">
            <w:pPr>
              <w:rPr>
                <w:color w:val="FFFFFF" w:themeColor="background1"/>
              </w:rPr>
            </w:pPr>
            <w:r>
              <w:rPr>
                <w:color w:val="FFFFFF" w:themeColor="background1"/>
              </w:rPr>
              <w:t>wens</w:t>
            </w:r>
          </w:p>
        </w:tc>
      </w:tr>
      <w:tr w:rsidR="00634344" w:rsidRPr="00752A4E" w14:paraId="1B7D3514"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19ED063" w14:textId="77777777" w:rsidR="00634344" w:rsidRPr="00752A4E" w:rsidRDefault="00634344" w:rsidP="001D72D9">
            <w:r>
              <w:t>H1</w:t>
            </w:r>
            <w:r w:rsidRPr="00752A4E">
              <w:rPr>
                <w:color w:val="FFFFFF" w:themeColor="background1"/>
              </w:rPr>
              <w:t>Nr</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74AD5A2D" w14:textId="5AB5365E" w:rsidR="00634344" w:rsidRPr="00752A4E" w:rsidRDefault="00634344" w:rsidP="001D72D9">
            <w:r w:rsidRPr="00493D24">
              <w:t xml:space="preserve">Inschrijver verstuurt maximaal één keer per maand achteraf één verzamelfactuur, met daarop de werkzaamheden gespecificeerd </w:t>
            </w:r>
            <w:r>
              <w:t xml:space="preserve">per nadere opdracht </w:t>
            </w:r>
            <w:r w:rsidRPr="00493D24">
              <w:t xml:space="preserve">per periode. In bijlage X – zijn de relevante facturatiekenmerken, waaronder Opdrachtnummer, aangegeven. De factuur van Inschrijver dient te voldoen aan de wettelijke </w:t>
            </w:r>
            <w:r>
              <w:t>Eis</w:t>
            </w:r>
            <w:r w:rsidRPr="00493D24">
              <w:t xml:space="preserve">en gesteld door de </w:t>
            </w:r>
            <w:proofErr w:type="spellStart"/>
            <w:r w:rsidRPr="00493D24">
              <w:t>belastingdienst.</w:t>
            </w:r>
            <w:r>
              <w:rPr>
                <w:color w:val="FFFFFF" w:themeColor="background1"/>
              </w:rPr>
              <w:t>Facturatie</w:t>
            </w:r>
            <w:proofErr w:type="spellEnd"/>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39696610" w14:textId="77777777" w:rsidR="00634344" w:rsidRPr="00752A4E" w:rsidRDefault="00634344" w:rsidP="001D72D9">
            <w:r>
              <w:t>Eis</w:t>
            </w:r>
          </w:p>
        </w:tc>
      </w:tr>
      <w:tr w:rsidR="00634344" w:rsidRPr="00752A4E" w14:paraId="7CC19129"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2D69FBC3" w14:textId="77777777" w:rsidR="00634344" w:rsidRPr="00752A4E" w:rsidRDefault="00634344" w:rsidP="001D72D9">
            <w:r>
              <w:t>H2</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5EC23DB" w14:textId="77777777" w:rsidR="00634344" w:rsidRDefault="00634344" w:rsidP="001D72D9">
            <w:r>
              <w:t>Daarnaast stelt GVB de volgende Eisen ten aanzien van de facturatie:</w:t>
            </w:r>
          </w:p>
          <w:p w14:paraId="5F28755A" w14:textId="77777777" w:rsidR="00634344" w:rsidRDefault="00634344" w:rsidP="00634344">
            <w:pPr>
              <w:pStyle w:val="Lijstalinea"/>
              <w:numPr>
                <w:ilvl w:val="0"/>
                <w:numId w:val="11"/>
              </w:numPr>
              <w:autoSpaceDE w:val="0"/>
              <w:autoSpaceDN w:val="0"/>
              <w:adjustRightInd w:val="0"/>
              <w:spacing w:before="120" w:after="0" w:line="280" w:lineRule="exact"/>
            </w:pPr>
            <w:r>
              <w:t>Inschrijver verstuurt de factuur digitaal per mail aan crediteuren@gvb.nl, in PDF (minimaal 300 dpi);</w:t>
            </w:r>
          </w:p>
          <w:p w14:paraId="2E2AF402" w14:textId="77777777" w:rsidR="00634344" w:rsidRDefault="00634344" w:rsidP="00634344">
            <w:pPr>
              <w:pStyle w:val="Lijstalinea"/>
              <w:numPr>
                <w:ilvl w:val="0"/>
                <w:numId w:val="11"/>
              </w:numPr>
              <w:autoSpaceDE w:val="0"/>
              <w:autoSpaceDN w:val="0"/>
              <w:adjustRightInd w:val="0"/>
              <w:spacing w:before="120" w:after="0" w:line="280" w:lineRule="exact"/>
            </w:pPr>
            <w:r>
              <w:t>Een PDF bestand bevat maximaal één factuur;</w:t>
            </w:r>
          </w:p>
          <w:p w14:paraId="40DFC34C" w14:textId="77777777" w:rsidR="00634344" w:rsidRDefault="00634344" w:rsidP="00634344">
            <w:pPr>
              <w:pStyle w:val="Lijstalinea"/>
              <w:numPr>
                <w:ilvl w:val="0"/>
                <w:numId w:val="11"/>
              </w:numPr>
              <w:autoSpaceDE w:val="0"/>
              <w:autoSpaceDN w:val="0"/>
              <w:adjustRightInd w:val="0"/>
              <w:spacing w:before="120" w:after="0" w:line="280" w:lineRule="exact"/>
            </w:pPr>
            <w:r>
              <w:t xml:space="preserve">Eventuele bijlagen dienen in dezelfde PDF opgenomen te worden; </w:t>
            </w:r>
          </w:p>
          <w:p w14:paraId="63541AE4" w14:textId="77777777" w:rsidR="00634344" w:rsidRDefault="00634344" w:rsidP="00634344">
            <w:pPr>
              <w:pStyle w:val="Lijstalinea"/>
              <w:numPr>
                <w:ilvl w:val="0"/>
                <w:numId w:val="11"/>
              </w:numPr>
              <w:autoSpaceDE w:val="0"/>
              <w:autoSpaceDN w:val="0"/>
              <w:adjustRightInd w:val="0"/>
              <w:spacing w:before="120" w:after="0" w:line="280" w:lineRule="exact"/>
            </w:pPr>
            <w:r>
              <w:t>Op het voorblad van elke factuur wordt het ordernummer vermeld. Er wordt maximaal één ordernummer per factuur weergegeven;</w:t>
            </w:r>
          </w:p>
          <w:p w14:paraId="2C988654" w14:textId="77777777" w:rsidR="00634344" w:rsidRDefault="00634344" w:rsidP="00634344">
            <w:pPr>
              <w:pStyle w:val="Lijstalinea"/>
              <w:numPr>
                <w:ilvl w:val="0"/>
                <w:numId w:val="11"/>
              </w:numPr>
              <w:autoSpaceDE w:val="0"/>
              <w:autoSpaceDN w:val="0"/>
              <w:adjustRightInd w:val="0"/>
              <w:spacing w:before="120" w:after="0" w:line="280" w:lineRule="exact"/>
            </w:pPr>
            <w:r>
              <w:t xml:space="preserve">Inschrijver zorgt altijd voor de juiste tenaamstelling, de juiste en volledige GVB bv en het volledige factuuradres </w:t>
            </w:r>
          </w:p>
          <w:p w14:paraId="726614C3" w14:textId="77777777" w:rsidR="00634344" w:rsidRDefault="00634344" w:rsidP="00634344">
            <w:pPr>
              <w:pStyle w:val="Lijstalinea"/>
              <w:numPr>
                <w:ilvl w:val="0"/>
                <w:numId w:val="11"/>
              </w:numPr>
              <w:autoSpaceDE w:val="0"/>
              <w:autoSpaceDN w:val="0"/>
              <w:adjustRightInd w:val="0"/>
              <w:spacing w:before="120" w:after="0" w:line="280" w:lineRule="exact"/>
            </w:pPr>
            <w:r>
              <w:t xml:space="preserve">Het genoemde emailadres is uitsluitend bedoeld voor facturen en eventuele factuuroverzichten. GVB wijst een vast contactpersoon aan voor </w:t>
            </w:r>
            <w:r>
              <w:lastRenderedPageBreak/>
              <w:t>administratieve afwikkeling. GVB hanteert op dit moment een betalingstermijn van 30 dagen.</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51376B49" w14:textId="77777777" w:rsidR="00634344" w:rsidRDefault="00634344" w:rsidP="001D72D9">
            <w:r>
              <w:lastRenderedPageBreak/>
              <w:t>Eis</w:t>
            </w:r>
          </w:p>
          <w:p w14:paraId="561B9F78" w14:textId="77777777" w:rsidR="00634344" w:rsidRPr="00752A4E" w:rsidRDefault="00634344" w:rsidP="001D72D9"/>
        </w:tc>
      </w:tr>
      <w:tr w:rsidR="00634344" w:rsidRPr="00FA2BE5" w14:paraId="776B396A"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28EAD88B" w14:textId="77777777" w:rsidR="00634344" w:rsidRPr="00752A4E" w:rsidRDefault="00634344" w:rsidP="001D72D9">
            <w:r>
              <w:t>H3</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4820FB5" w14:textId="1FB75272" w:rsidR="00634344" w:rsidRPr="00FA2BE5" w:rsidRDefault="00634344" w:rsidP="001D72D9">
            <w:pPr>
              <w:rPr>
                <w:highlight w:val="yellow"/>
              </w:rPr>
            </w:pPr>
            <w:r w:rsidRPr="00734B75">
              <w:rPr>
                <w:color w:val="000000"/>
              </w:rPr>
              <w:t>Ingeval Inschrijver tussentijds IBAN, KVK-nummer, te naamstelling, adressering e.d. wenst te wijzigen dan behoeft dit een separaat, schriftelijk, bericht aan het vaste contactpersoon en afdeling Crediteuren van GVB.</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1CA169F9" w14:textId="77777777" w:rsidR="00634344" w:rsidRPr="00FA2BE5" w:rsidRDefault="00634344" w:rsidP="001D72D9">
            <w:pPr>
              <w:rPr>
                <w:highlight w:val="yellow"/>
              </w:rPr>
            </w:pPr>
            <w:r>
              <w:t>Eis</w:t>
            </w:r>
          </w:p>
        </w:tc>
      </w:tr>
      <w:tr w:rsidR="00634344" w:rsidRPr="00FA2BE5" w14:paraId="486ECBC7"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67868E0B" w14:textId="77777777" w:rsidR="00634344" w:rsidRPr="00752A4E" w:rsidRDefault="00634344" w:rsidP="001D72D9">
            <w:r>
              <w:t>H4</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300423A0" w14:textId="77777777" w:rsidR="00634344" w:rsidRPr="00FA2BE5" w:rsidRDefault="00634344" w:rsidP="001D72D9">
            <w:pPr>
              <w:rPr>
                <w:highlight w:val="yellow"/>
              </w:rPr>
            </w:pPr>
            <w:r w:rsidRPr="00734B75">
              <w:t>In geval GVB een post betwist zal inschrijver binnen 5 werkdagen een inhoudelijke reactie, telefonisch of per e-mail, aan het vaste aanspreekpunt geven. Inschrijver zal na melding en bevestiging van betwiste post binnen 5 werkdagen een creditfactuur zenden aan GVB.</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29D76C9F" w14:textId="77777777" w:rsidR="00634344" w:rsidRPr="00FA2BE5" w:rsidRDefault="00634344" w:rsidP="001D72D9">
            <w:pPr>
              <w:rPr>
                <w:highlight w:val="yellow"/>
              </w:rPr>
            </w:pPr>
            <w:r>
              <w:t>Eis</w:t>
            </w:r>
          </w:p>
        </w:tc>
      </w:tr>
      <w:tr w:rsidR="00634344" w:rsidRPr="00FA2BE5" w14:paraId="050F26B8"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5D8C7E16" w14:textId="77777777" w:rsidR="00634344" w:rsidRPr="00752A4E" w:rsidRDefault="00634344" w:rsidP="001D72D9">
            <w:r>
              <w:t>H5</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71CE084D" w14:textId="77777777" w:rsidR="00634344" w:rsidRPr="00FA2BE5" w:rsidRDefault="00634344" w:rsidP="001D72D9">
            <w:pPr>
              <w:rPr>
                <w:highlight w:val="yellow"/>
              </w:rPr>
            </w:pPr>
            <w:r w:rsidRPr="00734B75">
              <w:t>Inschrijver zal geen (credit)facturen verrekenen met andere facturen. Daar waar van toepassing verricht GVB verzamelbetalingen. Eventuele creditfacturen worden in deze verzamelbetalingen betrokken. Inschrijver volgt in haar administratie de volgorde van betalen van GVB. In geval de situatie zich voordoet dat GVB een creditfactuur niet kan verrekenen zal Inschrijver de creditfactuur betalen. Hierbij wordt dan een betaaltermijn van 30 dagen gehanteerd.</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08216AE9" w14:textId="77777777" w:rsidR="00634344" w:rsidRPr="00FA2BE5" w:rsidRDefault="00634344" w:rsidP="001D72D9">
            <w:pPr>
              <w:rPr>
                <w:highlight w:val="yellow"/>
              </w:rPr>
            </w:pPr>
            <w:r>
              <w:t>Eis</w:t>
            </w:r>
          </w:p>
        </w:tc>
      </w:tr>
    </w:tbl>
    <w:p w14:paraId="71FAE755" w14:textId="6EEE1ACE" w:rsidR="00BB3A44" w:rsidRDefault="00BB3A44" w:rsidP="00BB3A44">
      <w:pPr>
        <w:pStyle w:val="Kop1"/>
        <w:rPr>
          <w:noProof/>
        </w:rPr>
      </w:pPr>
      <w:bookmarkStart w:id="25" w:name="_Toc113020122"/>
      <w:r w:rsidRPr="00BB3A44">
        <w:rPr>
          <w:noProof/>
        </w:rPr>
        <w:t>Verzekering</w:t>
      </w:r>
      <w:bookmarkEnd w:id="25"/>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14:paraId="66B5B44B" w14:textId="77777777" w:rsidTr="001D72D9">
        <w:tc>
          <w:tcPr>
            <w:tcW w:w="567" w:type="dxa"/>
            <w:tcBorders>
              <w:top w:val="single" w:sz="4" w:space="0" w:color="auto"/>
              <w:left w:val="single" w:sz="4" w:space="0" w:color="auto"/>
              <w:bottom w:val="single" w:sz="4" w:space="0" w:color="auto"/>
              <w:right w:val="single" w:sz="4" w:space="0" w:color="auto"/>
            </w:tcBorders>
            <w:shd w:val="clear" w:color="000000" w:fill="000000"/>
          </w:tcPr>
          <w:p w14:paraId="0356577A" w14:textId="77777777" w:rsidR="00634344" w:rsidRPr="00752A4E" w:rsidRDefault="00634344" w:rsidP="001D72D9">
            <w:pPr>
              <w:rPr>
                <w:color w:val="FFFFFF" w:themeColor="background1"/>
              </w:rPr>
            </w:pPr>
            <w:proofErr w:type="spellStart"/>
            <w:r w:rsidRPr="009E7E96">
              <w:rPr>
                <w:color w:val="FFFFFF" w:themeColor="background1"/>
              </w:rPr>
              <w:t>Nr</w:t>
            </w:r>
            <w:proofErr w:type="spellEnd"/>
          </w:p>
        </w:tc>
        <w:tc>
          <w:tcPr>
            <w:tcW w:w="7938" w:type="dxa"/>
            <w:tcBorders>
              <w:top w:val="single" w:sz="4" w:space="0" w:color="auto"/>
              <w:left w:val="nil"/>
              <w:bottom w:val="single" w:sz="4" w:space="0" w:color="auto"/>
              <w:right w:val="single" w:sz="4" w:space="0" w:color="auto"/>
            </w:tcBorders>
            <w:shd w:val="clear" w:color="000000" w:fill="000000"/>
          </w:tcPr>
          <w:p w14:paraId="22669334" w14:textId="77777777" w:rsidR="00634344" w:rsidRPr="00752A4E" w:rsidRDefault="00634344" w:rsidP="001D72D9">
            <w:pPr>
              <w:rPr>
                <w:color w:val="FFFFFF" w:themeColor="background1"/>
              </w:rPr>
            </w:pPr>
            <w:r>
              <w:rPr>
                <w:color w:val="FFFFFF" w:themeColor="background1"/>
              </w:rPr>
              <w:t>I</w:t>
            </w:r>
            <w:r w:rsidRPr="009E7E96">
              <w:rPr>
                <w:color w:val="FFFFFF" w:themeColor="background1"/>
              </w:rPr>
              <w:t xml:space="preserve"> Verzekering</w:t>
            </w:r>
          </w:p>
        </w:tc>
        <w:tc>
          <w:tcPr>
            <w:tcW w:w="1068" w:type="dxa"/>
            <w:tcBorders>
              <w:top w:val="single" w:sz="4" w:space="0" w:color="auto"/>
              <w:left w:val="nil"/>
              <w:bottom w:val="single" w:sz="4" w:space="0" w:color="auto"/>
              <w:right w:val="single" w:sz="4" w:space="0" w:color="auto"/>
            </w:tcBorders>
            <w:shd w:val="clear" w:color="000000" w:fill="000000"/>
          </w:tcPr>
          <w:p w14:paraId="5429E7FD" w14:textId="77777777" w:rsidR="00634344" w:rsidRPr="00752A4E" w:rsidRDefault="00634344" w:rsidP="001D72D9">
            <w:pPr>
              <w:rPr>
                <w:color w:val="FFFFFF" w:themeColor="background1"/>
              </w:rPr>
            </w:pPr>
            <w:r>
              <w:rPr>
                <w:color w:val="FFFFFF" w:themeColor="background1"/>
              </w:rPr>
              <w:t>Eis/wens</w:t>
            </w:r>
          </w:p>
        </w:tc>
      </w:tr>
      <w:tr w:rsidR="00634344" w:rsidRPr="000D402E" w14:paraId="36757AC1" w14:textId="77777777"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14:paraId="63D283DA" w14:textId="77777777" w:rsidR="00634344" w:rsidRPr="000D402E" w:rsidRDefault="00634344" w:rsidP="001D72D9">
            <w:r>
              <w:t>I1</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1E191D89" w14:textId="77777777" w:rsidR="00634344" w:rsidRDefault="00634344" w:rsidP="001D72D9">
            <w:r>
              <w:t xml:space="preserve">Opdrachtnemer verplicht zich om gedurende de looptijd van de Raamovereenkomst een verzekering af te sluiten </w:t>
            </w:r>
            <w:r w:rsidRPr="004F6F8B">
              <w:t>betreffende wettelijke aansprakelijkheid (bedrijfsaansprakelijkheid),</w:t>
            </w:r>
            <w:r>
              <w:t xml:space="preserve"> met een dekking voor</w:t>
            </w:r>
            <w:r w:rsidRPr="004F6F8B">
              <w:t xml:space="preserve"> een bedrag van minimaal € 1.000.000,- per schadeveroorzakende gebeurtenis en een minimum van € 2.500.000,- per jaar.</w:t>
            </w:r>
            <w:r w:rsidRPr="005C0D9D">
              <w:t xml:space="preserve"> Er dient sprake te zijn van een adequate en een in de branche gebruikelijke aansprakelijkheidsverzekering. Indien sprake is van een concernpolis dient duidelijk te zijn dat Opdrachtnemer is meeverzekerd. </w:t>
            </w:r>
            <w:r>
              <w:t>Opdrachtnemer verstrekt aan GVB per kalenderjaar steeds een kopie van de polis.</w:t>
            </w:r>
            <w:r w:rsidRPr="004F6F8B">
              <w:t xml:space="preserve"> </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448ED45B" w14:textId="77777777" w:rsidR="00634344" w:rsidRPr="000D402E" w:rsidRDefault="00634344" w:rsidP="001D72D9">
            <w:r>
              <w:t>Eis</w:t>
            </w:r>
          </w:p>
        </w:tc>
      </w:tr>
    </w:tbl>
    <w:p w14:paraId="3F8739D0" w14:textId="41C1A679" w:rsidR="00BB3A44" w:rsidRDefault="00BB3A44" w:rsidP="00BB3A44"/>
    <w:p w14:paraId="3D1C357E" w14:textId="2A3A824A" w:rsidR="00BB3A44" w:rsidRDefault="00BB3A44" w:rsidP="00BB3A44">
      <w:pPr>
        <w:pStyle w:val="Kop1"/>
        <w:rPr>
          <w:noProof/>
        </w:rPr>
      </w:pPr>
      <w:bookmarkStart w:id="26" w:name="_Toc113020123"/>
      <w:r w:rsidRPr="00BB3A44">
        <w:rPr>
          <w:noProof/>
        </w:rPr>
        <w:t>Einde contract</w:t>
      </w:r>
      <w:bookmarkEnd w:id="26"/>
    </w:p>
    <w:tbl>
      <w:tblPr>
        <w:tblW w:w="9573" w:type="dxa"/>
        <w:tblInd w:w="-10"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14:paraId="3694031E" w14:textId="77777777" w:rsidTr="00634344">
        <w:tc>
          <w:tcPr>
            <w:tcW w:w="567" w:type="dxa"/>
            <w:tcBorders>
              <w:top w:val="single" w:sz="4" w:space="0" w:color="auto"/>
              <w:left w:val="single" w:sz="4" w:space="0" w:color="auto"/>
              <w:bottom w:val="single" w:sz="4" w:space="0" w:color="auto"/>
              <w:right w:val="single" w:sz="4" w:space="0" w:color="auto"/>
            </w:tcBorders>
            <w:shd w:val="clear" w:color="000000" w:fill="000000"/>
            <w:hideMark/>
          </w:tcPr>
          <w:p w14:paraId="62144CFA" w14:textId="77777777" w:rsidR="00634344" w:rsidRPr="00752A4E" w:rsidRDefault="00634344" w:rsidP="001D72D9">
            <w:pPr>
              <w:rPr>
                <w:color w:val="FFFFFF" w:themeColor="background1"/>
              </w:rPr>
            </w:pPr>
            <w:proofErr w:type="spellStart"/>
            <w:r w:rsidRPr="00752A4E">
              <w:rPr>
                <w:color w:val="FFFFFF" w:themeColor="background1"/>
              </w:rPr>
              <w:t>Nr</w:t>
            </w:r>
            <w:proofErr w:type="spellEnd"/>
          </w:p>
        </w:tc>
        <w:tc>
          <w:tcPr>
            <w:tcW w:w="7938" w:type="dxa"/>
            <w:tcBorders>
              <w:top w:val="single" w:sz="4" w:space="0" w:color="auto"/>
              <w:left w:val="nil"/>
              <w:bottom w:val="single" w:sz="4" w:space="0" w:color="auto"/>
              <w:right w:val="single" w:sz="4" w:space="0" w:color="auto"/>
            </w:tcBorders>
            <w:shd w:val="clear" w:color="000000" w:fill="000000"/>
            <w:hideMark/>
          </w:tcPr>
          <w:p w14:paraId="3FD9F5E0" w14:textId="77777777" w:rsidR="00634344" w:rsidRPr="00752A4E" w:rsidRDefault="00634344" w:rsidP="001D72D9">
            <w:pPr>
              <w:rPr>
                <w:color w:val="FFFFFF" w:themeColor="background1"/>
              </w:rPr>
            </w:pPr>
            <w:r>
              <w:rPr>
                <w:color w:val="FFFFFF" w:themeColor="background1"/>
              </w:rPr>
              <w:t xml:space="preserve">J </w:t>
            </w:r>
            <w:r w:rsidRPr="00752A4E">
              <w:rPr>
                <w:color w:val="FFFFFF" w:themeColor="background1"/>
              </w:rPr>
              <w:t>Einde contract</w:t>
            </w:r>
          </w:p>
        </w:tc>
        <w:tc>
          <w:tcPr>
            <w:tcW w:w="1068" w:type="dxa"/>
            <w:tcBorders>
              <w:top w:val="single" w:sz="4" w:space="0" w:color="auto"/>
              <w:left w:val="nil"/>
              <w:bottom w:val="single" w:sz="4" w:space="0" w:color="auto"/>
              <w:right w:val="single" w:sz="4" w:space="0" w:color="auto"/>
            </w:tcBorders>
            <w:shd w:val="clear" w:color="000000" w:fill="000000"/>
          </w:tcPr>
          <w:p w14:paraId="27BA7129" w14:textId="77777777" w:rsidR="00634344" w:rsidRPr="00752A4E" w:rsidRDefault="00634344" w:rsidP="001D72D9">
            <w:pPr>
              <w:rPr>
                <w:color w:val="FFFFFF" w:themeColor="background1"/>
              </w:rPr>
            </w:pPr>
            <w:r>
              <w:rPr>
                <w:color w:val="FFFFFF" w:themeColor="background1"/>
              </w:rPr>
              <w:t>Eis/wens</w:t>
            </w:r>
          </w:p>
        </w:tc>
      </w:tr>
      <w:tr w:rsidR="00634344" w:rsidRPr="00752A4E" w14:paraId="3B29C7C0" w14:textId="77777777" w:rsidTr="00634344">
        <w:tc>
          <w:tcPr>
            <w:tcW w:w="567" w:type="dxa"/>
            <w:tcBorders>
              <w:top w:val="single" w:sz="4" w:space="0" w:color="auto"/>
              <w:left w:val="single" w:sz="4" w:space="0" w:color="auto"/>
              <w:bottom w:val="single" w:sz="4" w:space="0" w:color="auto"/>
              <w:right w:val="single" w:sz="4" w:space="0" w:color="auto"/>
            </w:tcBorders>
            <w:shd w:val="clear" w:color="auto" w:fill="auto"/>
          </w:tcPr>
          <w:p w14:paraId="67486BD7" w14:textId="77777777" w:rsidR="00634344" w:rsidRPr="00752A4E" w:rsidRDefault="00634344" w:rsidP="001D72D9">
            <w:r>
              <w:t>J1</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605DFE0E" w14:textId="77777777" w:rsidR="00634344" w:rsidRPr="00752A4E" w:rsidRDefault="00634344" w:rsidP="001D72D9">
            <w:r w:rsidRPr="00752A4E">
              <w:t>Bij het eindigen van de (Raam)Overeenkomst (om wat voor reden dan ook), verleent Opdrachtnemer volledige medewerking aan een zorgvuldige en ongestoorde overgang van de diensten indien van toepassing naar een opvolgende Opdrachtnemer/partij.</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10E84EF5" w14:textId="77777777" w:rsidR="00634344" w:rsidRPr="00752A4E" w:rsidRDefault="00634344" w:rsidP="001D72D9">
            <w:r>
              <w:t>Eis</w:t>
            </w:r>
          </w:p>
        </w:tc>
      </w:tr>
      <w:tr w:rsidR="00634344" w:rsidRPr="00752A4E" w14:paraId="11AD8AE9" w14:textId="77777777" w:rsidTr="00634344">
        <w:tc>
          <w:tcPr>
            <w:tcW w:w="567" w:type="dxa"/>
            <w:tcBorders>
              <w:top w:val="single" w:sz="4" w:space="0" w:color="auto"/>
              <w:left w:val="single" w:sz="4" w:space="0" w:color="auto"/>
              <w:bottom w:val="single" w:sz="4" w:space="0" w:color="auto"/>
              <w:right w:val="single" w:sz="4" w:space="0" w:color="auto"/>
            </w:tcBorders>
            <w:shd w:val="clear" w:color="auto" w:fill="auto"/>
          </w:tcPr>
          <w:p w14:paraId="4CE0D3CF" w14:textId="77777777" w:rsidR="00634344" w:rsidRPr="00752A4E" w:rsidRDefault="00634344" w:rsidP="001D72D9">
            <w:r>
              <w:t>J2</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682A9BD7" w14:textId="77777777" w:rsidR="00634344" w:rsidRPr="00752A4E" w:rsidRDefault="00634344" w:rsidP="001D72D9">
            <w:r w:rsidRPr="00752A4E">
              <w:t>Voor zover Opdrachtnemer die informatie niet al heeft aangeleverd, zal Opdrachtnemer op eerste verzoek van GVB tijdige en volledige medewerking verlenen aan het overleggen van relevante rapportages, operationele en management informatie, die GVB in het kader van de voorbereiding van een aanbesteding voor een nieuwe Raamovereenkomst wenselijk acht.</w:t>
            </w: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45A979AC" w14:textId="77777777" w:rsidR="00634344" w:rsidRPr="00752A4E" w:rsidRDefault="00634344" w:rsidP="001D72D9">
            <w:r>
              <w:t>Eis</w:t>
            </w:r>
          </w:p>
        </w:tc>
      </w:tr>
    </w:tbl>
    <w:p w14:paraId="21A5216F" w14:textId="77777777" w:rsidR="00634344" w:rsidRPr="00634344" w:rsidRDefault="00634344" w:rsidP="00634344"/>
    <w:sectPr w:rsidR="00634344" w:rsidRPr="00634344"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7C3742" w:rsidRDefault="007C3742">
      <w:r>
        <w:separator/>
      </w:r>
    </w:p>
  </w:endnote>
  <w:endnote w:type="continuationSeparator" w:id="0">
    <w:p w14:paraId="7CBE9EF0" w14:textId="77777777" w:rsidR="007C3742" w:rsidRDefault="007C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A5D13" w14:textId="4D1AE25A" w:rsidR="007C3742" w:rsidRPr="003F5D72" w:rsidRDefault="00F168AB" w:rsidP="008F2C2D">
    <w:pPr>
      <w:pStyle w:val="Voettekst"/>
      <w:rPr>
        <w:rFonts w:ascii="Arial" w:hAnsi="Arial" w:cs="Arial"/>
        <w:sz w:val="16"/>
        <w:szCs w:val="16"/>
      </w:rPr>
    </w:pPr>
    <w:bookmarkStart w:id="27" w:name="_Hlk2859833"/>
    <w:bookmarkStart w:id="28" w:name="Status"/>
    <w:r>
      <w:rPr>
        <w:rFonts w:ascii="Arial" w:hAnsi="Arial" w:cs="Arial"/>
        <w:sz w:val="16"/>
        <w:szCs w:val="16"/>
      </w:rPr>
      <w:t>PvE</w:t>
    </w:r>
    <w:r w:rsidR="007C3742" w:rsidRPr="003F5D72">
      <w:rPr>
        <w:rFonts w:ascii="Arial" w:hAnsi="Arial" w:cs="Arial"/>
        <w:sz w:val="16"/>
        <w:szCs w:val="16"/>
      </w:rPr>
      <w:t xml:space="preserve"> </w:t>
    </w:r>
    <w:bookmarkEnd w:id="27"/>
    <w:r w:rsidR="006F01C7">
      <w:rPr>
        <w:rFonts w:ascii="Arial" w:hAnsi="Arial" w:cs="Arial"/>
        <w:sz w:val="16"/>
        <w:szCs w:val="16"/>
      </w:rPr>
      <w:t>202</w:t>
    </w:r>
    <w:r w:rsidR="004425CF">
      <w:rPr>
        <w:rFonts w:ascii="Arial" w:hAnsi="Arial" w:cs="Arial"/>
        <w:sz w:val="16"/>
        <w:szCs w:val="16"/>
      </w:rPr>
      <w:t>2-46</w:t>
    </w:r>
    <w:r w:rsidR="007C3742" w:rsidRPr="003F5D72">
      <w:rPr>
        <w:rFonts w:ascii="Arial" w:hAnsi="Arial" w:cs="Arial"/>
        <w:sz w:val="16"/>
        <w:szCs w:val="16"/>
      </w:rPr>
      <w:tab/>
    </w:r>
    <w:r w:rsidR="007C3742" w:rsidRPr="003F5D72">
      <w:rPr>
        <w:rFonts w:ascii="Arial" w:hAnsi="Arial" w:cs="Arial"/>
        <w:sz w:val="16"/>
        <w:szCs w:val="16"/>
      </w:rPr>
      <w:tab/>
      <w:t xml:space="preserve">Pagina </w:t>
    </w:r>
    <w:r w:rsidR="007C3742" w:rsidRPr="003F5D72">
      <w:rPr>
        <w:rFonts w:ascii="Arial" w:hAnsi="Arial" w:cs="Arial"/>
        <w:sz w:val="16"/>
        <w:szCs w:val="16"/>
      </w:rPr>
      <w:fldChar w:fldCharType="begin"/>
    </w:r>
    <w:r w:rsidR="007C3742" w:rsidRPr="003F5D72">
      <w:rPr>
        <w:rFonts w:ascii="Arial" w:hAnsi="Arial" w:cs="Arial"/>
        <w:sz w:val="16"/>
        <w:szCs w:val="16"/>
      </w:rPr>
      <w:instrText xml:space="preserve"> PAGE  \* MERGEFORMAT </w:instrText>
    </w:r>
    <w:r w:rsidR="007C3742" w:rsidRPr="003F5D72">
      <w:rPr>
        <w:rFonts w:ascii="Arial" w:hAnsi="Arial" w:cs="Arial"/>
        <w:sz w:val="16"/>
        <w:szCs w:val="16"/>
      </w:rPr>
      <w:fldChar w:fldCharType="separate"/>
    </w:r>
    <w:r w:rsidR="007C3742" w:rsidRPr="003F5D72">
      <w:rPr>
        <w:rFonts w:ascii="Arial" w:hAnsi="Arial" w:cs="Arial"/>
        <w:sz w:val="16"/>
        <w:szCs w:val="16"/>
      </w:rPr>
      <w:t>2</w:t>
    </w:r>
    <w:r w:rsidR="007C3742" w:rsidRPr="003F5D72">
      <w:rPr>
        <w:rFonts w:ascii="Arial" w:hAnsi="Arial" w:cs="Arial"/>
        <w:sz w:val="16"/>
        <w:szCs w:val="16"/>
      </w:rPr>
      <w:fldChar w:fldCharType="end"/>
    </w:r>
    <w:r w:rsidR="007C3742" w:rsidRPr="003F5D72">
      <w:rPr>
        <w:rFonts w:ascii="Arial" w:hAnsi="Arial" w:cs="Arial"/>
        <w:sz w:val="16"/>
        <w:szCs w:val="16"/>
      </w:rPr>
      <w:t xml:space="preserve"> van </w:t>
    </w:r>
    <w:r w:rsidR="007C3742" w:rsidRPr="003F5D72">
      <w:rPr>
        <w:rFonts w:ascii="Arial" w:hAnsi="Arial" w:cs="Arial"/>
        <w:sz w:val="16"/>
        <w:szCs w:val="16"/>
      </w:rPr>
      <w:fldChar w:fldCharType="begin"/>
    </w:r>
    <w:r w:rsidR="007C3742" w:rsidRPr="003F5D72">
      <w:rPr>
        <w:rFonts w:ascii="Arial" w:hAnsi="Arial" w:cs="Arial"/>
        <w:sz w:val="16"/>
        <w:szCs w:val="16"/>
      </w:rPr>
      <w:instrText xml:space="preserve"> NUMPAGES  \* MERGEFORMAT </w:instrText>
    </w:r>
    <w:r w:rsidR="007C3742" w:rsidRPr="003F5D72">
      <w:rPr>
        <w:rFonts w:ascii="Arial" w:hAnsi="Arial" w:cs="Arial"/>
        <w:sz w:val="16"/>
        <w:szCs w:val="16"/>
      </w:rPr>
      <w:fldChar w:fldCharType="separate"/>
    </w:r>
    <w:r w:rsidR="007C3742" w:rsidRPr="003F5D72">
      <w:rPr>
        <w:rFonts w:ascii="Arial" w:hAnsi="Arial" w:cs="Arial"/>
        <w:sz w:val="16"/>
        <w:szCs w:val="16"/>
      </w:rPr>
      <w:t>47</w:t>
    </w:r>
    <w:r w:rsidR="007C3742" w:rsidRPr="003F5D72">
      <w:rPr>
        <w:rFonts w:ascii="Arial" w:hAnsi="Arial" w:cs="Arial"/>
        <w:sz w:val="16"/>
        <w:szCs w:val="16"/>
      </w:rPr>
      <w:fldChar w:fldCharType="end"/>
    </w:r>
    <w:bookmarkStart w:id="29" w:name="_Hlk2859812"/>
  </w:p>
  <w:p w14:paraId="76316782" w14:textId="2410D407" w:rsidR="007C3742" w:rsidRPr="003F5D72" w:rsidRDefault="007C3742" w:rsidP="008F2C2D">
    <w:pPr>
      <w:pStyle w:val="Voettekst"/>
      <w:rPr>
        <w:rFonts w:ascii="Arial" w:hAnsi="Arial" w:cs="Arial"/>
        <w:sz w:val="16"/>
        <w:szCs w:val="16"/>
      </w:rPr>
    </w:pPr>
    <w:r w:rsidRPr="006F01C7">
      <w:rPr>
        <w:rFonts w:ascii="Arial" w:hAnsi="Arial" w:cs="Arial"/>
        <w:sz w:val="16"/>
        <w:szCs w:val="16"/>
      </w:rPr>
      <w:t xml:space="preserve">Versie </w:t>
    </w:r>
    <w:r w:rsidR="004425CF">
      <w:rPr>
        <w:rFonts w:ascii="Arial" w:hAnsi="Arial" w:cs="Arial"/>
        <w:sz w:val="16"/>
        <w:szCs w:val="16"/>
      </w:rPr>
      <w:t>1.0</w:t>
    </w:r>
    <w:r w:rsidRPr="006F01C7">
      <w:rPr>
        <w:rFonts w:ascii="Arial" w:hAnsi="Arial" w:cs="Arial"/>
        <w:sz w:val="16"/>
        <w:szCs w:val="16"/>
      </w:rPr>
      <w:t xml:space="preserve"> / </w:t>
    </w:r>
    <w:r w:rsidR="00F168AB">
      <w:rPr>
        <w:rFonts w:ascii="Arial" w:hAnsi="Arial" w:cs="Arial"/>
        <w:sz w:val="16"/>
        <w:szCs w:val="16"/>
      </w:rPr>
      <w:t>def.</w:t>
    </w:r>
    <w:bookmarkEnd w:id="28"/>
    <w:bookmarkEnd w:id="29"/>
    <w:r w:rsidRPr="006F01C7">
      <w:rPr>
        <w:rFonts w:ascii="Arial" w:hAnsi="Arial" w:cs="Arial"/>
        <w:sz w:val="16"/>
        <w:szCs w:val="16"/>
      </w:rPr>
      <w:t xml:space="preserve"> tbv aanbesteding </w:t>
    </w:r>
    <w:r>
      <w:tab/>
    </w:r>
  </w:p>
  <w:p w14:paraId="605CDC9D" w14:textId="40D7B252" w:rsidR="007C3742" w:rsidRDefault="007C3742"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7C3742" w:rsidRDefault="007C3742">
      <w:r>
        <w:separator/>
      </w:r>
    </w:p>
  </w:footnote>
  <w:footnote w:type="continuationSeparator" w:id="0">
    <w:p w14:paraId="17945A11" w14:textId="77777777" w:rsidR="007C3742" w:rsidRDefault="007C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DC3AB2">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F79D4" w14:textId="77777777" w:rsidR="00F168AB" w:rsidRDefault="007C3742"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F168AB" w:rsidRPr="00F168AB">
      <w:rPr>
        <w:b/>
        <w:noProof/>
        <w:color w:val="0070C0"/>
      </w:rPr>
      <w:t xml:space="preserve">Programma van Eisen en Wensen Advies en consultancydiensten </w:t>
    </w:r>
  </w:p>
  <w:p w14:paraId="52AA1365" w14:textId="2C327605" w:rsidR="007C3742" w:rsidRPr="00F168AB" w:rsidRDefault="00F168AB" w:rsidP="00B3538E">
    <w:pPr>
      <w:tabs>
        <w:tab w:val="left" w:pos="5430"/>
        <w:tab w:val="left" w:pos="5985"/>
      </w:tabs>
      <w:rPr>
        <w:b/>
        <w:noProof/>
        <w:color w:val="0070C0"/>
      </w:rPr>
    </w:pPr>
    <w:r w:rsidRPr="00F168AB">
      <w:rPr>
        <w:b/>
        <w:noProof/>
        <w:color w:val="0070C0"/>
      </w:rPr>
      <w:t xml:space="preserve">m.b.t. </w:t>
    </w:r>
    <w:r w:rsidR="004D79D1">
      <w:rPr>
        <w:b/>
        <w:noProof/>
        <w:color w:val="0070C0"/>
      </w:rPr>
      <w:t>simulatietool tractie energie</w:t>
    </w:r>
    <w:r w:rsidR="007C3742"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24D12F2F"/>
    <w:multiLevelType w:val="hybridMultilevel"/>
    <w:tmpl w:val="B22262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0" w15:restartNumberingAfterBreak="0">
    <w:nsid w:val="60D808D4"/>
    <w:multiLevelType w:val="hybridMultilevel"/>
    <w:tmpl w:val="AD1C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7"/>
  </w:num>
  <w:num w:numId="4">
    <w:abstractNumId w:val="6"/>
  </w:num>
  <w:num w:numId="5">
    <w:abstractNumId w:val="8"/>
  </w:num>
  <w:num w:numId="6">
    <w:abstractNumId w:val="2"/>
  </w:num>
  <w:num w:numId="7">
    <w:abstractNumId w:val="11"/>
  </w:num>
  <w:num w:numId="8">
    <w:abstractNumId w:val="4"/>
  </w:num>
  <w:num w:numId="9">
    <w:abstractNumId w:val="9"/>
  </w:num>
  <w:num w:numId="10">
    <w:abstractNumId w:val="3"/>
  </w:num>
  <w:num w:numId="11">
    <w:abstractNumId w:val="5"/>
  </w:num>
  <w:num w:numId="12">
    <w:abstractNumId w:val="10"/>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1B1D"/>
    <w:rsid w:val="000348FE"/>
    <w:rsid w:val="0003775F"/>
    <w:rsid w:val="00041D47"/>
    <w:rsid w:val="00044142"/>
    <w:rsid w:val="0004547A"/>
    <w:rsid w:val="0005022A"/>
    <w:rsid w:val="00051E8A"/>
    <w:rsid w:val="00054A53"/>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518F"/>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BD5"/>
    <w:rsid w:val="00147EBA"/>
    <w:rsid w:val="00153070"/>
    <w:rsid w:val="00154D87"/>
    <w:rsid w:val="00155ACF"/>
    <w:rsid w:val="00161BA8"/>
    <w:rsid w:val="00162202"/>
    <w:rsid w:val="00163981"/>
    <w:rsid w:val="0016596D"/>
    <w:rsid w:val="00166F19"/>
    <w:rsid w:val="0017109E"/>
    <w:rsid w:val="0017301B"/>
    <w:rsid w:val="00182B47"/>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48F5"/>
    <w:rsid w:val="001F5B0B"/>
    <w:rsid w:val="001F7ACE"/>
    <w:rsid w:val="0020063E"/>
    <w:rsid w:val="0020366C"/>
    <w:rsid w:val="002038D4"/>
    <w:rsid w:val="00204F1C"/>
    <w:rsid w:val="002078FE"/>
    <w:rsid w:val="00212A8B"/>
    <w:rsid w:val="00212DB8"/>
    <w:rsid w:val="00216538"/>
    <w:rsid w:val="002168D9"/>
    <w:rsid w:val="00217E89"/>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7D34"/>
    <w:rsid w:val="00272D75"/>
    <w:rsid w:val="00273810"/>
    <w:rsid w:val="0027605C"/>
    <w:rsid w:val="00281AEE"/>
    <w:rsid w:val="00282338"/>
    <w:rsid w:val="00295767"/>
    <w:rsid w:val="002A020F"/>
    <w:rsid w:val="002A0F61"/>
    <w:rsid w:val="002A56B2"/>
    <w:rsid w:val="002A6533"/>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2D47"/>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75DF"/>
    <w:rsid w:val="0044241B"/>
    <w:rsid w:val="004425CF"/>
    <w:rsid w:val="00457F0D"/>
    <w:rsid w:val="00460068"/>
    <w:rsid w:val="0046089D"/>
    <w:rsid w:val="0046234F"/>
    <w:rsid w:val="004669BA"/>
    <w:rsid w:val="00470A9F"/>
    <w:rsid w:val="00474B14"/>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41C6"/>
    <w:rsid w:val="004D442C"/>
    <w:rsid w:val="004D79D1"/>
    <w:rsid w:val="004E122C"/>
    <w:rsid w:val="004E455C"/>
    <w:rsid w:val="004E5B2A"/>
    <w:rsid w:val="004E6D87"/>
    <w:rsid w:val="004F3F32"/>
    <w:rsid w:val="004F6E6B"/>
    <w:rsid w:val="005004D7"/>
    <w:rsid w:val="00500F21"/>
    <w:rsid w:val="00501D87"/>
    <w:rsid w:val="00501F23"/>
    <w:rsid w:val="0050330E"/>
    <w:rsid w:val="005038C1"/>
    <w:rsid w:val="005077E1"/>
    <w:rsid w:val="0051122C"/>
    <w:rsid w:val="00512C0A"/>
    <w:rsid w:val="00513869"/>
    <w:rsid w:val="00515176"/>
    <w:rsid w:val="005157F3"/>
    <w:rsid w:val="005171BA"/>
    <w:rsid w:val="005203A9"/>
    <w:rsid w:val="005231D6"/>
    <w:rsid w:val="00526849"/>
    <w:rsid w:val="00526A4E"/>
    <w:rsid w:val="005303AA"/>
    <w:rsid w:val="00531512"/>
    <w:rsid w:val="00532D1F"/>
    <w:rsid w:val="005356CA"/>
    <w:rsid w:val="00537FF5"/>
    <w:rsid w:val="00543794"/>
    <w:rsid w:val="005465E8"/>
    <w:rsid w:val="00547889"/>
    <w:rsid w:val="00547EF7"/>
    <w:rsid w:val="0056271D"/>
    <w:rsid w:val="00563229"/>
    <w:rsid w:val="005668DA"/>
    <w:rsid w:val="0057367A"/>
    <w:rsid w:val="00575934"/>
    <w:rsid w:val="0058024B"/>
    <w:rsid w:val="00580D2F"/>
    <w:rsid w:val="0058527C"/>
    <w:rsid w:val="0058737B"/>
    <w:rsid w:val="0059042E"/>
    <w:rsid w:val="00592D03"/>
    <w:rsid w:val="005A08B7"/>
    <w:rsid w:val="005A2697"/>
    <w:rsid w:val="005A54AD"/>
    <w:rsid w:val="005A54F6"/>
    <w:rsid w:val="005A7671"/>
    <w:rsid w:val="005B3278"/>
    <w:rsid w:val="005B4BBC"/>
    <w:rsid w:val="005B5C91"/>
    <w:rsid w:val="005B65CF"/>
    <w:rsid w:val="005B68AB"/>
    <w:rsid w:val="005C0EB7"/>
    <w:rsid w:val="005C386E"/>
    <w:rsid w:val="005C4A3F"/>
    <w:rsid w:val="005C7BC5"/>
    <w:rsid w:val="005D7EC3"/>
    <w:rsid w:val="005E1D19"/>
    <w:rsid w:val="005E2FB8"/>
    <w:rsid w:val="005E58BA"/>
    <w:rsid w:val="005F22DE"/>
    <w:rsid w:val="005F3EB0"/>
    <w:rsid w:val="005F5C29"/>
    <w:rsid w:val="00613C6E"/>
    <w:rsid w:val="00613D1F"/>
    <w:rsid w:val="00620A2F"/>
    <w:rsid w:val="006214FF"/>
    <w:rsid w:val="00623CBA"/>
    <w:rsid w:val="0062780F"/>
    <w:rsid w:val="00632A93"/>
    <w:rsid w:val="00632CB7"/>
    <w:rsid w:val="00634344"/>
    <w:rsid w:val="00635AB7"/>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D26C5"/>
    <w:rsid w:val="006D36D0"/>
    <w:rsid w:val="006D464B"/>
    <w:rsid w:val="006D5170"/>
    <w:rsid w:val="006E1B07"/>
    <w:rsid w:val="006E4067"/>
    <w:rsid w:val="006E4DCC"/>
    <w:rsid w:val="006E6914"/>
    <w:rsid w:val="006F01C7"/>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AAC"/>
    <w:rsid w:val="007C3742"/>
    <w:rsid w:val="007D02A9"/>
    <w:rsid w:val="007D5AE2"/>
    <w:rsid w:val="007D6F03"/>
    <w:rsid w:val="007E1490"/>
    <w:rsid w:val="007E4FD0"/>
    <w:rsid w:val="007E583E"/>
    <w:rsid w:val="007E6633"/>
    <w:rsid w:val="007E6749"/>
    <w:rsid w:val="007F0806"/>
    <w:rsid w:val="007F1949"/>
    <w:rsid w:val="007F3F52"/>
    <w:rsid w:val="007F4A58"/>
    <w:rsid w:val="007F59E4"/>
    <w:rsid w:val="008032DB"/>
    <w:rsid w:val="00803487"/>
    <w:rsid w:val="008050A6"/>
    <w:rsid w:val="008065C1"/>
    <w:rsid w:val="008136D9"/>
    <w:rsid w:val="00820C13"/>
    <w:rsid w:val="008227B5"/>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2AEB"/>
    <w:rsid w:val="008F0C53"/>
    <w:rsid w:val="008F1945"/>
    <w:rsid w:val="008F2C2D"/>
    <w:rsid w:val="008F5E80"/>
    <w:rsid w:val="008F6ED5"/>
    <w:rsid w:val="00901A71"/>
    <w:rsid w:val="00902095"/>
    <w:rsid w:val="00904B64"/>
    <w:rsid w:val="00907A9C"/>
    <w:rsid w:val="00910234"/>
    <w:rsid w:val="00910760"/>
    <w:rsid w:val="009347BF"/>
    <w:rsid w:val="00943986"/>
    <w:rsid w:val="009462F6"/>
    <w:rsid w:val="00946D44"/>
    <w:rsid w:val="00947562"/>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A6C69"/>
    <w:rsid w:val="009B3235"/>
    <w:rsid w:val="009B503A"/>
    <w:rsid w:val="009B72D8"/>
    <w:rsid w:val="009C2488"/>
    <w:rsid w:val="009C4629"/>
    <w:rsid w:val="009C47AD"/>
    <w:rsid w:val="009C5D34"/>
    <w:rsid w:val="009C76E7"/>
    <w:rsid w:val="009D1847"/>
    <w:rsid w:val="009D5E23"/>
    <w:rsid w:val="009D7DCB"/>
    <w:rsid w:val="009E095B"/>
    <w:rsid w:val="009E3256"/>
    <w:rsid w:val="009F7A3A"/>
    <w:rsid w:val="00A076F6"/>
    <w:rsid w:val="00A15461"/>
    <w:rsid w:val="00A15FC8"/>
    <w:rsid w:val="00A160E2"/>
    <w:rsid w:val="00A24DB5"/>
    <w:rsid w:val="00A26794"/>
    <w:rsid w:val="00A275F1"/>
    <w:rsid w:val="00A34724"/>
    <w:rsid w:val="00A40064"/>
    <w:rsid w:val="00A4164A"/>
    <w:rsid w:val="00A43786"/>
    <w:rsid w:val="00A4590A"/>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9B3"/>
    <w:rsid w:val="00B00F3E"/>
    <w:rsid w:val="00B02627"/>
    <w:rsid w:val="00B03655"/>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B3A44"/>
    <w:rsid w:val="00BB4AB5"/>
    <w:rsid w:val="00BC0C66"/>
    <w:rsid w:val="00BC6033"/>
    <w:rsid w:val="00BD2569"/>
    <w:rsid w:val="00BD2921"/>
    <w:rsid w:val="00BD7BDA"/>
    <w:rsid w:val="00BE1942"/>
    <w:rsid w:val="00BE2D11"/>
    <w:rsid w:val="00BE487D"/>
    <w:rsid w:val="00BE5245"/>
    <w:rsid w:val="00BE657F"/>
    <w:rsid w:val="00BF08EF"/>
    <w:rsid w:val="00BF1D37"/>
    <w:rsid w:val="00BF358A"/>
    <w:rsid w:val="00BF56D4"/>
    <w:rsid w:val="00C0032C"/>
    <w:rsid w:val="00C00516"/>
    <w:rsid w:val="00C0068C"/>
    <w:rsid w:val="00C020E9"/>
    <w:rsid w:val="00C047C5"/>
    <w:rsid w:val="00C1116A"/>
    <w:rsid w:val="00C136ED"/>
    <w:rsid w:val="00C15E50"/>
    <w:rsid w:val="00C30341"/>
    <w:rsid w:val="00C320CD"/>
    <w:rsid w:val="00C3387C"/>
    <w:rsid w:val="00C426AA"/>
    <w:rsid w:val="00C42E85"/>
    <w:rsid w:val="00C45A69"/>
    <w:rsid w:val="00C516FA"/>
    <w:rsid w:val="00C54068"/>
    <w:rsid w:val="00C55A61"/>
    <w:rsid w:val="00C5719B"/>
    <w:rsid w:val="00C57E7E"/>
    <w:rsid w:val="00C61C65"/>
    <w:rsid w:val="00C63657"/>
    <w:rsid w:val="00C6457F"/>
    <w:rsid w:val="00C66762"/>
    <w:rsid w:val="00C70926"/>
    <w:rsid w:val="00C80864"/>
    <w:rsid w:val="00C81B3D"/>
    <w:rsid w:val="00C85C9D"/>
    <w:rsid w:val="00C917F0"/>
    <w:rsid w:val="00C967D1"/>
    <w:rsid w:val="00C976FE"/>
    <w:rsid w:val="00CA22E1"/>
    <w:rsid w:val="00CA301F"/>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7DD8"/>
    <w:rsid w:val="00D048D6"/>
    <w:rsid w:val="00D05A0E"/>
    <w:rsid w:val="00D107DC"/>
    <w:rsid w:val="00D139B5"/>
    <w:rsid w:val="00D2051B"/>
    <w:rsid w:val="00D2737D"/>
    <w:rsid w:val="00D274E0"/>
    <w:rsid w:val="00D277AE"/>
    <w:rsid w:val="00D3028D"/>
    <w:rsid w:val="00D3039A"/>
    <w:rsid w:val="00D35F7C"/>
    <w:rsid w:val="00D365E6"/>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5ED6"/>
    <w:rsid w:val="00DB668E"/>
    <w:rsid w:val="00DB7229"/>
    <w:rsid w:val="00DC3AB2"/>
    <w:rsid w:val="00DC79B2"/>
    <w:rsid w:val="00DD1446"/>
    <w:rsid w:val="00DD6349"/>
    <w:rsid w:val="00DE56BE"/>
    <w:rsid w:val="00DE6371"/>
    <w:rsid w:val="00DE7A46"/>
    <w:rsid w:val="00DF0E34"/>
    <w:rsid w:val="00DF1476"/>
    <w:rsid w:val="00DF2428"/>
    <w:rsid w:val="00DF3A93"/>
    <w:rsid w:val="00E01E46"/>
    <w:rsid w:val="00E02BC8"/>
    <w:rsid w:val="00E05F4B"/>
    <w:rsid w:val="00E12B07"/>
    <w:rsid w:val="00E17EF8"/>
    <w:rsid w:val="00E2068B"/>
    <w:rsid w:val="00E23EF5"/>
    <w:rsid w:val="00E27D45"/>
    <w:rsid w:val="00E31363"/>
    <w:rsid w:val="00E334B2"/>
    <w:rsid w:val="00E4019D"/>
    <w:rsid w:val="00E41C4C"/>
    <w:rsid w:val="00E428B4"/>
    <w:rsid w:val="00E460D1"/>
    <w:rsid w:val="00E511EE"/>
    <w:rsid w:val="00E528D5"/>
    <w:rsid w:val="00E642FE"/>
    <w:rsid w:val="00E67B9F"/>
    <w:rsid w:val="00E7005D"/>
    <w:rsid w:val="00E70F4D"/>
    <w:rsid w:val="00E72336"/>
    <w:rsid w:val="00E7514E"/>
    <w:rsid w:val="00E7683F"/>
    <w:rsid w:val="00E77378"/>
    <w:rsid w:val="00E805C9"/>
    <w:rsid w:val="00E82F09"/>
    <w:rsid w:val="00E83259"/>
    <w:rsid w:val="00E946D8"/>
    <w:rsid w:val="00E947C7"/>
    <w:rsid w:val="00E94BBC"/>
    <w:rsid w:val="00E954EF"/>
    <w:rsid w:val="00E978FD"/>
    <w:rsid w:val="00EA1C5C"/>
    <w:rsid w:val="00EA27A6"/>
    <w:rsid w:val="00EA3CB7"/>
    <w:rsid w:val="00EA5CC9"/>
    <w:rsid w:val="00EB264B"/>
    <w:rsid w:val="00EB28D4"/>
    <w:rsid w:val="00EB5446"/>
    <w:rsid w:val="00EC1D04"/>
    <w:rsid w:val="00ED4A45"/>
    <w:rsid w:val="00ED5C32"/>
    <w:rsid w:val="00ED6CBF"/>
    <w:rsid w:val="00EE2688"/>
    <w:rsid w:val="00EE2FB9"/>
    <w:rsid w:val="00EF390E"/>
    <w:rsid w:val="00EF6E13"/>
    <w:rsid w:val="00F0028A"/>
    <w:rsid w:val="00F01D18"/>
    <w:rsid w:val="00F0435A"/>
    <w:rsid w:val="00F04EEB"/>
    <w:rsid w:val="00F125EE"/>
    <w:rsid w:val="00F12C72"/>
    <w:rsid w:val="00F161F4"/>
    <w:rsid w:val="00F168AB"/>
    <w:rsid w:val="00F168FC"/>
    <w:rsid w:val="00F20DD0"/>
    <w:rsid w:val="00F21962"/>
    <w:rsid w:val="00F23001"/>
    <w:rsid w:val="00F232F4"/>
    <w:rsid w:val="00F233D1"/>
    <w:rsid w:val="00F23C41"/>
    <w:rsid w:val="00F356A4"/>
    <w:rsid w:val="00F35958"/>
    <w:rsid w:val="00F36AA7"/>
    <w:rsid w:val="00F41C0D"/>
    <w:rsid w:val="00F533F2"/>
    <w:rsid w:val="00F538FE"/>
    <w:rsid w:val="00F57FDA"/>
    <w:rsid w:val="00F60419"/>
    <w:rsid w:val="00F81627"/>
    <w:rsid w:val="00F848C9"/>
    <w:rsid w:val="00F875EB"/>
    <w:rsid w:val="00F87841"/>
    <w:rsid w:val="00F87DE2"/>
    <w:rsid w:val="00F9327C"/>
    <w:rsid w:val="00F96282"/>
    <w:rsid w:val="00FB3941"/>
    <w:rsid w:val="00FC1168"/>
    <w:rsid w:val="00FC75C4"/>
    <w:rsid w:val="00FD0FBB"/>
    <w:rsid w:val="00FD34E8"/>
    <w:rsid w:val="00FD4445"/>
    <w:rsid w:val="00FD5B19"/>
    <w:rsid w:val="00FE1A1D"/>
    <w:rsid w:val="00FE36F4"/>
    <w:rsid w:val="00FE3A16"/>
    <w:rsid w:val="00FF25CB"/>
    <w:rsid w:val="00FF5C9A"/>
    <w:rsid w:val="016E35DD"/>
    <w:rsid w:val="0FAAEEE0"/>
    <w:rsid w:val="167D79B4"/>
    <w:rsid w:val="17DC3FB1"/>
    <w:rsid w:val="1B50EAD7"/>
    <w:rsid w:val="1CC35423"/>
    <w:rsid w:val="1D37D84A"/>
    <w:rsid w:val="29D81C7E"/>
    <w:rsid w:val="2FA21F72"/>
    <w:rsid w:val="31D02FDE"/>
    <w:rsid w:val="3BB714A6"/>
    <w:rsid w:val="408330B6"/>
    <w:rsid w:val="40CE4DC8"/>
    <w:rsid w:val="442DC208"/>
    <w:rsid w:val="4A10EA9F"/>
    <w:rsid w:val="4B9C7C48"/>
    <w:rsid w:val="4D2EFA9C"/>
    <w:rsid w:val="5EF22E5A"/>
    <w:rsid w:val="60C417B8"/>
    <w:rsid w:val="648AC9E1"/>
    <w:rsid w:val="64997B7D"/>
    <w:rsid w:val="76522E3E"/>
    <w:rsid w:val="7E4417C6"/>
    <w:rsid w:val="7FDFE8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3E5CF392FF144A4960784791BF0C8" ma:contentTypeVersion="6" ma:contentTypeDescription="Een nieuw document maken." ma:contentTypeScope="" ma:versionID="35c655f4ae3afe9ca1cf4c6394c69bdc">
  <xsd:schema xmlns:xsd="http://www.w3.org/2001/XMLSchema" xmlns:xs="http://www.w3.org/2001/XMLSchema" xmlns:p="http://schemas.microsoft.com/office/2006/metadata/properties" xmlns:ns2="cd981784-7dd2-4175-9cb8-9d8549712172" xmlns:ns3="f7d47bb3-611e-4bc9-8857-f7d8b5c14746" targetNamespace="http://schemas.microsoft.com/office/2006/metadata/properties" ma:root="true" ma:fieldsID="e0d6ed00249737d639b12a8dd8ab91c3" ns2:_="" ns3:_="">
    <xsd:import namespace="cd981784-7dd2-4175-9cb8-9d8549712172"/>
    <xsd:import namespace="f7d47bb3-611e-4bc9-8857-f7d8b5c147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47bb3-611e-4bc9-8857-f7d8b5c147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D19C-6378-4594-88A8-7A1BBA574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81784-7dd2-4175-9cb8-9d8549712172"/>
    <ds:schemaRef ds:uri="f7d47bb3-611e-4bc9-8857-f7d8b5c1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21252-4889-41F0-A8E3-BF2569531655}">
  <ds:schemaRefs>
    <ds:schemaRef ds:uri="http://schemas.microsoft.com/sharepoint/v3/contenttype/forms"/>
  </ds:schemaRefs>
</ds:datastoreItem>
</file>

<file path=customXml/itemProps3.xml><?xml version="1.0" encoding="utf-8"?>
<ds:datastoreItem xmlns:ds="http://schemas.openxmlformats.org/officeDocument/2006/customXml" ds:itemID="{31E26E38-92D0-480A-A653-BD60AF75293C}">
  <ds:schemaRefs>
    <ds:schemaRef ds:uri="http://purl.org/dc/dcmitype/"/>
    <ds:schemaRef ds:uri="http://schemas.openxmlformats.org/package/2006/metadata/core-properties"/>
    <ds:schemaRef ds:uri="http://schemas.microsoft.com/office/2006/documentManagement/types"/>
    <ds:schemaRef ds:uri="cd981784-7dd2-4175-9cb8-9d8549712172"/>
    <ds:schemaRef ds:uri="http://www.w3.org/XML/1998/namespace"/>
    <ds:schemaRef ds:uri="http://purl.org/dc/terms/"/>
    <ds:schemaRef ds:uri="http://purl.org/dc/elements/1.1/"/>
    <ds:schemaRef ds:uri="f7d47bb3-611e-4bc9-8857-f7d8b5c14746"/>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4B1F5A3F-2CF0-4E45-AC18-51AE9DD9E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8</Pages>
  <Words>2211</Words>
  <Characters>12163</Characters>
  <Application>Microsoft Office Word</Application>
  <DocSecurity>0</DocSecurity>
  <Lines>101</Lines>
  <Paragraphs>28</Paragraphs>
  <ScaleCrop>false</ScaleCrop>
  <Company>Symeko Datasystems bv</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Teijsse, Tom</cp:lastModifiedBy>
  <cp:revision>3</cp:revision>
  <cp:lastPrinted>2020-10-28T07:22:00Z</cp:lastPrinted>
  <dcterms:created xsi:type="dcterms:W3CDTF">2022-09-01T15:11:00Z</dcterms:created>
  <dcterms:modified xsi:type="dcterms:W3CDTF">2022-09-02T12:08:00Z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0x0101004533E5CF392FF144A4960784791BF0C8</vt:lpwstr>
  </property>
</Properties>
</file>