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3EB8E" w14:textId="77777777" w:rsidR="00366006" w:rsidRPr="00A74ABE" w:rsidRDefault="00366006" w:rsidP="00366006">
      <w:pPr>
        <w:pStyle w:val="Kop2"/>
        <w:numPr>
          <w:ilvl w:val="0"/>
          <w:numId w:val="0"/>
        </w:numPr>
        <w:rPr>
          <w:rFonts w:asciiTheme="minorHAnsi" w:hAnsiTheme="minorHAnsi" w:cstheme="minorHAnsi"/>
          <w:sz w:val="22"/>
        </w:rPr>
      </w:pPr>
      <w:bookmarkStart w:id="0" w:name="_Toc450650404"/>
      <w:r w:rsidRPr="00A74ABE">
        <w:rPr>
          <w:rFonts w:asciiTheme="minorHAnsi" w:hAnsiTheme="minorHAnsi" w:cstheme="minorHAnsi"/>
          <w:sz w:val="22"/>
        </w:rPr>
        <w:t xml:space="preserve">BIJLAGE </w:t>
      </w:r>
      <w:r w:rsidR="00381D22" w:rsidRPr="00A74ABE">
        <w:rPr>
          <w:rFonts w:asciiTheme="minorHAnsi" w:hAnsiTheme="minorHAnsi" w:cstheme="minorHAnsi"/>
          <w:sz w:val="22"/>
        </w:rPr>
        <w:t>G</w:t>
      </w:r>
      <w:r w:rsidRPr="00A74ABE">
        <w:rPr>
          <w:rFonts w:asciiTheme="minorHAnsi" w:hAnsiTheme="minorHAnsi" w:cstheme="minorHAnsi"/>
          <w:sz w:val="22"/>
        </w:rPr>
        <w:t xml:space="preserve">: </w:t>
      </w:r>
      <w:r w:rsidRPr="00A74ABE">
        <w:rPr>
          <w:rFonts w:asciiTheme="minorHAnsi" w:hAnsiTheme="minorHAnsi" w:cstheme="minorHAnsi"/>
          <w:sz w:val="22"/>
        </w:rPr>
        <w:tab/>
        <w:t>KWALITEITSBORGING TBV BEOORDELING S3</w:t>
      </w:r>
      <w:bookmarkEnd w:id="0"/>
    </w:p>
    <w:p w14:paraId="0F709170" w14:textId="77777777" w:rsidR="00366006" w:rsidRPr="00A74ABE" w:rsidRDefault="00366006" w:rsidP="00366006">
      <w:pPr>
        <w:rPr>
          <w:rFonts w:asciiTheme="minorHAnsi" w:hAnsiTheme="minorHAnsi" w:cstheme="minorHAnsi"/>
          <w:sz w:val="22"/>
        </w:rPr>
      </w:pPr>
    </w:p>
    <w:tbl>
      <w:tblPr>
        <w:tblW w:w="928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bottom w:w="68" w:type="dxa"/>
        </w:tblCellMar>
        <w:tblLook w:val="01E0" w:firstRow="1" w:lastRow="1" w:firstColumn="1" w:lastColumn="1" w:noHBand="0" w:noVBand="0"/>
      </w:tblPr>
      <w:tblGrid>
        <w:gridCol w:w="3138"/>
        <w:gridCol w:w="1863"/>
        <w:gridCol w:w="4286"/>
      </w:tblGrid>
      <w:tr w:rsidR="00366006" w:rsidRPr="00A74ABE" w14:paraId="62365B98" w14:textId="77777777" w:rsidTr="001A469A">
        <w:trPr>
          <w:trHeight w:val="96"/>
        </w:trPr>
        <w:tc>
          <w:tcPr>
            <w:tcW w:w="3138" w:type="dxa"/>
          </w:tcPr>
          <w:p w14:paraId="6C882A0F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b/>
                <w:sz w:val="22"/>
              </w:rPr>
              <w:t xml:space="preserve">Criteria </w:t>
            </w:r>
          </w:p>
        </w:tc>
        <w:tc>
          <w:tcPr>
            <w:tcW w:w="1863" w:type="dxa"/>
          </w:tcPr>
          <w:p w14:paraId="3EC28061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b/>
                <w:sz w:val="22"/>
              </w:rPr>
              <w:t>Aanvinken wat van toepassing is</w:t>
            </w:r>
          </w:p>
        </w:tc>
        <w:tc>
          <w:tcPr>
            <w:tcW w:w="4286" w:type="dxa"/>
          </w:tcPr>
          <w:p w14:paraId="46C3D7B0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b/>
                <w:sz w:val="22"/>
              </w:rPr>
              <w:t>Informatie</w:t>
            </w:r>
          </w:p>
        </w:tc>
      </w:tr>
      <w:tr w:rsidR="00366006" w:rsidRPr="00A74ABE" w14:paraId="2A5824BE" w14:textId="77777777" w:rsidTr="001A469A">
        <w:trPr>
          <w:trHeight w:val="37"/>
        </w:trPr>
        <w:tc>
          <w:tcPr>
            <w:tcW w:w="3138" w:type="dxa"/>
          </w:tcPr>
          <w:p w14:paraId="5A64BC32" w14:textId="2BA74B25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Geldig ISO 9001:</w:t>
            </w:r>
            <w:r w:rsidR="0016201C" w:rsidRPr="00A74ABE">
              <w:rPr>
                <w:rFonts w:asciiTheme="minorHAnsi" w:hAnsiTheme="minorHAnsi" w:cstheme="minorHAnsi"/>
                <w:sz w:val="22"/>
              </w:rPr>
              <w:t xml:space="preserve">2015 </w:t>
            </w:r>
            <w:r w:rsidRPr="00A74ABE">
              <w:rPr>
                <w:rFonts w:asciiTheme="minorHAnsi" w:hAnsiTheme="minorHAnsi" w:cstheme="minorHAnsi"/>
                <w:sz w:val="22"/>
              </w:rPr>
              <w:t>certificaat of recenter of een gelijkwaardig certificaat.</w:t>
            </w:r>
          </w:p>
        </w:tc>
        <w:tc>
          <w:tcPr>
            <w:tcW w:w="1863" w:type="dxa"/>
          </w:tcPr>
          <w:p w14:paraId="6594AC2B" w14:textId="0ED36C0D" w:rsidR="00366006" w:rsidRPr="00A74ABE" w:rsidRDefault="008A617C" w:rsidP="004F3332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66006" w:rsidRPr="00A74ABE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CF2591" w:rsidRPr="00A74ABE">
              <w:rPr>
                <w:rFonts w:asciiTheme="minorHAnsi" w:hAnsiTheme="minorHAnsi" w:cstheme="minorHAnsi"/>
                <w:sz w:val="22"/>
              </w:rPr>
            </w:r>
            <w:r w:rsidR="00CF259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74ABE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4286" w:type="dxa"/>
          </w:tcPr>
          <w:p w14:paraId="139DDDF1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Kopie van het geldig certificaat bijvoegen.</w:t>
            </w:r>
          </w:p>
        </w:tc>
      </w:tr>
      <w:tr w:rsidR="00366006" w:rsidRPr="00A74ABE" w14:paraId="44F2AD2E" w14:textId="77777777" w:rsidTr="001A469A">
        <w:trPr>
          <w:trHeight w:val="37"/>
        </w:trPr>
        <w:tc>
          <w:tcPr>
            <w:tcW w:w="3138" w:type="dxa"/>
          </w:tcPr>
          <w:p w14:paraId="12865DB9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Een gelijkwaardig kwaliteitsborgingsysteem.</w:t>
            </w:r>
          </w:p>
        </w:tc>
        <w:bookmarkStart w:id="1" w:name="_GoBack"/>
        <w:tc>
          <w:tcPr>
            <w:tcW w:w="1863" w:type="dxa"/>
          </w:tcPr>
          <w:p w14:paraId="47C64DBC" w14:textId="77777777" w:rsidR="00366006" w:rsidRPr="00A74ABE" w:rsidRDefault="008A617C" w:rsidP="004F3332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6006" w:rsidRPr="00A74ABE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CF2591">
              <w:rPr>
                <w:rFonts w:asciiTheme="minorHAnsi" w:hAnsiTheme="minorHAnsi" w:cstheme="minorHAnsi"/>
                <w:sz w:val="22"/>
              </w:rPr>
            </w:r>
            <w:r w:rsidR="00CF259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74ABE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</w:p>
        </w:tc>
        <w:tc>
          <w:tcPr>
            <w:tcW w:w="4286" w:type="dxa"/>
          </w:tcPr>
          <w:p w14:paraId="1DA102BC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Voeg een beschrijving bij waaruit blijkt dat uw kwaliteitsborgingsysteem gelijkwaardig is.</w:t>
            </w:r>
          </w:p>
        </w:tc>
      </w:tr>
      <w:tr w:rsidR="00366006" w:rsidRPr="00A74ABE" w14:paraId="66BC67EA" w14:textId="77777777" w:rsidTr="001A469A">
        <w:trPr>
          <w:trHeight w:val="541"/>
        </w:trPr>
        <w:tc>
          <w:tcPr>
            <w:tcW w:w="3138" w:type="dxa"/>
          </w:tcPr>
          <w:p w14:paraId="2CEA911C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Geen kwaliteitsborgingsysteem.</w:t>
            </w:r>
          </w:p>
        </w:tc>
        <w:tc>
          <w:tcPr>
            <w:tcW w:w="1863" w:type="dxa"/>
          </w:tcPr>
          <w:p w14:paraId="3DCD9904" w14:textId="12462D1B" w:rsidR="00366006" w:rsidRPr="00A74ABE" w:rsidRDefault="00A74ABE" w:rsidP="004F3332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4ABE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CF2591">
              <w:rPr>
                <w:rFonts w:asciiTheme="minorHAnsi" w:hAnsiTheme="minorHAnsi" w:cstheme="minorHAnsi"/>
                <w:sz w:val="22"/>
              </w:rPr>
            </w:r>
            <w:r w:rsidR="00CF2591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A74ABE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4286" w:type="dxa"/>
          </w:tcPr>
          <w:p w14:paraId="137410FD" w14:textId="77777777" w:rsidR="00366006" w:rsidRPr="00A74ABE" w:rsidRDefault="00366006" w:rsidP="004F3332">
            <w:pPr>
              <w:jc w:val="left"/>
              <w:rPr>
                <w:rFonts w:asciiTheme="minorHAnsi" w:hAnsiTheme="minorHAnsi" w:cstheme="minorHAnsi"/>
                <w:sz w:val="22"/>
              </w:rPr>
            </w:pPr>
            <w:r w:rsidRPr="00A74ABE">
              <w:rPr>
                <w:rFonts w:asciiTheme="minorHAnsi" w:hAnsiTheme="minorHAnsi" w:cstheme="minorHAnsi"/>
                <w:sz w:val="22"/>
              </w:rPr>
              <w:t>Geen informatie vereist.</w:t>
            </w:r>
          </w:p>
        </w:tc>
      </w:tr>
    </w:tbl>
    <w:p w14:paraId="64EB6A13" w14:textId="77777777" w:rsidR="00366006" w:rsidRPr="00E20464" w:rsidRDefault="00366006" w:rsidP="00366006">
      <w:pPr>
        <w:pStyle w:val="Kop2"/>
        <w:numPr>
          <w:ilvl w:val="0"/>
          <w:numId w:val="0"/>
        </w:numPr>
        <w:rPr>
          <w:rFonts w:ascii="Trebuchet MS" w:hAnsi="Trebuchet MS" w:cs="Arial"/>
        </w:rPr>
      </w:pPr>
    </w:p>
    <w:p w14:paraId="36515496" w14:textId="17B15EE1" w:rsidR="00F13B35" w:rsidRDefault="00F13B35"/>
    <w:p w14:paraId="4F97DFAF" w14:textId="77777777" w:rsidR="00F13B35" w:rsidRPr="00F13B35" w:rsidRDefault="00F13B35" w:rsidP="00F13B35"/>
    <w:p w14:paraId="45D07D5C" w14:textId="77777777" w:rsidR="00F13B35" w:rsidRPr="00F13B35" w:rsidRDefault="00F13B35" w:rsidP="00F13B35"/>
    <w:p w14:paraId="662DEC50" w14:textId="77777777" w:rsidR="00F13B35" w:rsidRPr="00F13B35" w:rsidRDefault="00F13B35" w:rsidP="00F13B35"/>
    <w:p w14:paraId="5D2BA113" w14:textId="77777777" w:rsidR="00F13B35" w:rsidRPr="00F13B35" w:rsidRDefault="00F13B35" w:rsidP="00F13B35"/>
    <w:p w14:paraId="40A97AB9" w14:textId="77777777" w:rsidR="00F13B35" w:rsidRPr="00F13B35" w:rsidRDefault="00F13B35" w:rsidP="00F13B35"/>
    <w:p w14:paraId="65FDAED8" w14:textId="77777777" w:rsidR="00F13B35" w:rsidRPr="00F13B35" w:rsidRDefault="00F13B35" w:rsidP="00F13B35"/>
    <w:p w14:paraId="62DB02F4" w14:textId="77777777" w:rsidR="00F13B35" w:rsidRPr="00F13B35" w:rsidRDefault="00F13B35" w:rsidP="00F13B35"/>
    <w:p w14:paraId="1F798622" w14:textId="77777777" w:rsidR="00F13B35" w:rsidRPr="00F13B35" w:rsidRDefault="00F13B35" w:rsidP="00F13B35"/>
    <w:p w14:paraId="7E1A804E" w14:textId="77777777" w:rsidR="00F13B35" w:rsidRPr="00F13B35" w:rsidRDefault="00F13B35" w:rsidP="00F13B35"/>
    <w:p w14:paraId="2DDBCEA9" w14:textId="77777777" w:rsidR="00F13B35" w:rsidRPr="00F13B35" w:rsidRDefault="00F13B35" w:rsidP="00F13B35"/>
    <w:p w14:paraId="1BC8D7EE" w14:textId="77777777" w:rsidR="00F13B35" w:rsidRPr="00F13B35" w:rsidRDefault="00F13B35" w:rsidP="00F13B35"/>
    <w:p w14:paraId="2CCDE066" w14:textId="77777777" w:rsidR="00F13B35" w:rsidRPr="00F13B35" w:rsidRDefault="00F13B35" w:rsidP="00F13B35"/>
    <w:p w14:paraId="6D9DD22F" w14:textId="77777777" w:rsidR="00F13B35" w:rsidRPr="00F13B35" w:rsidRDefault="00F13B35" w:rsidP="00F13B35"/>
    <w:p w14:paraId="2A4680F6" w14:textId="77777777" w:rsidR="00F13B35" w:rsidRPr="00F13B35" w:rsidRDefault="00F13B35" w:rsidP="00F13B35"/>
    <w:p w14:paraId="17BC055F" w14:textId="77777777" w:rsidR="00F13B35" w:rsidRPr="00F13B35" w:rsidRDefault="00F13B35" w:rsidP="00F13B35"/>
    <w:p w14:paraId="251C09AA" w14:textId="77777777" w:rsidR="00F13B35" w:rsidRPr="00F13B35" w:rsidRDefault="00F13B35" w:rsidP="00F13B35"/>
    <w:p w14:paraId="324C96CF" w14:textId="77777777" w:rsidR="00F13B35" w:rsidRPr="00F13B35" w:rsidRDefault="00F13B35" w:rsidP="00F13B35"/>
    <w:p w14:paraId="711D4D1C" w14:textId="77777777" w:rsidR="00F13B35" w:rsidRPr="00F13B35" w:rsidRDefault="00F13B35" w:rsidP="00F13B35"/>
    <w:p w14:paraId="62CED18D" w14:textId="77777777" w:rsidR="00F13B35" w:rsidRPr="00F13B35" w:rsidRDefault="00F13B35" w:rsidP="00F13B35"/>
    <w:p w14:paraId="37F0819C" w14:textId="77777777" w:rsidR="00F13B35" w:rsidRPr="00F13B35" w:rsidRDefault="00F13B35" w:rsidP="00F13B35"/>
    <w:p w14:paraId="12F7A2C1" w14:textId="77777777" w:rsidR="00F13B35" w:rsidRPr="00F13B35" w:rsidRDefault="00F13B35" w:rsidP="00F13B35"/>
    <w:p w14:paraId="3E59EB35" w14:textId="77777777" w:rsidR="00F13B35" w:rsidRPr="00F13B35" w:rsidRDefault="00F13B35" w:rsidP="00F13B35"/>
    <w:p w14:paraId="30C22FF5" w14:textId="77777777" w:rsidR="00F13B35" w:rsidRPr="00F13B35" w:rsidRDefault="00F13B35" w:rsidP="00F13B35"/>
    <w:p w14:paraId="0B03A650" w14:textId="77777777" w:rsidR="00F13B35" w:rsidRPr="00F13B35" w:rsidRDefault="00F13B35" w:rsidP="00F13B35"/>
    <w:p w14:paraId="4DEFADF4" w14:textId="77777777" w:rsidR="00F13B35" w:rsidRPr="00F13B35" w:rsidRDefault="00F13B35" w:rsidP="00F13B35"/>
    <w:p w14:paraId="074F4786" w14:textId="77777777" w:rsidR="00F13B35" w:rsidRPr="00F13B35" w:rsidRDefault="00F13B35" w:rsidP="00F13B35"/>
    <w:p w14:paraId="13BC5B88" w14:textId="77777777" w:rsidR="00F13B35" w:rsidRPr="00F13B35" w:rsidRDefault="00F13B35" w:rsidP="00F13B35"/>
    <w:p w14:paraId="523D66C6" w14:textId="77777777" w:rsidR="00F13B35" w:rsidRPr="00F13B35" w:rsidRDefault="00F13B35" w:rsidP="00F13B35"/>
    <w:p w14:paraId="49CC7F04" w14:textId="77777777" w:rsidR="00F13B35" w:rsidRPr="00F13B35" w:rsidRDefault="00F13B35" w:rsidP="00F13B35"/>
    <w:p w14:paraId="1843253C" w14:textId="77777777" w:rsidR="00F13B35" w:rsidRPr="00F13B35" w:rsidRDefault="00F13B35" w:rsidP="00F13B35"/>
    <w:p w14:paraId="6555DCF1" w14:textId="77777777" w:rsidR="00F13B35" w:rsidRPr="00F13B35" w:rsidRDefault="00F13B35" w:rsidP="00F13B35"/>
    <w:p w14:paraId="5D840A07" w14:textId="77777777" w:rsidR="00F13B35" w:rsidRPr="00F13B35" w:rsidRDefault="00F13B35" w:rsidP="00F13B35"/>
    <w:p w14:paraId="5D5FA903" w14:textId="77777777" w:rsidR="00F13B35" w:rsidRPr="00F13B35" w:rsidRDefault="00F13B35" w:rsidP="00F13B35"/>
    <w:p w14:paraId="0A9195CA" w14:textId="39E3CF9A" w:rsidR="00F13B35" w:rsidRDefault="00F13B35" w:rsidP="00F13B35"/>
    <w:p w14:paraId="73A015EB" w14:textId="5F75C371" w:rsidR="00F13B35" w:rsidRDefault="00F13B35" w:rsidP="00F13B35"/>
    <w:p w14:paraId="43D7B59E" w14:textId="77777777" w:rsidR="006704B7" w:rsidRPr="00F13B35" w:rsidRDefault="006704B7" w:rsidP="00F13B35">
      <w:pPr>
        <w:ind w:firstLine="708"/>
      </w:pPr>
    </w:p>
    <w:sectPr w:rsidR="006704B7" w:rsidRPr="00F13B35" w:rsidSect="00366006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E6425" w14:textId="77777777" w:rsidR="00FE3490" w:rsidRDefault="00FE3490" w:rsidP="00366006">
      <w:r>
        <w:separator/>
      </w:r>
    </w:p>
  </w:endnote>
  <w:endnote w:type="continuationSeparator" w:id="0">
    <w:p w14:paraId="47E9172E" w14:textId="77777777" w:rsidR="00FE3490" w:rsidRDefault="00FE3490" w:rsidP="0036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2ABB4" w14:textId="7C94B868" w:rsidR="00366006" w:rsidRDefault="00366006">
    <w:pPr>
      <w:pStyle w:val="Voettekst"/>
    </w:pPr>
    <w:r>
      <w:rPr>
        <w:rFonts w:ascii="Trebuchet MS" w:hAnsi="Trebuchet MS"/>
        <w:sz w:val="16"/>
        <w:szCs w:val="16"/>
      </w:rPr>
      <w:t xml:space="preserve">Bijlage </w:t>
    </w:r>
    <w:r w:rsidR="00381D22">
      <w:rPr>
        <w:rFonts w:ascii="Trebuchet MS" w:hAnsi="Trebuchet MS"/>
        <w:sz w:val="16"/>
        <w:szCs w:val="16"/>
      </w:rPr>
      <w:t>G</w:t>
    </w:r>
    <w:r>
      <w:rPr>
        <w:rFonts w:ascii="Trebuchet MS" w:hAnsi="Trebuchet MS"/>
        <w:sz w:val="16"/>
        <w:szCs w:val="16"/>
      </w:rPr>
      <w:t xml:space="preserve"> </w:t>
    </w:r>
    <w:r w:rsidR="000439FA">
      <w:rPr>
        <w:rFonts w:ascii="Trebuchet MS" w:hAnsi="Trebuchet MS"/>
        <w:sz w:val="16"/>
        <w:szCs w:val="16"/>
      </w:rPr>
      <w:t xml:space="preserve">Kwaliteitsborging t.b.v. beoordeling </w:t>
    </w:r>
    <w:r w:rsidR="00700713">
      <w:rPr>
        <w:rFonts w:ascii="Trebuchet MS" w:hAnsi="Trebuchet MS"/>
        <w:sz w:val="16"/>
        <w:szCs w:val="16"/>
      </w:rPr>
      <w:t xml:space="preserve">S3 - </w:t>
    </w:r>
    <w:r w:rsidR="00423EDF" w:rsidRPr="00E66B8D">
      <w:rPr>
        <w:rFonts w:ascii="Trebuchet MS" w:hAnsi="Trebuchet MS"/>
        <w:sz w:val="16"/>
        <w:szCs w:val="16"/>
      </w:rPr>
      <w:t>Europees niet-openbare aanbesteding Raam</w:t>
    </w:r>
    <w:r w:rsidR="00F13B35">
      <w:rPr>
        <w:rFonts w:ascii="Trebuchet MS" w:hAnsi="Trebuchet MS"/>
        <w:sz w:val="16"/>
        <w:szCs w:val="16"/>
      </w:rPr>
      <w:t xml:space="preserve">overeenkomst </w:t>
    </w:r>
    <w:r w:rsidR="00700713">
      <w:rPr>
        <w:rFonts w:ascii="Trebuchet MS" w:hAnsi="Trebuchet MS"/>
        <w:sz w:val="16"/>
        <w:szCs w:val="16"/>
      </w:rPr>
      <w:t xml:space="preserve">- </w:t>
    </w:r>
    <w:r w:rsidR="00F13B35">
      <w:rPr>
        <w:rFonts w:ascii="Trebuchet MS" w:hAnsi="Trebuchet MS"/>
        <w:sz w:val="16"/>
        <w:szCs w:val="16"/>
      </w:rPr>
      <w:t>Ingenieursdiensten</w:t>
    </w:r>
    <w:r w:rsidR="00700713">
      <w:rPr>
        <w:rFonts w:ascii="Trebuchet MS" w:hAnsi="Trebuchet MS"/>
        <w:sz w:val="16"/>
        <w:szCs w:val="16"/>
      </w:rPr>
      <w:t xml:space="preserve"> GWW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D7BB" w14:textId="77777777" w:rsidR="00FE3490" w:rsidRDefault="00FE3490" w:rsidP="00366006">
      <w:r>
        <w:separator/>
      </w:r>
    </w:p>
  </w:footnote>
  <w:footnote w:type="continuationSeparator" w:id="0">
    <w:p w14:paraId="3142D97D" w14:textId="77777777" w:rsidR="00FE3490" w:rsidRDefault="00FE3490" w:rsidP="0036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63D8EAC4"/>
    <w:lvl w:ilvl="0">
      <w:start w:val="1"/>
      <w:numFmt w:val="upperRoman"/>
      <w:pStyle w:val="Kop1"/>
      <w:lvlText w:val="Deel: %1"/>
      <w:lvlJc w:val="left"/>
      <w:pPr>
        <w:tabs>
          <w:tab w:val="num" w:pos="2717"/>
        </w:tabs>
        <w:ind w:left="1844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QW3VSKJyTjqsgcIlFjeoEMuhvlOovGffo4gGV2TUc5MWsVNC4oEPCKLFcgVLebgZDCglZw0dh6UtFkpanV/R5Q==" w:salt="8b9g0lR6WbXqiYukeWfW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06"/>
    <w:rsid w:val="000439FA"/>
    <w:rsid w:val="00125D5B"/>
    <w:rsid w:val="00127F24"/>
    <w:rsid w:val="0016201C"/>
    <w:rsid w:val="001A469A"/>
    <w:rsid w:val="001F2849"/>
    <w:rsid w:val="00295063"/>
    <w:rsid w:val="002A5069"/>
    <w:rsid w:val="00366006"/>
    <w:rsid w:val="00372CAB"/>
    <w:rsid w:val="00381D22"/>
    <w:rsid w:val="004106C7"/>
    <w:rsid w:val="00423EDF"/>
    <w:rsid w:val="006704B7"/>
    <w:rsid w:val="00700713"/>
    <w:rsid w:val="007F1369"/>
    <w:rsid w:val="008A617C"/>
    <w:rsid w:val="008B6623"/>
    <w:rsid w:val="00924794"/>
    <w:rsid w:val="00A74ABE"/>
    <w:rsid w:val="00CF2591"/>
    <w:rsid w:val="00F13B35"/>
    <w:rsid w:val="00F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E1E3"/>
  <w15:docId w15:val="{9C625F6E-C502-48E7-9A8F-4D8A247B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60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66006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6600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6600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66006"/>
    <w:pPr>
      <w:numPr>
        <w:ilvl w:val="3"/>
        <w:numId w:val="1"/>
      </w:numPr>
      <w:spacing w:line="290" w:lineRule="atLeast"/>
      <w:outlineLvl w:val="3"/>
    </w:pPr>
    <w:rPr>
      <w:rFonts w:ascii="Trebuchet MS" w:hAnsi="Trebuchet MS"/>
      <w:b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6600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600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6600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6600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6600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66006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6600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6600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6600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6600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60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6600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6600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6600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660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600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600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6006"/>
    <w:rPr>
      <w:rFonts w:ascii="Arial" w:eastAsia="Times New Roman" w:hAnsi="Arial" w:cs="Times New Roman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7F136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AB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ABE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7D85AB54EB34CAB0B6BFB2657AFAB" ma:contentTypeVersion="8" ma:contentTypeDescription="Een nieuw document maken." ma:contentTypeScope="" ma:versionID="1b45d377a06d461120b7a1f1ec797fb8">
  <xsd:schema xmlns:xsd="http://www.w3.org/2001/XMLSchema" xmlns:xs="http://www.w3.org/2001/XMLSchema" xmlns:p="http://schemas.microsoft.com/office/2006/metadata/properties" xmlns:ns2="8f9b43af-b7da-4d28-83e4-13d81672f382" xmlns:ns3="b2a8bf0f-7f08-4423-8f91-b3fdd365d479" targetNamespace="http://schemas.microsoft.com/office/2006/metadata/properties" ma:root="true" ma:fieldsID="b96e74ad34685d01a5fff54ca090fe4b" ns2:_="" ns3:_="">
    <xsd:import namespace="8f9b43af-b7da-4d28-83e4-13d81672f382"/>
    <xsd:import namespace="b2a8bf0f-7f08-4423-8f91-b3fdd365d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b43af-b7da-4d28-83e4-13d81672f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8bf0f-7f08-4423-8f91-b3fdd365d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6487C7-18C9-4243-BFB6-38C0ABBBBC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F62E39-2555-4E1F-AD44-B93E30DBD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b43af-b7da-4d28-83e4-13d81672f382"/>
    <ds:schemaRef ds:uri="b2a8bf0f-7f08-4423-8f91-b3fdd365d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A9BC19-4457-46FC-98E2-EA17ECB3DBF5}">
  <ds:schemaRefs>
    <ds:schemaRef ds:uri="http://schemas.microsoft.com/office/2006/documentManagement/types"/>
    <ds:schemaRef ds:uri="8f9b43af-b7da-4d28-83e4-13d81672f38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2a8bf0f-7f08-4423-8f91-b3fdd365d47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992745DC.dotm</Template>
  <TotalTime>8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Ankersmit</dc:creator>
  <cp:lastModifiedBy>Hooghiemstra, Femke</cp:lastModifiedBy>
  <cp:revision>8</cp:revision>
  <dcterms:created xsi:type="dcterms:W3CDTF">2022-10-18T10:05:00Z</dcterms:created>
  <dcterms:modified xsi:type="dcterms:W3CDTF">2022-12-01T15:35:00Z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0x010100B537D85AB54EB34CAB0B6BFB2657AFAB</vt:lpwstr>
  </property>
</Properties>
</file>