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6AF59" w14:textId="74334075" w:rsidR="00385B8F" w:rsidRPr="00FA6318" w:rsidRDefault="00D942D7">
      <w:pPr>
        <w:rPr>
          <w:rFonts w:ascii="Arial" w:hAnsi="Arial" w:cs="Arial"/>
          <w:b/>
          <w:sz w:val="20"/>
          <w:szCs w:val="20"/>
        </w:rPr>
      </w:pPr>
      <w:r w:rsidRPr="00D942D7">
        <w:rPr>
          <w:rFonts w:ascii="Arial" w:hAnsi="Arial" w:cs="Arial"/>
          <w:b/>
          <w:sz w:val="20"/>
          <w:szCs w:val="20"/>
        </w:rPr>
        <w:t>Standaardformulier referenties</w:t>
      </w:r>
      <w:r w:rsidR="00C35955">
        <w:rPr>
          <w:rFonts w:ascii="Arial" w:hAnsi="Arial" w:cs="Arial"/>
          <w:b/>
          <w:sz w:val="20"/>
          <w:szCs w:val="20"/>
        </w:rPr>
        <w:t xml:space="preserve"> – dit formulier moet worden ondertekend door de contactpersoon van uw referentie</w:t>
      </w:r>
      <w:r w:rsidR="00525BAA">
        <w:rPr>
          <w:rFonts w:ascii="Arial" w:hAnsi="Arial" w:cs="Arial"/>
          <w:b/>
          <w:sz w:val="20"/>
          <w:szCs w:val="20"/>
        </w:rPr>
        <w:t xml:space="preserve"> </w:t>
      </w:r>
      <w:r w:rsidR="00525BAA" w:rsidRPr="00FA6318">
        <w:rPr>
          <w:rFonts w:ascii="Arial" w:hAnsi="Arial" w:cs="Arial"/>
          <w:b/>
          <w:sz w:val="20"/>
          <w:szCs w:val="20"/>
        </w:rPr>
        <w:t xml:space="preserve">en binnen </w:t>
      </w:r>
      <w:r w:rsidR="00FA6318" w:rsidRPr="00FA6318">
        <w:rPr>
          <w:rFonts w:ascii="Arial" w:hAnsi="Arial" w:cs="Arial"/>
          <w:b/>
          <w:sz w:val="20"/>
          <w:szCs w:val="20"/>
        </w:rPr>
        <w:t xml:space="preserve">tien </w:t>
      </w:r>
      <w:r w:rsidR="00525BAA" w:rsidRPr="00FA6318">
        <w:rPr>
          <w:rFonts w:ascii="Arial" w:hAnsi="Arial" w:cs="Arial"/>
          <w:b/>
          <w:sz w:val="20"/>
          <w:szCs w:val="20"/>
        </w:rPr>
        <w:t>werkdagen na voornemen tot gunnen aan Aanbestedende Dienst te worden verzonden</w:t>
      </w:r>
      <w:r w:rsidR="00C35955" w:rsidRPr="00FA6318">
        <w:rPr>
          <w:rFonts w:ascii="Arial" w:hAnsi="Arial" w:cs="Arial"/>
          <w:b/>
          <w:sz w:val="20"/>
          <w:szCs w:val="20"/>
        </w:rPr>
        <w:t xml:space="preserve">. </w:t>
      </w:r>
    </w:p>
    <w:p w14:paraId="5FC1B1DC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0A58B9AE" w14:textId="0F9814C6" w:rsidR="00D942D7" w:rsidRPr="000F16C2" w:rsidRDefault="000F5BB3">
      <w:pPr>
        <w:rPr>
          <w:rFonts w:ascii="Arial" w:hAnsi="Arial" w:cs="Arial"/>
          <w:i/>
          <w:sz w:val="20"/>
          <w:szCs w:val="20"/>
        </w:rPr>
      </w:pPr>
      <w:r w:rsidRPr="000F16C2">
        <w:rPr>
          <w:rFonts w:ascii="Arial" w:hAnsi="Arial" w:cs="Arial"/>
          <w:i/>
          <w:sz w:val="20"/>
          <w:szCs w:val="20"/>
        </w:rPr>
        <w:t>1.2.</w:t>
      </w:r>
      <w:r w:rsidR="006314D7" w:rsidRPr="000F16C2">
        <w:rPr>
          <w:rFonts w:ascii="Arial" w:hAnsi="Arial" w:cs="Arial"/>
          <w:i/>
          <w:sz w:val="20"/>
          <w:szCs w:val="20"/>
        </w:rPr>
        <w:t>4</w:t>
      </w:r>
      <w:r w:rsidRPr="000F16C2">
        <w:rPr>
          <w:rFonts w:ascii="Arial" w:hAnsi="Arial" w:cs="Arial"/>
          <w:i/>
          <w:sz w:val="20"/>
          <w:szCs w:val="20"/>
        </w:rPr>
        <w:t xml:space="preserve"> </w:t>
      </w:r>
      <w:r w:rsidR="0085472D" w:rsidRPr="000F16C2">
        <w:rPr>
          <w:rFonts w:ascii="Arial" w:hAnsi="Arial" w:cs="Arial"/>
          <w:i/>
          <w:sz w:val="20"/>
          <w:szCs w:val="20"/>
        </w:rPr>
        <w:t>Referentie</w:t>
      </w:r>
      <w:r w:rsidR="00041AA4" w:rsidRPr="000F16C2">
        <w:rPr>
          <w:rFonts w:ascii="Arial" w:hAnsi="Arial" w:cs="Arial"/>
          <w:i/>
          <w:sz w:val="20"/>
          <w:szCs w:val="20"/>
        </w:rPr>
        <w:t xml:space="preserve"> 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D942D7" w:rsidRPr="000F16C2" w14:paraId="66EABAC7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80CA0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0F16C2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90361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3955A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A7573DD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0F16C2" w14:paraId="299F3D0F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C47CC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B3F57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9CB78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F6C6D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0F16C2" w14:paraId="5FB4E49B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62969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F8D7D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3E747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ECC53BA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0F16C2" w14:paraId="535974F9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2E693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46E32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43102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8E016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0F16C2" w14:paraId="2F6D591E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94B27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4D0B6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7C323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B05FAA4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0F16C2" w14:paraId="541192B6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0B156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FF71F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85A06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25206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0F16C2" w14:paraId="75B0B8C7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6247D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2971E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C2D38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D2F9696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0F16C2" w14:paraId="4A604ACD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DA4A7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265F8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EC9FD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7C227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0F16C2" w14:paraId="003F9568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2853E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E9582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A6AFB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006CEFC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0F16C2" w14:paraId="5B504DEE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373ED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306F7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F1EFB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4305F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0F16C2" w14:paraId="70CA0A85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A893F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0120D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0F16C2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0F16C2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0C1403B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0F16C2" w14:paraId="2AFE1E7C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29086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F1011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8162C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76016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0F16C2" w14:paraId="0FEA4CBD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44380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E7824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953D39F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0F16C2" w14:paraId="1827EE67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E9733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B3D45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A4D51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500AD" w14:textId="77777777" w:rsidR="00D942D7" w:rsidRPr="000F16C2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395B359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19B24" w14:textId="77777777" w:rsidR="000F5BB3" w:rsidRPr="000F16C2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821265" w14:textId="07A8A5FB" w:rsidR="000F5BB3" w:rsidRPr="00497380" w:rsidRDefault="000F5BB3" w:rsidP="0089327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0F16C2">
              <w:rPr>
                <w:rFonts w:ascii="Arial" w:hAnsi="Arial" w:cs="Arial"/>
                <w:sz w:val="20"/>
                <w:szCs w:val="20"/>
              </w:rPr>
              <w:t>Beschrijving van de werkzaamheden conform 1.2.</w:t>
            </w:r>
            <w:r w:rsidR="006314D7" w:rsidRPr="000F16C2">
              <w:rPr>
                <w:rFonts w:ascii="Arial" w:hAnsi="Arial" w:cs="Arial"/>
                <w:sz w:val="20"/>
                <w:szCs w:val="20"/>
              </w:rPr>
              <w:t>4</w:t>
            </w:r>
            <w:r w:rsidRPr="000F16C2"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 w:rsidRPr="000F16C2">
              <w:rPr>
                <w:rFonts w:ascii="Arial" w:hAnsi="Arial" w:cs="Arial"/>
                <w:sz w:val="20"/>
                <w:szCs w:val="20"/>
              </w:rPr>
              <w:t>a</w:t>
            </w:r>
            <w:r w:rsidRPr="000F16C2">
              <w:rPr>
                <w:rFonts w:ascii="Arial" w:hAnsi="Arial" w:cs="Arial"/>
                <w:sz w:val="20"/>
                <w:szCs w:val="20"/>
              </w:rPr>
              <w:t>anbestedingsdocument betreffende kerncompetentie</w:t>
            </w:r>
            <w:r w:rsidR="006314D7" w:rsidRPr="000F16C2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0F16C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314D7" w:rsidRPr="000F16C2">
              <w:rPr>
                <w:rFonts w:ascii="Arial" w:hAnsi="Arial" w:cs="Arial"/>
                <w:sz w:val="20"/>
                <w:szCs w:val="20"/>
              </w:rPr>
              <w:t xml:space="preserve">Inschrijver heeft </w:t>
            </w:r>
            <w:r w:rsidR="000F16C2" w:rsidRPr="000F16C2">
              <w:rPr>
                <w:rFonts w:ascii="Arial" w:hAnsi="Arial" w:cs="Arial"/>
                <w:sz w:val="20"/>
                <w:szCs w:val="20"/>
              </w:rPr>
              <w:t>k</w:t>
            </w:r>
            <w:r w:rsidR="000F16C2" w:rsidRPr="000F16C2">
              <w:rPr>
                <w:rFonts w:ascii="Arial" w:hAnsi="Arial" w:cs="Arial"/>
                <w:sz w:val="20"/>
                <w:szCs w:val="20"/>
              </w:rPr>
              <w:t xml:space="preserve">ennis van en ervaring met het (door) ontwikkelen van een </w:t>
            </w:r>
            <w:proofErr w:type="spellStart"/>
            <w:r w:rsidR="000F16C2" w:rsidRPr="000F16C2">
              <w:rPr>
                <w:rFonts w:ascii="Arial" w:hAnsi="Arial" w:cs="Arial"/>
                <w:sz w:val="20"/>
                <w:szCs w:val="20"/>
              </w:rPr>
              <w:t>employer</w:t>
            </w:r>
            <w:proofErr w:type="spellEnd"/>
            <w:r w:rsidR="000F16C2" w:rsidRPr="000F16C2">
              <w:rPr>
                <w:rFonts w:ascii="Arial" w:hAnsi="Arial" w:cs="Arial"/>
                <w:sz w:val="20"/>
                <w:szCs w:val="20"/>
              </w:rPr>
              <w:t xml:space="preserve"> brand ten behoeve van de werving van nieuwe medewerkers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88628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160F81BA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BF0843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50C8B3F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D46A6F5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A7FF240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97D54A6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8251E27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3027A56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11C099E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BA993BE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5C3A83F0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E1BB6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549E40E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EC17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47106D36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73015275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4676D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460A741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D163E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3A4B3A1E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31646112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5503D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3DFD7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9CF3756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D8ABE5F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EB64470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16C5554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24CC8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D18899E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72ECADF4" w14:textId="77777777" w:rsidR="00D942D7" w:rsidRDefault="00D942D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14:paraId="61F9485B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DA4F3D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5E1EE30D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3F981A64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59B4B5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661F1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6B27634B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393EE0" w14:textId="77777777" w:rsidR="00C35955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</w:t>
            </w:r>
            <w:r w:rsidR="003C47E2">
              <w:rPr>
                <w:rFonts w:ascii="Arial" w:hAnsi="Arial" w:cs="Arial"/>
                <w:sz w:val="20"/>
                <w:szCs w:val="20"/>
              </w:rPr>
              <w:t>ontactpersoon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2DFB55" w14:textId="77777777" w:rsidR="00D942D7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r w:rsidR="00D942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30FAB31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015AD12B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19350C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4F07E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6732F197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17055D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523570BD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6B7CF01F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6B17CE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D0D88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1CF9DD8D" w14:textId="77777777" w:rsidTr="00C3595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14CDAC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</w:t>
            </w:r>
            <w:r w:rsidR="003C47E2">
              <w:rPr>
                <w:rFonts w:ascii="Arial" w:hAnsi="Arial" w:cs="Arial"/>
                <w:sz w:val="20"/>
                <w:szCs w:val="20"/>
              </w:rPr>
              <w:t xml:space="preserve"> contactpersoon referentie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4023156D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8B533BA" w14:textId="77777777" w:rsidR="00932225" w:rsidRDefault="0085472D" w:rsidP="00534BF6">
      <w:r>
        <w:t xml:space="preserve"> 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932225" w:rsidRPr="00497380" w14:paraId="26F2BE37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47A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14273736"/>
            <w:r w:rsidRPr="00497380">
              <w:rPr>
                <w:rFonts w:ascii="Arial" w:hAnsi="Arial" w:cs="Arial"/>
                <w:sz w:val="20"/>
                <w:szCs w:val="20"/>
              </w:rPr>
              <w:lastRenderedPageBreak/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0A14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7C3B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FBBE95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265D9A10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80C2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6717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C628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DF0D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1B8CBF2C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1A9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44D2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16DD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56EED2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13BFDEDB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EB1D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910B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3429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EF87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22FB5D52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52C4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1A7B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D041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A726E3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47D4427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7D9C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94EC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EF7D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6AFA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54DB06DB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C65B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ACE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476E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BB188D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774A8BA3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2D13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19DD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075F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9E45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0620A129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BF3D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629E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1DEC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36D60A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1A6A5B29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35CD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E624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C148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C72B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259E70E6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7E4A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C7DD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584758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538B9EE8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DF6C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023B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779B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4ADC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52E1464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C0E8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678F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97B2B0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239B49D2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1154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ADDB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7F4B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4F94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1CAEC4FD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BC5E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AFAFEE" w14:textId="5D6AC9E4" w:rsidR="00932225" w:rsidRPr="00497380" w:rsidRDefault="00932225" w:rsidP="00835BA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werkzaamheden </w:t>
            </w:r>
            <w:r w:rsidRPr="00C95EA9">
              <w:rPr>
                <w:rFonts w:ascii="Arial" w:hAnsi="Arial" w:cs="Arial"/>
                <w:sz w:val="20"/>
                <w:szCs w:val="20"/>
              </w:rPr>
              <w:t>conform 1.2.</w:t>
            </w:r>
            <w:r w:rsidR="006314D7" w:rsidRPr="00C95EA9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 w:rsidRPr="00EA26E6">
              <w:rPr>
                <w:rFonts w:ascii="Arial" w:hAnsi="Arial" w:cs="Arial"/>
                <w:sz w:val="20"/>
                <w:szCs w:val="20"/>
              </w:rPr>
              <w:t>a</w:t>
            </w:r>
            <w:r w:rsidRPr="00EA26E6">
              <w:rPr>
                <w:rFonts w:ascii="Arial" w:hAnsi="Arial" w:cs="Arial"/>
                <w:sz w:val="20"/>
                <w:szCs w:val="20"/>
              </w:rPr>
              <w:t xml:space="preserve">anbestedingsdocument betreffende kerncompetentie </w:t>
            </w:r>
            <w:r w:rsidR="006314D7" w:rsidRPr="00EA26E6">
              <w:rPr>
                <w:rFonts w:ascii="Arial" w:hAnsi="Arial" w:cs="Arial"/>
                <w:sz w:val="20"/>
                <w:szCs w:val="20"/>
              </w:rPr>
              <w:t xml:space="preserve">2: Inschrijver heeft </w:t>
            </w:r>
            <w:r w:rsidR="00752A21">
              <w:rPr>
                <w:rFonts w:ascii="Arial" w:hAnsi="Arial" w:cs="Arial"/>
                <w:sz w:val="20"/>
                <w:szCs w:val="20"/>
              </w:rPr>
              <w:t>k</w:t>
            </w:r>
            <w:r w:rsidR="00752A21" w:rsidRPr="00752A21">
              <w:rPr>
                <w:rFonts w:ascii="Arial" w:hAnsi="Arial" w:cs="Arial"/>
                <w:sz w:val="20"/>
                <w:szCs w:val="20"/>
              </w:rPr>
              <w:t>ennis van en ervaring met ontwikkeling van creatieve concepten ten behoeve van de mediastrategie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D289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3B0BB8C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BBC3E2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FA916D1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4DD0FB0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FAFC2E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4D419D0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7EF25DE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C8C7F4D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CEA054C" w14:textId="77777777" w:rsidR="00752A21" w:rsidRDefault="00752A21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1661811" w14:textId="77777777" w:rsidR="00752A21" w:rsidRDefault="00752A21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CBDEDC5" w14:textId="77777777" w:rsidR="00752A21" w:rsidRDefault="00752A21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87212FF" w14:textId="77777777" w:rsidR="00752A21" w:rsidRDefault="00752A21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4FC9C04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9FA26C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8BF1604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7DAD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922C45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328D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0D2241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09B7BDAA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C6FD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91C7E5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903D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185165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184ED0B5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3C7F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C660A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CF376C1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31FC45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4BB618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398FC17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F0BD0D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8148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517ACD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14:paraId="22A97B5C" w14:textId="77777777" w:rsidR="0085472D" w:rsidRDefault="0085472D" w:rsidP="00534BF6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6314D7" w14:paraId="0CA0250C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EE367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FAC35FD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6D4B2EAC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B9F3D4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C0E3D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23E6D5B7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4A67A1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59768219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269E79A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757EA736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A18DFE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1322C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41E5074E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E1ABBF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A866BDE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7FC3E19A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560525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00CB3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72BA6D6D" w14:textId="77777777" w:rsidTr="001F33B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B2C217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1CCCAAA0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7504DC5D" w14:textId="77777777" w:rsidR="006314D7" w:rsidRDefault="006314D7" w:rsidP="00534BF6"/>
    <w:p w14:paraId="5686E008" w14:textId="77777777" w:rsidR="006314D7" w:rsidRDefault="006314D7" w:rsidP="00534BF6"/>
    <w:p w14:paraId="1A1972A6" w14:textId="77777777" w:rsidR="00752A21" w:rsidRDefault="00752A21" w:rsidP="00534BF6"/>
    <w:p w14:paraId="6065F7B9" w14:textId="77777777" w:rsidR="00752A21" w:rsidRDefault="00752A21" w:rsidP="00534BF6"/>
    <w:p w14:paraId="42B6C99D" w14:textId="77777777" w:rsidR="00752A21" w:rsidRDefault="00752A21" w:rsidP="00534BF6"/>
    <w:p w14:paraId="1CD8EDBE" w14:textId="77777777" w:rsidR="00752A21" w:rsidRDefault="00752A21" w:rsidP="00534BF6"/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FF35B5" w:rsidRPr="00497380" w14:paraId="58101A9E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8110E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2FF2F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47149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8AD4BD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:rsidRPr="00497380" w14:paraId="1898F4B8" w14:textId="77777777" w:rsidTr="002744DA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15EE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8594D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6B2F7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C9F52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39CED678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0E7D9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B41BB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56ADD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4B18882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:rsidRPr="00497380" w14:paraId="6692132D" w14:textId="77777777" w:rsidTr="002744DA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67B01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9C528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D69AB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BB2AB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32C95CB5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68303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CBF83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BF1FC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71F31E0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:rsidRPr="00497380" w14:paraId="0DD8AB5D" w14:textId="77777777" w:rsidTr="002744DA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648AB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EBBD0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7DF6C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3094C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7C7EB7C0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2C0E9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F9857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41873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0CABB43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:rsidRPr="00497380" w14:paraId="72D3D60E" w14:textId="77777777" w:rsidTr="002744DA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C4CB8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7F98D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D4D5E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E035C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41738E43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7DE2F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377BB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525C9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0F77C97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:rsidRPr="00497380" w14:paraId="1B91A538" w14:textId="77777777" w:rsidTr="002744DA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57F47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07F96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B918F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BDC5E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1AC4B884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C091F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6B171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6822B52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:rsidRPr="00497380" w14:paraId="20F317B0" w14:textId="77777777" w:rsidTr="002744DA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75D9F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F630B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7855F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46853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5983211C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851E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FA2FE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7FCD4F9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:rsidRPr="00497380" w14:paraId="0F27A1D5" w14:textId="77777777" w:rsidTr="002744DA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020C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D35CA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55F67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99DCC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408873A7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832A1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3B4AEA" w14:textId="56C66F49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werkzaamheden </w:t>
            </w:r>
            <w:r w:rsidRPr="00752A21">
              <w:rPr>
                <w:rFonts w:ascii="Arial" w:hAnsi="Arial" w:cs="Arial"/>
                <w:sz w:val="20"/>
                <w:szCs w:val="20"/>
              </w:rPr>
              <w:t>conform 1.2.4 van</w:t>
            </w:r>
            <w:r>
              <w:rPr>
                <w:rFonts w:ascii="Arial" w:hAnsi="Arial" w:cs="Arial"/>
                <w:sz w:val="20"/>
                <w:szCs w:val="20"/>
              </w:rPr>
              <w:t xml:space="preserve"> het </w:t>
            </w:r>
            <w:r w:rsidRPr="00EA26E6">
              <w:rPr>
                <w:rFonts w:ascii="Arial" w:hAnsi="Arial" w:cs="Arial"/>
                <w:sz w:val="20"/>
                <w:szCs w:val="20"/>
              </w:rPr>
              <w:t xml:space="preserve">aanbestedingsdocument betreffende kerncompetentie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EA26E6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DE6F49">
              <w:rPr>
                <w:rFonts w:ascii="Arial" w:hAnsi="Arial" w:cs="Arial"/>
                <w:sz w:val="20"/>
                <w:szCs w:val="20"/>
              </w:rPr>
              <w:t>Inschrijver heeft k</w:t>
            </w:r>
            <w:r w:rsidR="00DE6F49" w:rsidRPr="00DE6F49">
              <w:rPr>
                <w:rFonts w:ascii="Arial" w:hAnsi="Arial" w:cs="Arial"/>
                <w:sz w:val="20"/>
                <w:szCs w:val="20"/>
              </w:rPr>
              <w:t xml:space="preserve">ennis en ervaring met ontwikkeling van een mediastrategie voor schaarse doelgroepen gericht op de verschillende fases in de </w:t>
            </w:r>
            <w:proofErr w:type="spellStart"/>
            <w:r w:rsidR="00DE6F49" w:rsidRPr="00DE6F49">
              <w:rPr>
                <w:rFonts w:ascii="Arial" w:hAnsi="Arial" w:cs="Arial"/>
                <w:sz w:val="20"/>
                <w:szCs w:val="20"/>
              </w:rPr>
              <w:t>recruitmentjourney</w:t>
            </w:r>
            <w:proofErr w:type="spellEnd"/>
            <w:r w:rsidR="00DE6F49" w:rsidRPr="00DE6F49">
              <w:rPr>
                <w:rFonts w:ascii="Arial" w:hAnsi="Arial" w:cs="Arial"/>
                <w:sz w:val="20"/>
                <w:szCs w:val="20"/>
              </w:rPr>
              <w:t xml:space="preserve"> (zien, denken en doen).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5D9BC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486EDC42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004BD72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0E4A6B7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EDC8E53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E4CE9CE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B27400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419210E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315F5FF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C8AFE4B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B4A681A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43105619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9AF13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D4E4AD6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9D2E7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5B3CB59E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50D7FB2B" w14:textId="77777777" w:rsidTr="002744DA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3E5E8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A57D38A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B424E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160B76C4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:rsidRPr="00497380" w14:paraId="0AB1156B" w14:textId="77777777" w:rsidTr="002744DA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B82C8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4E430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392BB62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F2B966A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6363BFF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9A8772A" w14:textId="77777777" w:rsidR="00FF35B5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EF02B5A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BCBCC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586427B" w14:textId="77777777" w:rsidR="00FF35B5" w:rsidRPr="00497380" w:rsidRDefault="00FF35B5" w:rsidP="002744DA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8F6E35" w14:textId="77777777" w:rsidR="00FF35B5" w:rsidRDefault="00FF35B5" w:rsidP="00FF35B5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FF35B5" w14:paraId="3A5513F6" w14:textId="77777777" w:rsidTr="002744D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83B3E9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2999E26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14:paraId="242558C4" w14:textId="77777777" w:rsidTr="002744D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B9D61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18A5A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14:paraId="69A62117" w14:textId="77777777" w:rsidTr="002744D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CB2846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57D4F3CC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1F99C84E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14:paraId="44BEF040" w14:textId="77777777" w:rsidTr="002744D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505782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9DC23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14:paraId="54B85B93" w14:textId="77777777" w:rsidTr="002744D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13904D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593DDFF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F35B5" w14:paraId="579510A9" w14:textId="77777777" w:rsidTr="002744D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9DEB5F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B749A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35B5" w14:paraId="652DE97C" w14:textId="77777777" w:rsidTr="002744DA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ACFFA2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63D7B454" w14:textId="77777777" w:rsidR="00FF35B5" w:rsidRDefault="00FF35B5" w:rsidP="002744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AFDDCD8" w14:textId="77777777" w:rsidR="00FF35B5" w:rsidRDefault="00FF35B5" w:rsidP="00534BF6"/>
    <w:sectPr w:rsidR="00FF35B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05903" w14:textId="77777777" w:rsidR="00D62DFE" w:rsidRDefault="00D62DFE">
      <w:r>
        <w:separator/>
      </w:r>
    </w:p>
  </w:endnote>
  <w:endnote w:type="continuationSeparator" w:id="0">
    <w:p w14:paraId="17F626D4" w14:textId="77777777" w:rsidR="00D62DFE" w:rsidRDefault="00D62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1450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61100732" w14:textId="5A118A56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8E543B">
      <w:rPr>
        <w:rStyle w:val="Paginanummer"/>
        <w:rFonts w:ascii="Arial" w:hAnsi="Arial" w:cs="Arial"/>
        <w:sz w:val="16"/>
        <w:szCs w:val="16"/>
      </w:rPr>
      <w:t xml:space="preserve">18 april </w:t>
    </w:r>
    <w:r>
      <w:rPr>
        <w:rStyle w:val="Paginanummer"/>
        <w:rFonts w:ascii="Arial" w:hAnsi="Arial" w:cs="Arial"/>
        <w:sz w:val="16"/>
        <w:szCs w:val="16"/>
      </w:rPr>
      <w:t>20</w:t>
    </w:r>
    <w:r w:rsidR="004A33EB">
      <w:rPr>
        <w:rStyle w:val="Paginanummer"/>
        <w:rFonts w:ascii="Arial" w:hAnsi="Arial" w:cs="Arial"/>
        <w:sz w:val="16"/>
        <w:szCs w:val="16"/>
      </w:rPr>
      <w:t>23</w:t>
    </w:r>
  </w:p>
  <w:p w14:paraId="3EF0E39A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6EFE5AF4" w14:textId="77777777" w:rsidR="008E543B" w:rsidRDefault="00D03F8D" w:rsidP="005151B5">
    <w:pPr>
      <w:pStyle w:val="Voettekst"/>
      <w:jc w:val="center"/>
      <w:rPr>
        <w:rFonts w:ascii="Arial" w:hAnsi="Arial" w:cs="Arial"/>
        <w:b/>
        <w:sz w:val="16"/>
        <w:szCs w:val="16"/>
      </w:rPr>
    </w:pPr>
    <w:r w:rsidRPr="00835BAA">
      <w:rPr>
        <w:rFonts w:ascii="Arial" w:hAnsi="Arial" w:cs="Arial"/>
        <w:b/>
        <w:sz w:val="16"/>
        <w:szCs w:val="16"/>
      </w:rPr>
      <w:t>ROCvA</w:t>
    </w:r>
    <w:r w:rsidR="00297F7F" w:rsidRPr="00835BAA">
      <w:rPr>
        <w:rFonts w:ascii="Arial" w:hAnsi="Arial" w:cs="Arial"/>
        <w:b/>
        <w:sz w:val="16"/>
        <w:szCs w:val="16"/>
      </w:rPr>
      <w:t>-</w:t>
    </w:r>
    <w:r w:rsidR="00614064" w:rsidRPr="00835BAA">
      <w:rPr>
        <w:rFonts w:ascii="Arial" w:hAnsi="Arial" w:cs="Arial"/>
        <w:b/>
        <w:sz w:val="16"/>
        <w:szCs w:val="16"/>
      </w:rPr>
      <w:t>F</w:t>
    </w:r>
    <w:r w:rsidRPr="00835BAA">
      <w:rPr>
        <w:rFonts w:ascii="Arial" w:hAnsi="Arial" w:cs="Arial"/>
        <w:b/>
        <w:sz w:val="16"/>
        <w:szCs w:val="16"/>
      </w:rPr>
      <w:t xml:space="preserve"> en VOvA </w:t>
    </w:r>
    <w:r w:rsidR="00041AA4" w:rsidRPr="00835BAA">
      <w:rPr>
        <w:rFonts w:ascii="Arial" w:hAnsi="Arial" w:cs="Arial"/>
        <w:b/>
        <w:sz w:val="16"/>
        <w:szCs w:val="16"/>
      </w:rPr>
      <w:t xml:space="preserve">Aanbestedingsdocument </w:t>
    </w:r>
  </w:p>
  <w:p w14:paraId="3A586E00" w14:textId="68F3E0A7" w:rsidR="005151B5" w:rsidRPr="00D942D7" w:rsidRDefault="00B7447B" w:rsidP="005151B5">
    <w:pPr>
      <w:pStyle w:val="Voettekst"/>
      <w:jc w:val="center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b/>
        <w:sz w:val="16"/>
        <w:szCs w:val="16"/>
      </w:rPr>
      <w:t>Employer</w:t>
    </w:r>
    <w:proofErr w:type="spellEnd"/>
    <w:r>
      <w:rPr>
        <w:rFonts w:ascii="Arial" w:hAnsi="Arial" w:cs="Arial"/>
        <w:b/>
        <w:sz w:val="16"/>
        <w:szCs w:val="16"/>
      </w:rPr>
      <w:t xml:space="preserve"> branding, mediastrategie en inkoop voor arbeidsmarktcommun</w:t>
    </w:r>
    <w:r w:rsidR="008E543B">
      <w:rPr>
        <w:rFonts w:ascii="Arial" w:hAnsi="Arial" w:cs="Arial"/>
        <w:b/>
        <w:sz w:val="16"/>
        <w:szCs w:val="16"/>
      </w:rPr>
      <w:t>icatie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0156" w14:textId="77777777" w:rsidR="00D62DFE" w:rsidRDefault="00D62DFE">
      <w:r>
        <w:separator/>
      </w:r>
    </w:p>
  </w:footnote>
  <w:footnote w:type="continuationSeparator" w:id="0">
    <w:p w14:paraId="544E5BCB" w14:textId="77777777" w:rsidR="00D62DFE" w:rsidRDefault="00D62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FEAE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3EAD3F6A" w14:textId="2C4AD4BB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D06476">
      <w:rPr>
        <w:rFonts w:ascii="Arial" w:hAnsi="Arial" w:cs="Arial"/>
        <w:noProof/>
        <w:sz w:val="20"/>
        <w:szCs w:val="20"/>
      </w:rPr>
      <w:drawing>
        <wp:inline distT="0" distB="0" distL="0" distR="0" wp14:anchorId="1BF9C478" wp14:editId="6F084BA4">
          <wp:extent cx="1915160" cy="71628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1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66960F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76"/>
    <w:rsid w:val="00041AA4"/>
    <w:rsid w:val="00077288"/>
    <w:rsid w:val="00092612"/>
    <w:rsid w:val="000C371E"/>
    <w:rsid w:val="000D388C"/>
    <w:rsid w:val="000D5BE0"/>
    <w:rsid w:val="000F16C2"/>
    <w:rsid w:val="000F4483"/>
    <w:rsid w:val="000F5BB3"/>
    <w:rsid w:val="00182457"/>
    <w:rsid w:val="001F2393"/>
    <w:rsid w:val="001F33B5"/>
    <w:rsid w:val="00297F7F"/>
    <w:rsid w:val="003767DB"/>
    <w:rsid w:val="00385B8F"/>
    <w:rsid w:val="003B554C"/>
    <w:rsid w:val="003C47E2"/>
    <w:rsid w:val="0044316A"/>
    <w:rsid w:val="00447898"/>
    <w:rsid w:val="00463AD3"/>
    <w:rsid w:val="0046560F"/>
    <w:rsid w:val="00497380"/>
    <w:rsid w:val="004A33EB"/>
    <w:rsid w:val="004B3A1F"/>
    <w:rsid w:val="00505925"/>
    <w:rsid w:val="005151B5"/>
    <w:rsid w:val="005216BF"/>
    <w:rsid w:val="00525BAA"/>
    <w:rsid w:val="00534BF6"/>
    <w:rsid w:val="005B18E6"/>
    <w:rsid w:val="00614064"/>
    <w:rsid w:val="006314D7"/>
    <w:rsid w:val="00651CA7"/>
    <w:rsid w:val="006A3295"/>
    <w:rsid w:val="006B1531"/>
    <w:rsid w:val="006C65FB"/>
    <w:rsid w:val="006D43AF"/>
    <w:rsid w:val="006E512A"/>
    <w:rsid w:val="006F2242"/>
    <w:rsid w:val="007143CC"/>
    <w:rsid w:val="0074464F"/>
    <w:rsid w:val="00752A21"/>
    <w:rsid w:val="00786D27"/>
    <w:rsid w:val="00790013"/>
    <w:rsid w:val="00791C71"/>
    <w:rsid w:val="00797F56"/>
    <w:rsid w:val="008032F3"/>
    <w:rsid w:val="00835BAA"/>
    <w:rsid w:val="0085472D"/>
    <w:rsid w:val="00884154"/>
    <w:rsid w:val="0089327A"/>
    <w:rsid w:val="008E543B"/>
    <w:rsid w:val="008F799A"/>
    <w:rsid w:val="00904EAA"/>
    <w:rsid w:val="00932225"/>
    <w:rsid w:val="009328F4"/>
    <w:rsid w:val="009E4C0A"/>
    <w:rsid w:val="009F33D9"/>
    <w:rsid w:val="00A02097"/>
    <w:rsid w:val="00AB7A1E"/>
    <w:rsid w:val="00B7447B"/>
    <w:rsid w:val="00B96608"/>
    <w:rsid w:val="00BC3162"/>
    <w:rsid w:val="00C00457"/>
    <w:rsid w:val="00C06AEA"/>
    <w:rsid w:val="00C35955"/>
    <w:rsid w:val="00C95EA9"/>
    <w:rsid w:val="00CA3BF2"/>
    <w:rsid w:val="00D03F8D"/>
    <w:rsid w:val="00D06476"/>
    <w:rsid w:val="00D62DFE"/>
    <w:rsid w:val="00D85B80"/>
    <w:rsid w:val="00D942D7"/>
    <w:rsid w:val="00DB32AE"/>
    <w:rsid w:val="00DE6F49"/>
    <w:rsid w:val="00E37766"/>
    <w:rsid w:val="00E77189"/>
    <w:rsid w:val="00E90CAE"/>
    <w:rsid w:val="00EA26E6"/>
    <w:rsid w:val="00EF44CA"/>
    <w:rsid w:val="00F164E6"/>
    <w:rsid w:val="00F2755C"/>
    <w:rsid w:val="00F34602"/>
    <w:rsid w:val="00F833EC"/>
    <w:rsid w:val="00FA6318"/>
    <w:rsid w:val="00FC28F4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F51B96"/>
  <w15:chartTrackingRefBased/>
  <w15:docId w15:val="{4925FD32-7C11-4E12-BC4F-65A59350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kzeverkleijj\ROCvA,%20ROCvF%20en%20VOvA\Inkoop%20&amp;%20Contractmanagement%20-%20Mediabureau%202023\03.%20AB%20documenten\Bijlagen\Sjabloon%20Referentie%20formuli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aa8730-7c4c-42bb-8fdb-c0c80af62159" xsi:nil="true"/>
    <lcf76f155ced4ddcb4097134ff3c332f xmlns="04f52f86-2b84-4d87-ae02-c0654c792a0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97A0A543F9E47A42D84EF0A399846" ma:contentTypeVersion="13" ma:contentTypeDescription="Een nieuw document maken." ma:contentTypeScope="" ma:versionID="ca9e3805e6e7a0477ee90e5c37489260">
  <xsd:schema xmlns:xsd="http://www.w3.org/2001/XMLSchema" xmlns:xs="http://www.w3.org/2001/XMLSchema" xmlns:p="http://schemas.microsoft.com/office/2006/metadata/properties" xmlns:ns2="a1aa8730-7c4c-42bb-8fdb-c0c80af62159" xmlns:ns3="04f52f86-2b84-4d87-ae02-c0654c792a0b" targetNamespace="http://schemas.microsoft.com/office/2006/metadata/properties" ma:root="true" ma:fieldsID="42579109a254e18b19f8f870086a077b" ns2:_="" ns3:_="">
    <xsd:import namespace="a1aa8730-7c4c-42bb-8fdb-c0c80af62159"/>
    <xsd:import namespace="04f52f86-2b84-4d87-ae02-c0654c792a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a8730-7c4c-42bb-8fdb-c0c80af621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ffd0074-7081-4591-b29d-a92452099e4e}" ma:internalName="TaxCatchAll" ma:showField="CatchAllData" ma:web="a1aa8730-7c4c-42bb-8fdb-c0c80af62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52f86-2b84-4d87-ae02-c0654c792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7c10262-724b-4469-a671-39891be7a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infopath/2007/PartnerControls"/>
    <ds:schemaRef ds:uri="a1aa8730-7c4c-42bb-8fdb-c0c80af62159"/>
    <ds:schemaRef ds:uri="04f52f86-2b84-4d87-ae02-c0654c792a0b"/>
  </ds:schemaRefs>
</ds:datastoreItem>
</file>

<file path=customXml/itemProps2.xml><?xml version="1.0" encoding="utf-8"?>
<ds:datastoreItem xmlns:ds="http://schemas.openxmlformats.org/officeDocument/2006/customXml" ds:itemID="{4CC5239A-659B-47E6-9E09-370912B04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aa8730-7c4c-42bb-8fdb-c0c80af62159"/>
    <ds:schemaRef ds:uri="04f52f86-2b84-4d87-ae02-c0654c792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Referentie formulier</Template>
  <TotalTime>6</TotalTime>
  <Pages>3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Janneke Dirkze - Verkleij</dc:creator>
  <cp:keywords/>
  <dc:description/>
  <cp:lastModifiedBy>Janneke Dirkze - Verkleij</cp:lastModifiedBy>
  <cp:revision>12</cp:revision>
  <cp:lastPrinted>2014-02-27T10:53:00Z</cp:lastPrinted>
  <dcterms:created xsi:type="dcterms:W3CDTF">2023-02-01T16:06:00Z</dcterms:created>
  <dcterms:modified xsi:type="dcterms:W3CDTF">2023-04-19T10:56:00Z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0x0101009E397A0A543F9E47A42D84EF0A399846</vt:lpwstr>
  </property>
  <property fmtid="{D5CDD505-2E9C-101B-9397-08002B2CF9AE}" pid="6" name="_ExtendedDescription">
    <vt:lpwstr/>
  </property>
</Properties>
</file>