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9A6B80" w14:textId="4A3A8F45" w:rsidR="00C2111F" w:rsidRPr="00141CEA" w:rsidRDefault="00141CEA">
      <w:pPr>
        <w:rPr>
          <w:rFonts w:ascii="Verdana" w:hAnsi="Verdana"/>
          <w:b/>
          <w:bCs/>
          <w:sz w:val="24"/>
          <w:szCs w:val="24"/>
          <w:lang w:val="nl-NL"/>
        </w:rPr>
      </w:pPr>
      <w:r w:rsidRPr="00141CEA">
        <w:rPr>
          <w:rFonts w:ascii="Verdana" w:hAnsi="Verdana"/>
          <w:b/>
          <w:bCs/>
          <w:sz w:val="24"/>
          <w:szCs w:val="24"/>
          <w:lang w:val="nl-NL"/>
        </w:rPr>
        <w:t>Bijlage XX Klachtenprocedure en klachtenformulier</w:t>
      </w:r>
    </w:p>
    <w:p w14:paraId="1303A883" w14:textId="5BD8FEEB" w:rsidR="00141CEA" w:rsidRDefault="00141CEA" w:rsidP="00141CEA">
      <w:pPr>
        <w:ind w:left="-284"/>
      </w:pPr>
      <w:r>
        <w:rPr>
          <w:noProof/>
        </w:rPr>
        <w:drawing>
          <wp:inline distT="0" distB="0" distL="0" distR="0" wp14:anchorId="2EB869F2" wp14:editId="41738596">
            <wp:extent cx="6396846" cy="8258175"/>
            <wp:effectExtent l="0" t="0" r="4445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418986" cy="82867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D9E9C0" w14:textId="6BE93D9E" w:rsidR="00141CEA" w:rsidRDefault="00141CEA"/>
    <w:p w14:paraId="32E0178D" w14:textId="77777777" w:rsidR="00141CEA" w:rsidRPr="00141CEA" w:rsidRDefault="00141CEA" w:rsidP="00141CEA">
      <w:pPr>
        <w:rPr>
          <w:rFonts w:ascii="Verdana" w:hAnsi="Verdana"/>
          <w:b/>
          <w:bCs/>
          <w:sz w:val="24"/>
          <w:szCs w:val="24"/>
        </w:rPr>
      </w:pPr>
      <w:r w:rsidRPr="00141CEA">
        <w:rPr>
          <w:rFonts w:ascii="Verdana" w:hAnsi="Verdana"/>
          <w:b/>
          <w:bCs/>
          <w:sz w:val="24"/>
          <w:szCs w:val="24"/>
        </w:rPr>
        <w:lastRenderedPageBreak/>
        <w:t>Klachtenformulier aanbestedingen</w:t>
      </w:r>
    </w:p>
    <w:p w14:paraId="59F43B03" w14:textId="13CB43F3" w:rsidR="00141CEA" w:rsidRPr="00216A57" w:rsidRDefault="00141CEA" w:rsidP="00141CEA">
      <w:pPr>
        <w:rPr>
          <w:rFonts w:cs="Arial"/>
          <w:b/>
          <w:bCs/>
        </w:rPr>
      </w:pPr>
      <w:r>
        <w:rPr>
          <w:rFonts w:cs="Arial"/>
        </w:rPr>
        <w:t>I</w:t>
      </w:r>
      <w:r w:rsidRPr="00AB70CF">
        <w:rPr>
          <w:rFonts w:cs="Arial"/>
        </w:rPr>
        <w:t xml:space="preserve">n te vullen door </w:t>
      </w:r>
      <w:r>
        <w:rPr>
          <w:rFonts w:cs="Arial"/>
        </w:rPr>
        <w:t>k</w:t>
      </w:r>
      <w:r w:rsidRPr="00AB70CF">
        <w:rPr>
          <w:rFonts w:cs="Arial"/>
        </w:rPr>
        <w:t xml:space="preserve">lagende partij en versturen aan: </w:t>
      </w:r>
      <w:hyperlink r:id="rId7" w:history="1">
        <w:r w:rsidRPr="00064B1A">
          <w:rPr>
            <w:rStyle w:val="Hyperlink"/>
            <w:rFonts w:cs="Arial"/>
          </w:rPr>
          <w:t>klachtenmeldpunt.aanbestedingen@nipv.nl</w:t>
        </w:r>
      </w:hyperlink>
      <w:r>
        <w:rPr>
          <w:rFonts w:cs="Arial"/>
        </w:rPr>
        <w:t>.</w:t>
      </w:r>
      <w:r>
        <w:rPr>
          <w:rFonts w:cs="Arial"/>
        </w:rPr>
        <w:br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59"/>
        <w:gridCol w:w="6757"/>
      </w:tblGrid>
      <w:tr w:rsidR="00141CEA" w:rsidRPr="00AB70CF" w14:paraId="5EDA9CE8" w14:textId="77777777" w:rsidTr="008335A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0"/>
        </w:trPr>
        <w:tc>
          <w:tcPr>
            <w:tcW w:w="9061" w:type="dxa"/>
            <w:gridSpan w:val="2"/>
          </w:tcPr>
          <w:p w14:paraId="0988C42D" w14:textId="77777777" w:rsidR="00141CEA" w:rsidRPr="00AB70CF" w:rsidRDefault="00141CEA" w:rsidP="008335A5">
            <w:pPr>
              <w:rPr>
                <w:rFonts w:cs="Arial"/>
                <w:sz w:val="20"/>
              </w:rPr>
            </w:pPr>
            <w:r w:rsidRPr="00216A57">
              <w:rPr>
                <w:rFonts w:cs="Arial"/>
                <w:b/>
                <w:bCs/>
                <w:sz w:val="20"/>
              </w:rPr>
              <w:t>Gegevens klagende partij</w:t>
            </w:r>
          </w:p>
        </w:tc>
      </w:tr>
      <w:tr w:rsidR="00141CEA" w:rsidRPr="00AB70CF" w14:paraId="0A6F0898" w14:textId="77777777" w:rsidTr="008335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03C250B8" w14:textId="77777777" w:rsidR="00141CEA" w:rsidRPr="00AB70CF" w:rsidRDefault="00141CEA" w:rsidP="008335A5">
            <w:pPr>
              <w:rPr>
                <w:rFonts w:cs="Arial"/>
              </w:rPr>
            </w:pPr>
            <w:r w:rsidRPr="00AB70CF">
              <w:rPr>
                <w:rFonts w:cs="Arial"/>
                <w:sz w:val="20"/>
              </w:rPr>
              <w:t>Naam organisatie</w:t>
            </w:r>
            <w:r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509F4D8D" w14:textId="77777777" w:rsidR="00141CEA" w:rsidRPr="00AB70CF" w:rsidRDefault="00141CEA" w:rsidP="008335A5">
            <w:pPr>
              <w:rPr>
                <w:rFonts w:cs="Arial"/>
              </w:rPr>
            </w:pPr>
          </w:p>
        </w:tc>
      </w:tr>
      <w:tr w:rsidR="00141CEA" w:rsidRPr="00AB70CF" w14:paraId="29E25779" w14:textId="77777777" w:rsidTr="008335A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60A9780C" w14:textId="77777777" w:rsidR="00141CEA" w:rsidRPr="00AB70CF" w:rsidRDefault="00141CEA" w:rsidP="008335A5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Type</w:t>
            </w:r>
            <w:r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606F537A" w14:textId="77777777" w:rsidR="00141CEA" w:rsidRPr="00AB70CF" w:rsidRDefault="00141CEA" w:rsidP="008335A5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 xml:space="preserve">MKB / Groot Bedrijf / Brancheorganisatie / Aanbestedende Dienst / Speciale Sectorbedrijf </w:t>
            </w:r>
          </w:p>
        </w:tc>
      </w:tr>
      <w:tr w:rsidR="00141CEA" w:rsidRPr="00AB70CF" w14:paraId="1F7B8822" w14:textId="77777777" w:rsidTr="008335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6B4282DD" w14:textId="77777777" w:rsidR="00141CEA" w:rsidRPr="00AB70CF" w:rsidRDefault="00141CEA" w:rsidP="008335A5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Adres</w:t>
            </w:r>
            <w:r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71A3442E" w14:textId="77777777" w:rsidR="00141CEA" w:rsidRPr="00AB70CF" w:rsidRDefault="00141CEA" w:rsidP="008335A5">
            <w:pPr>
              <w:rPr>
                <w:rFonts w:cs="Arial"/>
                <w:sz w:val="20"/>
              </w:rPr>
            </w:pPr>
          </w:p>
        </w:tc>
      </w:tr>
      <w:tr w:rsidR="00141CEA" w:rsidRPr="00AB70CF" w14:paraId="0F6C44A5" w14:textId="77777777" w:rsidTr="008335A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612237B9" w14:textId="77777777" w:rsidR="00141CEA" w:rsidRPr="00AB70CF" w:rsidRDefault="00141CEA" w:rsidP="008335A5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Postcode / Plaats</w:t>
            </w:r>
            <w:r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78C096F6" w14:textId="77777777" w:rsidR="00141CEA" w:rsidRPr="00AB70CF" w:rsidRDefault="00141CEA" w:rsidP="008335A5">
            <w:pPr>
              <w:rPr>
                <w:rFonts w:cs="Arial"/>
                <w:sz w:val="20"/>
              </w:rPr>
            </w:pPr>
          </w:p>
        </w:tc>
      </w:tr>
      <w:tr w:rsidR="00141CEA" w:rsidRPr="00AB70CF" w14:paraId="1939A14C" w14:textId="77777777" w:rsidTr="008335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4792295C" w14:textId="77777777" w:rsidR="00141CEA" w:rsidRPr="00AB70CF" w:rsidRDefault="00141CEA" w:rsidP="008335A5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Contactpersoon</w:t>
            </w:r>
            <w:r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4D4989D5" w14:textId="77777777" w:rsidR="00141CEA" w:rsidRPr="00AB70CF" w:rsidRDefault="00141CEA" w:rsidP="008335A5">
            <w:pPr>
              <w:rPr>
                <w:rFonts w:cs="Arial"/>
                <w:sz w:val="20"/>
              </w:rPr>
            </w:pPr>
          </w:p>
        </w:tc>
      </w:tr>
      <w:tr w:rsidR="00141CEA" w:rsidRPr="00AB70CF" w14:paraId="4C412D25" w14:textId="77777777" w:rsidTr="008335A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  <w:tcBorders>
              <w:bottom w:val="single" w:sz="4" w:space="0" w:color="auto"/>
            </w:tcBorders>
          </w:tcPr>
          <w:p w14:paraId="52EDB02F" w14:textId="77777777" w:rsidR="00141CEA" w:rsidRPr="00AB70CF" w:rsidRDefault="00141CEA" w:rsidP="008335A5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E-mail</w:t>
            </w:r>
            <w:r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038CD12C" w14:textId="77777777" w:rsidR="00141CEA" w:rsidRPr="00AB70CF" w:rsidRDefault="00141CEA" w:rsidP="008335A5">
            <w:pPr>
              <w:rPr>
                <w:rFonts w:cs="Arial"/>
                <w:sz w:val="20"/>
              </w:rPr>
            </w:pPr>
          </w:p>
        </w:tc>
      </w:tr>
      <w:tr w:rsidR="00141CEA" w:rsidRPr="00AB70CF" w14:paraId="66CE376F" w14:textId="77777777" w:rsidTr="008335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  <w:tcBorders>
              <w:bottom w:val="single" w:sz="4" w:space="0" w:color="auto"/>
            </w:tcBorders>
          </w:tcPr>
          <w:p w14:paraId="7B6DCC10" w14:textId="77777777" w:rsidR="00141CEA" w:rsidRPr="00AB70CF" w:rsidRDefault="00141CEA" w:rsidP="008335A5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Telefoonnummer</w:t>
            </w:r>
            <w:r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3E3A8A08" w14:textId="77777777" w:rsidR="00141CEA" w:rsidRPr="00AB70CF" w:rsidRDefault="00141CEA" w:rsidP="008335A5">
            <w:pPr>
              <w:rPr>
                <w:rFonts w:cs="Arial"/>
                <w:sz w:val="20"/>
              </w:rPr>
            </w:pPr>
          </w:p>
        </w:tc>
      </w:tr>
    </w:tbl>
    <w:p w14:paraId="1031980F" w14:textId="77777777" w:rsidR="00141CEA" w:rsidRPr="00AB70CF" w:rsidRDefault="00141CEA" w:rsidP="00141CEA">
      <w:pPr>
        <w:rPr>
          <w:rFonts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0"/>
        <w:gridCol w:w="6756"/>
      </w:tblGrid>
      <w:tr w:rsidR="00141CEA" w:rsidRPr="004E1F5E" w14:paraId="66BAB4D9" w14:textId="77777777" w:rsidTr="008335A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  <w:gridSpan w:val="2"/>
          </w:tcPr>
          <w:p w14:paraId="59A33F28" w14:textId="77777777" w:rsidR="00141CEA" w:rsidRPr="00FF6228" w:rsidRDefault="00141CEA" w:rsidP="008335A5">
            <w:pPr>
              <w:rPr>
                <w:rFonts w:cs="Arial"/>
                <w:b/>
                <w:bCs/>
                <w:sz w:val="20"/>
              </w:rPr>
            </w:pPr>
            <w:r w:rsidRPr="00FF6228">
              <w:rPr>
                <w:rFonts w:cs="Arial"/>
                <w:b/>
                <w:bCs/>
                <w:sz w:val="20"/>
              </w:rPr>
              <w:t xml:space="preserve">Gegevens </w:t>
            </w:r>
            <w:r>
              <w:rPr>
                <w:rFonts w:cs="Arial"/>
                <w:b/>
                <w:bCs/>
                <w:sz w:val="20"/>
              </w:rPr>
              <w:t>a</w:t>
            </w:r>
            <w:r w:rsidRPr="00FF6228">
              <w:rPr>
                <w:rFonts w:cs="Arial"/>
                <w:b/>
                <w:bCs/>
                <w:sz w:val="20"/>
              </w:rPr>
              <w:t>anbestedende dienst</w:t>
            </w:r>
          </w:p>
        </w:tc>
      </w:tr>
      <w:tr w:rsidR="00141CEA" w:rsidRPr="004E1F5E" w14:paraId="7E92DAD0" w14:textId="77777777" w:rsidTr="008335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23B8E870" w14:textId="77777777" w:rsidR="00141CEA" w:rsidRDefault="00141CEA" w:rsidP="008335A5">
            <w:pPr>
              <w:rPr>
                <w:rFonts w:cs="Arial"/>
              </w:rPr>
            </w:pPr>
            <w:r w:rsidRPr="004E1F5E">
              <w:rPr>
                <w:rFonts w:cs="Arial"/>
                <w:sz w:val="20"/>
              </w:rPr>
              <w:t>Aanbestedende dienst</w:t>
            </w:r>
            <w:r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07B9D0FB" w14:textId="77777777" w:rsidR="00141CEA" w:rsidRPr="004E1F5E" w:rsidRDefault="00141CEA" w:rsidP="008335A5">
            <w:pPr>
              <w:rPr>
                <w:rFonts w:cs="Arial"/>
              </w:rPr>
            </w:pPr>
          </w:p>
        </w:tc>
      </w:tr>
      <w:tr w:rsidR="00141CEA" w:rsidRPr="004E1F5E" w14:paraId="249A3716" w14:textId="77777777" w:rsidTr="008335A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62E14F27" w14:textId="77777777" w:rsidR="00141CEA" w:rsidRPr="004E1F5E" w:rsidRDefault="00141CEA" w:rsidP="008335A5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A</w:t>
            </w:r>
            <w:r>
              <w:t>dres:</w:t>
            </w:r>
          </w:p>
        </w:tc>
        <w:tc>
          <w:tcPr>
            <w:tcW w:w="6798" w:type="dxa"/>
          </w:tcPr>
          <w:p w14:paraId="78A67317" w14:textId="77777777" w:rsidR="00141CEA" w:rsidRPr="004E1F5E" w:rsidRDefault="00141CEA" w:rsidP="008335A5">
            <w:pPr>
              <w:rPr>
                <w:rFonts w:cs="Arial"/>
                <w:sz w:val="20"/>
              </w:rPr>
            </w:pPr>
          </w:p>
        </w:tc>
      </w:tr>
      <w:tr w:rsidR="00141CEA" w:rsidRPr="004E1F5E" w14:paraId="1EBB907C" w14:textId="77777777" w:rsidTr="008335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4B40190A" w14:textId="77777777" w:rsidR="00141CEA" w:rsidRPr="004E1F5E" w:rsidRDefault="00141CEA" w:rsidP="008335A5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Postcode / Plaats:</w:t>
            </w:r>
          </w:p>
        </w:tc>
        <w:tc>
          <w:tcPr>
            <w:tcW w:w="6798" w:type="dxa"/>
          </w:tcPr>
          <w:p w14:paraId="750D6A7F" w14:textId="77777777" w:rsidR="00141CEA" w:rsidRPr="004E1F5E" w:rsidRDefault="00141CEA" w:rsidP="008335A5">
            <w:pPr>
              <w:rPr>
                <w:rFonts w:cs="Arial"/>
                <w:sz w:val="20"/>
              </w:rPr>
            </w:pPr>
          </w:p>
        </w:tc>
      </w:tr>
      <w:tr w:rsidR="00141CEA" w:rsidRPr="004E1F5E" w14:paraId="0A5801D2" w14:textId="77777777" w:rsidTr="008335A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1CA2B2C0" w14:textId="77777777" w:rsidR="00141CEA" w:rsidRPr="004E1F5E" w:rsidRDefault="00141CEA" w:rsidP="008335A5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Contactpersoon:</w:t>
            </w:r>
          </w:p>
        </w:tc>
        <w:tc>
          <w:tcPr>
            <w:tcW w:w="6798" w:type="dxa"/>
          </w:tcPr>
          <w:p w14:paraId="28B03117" w14:textId="77777777" w:rsidR="00141CEA" w:rsidRPr="004E1F5E" w:rsidRDefault="00141CEA" w:rsidP="008335A5">
            <w:pPr>
              <w:rPr>
                <w:rFonts w:cs="Arial"/>
                <w:sz w:val="20"/>
              </w:rPr>
            </w:pPr>
          </w:p>
        </w:tc>
      </w:tr>
      <w:tr w:rsidR="00141CEA" w:rsidRPr="004E1F5E" w14:paraId="74C90A63" w14:textId="77777777" w:rsidTr="008335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6D4A8D2F" w14:textId="77777777" w:rsidR="00141CEA" w:rsidRPr="004E1F5E" w:rsidRDefault="00141CEA" w:rsidP="008335A5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E-mail:</w:t>
            </w:r>
          </w:p>
        </w:tc>
        <w:tc>
          <w:tcPr>
            <w:tcW w:w="6798" w:type="dxa"/>
          </w:tcPr>
          <w:p w14:paraId="6017313E" w14:textId="77777777" w:rsidR="00141CEA" w:rsidRPr="004E1F5E" w:rsidRDefault="00141CEA" w:rsidP="008335A5">
            <w:pPr>
              <w:rPr>
                <w:rFonts w:cs="Arial"/>
                <w:sz w:val="20"/>
              </w:rPr>
            </w:pPr>
          </w:p>
        </w:tc>
      </w:tr>
      <w:tr w:rsidR="00141CEA" w:rsidRPr="004E1F5E" w14:paraId="33E23E24" w14:textId="77777777" w:rsidTr="008335A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5FA06343" w14:textId="77777777" w:rsidR="00141CEA" w:rsidRPr="004E1F5E" w:rsidRDefault="00141CEA" w:rsidP="008335A5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Telefoonnummer:</w:t>
            </w:r>
          </w:p>
        </w:tc>
        <w:tc>
          <w:tcPr>
            <w:tcW w:w="6798" w:type="dxa"/>
          </w:tcPr>
          <w:p w14:paraId="270CDF60" w14:textId="77777777" w:rsidR="00141CEA" w:rsidRPr="004E1F5E" w:rsidRDefault="00141CEA" w:rsidP="008335A5">
            <w:pPr>
              <w:rPr>
                <w:rFonts w:cs="Arial"/>
                <w:sz w:val="20"/>
              </w:rPr>
            </w:pPr>
          </w:p>
        </w:tc>
      </w:tr>
      <w:tr w:rsidR="00141CEA" w:rsidRPr="00696ADC" w14:paraId="6DF1DDEA" w14:textId="77777777" w:rsidTr="008335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0976C3DF" w14:textId="77777777" w:rsidR="00141CEA" w:rsidRPr="00696ADC" w:rsidRDefault="00141CEA" w:rsidP="008335A5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Naam a</w:t>
            </w:r>
            <w:r w:rsidRPr="00696ADC">
              <w:rPr>
                <w:rFonts w:cs="Arial"/>
                <w:sz w:val="20"/>
              </w:rPr>
              <w:t>anbesteding</w:t>
            </w:r>
            <w:r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2C44FEDB" w14:textId="77777777" w:rsidR="00141CEA" w:rsidRPr="00696ADC" w:rsidRDefault="00141CEA" w:rsidP="008335A5">
            <w:pPr>
              <w:rPr>
                <w:rFonts w:cs="Arial"/>
                <w:sz w:val="20"/>
              </w:rPr>
            </w:pPr>
          </w:p>
        </w:tc>
      </w:tr>
      <w:tr w:rsidR="00141CEA" w:rsidRPr="00854FB4" w14:paraId="6614EDB0" w14:textId="77777777" w:rsidTr="008335A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72DB4959" w14:textId="77777777" w:rsidR="00141CEA" w:rsidRPr="00854FB4" w:rsidRDefault="00141CEA" w:rsidP="008335A5">
            <w:pPr>
              <w:rPr>
                <w:rFonts w:cs="Arial"/>
                <w:sz w:val="20"/>
              </w:rPr>
            </w:pPr>
            <w:r w:rsidRPr="00854FB4">
              <w:rPr>
                <w:rFonts w:cs="Arial"/>
                <w:sz w:val="20"/>
              </w:rPr>
              <w:t xml:space="preserve">Kenmerk </w:t>
            </w:r>
            <w:proofErr w:type="spellStart"/>
            <w:r>
              <w:rPr>
                <w:rFonts w:cs="Arial"/>
                <w:sz w:val="20"/>
              </w:rPr>
              <w:t>T</w:t>
            </w:r>
            <w:r w:rsidRPr="00854FB4">
              <w:rPr>
                <w:rFonts w:cs="Arial"/>
                <w:sz w:val="20"/>
              </w:rPr>
              <w:t>ender</w:t>
            </w:r>
            <w:r>
              <w:rPr>
                <w:rFonts w:cs="Arial"/>
                <w:sz w:val="20"/>
              </w:rPr>
              <w:t>N</w:t>
            </w:r>
            <w:r w:rsidRPr="00854FB4">
              <w:rPr>
                <w:rFonts w:cs="Arial"/>
                <w:sz w:val="20"/>
              </w:rPr>
              <w:t>ed</w:t>
            </w:r>
            <w:proofErr w:type="spellEnd"/>
            <w:r>
              <w:rPr>
                <w:rFonts w:cs="Arial"/>
                <w:sz w:val="20"/>
              </w:rPr>
              <w:t xml:space="preserve"> (indien van toepassing):</w:t>
            </w:r>
          </w:p>
        </w:tc>
        <w:tc>
          <w:tcPr>
            <w:tcW w:w="6798" w:type="dxa"/>
          </w:tcPr>
          <w:p w14:paraId="6199D889" w14:textId="77777777" w:rsidR="00141CEA" w:rsidRPr="00854FB4" w:rsidRDefault="00141CEA" w:rsidP="008335A5">
            <w:pPr>
              <w:rPr>
                <w:rFonts w:cs="Arial"/>
                <w:sz w:val="20"/>
              </w:rPr>
            </w:pPr>
          </w:p>
        </w:tc>
      </w:tr>
    </w:tbl>
    <w:p w14:paraId="4BEF64AF" w14:textId="7FB7E4A0" w:rsidR="00141CEA" w:rsidRPr="00216A57" w:rsidRDefault="00141CEA" w:rsidP="00141CEA">
      <w:pPr>
        <w:rPr>
          <w:rFonts w:cs="Arial"/>
        </w:rPr>
      </w:pPr>
      <w:r>
        <w:rPr>
          <w:rFonts w:cs="Arial"/>
          <w:b/>
          <w:bCs/>
          <w:color w:val="000000"/>
          <w:shd w:val="clear" w:color="auto" w:fill="FFFFFF"/>
        </w:rPr>
        <w:br/>
      </w:r>
      <w:r w:rsidRPr="00216A57">
        <w:rPr>
          <w:rFonts w:cs="Arial"/>
          <w:color w:val="000000"/>
          <w:shd w:val="clear" w:color="auto" w:fill="FFFFFF"/>
        </w:rPr>
        <w:t>Indien u gebruik maakt van juridische ondersteuning kunt u hieronder de contactgegevens kwijt.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0"/>
        <w:gridCol w:w="6756"/>
      </w:tblGrid>
      <w:tr w:rsidR="00141CEA" w14:paraId="3E0F51FD" w14:textId="77777777" w:rsidTr="008335A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  <w:gridSpan w:val="2"/>
          </w:tcPr>
          <w:p w14:paraId="39F66F0E" w14:textId="77777777" w:rsidR="00141CEA" w:rsidRDefault="00141CEA" w:rsidP="008335A5">
            <w:pPr>
              <w:rPr>
                <w:rFonts w:cs="Arial"/>
                <w:sz w:val="20"/>
              </w:rPr>
            </w:pPr>
            <w:r w:rsidRPr="00FF6228">
              <w:rPr>
                <w:rFonts w:cs="Arial"/>
                <w:b/>
                <w:bCs/>
                <w:sz w:val="20"/>
              </w:rPr>
              <w:t>Juridische ondersteuning</w:t>
            </w:r>
          </w:p>
        </w:tc>
      </w:tr>
      <w:tr w:rsidR="00141CEA" w14:paraId="4C703206" w14:textId="77777777" w:rsidTr="008335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6CC931F2" w14:textId="77777777" w:rsidR="00141CEA" w:rsidRDefault="00141CEA" w:rsidP="008335A5">
            <w:pPr>
              <w:rPr>
                <w:rFonts w:cs="Arial"/>
              </w:rPr>
            </w:pPr>
            <w:r>
              <w:rPr>
                <w:rFonts w:cs="Arial"/>
                <w:sz w:val="20"/>
              </w:rPr>
              <w:t>Bedrijfsnaam:</w:t>
            </w:r>
          </w:p>
        </w:tc>
        <w:tc>
          <w:tcPr>
            <w:tcW w:w="6798" w:type="dxa"/>
          </w:tcPr>
          <w:p w14:paraId="7D8E0559" w14:textId="77777777" w:rsidR="00141CEA" w:rsidRDefault="00141CEA" w:rsidP="008335A5">
            <w:pPr>
              <w:rPr>
                <w:rFonts w:cs="Arial"/>
              </w:rPr>
            </w:pPr>
          </w:p>
        </w:tc>
      </w:tr>
      <w:tr w:rsidR="00141CEA" w14:paraId="312E4F8E" w14:textId="77777777" w:rsidTr="008335A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073BF26A" w14:textId="77777777" w:rsidR="00141CEA" w:rsidRDefault="00141CEA" w:rsidP="008335A5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Contactpersoon:</w:t>
            </w:r>
          </w:p>
        </w:tc>
        <w:tc>
          <w:tcPr>
            <w:tcW w:w="6798" w:type="dxa"/>
          </w:tcPr>
          <w:p w14:paraId="21CF8502" w14:textId="77777777" w:rsidR="00141CEA" w:rsidRDefault="00141CEA" w:rsidP="008335A5">
            <w:pPr>
              <w:rPr>
                <w:rFonts w:cs="Arial"/>
                <w:sz w:val="20"/>
              </w:rPr>
            </w:pPr>
          </w:p>
        </w:tc>
      </w:tr>
      <w:tr w:rsidR="00141CEA" w14:paraId="10D28D28" w14:textId="77777777" w:rsidTr="008335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58AECC68" w14:textId="77777777" w:rsidR="00141CEA" w:rsidRDefault="00141CEA" w:rsidP="008335A5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E-mail:</w:t>
            </w:r>
          </w:p>
        </w:tc>
        <w:tc>
          <w:tcPr>
            <w:tcW w:w="6798" w:type="dxa"/>
          </w:tcPr>
          <w:p w14:paraId="44E4991B" w14:textId="77777777" w:rsidR="00141CEA" w:rsidRDefault="00141CEA" w:rsidP="008335A5">
            <w:pPr>
              <w:rPr>
                <w:rFonts w:cs="Arial"/>
                <w:sz w:val="20"/>
              </w:rPr>
            </w:pPr>
          </w:p>
        </w:tc>
      </w:tr>
      <w:tr w:rsidR="00141CEA" w14:paraId="278EB2ED" w14:textId="77777777" w:rsidTr="008335A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787E0408" w14:textId="77777777" w:rsidR="00141CEA" w:rsidRDefault="00141CEA" w:rsidP="008335A5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Telefoonnummer:</w:t>
            </w:r>
          </w:p>
        </w:tc>
        <w:tc>
          <w:tcPr>
            <w:tcW w:w="6798" w:type="dxa"/>
          </w:tcPr>
          <w:p w14:paraId="156D9235" w14:textId="77777777" w:rsidR="00141CEA" w:rsidRDefault="00141CEA" w:rsidP="008335A5">
            <w:pPr>
              <w:rPr>
                <w:rFonts w:cs="Arial"/>
                <w:sz w:val="20"/>
              </w:rPr>
            </w:pPr>
          </w:p>
        </w:tc>
      </w:tr>
    </w:tbl>
    <w:p w14:paraId="2873065D" w14:textId="77777777" w:rsidR="00141CEA" w:rsidRPr="00141CEA" w:rsidRDefault="00141CEA" w:rsidP="00141CEA">
      <w:pPr>
        <w:rPr>
          <w:rFonts w:cs="Arial"/>
          <w:sz w:val="16"/>
          <w:szCs w:val="16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16"/>
      </w:tblGrid>
      <w:tr w:rsidR="00141CEA" w14:paraId="042D4F09" w14:textId="77777777" w:rsidTr="008335A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</w:tcPr>
          <w:p w14:paraId="5FC7F693" w14:textId="77777777" w:rsidR="00141CEA" w:rsidRPr="00EE05BC" w:rsidRDefault="00141CEA" w:rsidP="008335A5">
            <w:pPr>
              <w:rPr>
                <w:b/>
                <w:bCs/>
                <w:sz w:val="20"/>
              </w:rPr>
            </w:pPr>
            <w:r w:rsidRPr="00EE05BC">
              <w:rPr>
                <w:b/>
                <w:bCs/>
                <w:sz w:val="20"/>
              </w:rPr>
              <w:t>Inhoud klacht</w:t>
            </w:r>
          </w:p>
          <w:p w14:paraId="154B489C" w14:textId="77777777" w:rsidR="00141CEA" w:rsidRDefault="00141CEA" w:rsidP="008335A5">
            <w:r>
              <w:t xml:space="preserve">Beschrijf kort de aard en inhoud van uw klacht. </w:t>
            </w:r>
          </w:p>
        </w:tc>
      </w:tr>
      <w:tr w:rsidR="00141CEA" w14:paraId="7D286A52" w14:textId="77777777" w:rsidTr="008335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061" w:type="dxa"/>
          </w:tcPr>
          <w:p w14:paraId="593DAEE3" w14:textId="77777777" w:rsidR="00141CEA" w:rsidRDefault="00141CEA" w:rsidP="008335A5"/>
          <w:p w14:paraId="2E6B1129" w14:textId="77777777" w:rsidR="00141CEA" w:rsidRDefault="00141CEA" w:rsidP="008335A5"/>
          <w:p w14:paraId="5C7E0B70" w14:textId="77777777" w:rsidR="00141CEA" w:rsidRDefault="00141CEA" w:rsidP="008335A5"/>
          <w:p w14:paraId="6A89B4B5" w14:textId="77777777" w:rsidR="00141CEA" w:rsidRDefault="00141CEA" w:rsidP="008335A5"/>
          <w:p w14:paraId="3FE6689C" w14:textId="77777777" w:rsidR="00141CEA" w:rsidRDefault="00141CEA" w:rsidP="008335A5"/>
          <w:p w14:paraId="0547EEE2" w14:textId="77777777" w:rsidR="00141CEA" w:rsidRDefault="00141CEA" w:rsidP="008335A5"/>
          <w:p w14:paraId="33A40F25" w14:textId="77777777" w:rsidR="00141CEA" w:rsidRDefault="00141CEA" w:rsidP="008335A5"/>
          <w:p w14:paraId="37E5DD60" w14:textId="77777777" w:rsidR="00141CEA" w:rsidRDefault="00141CEA" w:rsidP="008335A5"/>
          <w:p w14:paraId="086A8B0A" w14:textId="77777777" w:rsidR="00141CEA" w:rsidRDefault="00141CEA" w:rsidP="008335A5"/>
          <w:p w14:paraId="7A64A5F8" w14:textId="77777777" w:rsidR="00141CEA" w:rsidRDefault="00141CEA" w:rsidP="008335A5"/>
          <w:p w14:paraId="6C13D54D" w14:textId="77777777" w:rsidR="00141CEA" w:rsidRDefault="00141CEA" w:rsidP="008335A5"/>
          <w:p w14:paraId="4FEAC8DB" w14:textId="77777777" w:rsidR="00141CEA" w:rsidRDefault="00141CEA" w:rsidP="008335A5"/>
        </w:tc>
      </w:tr>
    </w:tbl>
    <w:p w14:paraId="1283DA28" w14:textId="77777777" w:rsidR="00141CEA" w:rsidRPr="00141CEA" w:rsidRDefault="00141CEA" w:rsidP="00141CEA">
      <w:pPr>
        <w:rPr>
          <w:sz w:val="16"/>
          <w:szCs w:val="16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16"/>
      </w:tblGrid>
      <w:tr w:rsidR="00141CEA" w14:paraId="23CFDDE3" w14:textId="77777777" w:rsidTr="008335A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</w:tcPr>
          <w:p w14:paraId="6754E880" w14:textId="77777777" w:rsidR="00141CEA" w:rsidRPr="00EE05BC" w:rsidRDefault="00141CEA" w:rsidP="008335A5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Klacht gegrond?</w:t>
            </w:r>
          </w:p>
          <w:p w14:paraId="3F686AA4" w14:textId="77777777" w:rsidR="00141CEA" w:rsidRDefault="00141CEA" w:rsidP="008335A5">
            <w:r>
              <w:t xml:space="preserve">Geef aan waarom u meent dat uw klacht gegrond is en verwijs hierbij naar relevante passages in door u bijgevoegde stukken.* </w:t>
            </w:r>
          </w:p>
        </w:tc>
      </w:tr>
      <w:tr w:rsidR="00141CEA" w14:paraId="08D047C6" w14:textId="77777777" w:rsidTr="008335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061" w:type="dxa"/>
          </w:tcPr>
          <w:p w14:paraId="78800BCD" w14:textId="77777777" w:rsidR="00141CEA" w:rsidRDefault="00141CEA" w:rsidP="008335A5"/>
          <w:p w14:paraId="6351BC78" w14:textId="77777777" w:rsidR="00141CEA" w:rsidRDefault="00141CEA" w:rsidP="008335A5"/>
          <w:p w14:paraId="51B83151" w14:textId="77777777" w:rsidR="00141CEA" w:rsidRDefault="00141CEA" w:rsidP="008335A5"/>
          <w:p w14:paraId="2248D595" w14:textId="77777777" w:rsidR="00141CEA" w:rsidRDefault="00141CEA" w:rsidP="008335A5"/>
          <w:p w14:paraId="5F3670D8" w14:textId="77777777" w:rsidR="00141CEA" w:rsidRDefault="00141CEA" w:rsidP="008335A5"/>
          <w:p w14:paraId="07D76037" w14:textId="77777777" w:rsidR="00141CEA" w:rsidRDefault="00141CEA" w:rsidP="008335A5"/>
          <w:p w14:paraId="6C92C05F" w14:textId="77777777" w:rsidR="00141CEA" w:rsidRDefault="00141CEA" w:rsidP="008335A5"/>
          <w:p w14:paraId="54EAFBA8" w14:textId="77777777" w:rsidR="00141CEA" w:rsidRDefault="00141CEA" w:rsidP="008335A5"/>
          <w:p w14:paraId="55C53006" w14:textId="77777777" w:rsidR="00141CEA" w:rsidRDefault="00141CEA" w:rsidP="008335A5"/>
        </w:tc>
      </w:tr>
    </w:tbl>
    <w:p w14:paraId="6EAA1123" w14:textId="77777777" w:rsidR="00141CEA" w:rsidRPr="00141CEA" w:rsidRDefault="00141CEA" w:rsidP="00141CEA">
      <w:pPr>
        <w:rPr>
          <w:sz w:val="16"/>
          <w:szCs w:val="16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16"/>
      </w:tblGrid>
      <w:tr w:rsidR="00141CEA" w14:paraId="7865CED8" w14:textId="77777777" w:rsidTr="008335A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</w:tcPr>
          <w:p w14:paraId="0D6063FA" w14:textId="77777777" w:rsidR="00141CEA" w:rsidRPr="00EE05BC" w:rsidRDefault="00141CEA" w:rsidP="008335A5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Voorstel oplossing</w:t>
            </w:r>
          </w:p>
          <w:p w14:paraId="45E835D4" w14:textId="77777777" w:rsidR="00141CEA" w:rsidRDefault="00141CEA" w:rsidP="008335A5">
            <w:r>
              <w:t xml:space="preserve">Wat is uw voorstel om de klacht op te lossen?   </w:t>
            </w:r>
          </w:p>
        </w:tc>
      </w:tr>
      <w:tr w:rsidR="00141CEA" w14:paraId="5DB05500" w14:textId="77777777" w:rsidTr="008335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061" w:type="dxa"/>
          </w:tcPr>
          <w:p w14:paraId="74BD2396" w14:textId="77777777" w:rsidR="00141CEA" w:rsidRDefault="00141CEA" w:rsidP="008335A5"/>
          <w:p w14:paraId="170B19B8" w14:textId="77777777" w:rsidR="00141CEA" w:rsidRDefault="00141CEA" w:rsidP="008335A5"/>
          <w:p w14:paraId="24D06D16" w14:textId="77777777" w:rsidR="00141CEA" w:rsidRDefault="00141CEA" w:rsidP="008335A5"/>
          <w:p w14:paraId="6AF59924" w14:textId="77777777" w:rsidR="00141CEA" w:rsidRDefault="00141CEA" w:rsidP="008335A5"/>
          <w:p w14:paraId="6B00E419" w14:textId="77777777" w:rsidR="00141CEA" w:rsidRDefault="00141CEA" w:rsidP="008335A5"/>
          <w:p w14:paraId="1C3B9430" w14:textId="77777777" w:rsidR="00141CEA" w:rsidRDefault="00141CEA" w:rsidP="008335A5"/>
          <w:p w14:paraId="34B0A7B7" w14:textId="77777777" w:rsidR="00141CEA" w:rsidRDefault="00141CEA" w:rsidP="008335A5"/>
          <w:p w14:paraId="781EECBF" w14:textId="77777777" w:rsidR="00141CEA" w:rsidRDefault="00141CEA" w:rsidP="008335A5"/>
          <w:p w14:paraId="556D5059" w14:textId="77777777" w:rsidR="00141CEA" w:rsidRDefault="00141CEA" w:rsidP="008335A5"/>
        </w:tc>
      </w:tr>
    </w:tbl>
    <w:p w14:paraId="01E26907" w14:textId="77777777" w:rsidR="00141CEA" w:rsidRPr="00141CEA" w:rsidRDefault="00141CEA" w:rsidP="00141CEA">
      <w:pPr>
        <w:rPr>
          <w:sz w:val="16"/>
          <w:szCs w:val="16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6622"/>
        <w:gridCol w:w="1129"/>
        <w:gridCol w:w="1265"/>
      </w:tblGrid>
      <w:tr w:rsidR="00141CEA" w:rsidRPr="00F57BF5" w14:paraId="19042FDB" w14:textId="77777777" w:rsidTr="008335A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6658" w:type="dxa"/>
          </w:tcPr>
          <w:p w14:paraId="65E3F4D4" w14:textId="77777777" w:rsidR="00141CEA" w:rsidRPr="00F57BF5" w:rsidRDefault="00141CEA" w:rsidP="008335A5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Heeft u uw klacht al kenbaar gemaakt aan de partij waartegen uw klacht is gericht door middel van het stellen van een vraag in de Nota van Inlichtingen?*</w:t>
            </w:r>
          </w:p>
        </w:tc>
        <w:tc>
          <w:tcPr>
            <w:tcW w:w="1134" w:type="dxa"/>
          </w:tcPr>
          <w:p w14:paraId="75344733" w14:textId="77777777" w:rsidR="00141CEA" w:rsidRPr="00F57BF5" w:rsidRDefault="00141CEA" w:rsidP="008335A5">
            <w:pPr>
              <w:rPr>
                <w:rFonts w:cs="Arial"/>
                <w:sz w:val="20"/>
              </w:rPr>
            </w:pPr>
            <w:r w:rsidRPr="00F57BF5">
              <w:rPr>
                <w:rFonts w:cs="Arial"/>
                <w:sz w:val="20"/>
              </w:rPr>
              <w:t>Ja</w:t>
            </w:r>
          </w:p>
        </w:tc>
        <w:tc>
          <w:tcPr>
            <w:tcW w:w="1270" w:type="dxa"/>
          </w:tcPr>
          <w:p w14:paraId="719C6CBB" w14:textId="77777777" w:rsidR="00141CEA" w:rsidRPr="00F57BF5" w:rsidRDefault="00141CEA" w:rsidP="008335A5">
            <w:pPr>
              <w:rPr>
                <w:rFonts w:cs="Arial"/>
                <w:sz w:val="20"/>
              </w:rPr>
            </w:pPr>
            <w:r w:rsidRPr="00F57BF5">
              <w:rPr>
                <w:rFonts w:cs="Arial"/>
                <w:sz w:val="20"/>
              </w:rPr>
              <w:t>Nee</w:t>
            </w:r>
          </w:p>
        </w:tc>
      </w:tr>
    </w:tbl>
    <w:p w14:paraId="50ACAA04" w14:textId="77777777" w:rsidR="00141CEA" w:rsidRDefault="00141CEA" w:rsidP="00141CEA"/>
    <w:p w14:paraId="191047A4" w14:textId="61846CE3" w:rsidR="00141CEA" w:rsidRPr="00141CEA" w:rsidRDefault="00141CEA">
      <w:pPr>
        <w:rPr>
          <w:lang w:val="nl-NL"/>
        </w:rPr>
      </w:pPr>
      <w:r>
        <w:t>*Voeg relevante documentatie toe aan uw e-mailbericht</w:t>
      </w:r>
      <w:r>
        <w:rPr>
          <w:lang w:val="nl-NL"/>
        </w:rPr>
        <w:t>.</w:t>
      </w:r>
    </w:p>
    <w:sectPr w:rsidR="00141CEA" w:rsidRPr="00141CE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1CEA"/>
    <w:rsid w:val="00141CEA"/>
    <w:rsid w:val="00C21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FED3B9"/>
  <w15:chartTrackingRefBased/>
  <w15:docId w15:val="{469B8B09-A97E-44C8-928C-74D63E033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141CE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nhideWhenUsed/>
    <w:rsid w:val="00141CEA"/>
    <w:rPr>
      <w:color w:val="0563C1" w:themeColor="hyperlink"/>
      <w:u w:val="single"/>
    </w:rPr>
  </w:style>
  <w:style w:type="paragraph" w:customStyle="1" w:styleId="Kop1zondernummer">
    <w:name w:val="Kop 1 zonder nummer"/>
    <w:basedOn w:val="Kop1"/>
    <w:next w:val="Standaard"/>
    <w:uiPriority w:val="3"/>
    <w:qFormat/>
    <w:rsid w:val="00141CEA"/>
    <w:pPr>
      <w:keepLines w:val="0"/>
      <w:pageBreakBefore/>
      <w:spacing w:before="0" w:after="960" w:line="600" w:lineRule="atLeast"/>
    </w:pPr>
    <w:rPr>
      <w:rFonts w:ascii="Arial" w:eastAsia="MS Mincho" w:hAnsi="Arial" w:cs="Arial"/>
      <w:bCs/>
      <w:color w:val="004563"/>
      <w:sz w:val="60"/>
      <w:lang w:val="nl-NL" w:eastAsia="nl-NL"/>
    </w:rPr>
  </w:style>
  <w:style w:type="table" w:styleId="Tabelraster">
    <w:name w:val="Table Grid"/>
    <w:basedOn w:val="Standaardtabel"/>
    <w:uiPriority w:val="39"/>
    <w:rsid w:val="00141CEA"/>
    <w:pPr>
      <w:spacing w:after="0" w:line="250" w:lineRule="atLeast"/>
    </w:pPr>
    <w:rPr>
      <w:rFonts w:ascii="Arial" w:eastAsia="Times New Roman" w:hAnsi="Arial" w:cs="Times New Roman"/>
      <w:sz w:val="18"/>
      <w:szCs w:val="20"/>
      <w:lang w:val="nl-NL" w:eastAsia="nl-NL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113" w:type="dxa"/>
        <w:left w:w="79" w:type="dxa"/>
        <w:bottom w:w="113" w:type="dxa"/>
        <w:right w:w="79" w:type="dxa"/>
      </w:tblCellMar>
    </w:tblPr>
    <w:tblStylePr w:type="firstRow">
      <w:pPr>
        <w:wordWrap/>
        <w:spacing w:line="250" w:lineRule="atLeast"/>
      </w:pPr>
      <w:rPr>
        <w:rFonts w:ascii="Arial" w:hAnsi="Arial"/>
        <w:color w:val="auto"/>
        <w:sz w:val="18"/>
      </w:rPr>
      <w:tblPr/>
      <w:tcPr>
        <w:shd w:val="clear" w:color="auto" w:fill="CBE3F2"/>
      </w:tcPr>
    </w:tblStylePr>
    <w:tblStylePr w:type="band1Horz">
      <w:pPr>
        <w:wordWrap/>
        <w:spacing w:line="250" w:lineRule="atLeast"/>
      </w:pPr>
      <w:rPr>
        <w:rFonts w:ascii="Arial" w:hAnsi="Arial"/>
        <w:sz w:val="18"/>
      </w:rPr>
    </w:tblStylePr>
    <w:tblStylePr w:type="band2Horz">
      <w:pPr>
        <w:wordWrap/>
        <w:spacing w:line="250" w:lineRule="atLeast"/>
      </w:pPr>
      <w:rPr>
        <w:rFonts w:ascii="Arial" w:hAnsi="Arial"/>
        <w:sz w:val="18"/>
      </w:rPr>
      <w:tblPr/>
      <w:tcPr>
        <w:shd w:val="clear" w:color="auto" w:fill="FEDEB4"/>
      </w:tcPr>
    </w:tblStylePr>
  </w:style>
  <w:style w:type="character" w:customStyle="1" w:styleId="Kop1Char">
    <w:name w:val="Kop 1 Char"/>
    <w:basedOn w:val="Standaardalinea-lettertype"/>
    <w:link w:val="Kop1"/>
    <w:uiPriority w:val="9"/>
    <w:rsid w:val="00141CE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klachtenmeldpunt.aanbestedingen@nipv.nl" TargetMode="External"/><Relationship Id="rId12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customXml" Target="../customXml/item4.xml"/><Relationship Id="rId5" Type="http://schemas.openxmlformats.org/officeDocument/2006/relationships/webSettings" Target="webSettings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ernMi\AppData\Local\Temp\Templafy\WordVsto\blankdocument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TemplafyTemplateConfiguration><![CDATA[{"elementsMetadata":[],"transformationConfigurations":[],"templateName":"blankdocument","templateDescription":"","enableDocumentContentUpdater":false,"version":"2.0"}]]></TemplafyTemplateConfiguration>
</file>

<file path=customXml/item2.xml><?xml version="1.0" encoding="utf-8"?>
<TemplafyFormConfiguration><![CDATA[{"formFields":[],"formDataEntries":[]}]]></TemplafyFormConfiguration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8BE315C85891244823193A288565696" ma:contentTypeVersion="15" ma:contentTypeDescription="Een nieuw document maken." ma:contentTypeScope="" ma:versionID="6db7ce99e7d2002c4b98e2446cb394cb">
  <xsd:schema xmlns:xsd="http://www.w3.org/2001/XMLSchema" xmlns:xs="http://www.w3.org/2001/XMLSchema" xmlns:p="http://schemas.microsoft.com/office/2006/metadata/properties" xmlns:ns2="b7682fc8-b842-4a58-8a8a-edf1d9d81592" xmlns:ns3="13623c52-c0fd-4b19-af5a-02f369293440" targetNamespace="http://schemas.microsoft.com/office/2006/metadata/properties" ma:root="true" ma:fieldsID="40880fd3455f7464918845d07c413f3d" ns2:_="" ns3:_="">
    <xsd:import namespace="b7682fc8-b842-4a58-8a8a-edf1d9d81592"/>
    <xsd:import namespace="13623c52-c0fd-4b19-af5a-02f36929344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682fc8-b842-4a58-8a8a-edf1d9d8159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cd649d9a-29dd-4290-b16c-d2e94161f7f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623c52-c0fd-4b19-af5a-02f369293440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c1f80df8-5360-4705-abf0-d0f7867b8b98}" ma:internalName="TaxCatchAll" ma:showField="CatchAllData" ma:web="13623c52-c0fd-4b19-af5a-02f36929344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3623c52-c0fd-4b19-af5a-02f369293440" xsi:nil="true"/>
    <lcf76f155ced4ddcb4097134ff3c332f xmlns="b7682fc8-b842-4a58-8a8a-edf1d9d8159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23CF037-6D06-415B-AD34-DA594E75480E}">
  <ds:schemaRefs/>
</ds:datastoreItem>
</file>

<file path=customXml/itemProps2.xml><?xml version="1.0" encoding="utf-8"?>
<ds:datastoreItem xmlns:ds="http://schemas.openxmlformats.org/officeDocument/2006/customXml" ds:itemID="{87F114F0-67BF-45AF-B027-150A77A80EA3}">
  <ds:schemaRefs/>
</ds:datastoreItem>
</file>

<file path=customXml/itemProps3.xml><?xml version="1.0" encoding="utf-8"?>
<ds:datastoreItem xmlns:ds="http://schemas.openxmlformats.org/officeDocument/2006/customXml" ds:itemID="{E90FBE8E-AF02-4A8B-B52D-7A65EA0ACFCF}"/>
</file>

<file path=customXml/itemProps4.xml><?xml version="1.0" encoding="utf-8"?>
<ds:datastoreItem xmlns:ds="http://schemas.openxmlformats.org/officeDocument/2006/customXml" ds:itemID="{DA5C8E51-CE5C-4FAA-8A76-546A81338FBC}"/>
</file>

<file path=customXml/itemProps5.xml><?xml version="1.0" encoding="utf-8"?>
<ds:datastoreItem xmlns:ds="http://schemas.openxmlformats.org/officeDocument/2006/customXml" ds:itemID="{5492E1E8-FEE7-40AC-BDCF-83BAE04B685E}"/>
</file>

<file path=docProps/app.xml><?xml version="1.0" encoding="utf-8"?>
<Properties xmlns="http://schemas.openxmlformats.org/officeDocument/2006/extended-properties" xmlns:vt="http://schemas.openxmlformats.org/officeDocument/2006/docPropsVTypes">
  <Template>blankdocument1</Template>
  <TotalTime>10</TotalTime>
  <Pages>3</Pages>
  <Words>211</Words>
  <Characters>1162</Characters>
  <Application>Microsoft Office Word</Application>
  <DocSecurity>0</DocSecurity>
  <Lines>9</Lines>
  <Paragraphs>2</Paragraphs>
  <ScaleCrop>false</ScaleCrop>
  <Company/>
  <LinksUpToDate>false</LinksUpToDate>
  <CharactersWithSpaces>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Miranda Gerner</dc:creator>
  <cp:keywords/>
  <dc:description/>
  <cp:lastModifiedBy>Miranda Gerner</cp:lastModifiedBy>
  <cp:revision>1</cp:revision>
  <dcterms:created xsi:type="dcterms:W3CDTF">2023-01-23T09:22:00Z</dcterms:created>
  <dcterms:modified xsi:type="dcterms:W3CDTF">2023-01-23T09:32:00Z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fyTenantId">
    <vt:lpwstr>vggm</vt:lpwstr>
  </property>
  <property fmtid="{D5CDD505-2E9C-101B-9397-08002B2CF9AE}" pid="3" name="TemplafyTemplateId">
    <vt:lpwstr>637521693421151562</vt:lpwstr>
  </property>
  <property fmtid="{D5CDD505-2E9C-101B-9397-08002B2CF9AE}" pid="4" name="TemplafyUserProfileId">
    <vt:lpwstr>637581529201757200</vt:lpwstr>
  </property>
  <property fmtid="{D5CDD505-2E9C-101B-9397-08002B2CF9AE}" pid="5" name="TemplafyFromBlank">
    <vt:bool>true</vt:bool>
  </property>
  <property fmtid="{D5CDD505-2E9C-101B-9397-08002B2CF9AE}" pid="6" name="ContentTypeId">
    <vt:lpwstr>0x01010048BE315C85891244823193A288565696</vt:lpwstr>
  </property>
</Properties>
</file>