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27E4E" w14:textId="504D24D4" w:rsidR="000B11BA" w:rsidRDefault="005A2940" w:rsidP="00C962E7">
      <w:pPr>
        <w:pStyle w:val="Koptekst"/>
        <w:spacing w:line="240" w:lineRule="atLeas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F43A26" wp14:editId="5F4E0CC7">
            <wp:simplePos x="0" y="0"/>
            <wp:positionH relativeFrom="column">
              <wp:posOffset>4190365</wp:posOffset>
            </wp:positionH>
            <wp:positionV relativeFrom="paragraph">
              <wp:posOffset>-640715</wp:posOffset>
            </wp:positionV>
            <wp:extent cx="2251710" cy="1391920"/>
            <wp:effectExtent l="0" t="0" r="0" b="0"/>
            <wp:wrapNone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445C3" w14:textId="77777777" w:rsidR="000B11BA" w:rsidRDefault="000B11BA" w:rsidP="00C962E7">
      <w:pPr>
        <w:spacing w:line="240" w:lineRule="atLeast"/>
      </w:pPr>
    </w:p>
    <w:p w14:paraId="626511FE" w14:textId="77777777" w:rsidR="000B11BA" w:rsidRDefault="000B11BA" w:rsidP="00C962E7">
      <w:pPr>
        <w:spacing w:line="240" w:lineRule="atLeast"/>
      </w:pPr>
    </w:p>
    <w:p w14:paraId="5A703A67" w14:textId="77777777" w:rsidR="000B11BA" w:rsidRDefault="000B11BA" w:rsidP="00C962E7">
      <w:pPr>
        <w:spacing w:line="240" w:lineRule="atLeast"/>
      </w:pPr>
    </w:p>
    <w:p w14:paraId="1E7D684C" w14:textId="1E4D63E7" w:rsidR="000B11BA" w:rsidRDefault="005A2940" w:rsidP="00C962E7">
      <w:pPr>
        <w:pStyle w:val="Inhopg1"/>
        <w:spacing w:before="0" w:line="240" w:lineRule="atLea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67A01F" wp14:editId="4E473F1F">
            <wp:simplePos x="0" y="0"/>
            <wp:positionH relativeFrom="column">
              <wp:posOffset>-1188085</wp:posOffset>
            </wp:positionH>
            <wp:positionV relativeFrom="paragraph">
              <wp:posOffset>212725</wp:posOffset>
            </wp:positionV>
            <wp:extent cx="8451850" cy="5634990"/>
            <wp:effectExtent l="0" t="0" r="0" b="0"/>
            <wp:wrapNone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6EE25" w14:textId="77777777" w:rsidR="000B11BA" w:rsidRDefault="000B11BA" w:rsidP="00C962E7">
      <w:pPr>
        <w:spacing w:line="240" w:lineRule="atLeast"/>
      </w:pPr>
    </w:p>
    <w:p w14:paraId="26BAE6AC" w14:textId="77777777" w:rsidR="000B11BA" w:rsidRDefault="000B11BA" w:rsidP="00C962E7">
      <w:pPr>
        <w:spacing w:line="240" w:lineRule="atLeast"/>
      </w:pPr>
    </w:p>
    <w:p w14:paraId="6B30172B" w14:textId="77777777" w:rsidR="000B11BA" w:rsidRDefault="000B11BA" w:rsidP="00C962E7">
      <w:pPr>
        <w:spacing w:line="240" w:lineRule="atLeast"/>
      </w:pPr>
    </w:p>
    <w:p w14:paraId="2EF5BFCA" w14:textId="6C1598B8" w:rsidR="000B11BA" w:rsidRDefault="005A2940" w:rsidP="00C962E7">
      <w:pPr>
        <w:spacing w:line="240" w:lineRule="atLeast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767058" wp14:editId="6C9004D0">
                <wp:simplePos x="0" y="0"/>
                <wp:positionH relativeFrom="column">
                  <wp:posOffset>43815</wp:posOffset>
                </wp:positionH>
                <wp:positionV relativeFrom="paragraph">
                  <wp:posOffset>5988685</wp:posOffset>
                </wp:positionV>
                <wp:extent cx="6172200" cy="180403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80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2851" w14:textId="77777777" w:rsidR="007221BD" w:rsidRDefault="007221BD" w:rsidP="00DE6C28">
                            <w:pPr>
                              <w:pStyle w:val="Titel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Cloud Computing </w:t>
                            </w:r>
                          </w:p>
                          <w:p w14:paraId="484186FD" w14:textId="77777777" w:rsidR="007221BD" w:rsidRDefault="007221BD" w:rsidP="00DE6C28">
                            <w:pPr>
                              <w:pStyle w:val="Titel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Eisen en Wensen InformatieBeveiliging</w:t>
                            </w:r>
                          </w:p>
                          <w:p w14:paraId="14E47067" w14:textId="546964E0" w:rsidR="007221BD" w:rsidRDefault="007221BD" w:rsidP="003C5AF5">
                            <w:pPr>
                              <w:pStyle w:val="Ondertitel"/>
                            </w:pPr>
                            <w:r>
                              <w:t>v1.</w:t>
                            </w:r>
                            <w:r w:rsidR="001F27A2">
                              <w:t>7</w:t>
                            </w:r>
                            <w:r w:rsidR="008F66FC">
                              <w:t>1</w:t>
                            </w:r>
                          </w:p>
                          <w:p w14:paraId="1AB8E6C1" w14:textId="77777777" w:rsidR="007221BD" w:rsidRPr="000A0D1D" w:rsidRDefault="007221BD" w:rsidP="000A0D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670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45pt;margin-top:471.55pt;width:486pt;height:14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" filled="f" stroked="f">
                <v:textbox>
                  <w:txbxContent>
                    <w:p w14:paraId="3D322851" w14:textId="77777777" w:rsidR="007221BD" w:rsidRDefault="007221BD" w:rsidP="00DE6C28">
                      <w:pPr>
                        <w:pStyle w:val="Titel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Cloud Computing </w:t>
                      </w:r>
                    </w:p>
                    <w:p w14:paraId="484186FD" w14:textId="77777777" w:rsidR="007221BD" w:rsidRDefault="007221BD" w:rsidP="00DE6C28">
                      <w:pPr>
                        <w:pStyle w:val="Titel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Eisen en Wensen InformatieBeveiliging</w:t>
                      </w:r>
                    </w:p>
                    <w:p w14:paraId="14E47067" w14:textId="546964E0" w:rsidR="007221BD" w:rsidRDefault="007221BD" w:rsidP="003C5AF5">
                      <w:pPr>
                        <w:pStyle w:val="Ondertitel"/>
                      </w:pPr>
                      <w:r>
                        <w:t>v1.</w:t>
                      </w:r>
                      <w:r w:rsidR="001F27A2">
                        <w:t>7</w:t>
                      </w:r>
                      <w:r w:rsidR="008F66FC">
                        <w:t>1</w:t>
                      </w:r>
                    </w:p>
                    <w:p w14:paraId="1AB8E6C1" w14:textId="77777777" w:rsidR="007221BD" w:rsidRPr="000A0D1D" w:rsidRDefault="007221BD" w:rsidP="000A0D1D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0CAD1" wp14:editId="00AB6313">
                <wp:simplePos x="0" y="0"/>
                <wp:positionH relativeFrom="column">
                  <wp:posOffset>-1188085</wp:posOffset>
                </wp:positionH>
                <wp:positionV relativeFrom="paragraph">
                  <wp:posOffset>5142230</wp:posOffset>
                </wp:positionV>
                <wp:extent cx="8521700" cy="332232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0" cy="332232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2E36B" id="Rectangle 2" o:spid="_x0000_s1026" style="position:absolute;margin-left:-93.55pt;margin-top:404.9pt;width:671pt;height:26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" fillcolor="#0cf"/>
            </w:pict>
          </mc:Fallback>
        </mc:AlternateContent>
      </w:r>
      <w:r w:rsidR="00C7366A">
        <w:br w:type="page"/>
      </w:r>
    </w:p>
    <w:p w14:paraId="24CB62E7" w14:textId="77777777" w:rsidR="000B11BA" w:rsidRPr="00F856C7" w:rsidRDefault="002E564E" w:rsidP="00C962E7">
      <w:pPr>
        <w:pStyle w:val="Ondertitel"/>
        <w:spacing w:line="240" w:lineRule="atLeast"/>
        <w:rPr>
          <w:rFonts w:ascii="Calibri" w:hAnsi="Calibri"/>
        </w:rPr>
      </w:pPr>
      <w:r>
        <w:rPr>
          <w:rFonts w:ascii="Calibri" w:hAnsi="Calibri"/>
        </w:rPr>
        <w:lastRenderedPageBreak/>
        <w:t>Versiebeheer</w:t>
      </w:r>
    </w:p>
    <w:tbl>
      <w:tblPr>
        <w:tblW w:w="8596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8"/>
        <w:gridCol w:w="1022"/>
        <w:gridCol w:w="2035"/>
        <w:gridCol w:w="4861"/>
      </w:tblGrid>
      <w:tr w:rsidR="000D7F94" w:rsidRPr="001E1971" w14:paraId="262A20E2" w14:textId="77777777" w:rsidTr="00847E67">
        <w:trPr>
          <w:trHeight w:val="310"/>
          <w:tblHeader/>
        </w:trPr>
        <w:tc>
          <w:tcPr>
            <w:tcW w:w="678" w:type="dxa"/>
            <w:shd w:val="clear" w:color="auto" w:fill="00CCFF"/>
          </w:tcPr>
          <w:p w14:paraId="299E0C70" w14:textId="77777777" w:rsidR="000D7F94" w:rsidRPr="00E05A1D" w:rsidRDefault="000D7F94" w:rsidP="00C962E7">
            <w:pPr>
              <w:spacing w:line="240" w:lineRule="atLeast"/>
              <w:rPr>
                <w:szCs w:val="22"/>
              </w:rPr>
            </w:pPr>
            <w:r w:rsidRPr="00E05A1D">
              <w:rPr>
                <w:szCs w:val="22"/>
              </w:rPr>
              <w:t>Versie</w:t>
            </w:r>
          </w:p>
        </w:tc>
        <w:tc>
          <w:tcPr>
            <w:tcW w:w="1022" w:type="dxa"/>
            <w:shd w:val="clear" w:color="auto" w:fill="00CCFF"/>
          </w:tcPr>
          <w:p w14:paraId="2F4FFA55" w14:textId="77777777" w:rsidR="000D7F94" w:rsidRPr="00E05A1D" w:rsidRDefault="000D7F94" w:rsidP="00C962E7">
            <w:pPr>
              <w:spacing w:line="240" w:lineRule="atLeast"/>
              <w:rPr>
                <w:szCs w:val="22"/>
              </w:rPr>
            </w:pPr>
            <w:r w:rsidRPr="00E05A1D">
              <w:rPr>
                <w:szCs w:val="22"/>
              </w:rPr>
              <w:t>Datum</w:t>
            </w:r>
          </w:p>
        </w:tc>
        <w:tc>
          <w:tcPr>
            <w:tcW w:w="2035" w:type="dxa"/>
            <w:shd w:val="clear" w:color="auto" w:fill="00CCFF"/>
          </w:tcPr>
          <w:p w14:paraId="2A4359F5" w14:textId="77777777" w:rsidR="000D7F94" w:rsidRPr="00E05A1D" w:rsidRDefault="000D7F94" w:rsidP="00C962E7">
            <w:pPr>
              <w:spacing w:line="240" w:lineRule="atLeast"/>
              <w:rPr>
                <w:szCs w:val="22"/>
              </w:rPr>
            </w:pPr>
            <w:r w:rsidRPr="00E05A1D">
              <w:rPr>
                <w:szCs w:val="22"/>
              </w:rPr>
              <w:t>Auteur</w:t>
            </w:r>
          </w:p>
        </w:tc>
        <w:tc>
          <w:tcPr>
            <w:tcW w:w="4861" w:type="dxa"/>
            <w:shd w:val="clear" w:color="auto" w:fill="00CCFF"/>
          </w:tcPr>
          <w:p w14:paraId="74DEE5FD" w14:textId="77777777" w:rsidR="000D7F94" w:rsidRPr="00E05A1D" w:rsidRDefault="000D7F94" w:rsidP="00C962E7">
            <w:pPr>
              <w:spacing w:line="240" w:lineRule="atLeast"/>
              <w:rPr>
                <w:szCs w:val="22"/>
              </w:rPr>
            </w:pPr>
            <w:r w:rsidRPr="00E05A1D">
              <w:rPr>
                <w:szCs w:val="22"/>
              </w:rPr>
              <w:t>Status/Wijzigingen</w:t>
            </w:r>
          </w:p>
        </w:tc>
      </w:tr>
      <w:tr w:rsidR="00847E67" w14:paraId="534609F8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4F40" w14:textId="77777777" w:rsidR="00847E67" w:rsidRDefault="00302293" w:rsidP="00F55785">
            <w:pPr>
              <w:spacing w:line="240" w:lineRule="atLeast"/>
            </w:pPr>
            <w:r>
              <w:t>1.50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1939" w14:textId="77777777" w:rsidR="00847E67" w:rsidRDefault="00302293" w:rsidP="00F55785">
            <w:pPr>
              <w:spacing w:line="240" w:lineRule="atLeast"/>
            </w:pPr>
            <w:r>
              <w:t>7/6/16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8AC8" w14:textId="77777777" w:rsidR="00847E67" w:rsidRDefault="00302293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E3C9" w14:textId="46512C70" w:rsidR="00847E67" w:rsidRPr="00206D42" w:rsidRDefault="00302293" w:rsidP="00246AA4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Vastgesteld </w:t>
            </w:r>
            <w:r w:rsidR="00BA005D">
              <w:rPr>
                <w:rFonts w:cs="Calibri"/>
              </w:rPr>
              <w:t>tijdens het I</w:t>
            </w:r>
            <w:r>
              <w:rPr>
                <w:rFonts w:cs="Calibri"/>
              </w:rPr>
              <w:t xml:space="preserve">-managers overleg van </w:t>
            </w:r>
            <w:r w:rsidR="00BA005D">
              <w:rPr>
                <w:rFonts w:cs="Calibri"/>
              </w:rPr>
              <w:t xml:space="preserve">de afdeling </w:t>
            </w:r>
            <w:r>
              <w:rPr>
                <w:rFonts w:cs="Calibri"/>
              </w:rPr>
              <w:t>POI</w:t>
            </w:r>
            <w:r w:rsidR="008068F0">
              <w:rPr>
                <w:rFonts w:cs="Calibri"/>
              </w:rPr>
              <w:t xml:space="preserve"> (huidig </w:t>
            </w:r>
            <w:r w:rsidR="00BA005D">
              <w:rPr>
                <w:rFonts w:cs="Calibri"/>
              </w:rPr>
              <w:t>DAT</w:t>
            </w:r>
            <w:r w:rsidR="008068F0">
              <w:rPr>
                <w:rFonts w:cs="Calibri"/>
              </w:rPr>
              <w:t>)</w:t>
            </w:r>
            <w:r>
              <w:rPr>
                <w:rFonts w:cs="Calibri"/>
              </w:rPr>
              <w:t>.</w:t>
            </w:r>
          </w:p>
          <w:p w14:paraId="2FB87AA6" w14:textId="77777777" w:rsidR="00847E67" w:rsidRPr="00206D42" w:rsidRDefault="00847E67" w:rsidP="00D6376B">
            <w:pPr>
              <w:autoSpaceDE w:val="0"/>
              <w:autoSpaceDN w:val="0"/>
              <w:adjustRightInd w:val="0"/>
            </w:pPr>
          </w:p>
        </w:tc>
      </w:tr>
      <w:tr w:rsidR="00847E67" w14:paraId="58B0CAF8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5CDD" w14:textId="77777777" w:rsidR="00847E67" w:rsidRDefault="00BB7B61" w:rsidP="00F55785">
            <w:pPr>
              <w:spacing w:line="240" w:lineRule="atLeast"/>
            </w:pPr>
            <w:r>
              <w:t>1.51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6819" w14:textId="77777777" w:rsidR="00847E67" w:rsidRDefault="00BB7B61" w:rsidP="00F55785">
            <w:pPr>
              <w:spacing w:line="240" w:lineRule="atLeast"/>
            </w:pPr>
            <w:r>
              <w:t>16/1/17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4A72" w14:textId="77777777" w:rsidR="00847E67" w:rsidRDefault="00BB7B61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B635" w14:textId="77777777" w:rsidR="00847E67" w:rsidRPr="00206D42" w:rsidRDefault="001C661A" w:rsidP="001C661A">
            <w:pPr>
              <w:autoSpaceDE w:val="0"/>
              <w:autoSpaceDN w:val="0"/>
              <w:adjustRightInd w:val="0"/>
            </w:pPr>
            <w:r>
              <w:t>Actualisatie web richtlijnen</w:t>
            </w:r>
          </w:p>
        </w:tc>
      </w:tr>
      <w:tr w:rsidR="00BB4F87" w14:paraId="3A0C4FD6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8362" w14:textId="77777777" w:rsidR="00BB4F87" w:rsidRDefault="00BB4F87" w:rsidP="00F55785">
            <w:pPr>
              <w:spacing w:line="240" w:lineRule="atLeast"/>
            </w:pPr>
            <w:bookmarkStart w:id="0" w:name="_Toc499613020"/>
            <w:bookmarkStart w:id="1" w:name="_Toc501767507"/>
            <w:bookmarkStart w:id="2" w:name="_Toc20119433"/>
            <w:r>
              <w:t>1.52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00AC" w14:textId="77777777" w:rsidR="00BB4F87" w:rsidRDefault="00BB4F87" w:rsidP="00F55785">
            <w:pPr>
              <w:spacing w:line="240" w:lineRule="atLeast"/>
            </w:pPr>
            <w:r>
              <w:t>18/7/17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978E" w14:textId="77777777" w:rsidR="00BB4F87" w:rsidRDefault="00BB4F87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AEBB" w14:textId="4EDADFC0" w:rsidR="000F1100" w:rsidRDefault="00BB4F87" w:rsidP="00381BDE">
            <w:pPr>
              <w:autoSpaceDE w:val="0"/>
              <w:autoSpaceDN w:val="0"/>
              <w:adjustRightInd w:val="0"/>
            </w:pPr>
            <w:r w:rsidRPr="00AA47DA">
              <w:rPr>
                <w:lang w:val="en-US"/>
              </w:rPr>
              <w:t>Safe Harbor</w:t>
            </w:r>
            <w:r>
              <w:sym w:font="Wingdings" w:char="F0E0"/>
            </w:r>
            <w:r w:rsidRPr="00AA47DA">
              <w:rPr>
                <w:lang w:val="en-US"/>
              </w:rPr>
              <w:t xml:space="preserve">EU/VS Privacy </w:t>
            </w:r>
            <w:r w:rsidR="00935694" w:rsidRPr="00AA47DA">
              <w:rPr>
                <w:lang w:val="en-US"/>
              </w:rPr>
              <w:t>Shield</w:t>
            </w:r>
            <w:r w:rsidR="00BE413A" w:rsidRPr="00AA47DA">
              <w:rPr>
                <w:lang w:val="en-US"/>
              </w:rPr>
              <w:t>.</w:t>
            </w:r>
            <w:r w:rsidR="00950910" w:rsidRPr="00AA47DA">
              <w:rPr>
                <w:lang w:val="en-US"/>
              </w:rPr>
              <w:t xml:space="preserve"> </w:t>
            </w:r>
            <w:r w:rsidR="00BE413A" w:rsidRPr="00AA47DA">
              <w:rPr>
                <w:lang w:val="en-US"/>
              </w:rPr>
              <w:t xml:space="preserve"> </w:t>
            </w:r>
            <w:r w:rsidR="00BE413A">
              <w:t>TLS/</w:t>
            </w:r>
            <w:r w:rsidR="00950910">
              <w:t>DKIM/DMARC/DANE beveiligingsopties</w:t>
            </w:r>
            <w:r w:rsidR="00BE413A">
              <w:t>.</w:t>
            </w:r>
          </w:p>
          <w:p w14:paraId="3CF910F5" w14:textId="01E2FE51" w:rsidR="00BB4F87" w:rsidRPr="00206D42" w:rsidRDefault="00381BDE" w:rsidP="00381BDE">
            <w:pPr>
              <w:autoSpaceDE w:val="0"/>
              <w:autoSpaceDN w:val="0"/>
              <w:adjustRightInd w:val="0"/>
            </w:pPr>
            <w:r>
              <w:t xml:space="preserve">IBD en </w:t>
            </w:r>
            <w:r w:rsidR="00857E25">
              <w:t xml:space="preserve">NCSC </w:t>
            </w:r>
            <w:r w:rsidR="00194B17">
              <w:t>beveiligingsrichtlijnen</w:t>
            </w:r>
            <w:r w:rsidR="00857E25">
              <w:t>.</w:t>
            </w:r>
          </w:p>
        </w:tc>
      </w:tr>
      <w:tr w:rsidR="00BB4F87" w14:paraId="2A12E937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8D80" w14:textId="77777777" w:rsidR="00BB4F87" w:rsidRDefault="00B767B6" w:rsidP="00F55785">
            <w:pPr>
              <w:spacing w:line="240" w:lineRule="atLeast"/>
            </w:pPr>
            <w:r>
              <w:t>1.53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294A" w14:textId="77777777" w:rsidR="00BB4F87" w:rsidRDefault="00B767B6" w:rsidP="00F55785">
            <w:pPr>
              <w:spacing w:line="240" w:lineRule="atLeast"/>
            </w:pPr>
            <w:r>
              <w:t>09/08/18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C1CB" w14:textId="77777777" w:rsidR="00BB4F87" w:rsidRDefault="00B767B6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4E47" w14:textId="77777777" w:rsidR="00BB4F87" w:rsidRPr="00206D42" w:rsidRDefault="001C661A" w:rsidP="001C661A">
            <w:pPr>
              <w:autoSpaceDE w:val="0"/>
              <w:autoSpaceDN w:val="0"/>
              <w:adjustRightInd w:val="0"/>
            </w:pPr>
            <w:r>
              <w:t xml:space="preserve">Actualisatie </w:t>
            </w:r>
            <w:r w:rsidR="00B767B6">
              <w:t>web</w:t>
            </w:r>
            <w:r>
              <w:t xml:space="preserve"> </w:t>
            </w:r>
            <w:r w:rsidR="00B767B6">
              <w:t>richtlijnen</w:t>
            </w:r>
          </w:p>
        </w:tc>
      </w:tr>
      <w:tr w:rsidR="00BB7B61" w14:paraId="115C1F0A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9A47" w14:textId="77777777" w:rsidR="00BB7B61" w:rsidRDefault="004B3E3A" w:rsidP="00F55785">
            <w:pPr>
              <w:spacing w:line="240" w:lineRule="atLeast"/>
            </w:pPr>
            <w:r>
              <w:t>1.54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7194" w14:textId="77777777" w:rsidR="00BB7B61" w:rsidRDefault="004B3E3A" w:rsidP="00F55785">
            <w:pPr>
              <w:spacing w:line="240" w:lineRule="atLeast"/>
            </w:pPr>
            <w:r>
              <w:t>22/08/18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282A" w14:textId="77777777" w:rsidR="00BB7B61" w:rsidRDefault="004B3E3A" w:rsidP="004B3E3A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8E39" w14:textId="410B84B4" w:rsidR="00BB7B61" w:rsidRPr="00206D42" w:rsidRDefault="004B3E3A" w:rsidP="00C7101A">
            <w:pPr>
              <w:autoSpaceDE w:val="0"/>
              <w:autoSpaceDN w:val="0"/>
              <w:adjustRightInd w:val="0"/>
            </w:pPr>
            <w:r>
              <w:t xml:space="preserve">TLS </w:t>
            </w:r>
            <w:r w:rsidR="00EC4E5B">
              <w:t xml:space="preserve">vereisten per </w:t>
            </w:r>
            <w:r w:rsidR="00C7101A">
              <w:t>IBD/NCSC richtlijnen.</w:t>
            </w:r>
          </w:p>
        </w:tc>
      </w:tr>
      <w:tr w:rsidR="00751992" w14:paraId="1A74AECB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7FB4" w14:textId="77777777" w:rsidR="00751992" w:rsidRDefault="004072C2" w:rsidP="00F55785">
            <w:pPr>
              <w:spacing w:line="240" w:lineRule="atLeast"/>
            </w:pPr>
            <w:r>
              <w:t>1.55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D14A" w14:textId="77777777" w:rsidR="00751992" w:rsidRDefault="004072C2" w:rsidP="00F55785">
            <w:pPr>
              <w:spacing w:line="240" w:lineRule="atLeast"/>
            </w:pPr>
            <w:r>
              <w:t>06/02/19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E6DD" w14:textId="77777777" w:rsidR="00751992" w:rsidRDefault="004072C2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841A" w14:textId="7B3E8AFE" w:rsidR="00751992" w:rsidRPr="00206D42" w:rsidRDefault="004072C2" w:rsidP="00246AA4">
            <w:pPr>
              <w:autoSpaceDE w:val="0"/>
              <w:autoSpaceDN w:val="0"/>
              <w:adjustRightInd w:val="0"/>
            </w:pPr>
            <w:r>
              <w:t>WBP</w:t>
            </w:r>
            <w:r>
              <w:sym w:font="Wingdings" w:char="F0E0"/>
            </w:r>
            <w:r>
              <w:t>AVG</w:t>
            </w:r>
            <w:r w:rsidR="00E62BEE">
              <w:t>/GDPR</w:t>
            </w:r>
          </w:p>
        </w:tc>
      </w:tr>
      <w:tr w:rsidR="004072C2" w:rsidRPr="001F3F10" w14:paraId="7BB5DD46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50F4" w14:textId="77777777" w:rsidR="004072C2" w:rsidRDefault="00AD0525" w:rsidP="00F55785">
            <w:pPr>
              <w:spacing w:line="240" w:lineRule="atLeast"/>
            </w:pPr>
            <w:r>
              <w:t>1.56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64C1" w14:textId="77777777" w:rsidR="004072C2" w:rsidRDefault="00AD0525" w:rsidP="00F55785">
            <w:pPr>
              <w:spacing w:line="240" w:lineRule="atLeast"/>
            </w:pPr>
            <w:r>
              <w:t>17/07/19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F7DB" w14:textId="77777777" w:rsidR="004072C2" w:rsidRDefault="00AD0525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9229" w14:textId="4A180D8A" w:rsidR="004072C2" w:rsidRPr="00AA47DA" w:rsidRDefault="00AD0525" w:rsidP="00246AA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A47DA">
              <w:rPr>
                <w:lang w:val="en-US"/>
              </w:rPr>
              <w:t>Remote sessie</w:t>
            </w:r>
            <w:r w:rsidR="00B148A8" w:rsidRPr="00AA47DA">
              <w:rPr>
                <w:lang w:val="en-US"/>
              </w:rPr>
              <w:t xml:space="preserve"> &amp; BIG</w:t>
            </w:r>
            <w:r w:rsidR="00B148A8">
              <w:sym w:font="Wingdings" w:char="F0E0"/>
            </w:r>
            <w:r w:rsidR="00A50411" w:rsidRPr="00AA47DA">
              <w:rPr>
                <w:lang w:val="en-US"/>
              </w:rPr>
              <w:t>BIG/</w:t>
            </w:r>
            <w:r w:rsidR="00B148A8" w:rsidRPr="00AA47DA">
              <w:rPr>
                <w:lang w:val="en-US"/>
              </w:rPr>
              <w:t>BIO</w:t>
            </w:r>
          </w:p>
        </w:tc>
      </w:tr>
      <w:tr w:rsidR="004072C2" w14:paraId="3DFD25B9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B0FB" w14:textId="77777777" w:rsidR="004072C2" w:rsidRDefault="00AC5E03" w:rsidP="00F55785">
            <w:pPr>
              <w:spacing w:line="240" w:lineRule="atLeast"/>
            </w:pPr>
            <w:r>
              <w:t>1.57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4C0D" w14:textId="77777777" w:rsidR="004072C2" w:rsidRDefault="00AC5E03" w:rsidP="00F55785">
            <w:pPr>
              <w:spacing w:line="240" w:lineRule="atLeast"/>
            </w:pPr>
            <w:r>
              <w:t>24/7/19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516A" w14:textId="77777777" w:rsidR="004072C2" w:rsidRDefault="00AC5E03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5F2" w14:textId="3EAE645F" w:rsidR="004072C2" w:rsidRPr="00206D42" w:rsidRDefault="00AC5E03" w:rsidP="00246AA4">
            <w:pPr>
              <w:autoSpaceDE w:val="0"/>
              <w:autoSpaceDN w:val="0"/>
              <w:adjustRightInd w:val="0"/>
            </w:pPr>
            <w:r>
              <w:t>NCSC Beveiligingsrichtlijnen Webapplicaties</w:t>
            </w:r>
          </w:p>
        </w:tc>
      </w:tr>
      <w:tr w:rsidR="004072C2" w14:paraId="4EBC2F6F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0339" w14:textId="77777777" w:rsidR="004072C2" w:rsidRDefault="00F05404" w:rsidP="00F55785">
            <w:pPr>
              <w:spacing w:line="240" w:lineRule="atLeast"/>
            </w:pPr>
            <w:r>
              <w:t>1.58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7375" w14:textId="77777777" w:rsidR="004072C2" w:rsidRDefault="00F05404" w:rsidP="00F55785">
            <w:pPr>
              <w:spacing w:line="240" w:lineRule="atLeast"/>
            </w:pPr>
            <w:r>
              <w:t>15/8/19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097F" w14:textId="77777777" w:rsidR="004072C2" w:rsidRDefault="00F05404" w:rsidP="00F05404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3D9B" w14:textId="77777777" w:rsidR="004072C2" w:rsidRPr="00206D42" w:rsidRDefault="00F05404" w:rsidP="007F629F">
            <w:pPr>
              <w:autoSpaceDE w:val="0"/>
              <w:autoSpaceDN w:val="0"/>
              <w:adjustRightInd w:val="0"/>
            </w:pPr>
            <w:r>
              <w:t>Actualisatie</w:t>
            </w:r>
            <w:r w:rsidR="0056096D">
              <w:t xml:space="preserve"> </w:t>
            </w:r>
            <w:r w:rsidR="007F629F">
              <w:t>en</w:t>
            </w:r>
            <w:r w:rsidR="0056096D">
              <w:t xml:space="preserve"> verwijdering van </w:t>
            </w:r>
            <w:r w:rsidR="004755B5">
              <w:t xml:space="preserve">niet relevante </w:t>
            </w:r>
            <w:r w:rsidR="0056096D">
              <w:t>items</w:t>
            </w:r>
            <w:r w:rsidR="004755B5">
              <w:t>.</w:t>
            </w:r>
          </w:p>
        </w:tc>
      </w:tr>
      <w:tr w:rsidR="00F05404" w14:paraId="7342A54E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A425" w14:textId="77777777" w:rsidR="00F05404" w:rsidRDefault="0044196A" w:rsidP="00F55785">
            <w:pPr>
              <w:spacing w:line="240" w:lineRule="atLeast"/>
            </w:pPr>
            <w:r>
              <w:t>1.59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EBB8" w14:textId="77777777" w:rsidR="00F05404" w:rsidRDefault="0044196A" w:rsidP="00F55785">
            <w:pPr>
              <w:spacing w:line="240" w:lineRule="atLeast"/>
            </w:pPr>
            <w:r>
              <w:t>3/10/19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C83C" w14:textId="77777777" w:rsidR="00F05404" w:rsidRDefault="0044196A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9032" w14:textId="77777777" w:rsidR="00F05404" w:rsidRPr="00206D42" w:rsidRDefault="0044196A" w:rsidP="00246AA4">
            <w:pPr>
              <w:autoSpaceDE w:val="0"/>
              <w:autoSpaceDN w:val="0"/>
              <w:adjustRightInd w:val="0"/>
            </w:pPr>
            <w:r>
              <w:t>Sync geheimhouding en verwerkersovereenkomst</w:t>
            </w:r>
          </w:p>
        </w:tc>
      </w:tr>
      <w:tr w:rsidR="00F05404" w14:paraId="4F5771B4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84B0" w14:textId="77777777" w:rsidR="00F05404" w:rsidRDefault="00AA47DA" w:rsidP="00F55785">
            <w:pPr>
              <w:spacing w:line="240" w:lineRule="atLeast"/>
            </w:pPr>
            <w:r>
              <w:t>1.60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4EBE" w14:textId="77777777" w:rsidR="00F05404" w:rsidRDefault="00AA47DA" w:rsidP="00F55785">
            <w:pPr>
              <w:spacing w:line="240" w:lineRule="atLeast"/>
            </w:pPr>
            <w:r>
              <w:t>6/2/20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C410" w14:textId="77777777" w:rsidR="00F05404" w:rsidRDefault="00AA47DA" w:rsidP="00F55785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6904" w14:textId="77777777" w:rsidR="00F05404" w:rsidRPr="00206D42" w:rsidRDefault="00AA47DA" w:rsidP="00246AA4">
            <w:pPr>
              <w:autoSpaceDE w:val="0"/>
              <w:autoSpaceDN w:val="0"/>
              <w:adjustRightInd w:val="0"/>
            </w:pPr>
            <w:r>
              <w:t>Actualisatie</w:t>
            </w:r>
            <w:r w:rsidR="00721789">
              <w:t>,</w:t>
            </w:r>
            <w:r w:rsidR="00BD1BB8">
              <w:t xml:space="preserve"> Weblinks</w:t>
            </w:r>
            <w:r w:rsidR="00C505EE">
              <w:t xml:space="preserve"> , SSL</w:t>
            </w:r>
            <w:r w:rsidR="007115AE">
              <w:t>LABS</w:t>
            </w:r>
            <w:r>
              <w:t xml:space="preserve"> </w:t>
            </w:r>
          </w:p>
        </w:tc>
      </w:tr>
      <w:tr w:rsidR="00D35F1E" w14:paraId="0D8C6DA0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E985" w14:textId="77777777" w:rsidR="00D35F1E" w:rsidRDefault="00D35F1E" w:rsidP="00D35F1E">
            <w:pPr>
              <w:spacing w:line="240" w:lineRule="atLeast"/>
            </w:pPr>
            <w:r>
              <w:t>1.61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7913" w14:textId="77777777" w:rsidR="00D35F1E" w:rsidRDefault="00D35F1E" w:rsidP="00D35F1E">
            <w:pPr>
              <w:spacing w:line="240" w:lineRule="atLeast"/>
            </w:pPr>
            <w:r>
              <w:t xml:space="preserve">3/6/20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74A4" w14:textId="77777777" w:rsidR="00D35F1E" w:rsidRDefault="00D35F1E" w:rsidP="00D35F1E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8DE6" w14:textId="47AAF814" w:rsidR="00D35F1E" w:rsidRPr="00206D42" w:rsidRDefault="00D35F1E" w:rsidP="00D35F1E">
            <w:pPr>
              <w:autoSpaceDE w:val="0"/>
              <w:autoSpaceDN w:val="0"/>
              <w:adjustRightInd w:val="0"/>
            </w:pPr>
            <w:r>
              <w:t xml:space="preserve">Actualisatie, eisen </w:t>
            </w:r>
            <w:r w:rsidR="00282331">
              <w:t>overgenomen uit B</w:t>
            </w:r>
            <w:r w:rsidR="00820E54">
              <w:t>5</w:t>
            </w:r>
            <w:r w:rsidR="00E007F7">
              <w:t xml:space="preserve"> meetings</w:t>
            </w:r>
            <w:r w:rsidR="00820E54">
              <w:t>.</w:t>
            </w:r>
          </w:p>
        </w:tc>
      </w:tr>
      <w:tr w:rsidR="00D35F1E" w14:paraId="3A5BE470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4806" w14:textId="77777777" w:rsidR="00D35F1E" w:rsidRDefault="005B4F4F" w:rsidP="00D35F1E">
            <w:pPr>
              <w:spacing w:line="240" w:lineRule="atLeast"/>
            </w:pPr>
            <w:r>
              <w:t>1.62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F12A" w14:textId="77777777" w:rsidR="00D35F1E" w:rsidRDefault="005B4F4F" w:rsidP="00D35F1E">
            <w:pPr>
              <w:spacing w:line="240" w:lineRule="atLeast"/>
            </w:pPr>
            <w:r>
              <w:t>3/6/20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89B6" w14:textId="77777777" w:rsidR="00D35F1E" w:rsidRDefault="005B4F4F" w:rsidP="00D35F1E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E076" w14:textId="77777777" w:rsidR="00D35F1E" w:rsidRPr="00206D42" w:rsidRDefault="005B4F4F" w:rsidP="00D35F1E">
            <w:pPr>
              <w:autoSpaceDE w:val="0"/>
              <w:autoSpaceDN w:val="0"/>
              <w:adjustRightInd w:val="0"/>
            </w:pPr>
            <w:r>
              <w:t xml:space="preserve">Flowchart, Full &amp; Mini eisen </w:t>
            </w:r>
          </w:p>
        </w:tc>
      </w:tr>
      <w:tr w:rsidR="00D35F1E" w14:paraId="64986AE7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60CB" w14:textId="77777777" w:rsidR="00D35F1E" w:rsidRDefault="006D47FB" w:rsidP="00D35F1E">
            <w:pPr>
              <w:spacing w:line="240" w:lineRule="atLeast"/>
            </w:pPr>
            <w:r>
              <w:t>1.63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5039" w14:textId="77777777" w:rsidR="00D35F1E" w:rsidRDefault="006D47FB" w:rsidP="00D35F1E">
            <w:pPr>
              <w:spacing w:line="240" w:lineRule="atLeast"/>
            </w:pPr>
            <w:r>
              <w:t>4/6/20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5394" w14:textId="77777777" w:rsidR="00D35F1E" w:rsidRDefault="006D47FB" w:rsidP="00D35F1E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2970" w14:textId="77777777" w:rsidR="00D35F1E" w:rsidRPr="00206D42" w:rsidRDefault="00174CC1" w:rsidP="00D35F1E">
            <w:pPr>
              <w:autoSpaceDE w:val="0"/>
              <w:autoSpaceDN w:val="0"/>
              <w:adjustRightInd w:val="0"/>
            </w:pPr>
            <w:r>
              <w:t>Opmerkingen</w:t>
            </w:r>
            <w:r w:rsidR="006D47FB">
              <w:t xml:space="preserve"> Terence</w:t>
            </w:r>
          </w:p>
        </w:tc>
      </w:tr>
      <w:tr w:rsidR="00D35F1E" w14:paraId="5E42BAB9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091E" w14:textId="77777777" w:rsidR="00D35F1E" w:rsidRDefault="00782675" w:rsidP="00D35F1E">
            <w:pPr>
              <w:spacing w:line="240" w:lineRule="atLeast"/>
            </w:pPr>
            <w:r>
              <w:t>1.64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9EA4" w14:textId="77777777" w:rsidR="00D35F1E" w:rsidRDefault="00E50949" w:rsidP="00D35F1E">
            <w:pPr>
              <w:spacing w:line="240" w:lineRule="atLeast"/>
            </w:pPr>
            <w:r>
              <w:t>8/6/20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ABC8" w14:textId="77777777" w:rsidR="00D35F1E" w:rsidRDefault="00E50949" w:rsidP="00D35F1E">
            <w:pPr>
              <w:spacing w:line="240" w:lineRule="atLeast"/>
            </w:pPr>
            <w:r>
              <w:t>Terence van Gestel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E5F6" w14:textId="466CEA72" w:rsidR="00D35F1E" w:rsidRPr="00206D42" w:rsidRDefault="00E007F7" w:rsidP="00D35F1E">
            <w:pPr>
              <w:autoSpaceDE w:val="0"/>
              <w:autoSpaceDN w:val="0"/>
              <w:adjustRightInd w:val="0"/>
            </w:pPr>
            <w:r>
              <w:t>Opmerkingen</w:t>
            </w:r>
            <w:r w:rsidR="00E50949">
              <w:t xml:space="preserve"> Perry</w:t>
            </w:r>
          </w:p>
        </w:tc>
      </w:tr>
      <w:tr w:rsidR="00A9627C" w:rsidRPr="001F3F10" w14:paraId="626135DC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396D" w14:textId="77777777" w:rsidR="00A9627C" w:rsidRDefault="00A9627C" w:rsidP="00A9627C">
            <w:pPr>
              <w:spacing w:line="240" w:lineRule="atLeast"/>
            </w:pPr>
            <w:r>
              <w:t>1.65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EBDC" w14:textId="77777777" w:rsidR="00A9627C" w:rsidRDefault="00A9627C" w:rsidP="00A9627C">
            <w:pPr>
              <w:spacing w:line="240" w:lineRule="atLeast"/>
            </w:pPr>
            <w:r>
              <w:t>21/7/20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018F" w14:textId="77777777" w:rsidR="00A9627C" w:rsidRDefault="00A9627C" w:rsidP="00A9627C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8BFC" w14:textId="072A7A1C" w:rsidR="00A9627C" w:rsidRPr="005640AB" w:rsidRDefault="00A9627C" w:rsidP="00A9627C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A47DA">
              <w:rPr>
                <w:lang w:val="en-US"/>
              </w:rPr>
              <w:t xml:space="preserve">EU/VS Privacy </w:t>
            </w:r>
            <w:r w:rsidR="00935694" w:rsidRPr="00AA47DA">
              <w:rPr>
                <w:lang w:val="en-US"/>
              </w:rPr>
              <w:t>Shield</w:t>
            </w:r>
            <w:r>
              <w:rPr>
                <w:lang w:val="en-US"/>
              </w:rPr>
              <w:t xml:space="preserve"> </w:t>
            </w:r>
            <w:r w:rsidRPr="00A9627C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>SCC</w:t>
            </w:r>
            <w:r w:rsidRPr="00AA47DA">
              <w:rPr>
                <w:lang w:val="en-US"/>
              </w:rPr>
              <w:t xml:space="preserve">  </w:t>
            </w:r>
          </w:p>
        </w:tc>
      </w:tr>
      <w:tr w:rsidR="00A9627C" w:rsidRPr="005640AB" w14:paraId="4E57844D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3321" w14:textId="77777777" w:rsidR="00A9627C" w:rsidRPr="005640AB" w:rsidRDefault="005640AB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1.66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5CA4" w14:textId="77777777" w:rsidR="00A9627C" w:rsidRPr="005640AB" w:rsidRDefault="005640AB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8/10/20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EFBE" w14:textId="77777777" w:rsidR="00A9627C" w:rsidRPr="005640AB" w:rsidRDefault="005640AB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4901" w14:textId="77777777" w:rsidR="00A9627C" w:rsidRPr="005640AB" w:rsidRDefault="005640AB" w:rsidP="00A9627C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Verduidelijking flowchart</w:t>
            </w:r>
          </w:p>
        </w:tc>
      </w:tr>
      <w:tr w:rsidR="005640AB" w:rsidRPr="00755967" w14:paraId="02C15346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6F1E" w14:textId="77777777" w:rsidR="005640AB" w:rsidRPr="005640AB" w:rsidRDefault="00755967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1.67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9004" w14:textId="77777777" w:rsidR="005640AB" w:rsidRPr="005640AB" w:rsidRDefault="00755967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4/11/21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B32F" w14:textId="77777777" w:rsidR="005640AB" w:rsidRPr="005640AB" w:rsidRDefault="00755967" w:rsidP="00A9627C">
            <w:pPr>
              <w:spacing w:line="240" w:lineRule="atLeast"/>
              <w:rPr>
                <w:lang w:val="en-US"/>
              </w:rPr>
            </w:pPr>
            <w:r>
              <w:rPr>
                <w:lang w:val="en-US"/>
              </w:rP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E1BA" w14:textId="02627FED" w:rsidR="005640AB" w:rsidRPr="00755967" w:rsidRDefault="006D0554" w:rsidP="00A9627C">
            <w:pPr>
              <w:autoSpaceDE w:val="0"/>
              <w:autoSpaceDN w:val="0"/>
              <w:adjustRightInd w:val="0"/>
            </w:pPr>
            <w:r>
              <w:t>Tilburgse t</w:t>
            </w:r>
            <w:r w:rsidR="00755967" w:rsidRPr="00755967">
              <w:t>echnische v</w:t>
            </w:r>
            <w:r w:rsidR="00755967">
              <w:t xml:space="preserve">eiligheids en inrichtingseisen voor </w:t>
            </w:r>
            <w:r>
              <w:t>w</w:t>
            </w:r>
            <w:r w:rsidR="00755967">
              <w:t xml:space="preserve">ebtoepassingen. </w:t>
            </w:r>
          </w:p>
        </w:tc>
      </w:tr>
      <w:tr w:rsidR="00A9627C" w:rsidRPr="00755967" w14:paraId="3CE21987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4878" w14:textId="19835D0E" w:rsidR="00A9627C" w:rsidRPr="00755967" w:rsidRDefault="00B374C7" w:rsidP="00A9627C">
            <w:pPr>
              <w:spacing w:line="240" w:lineRule="atLeast"/>
            </w:pPr>
            <w:r>
              <w:t>1.68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0B99" w14:textId="38B0A385" w:rsidR="00A9627C" w:rsidRPr="00755967" w:rsidRDefault="00F70068" w:rsidP="00A9627C">
            <w:pPr>
              <w:spacing w:line="240" w:lineRule="atLeast"/>
            </w:pPr>
            <w:r>
              <w:t>1/12/21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BB90" w14:textId="2712FD43" w:rsidR="00A9627C" w:rsidRPr="00755967" w:rsidRDefault="00B374C7" w:rsidP="00A9627C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21A8" w14:textId="5ED89D73" w:rsidR="00A9627C" w:rsidRPr="00755967" w:rsidRDefault="00B374C7" w:rsidP="00A9627C">
            <w:pPr>
              <w:autoSpaceDE w:val="0"/>
              <w:autoSpaceDN w:val="0"/>
              <w:adjustRightInd w:val="0"/>
            </w:pPr>
            <w:r>
              <w:t xml:space="preserve">Port forwarding </w:t>
            </w:r>
          </w:p>
        </w:tc>
      </w:tr>
      <w:tr w:rsidR="005640AB" w:rsidRPr="00755967" w14:paraId="2AF7F411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2563" w14:textId="54034AF4" w:rsidR="005640AB" w:rsidRPr="00755967" w:rsidRDefault="003B1F21" w:rsidP="00A9627C">
            <w:pPr>
              <w:spacing w:line="240" w:lineRule="atLeast"/>
            </w:pPr>
            <w:r>
              <w:t>1.69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1C89" w14:textId="47272568" w:rsidR="005640AB" w:rsidRPr="00755967" w:rsidRDefault="003B1F21" w:rsidP="00A9627C">
            <w:pPr>
              <w:spacing w:line="240" w:lineRule="atLeast"/>
            </w:pPr>
            <w:r>
              <w:t>23/6/22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77E2" w14:textId="6CF27646" w:rsidR="005640AB" w:rsidRPr="00755967" w:rsidRDefault="003B1F21" w:rsidP="00A9627C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D0DA" w14:textId="5F7E9F0E" w:rsidR="005640AB" w:rsidRPr="00755967" w:rsidRDefault="003B1F21" w:rsidP="00A9627C">
            <w:pPr>
              <w:autoSpaceDE w:val="0"/>
              <w:autoSpaceDN w:val="0"/>
              <w:adjustRightInd w:val="0"/>
            </w:pPr>
            <w:r>
              <w:t>Web Expertise Team</w:t>
            </w:r>
          </w:p>
        </w:tc>
      </w:tr>
      <w:tr w:rsidR="005640AB" w:rsidRPr="00755967" w14:paraId="79D50B80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04D9" w14:textId="6C78AE0F" w:rsidR="005640AB" w:rsidRPr="00755967" w:rsidRDefault="001F27A2" w:rsidP="00A9627C">
            <w:pPr>
              <w:spacing w:line="240" w:lineRule="atLeast"/>
            </w:pPr>
            <w:r>
              <w:t>1.70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B60D" w14:textId="3D144BCA" w:rsidR="005640AB" w:rsidRPr="00755967" w:rsidRDefault="001F27A2" w:rsidP="00A9627C">
            <w:pPr>
              <w:spacing w:line="240" w:lineRule="atLeast"/>
            </w:pPr>
            <w:r>
              <w:t>10/11/22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D390" w14:textId="1029EA84" w:rsidR="005640AB" w:rsidRPr="00755967" w:rsidRDefault="001F27A2" w:rsidP="00A9627C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EFB1" w14:textId="5F1FBC10" w:rsidR="005640AB" w:rsidRPr="00755967" w:rsidRDefault="001F27A2" w:rsidP="00A9627C">
            <w:pPr>
              <w:autoSpaceDE w:val="0"/>
              <w:autoSpaceDN w:val="0"/>
              <w:adjustRightInd w:val="0"/>
            </w:pPr>
            <w:r>
              <w:t>MS Graph</w:t>
            </w:r>
            <w:r w:rsidR="005D5802">
              <w:t xml:space="preserve"> protocol</w:t>
            </w:r>
          </w:p>
        </w:tc>
      </w:tr>
      <w:tr w:rsidR="003B1F21" w:rsidRPr="00755967" w14:paraId="50DF5734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7639" w14:textId="49734FB2" w:rsidR="003B1F21" w:rsidRPr="00755967" w:rsidRDefault="008F66FC" w:rsidP="00A9627C">
            <w:pPr>
              <w:spacing w:line="240" w:lineRule="atLeast"/>
            </w:pPr>
            <w:r>
              <w:t>1.71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67DC" w14:textId="638ACA26" w:rsidR="003B1F21" w:rsidRPr="00755967" w:rsidRDefault="008F66FC" w:rsidP="00A9627C">
            <w:pPr>
              <w:spacing w:line="240" w:lineRule="atLeast"/>
            </w:pPr>
            <w:r>
              <w:t>28/2/23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4634" w14:textId="7C04B978" w:rsidR="003B1F21" w:rsidRPr="00755967" w:rsidRDefault="008F66FC" w:rsidP="00A9627C">
            <w:pPr>
              <w:spacing w:line="240" w:lineRule="atLeast"/>
            </w:pPr>
            <w:r>
              <w:t>Marius van Oers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0637" w14:textId="5331352E" w:rsidR="003B1F21" w:rsidRPr="00755967" w:rsidRDefault="008F66FC" w:rsidP="00A9627C">
            <w:pPr>
              <w:autoSpaceDE w:val="0"/>
              <w:autoSpaceDN w:val="0"/>
              <w:adjustRightInd w:val="0"/>
            </w:pPr>
            <w:r>
              <w:t>API Gateway</w:t>
            </w:r>
          </w:p>
        </w:tc>
      </w:tr>
      <w:tr w:rsidR="008F66FC" w:rsidRPr="00755967" w14:paraId="37D0A07E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8B5B" w14:textId="77777777" w:rsidR="008F66FC" w:rsidRPr="00755967" w:rsidRDefault="008F66FC" w:rsidP="00A9627C">
            <w:pPr>
              <w:spacing w:line="240" w:lineRule="atLeast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E7D0" w14:textId="77777777" w:rsidR="008F66FC" w:rsidRPr="00755967" w:rsidRDefault="008F66FC" w:rsidP="00A9627C">
            <w:pPr>
              <w:spacing w:line="240" w:lineRule="atLeast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1AE3" w14:textId="77777777" w:rsidR="008F66FC" w:rsidRPr="00755967" w:rsidRDefault="008F66FC" w:rsidP="00A9627C">
            <w:pPr>
              <w:spacing w:line="240" w:lineRule="atLeast"/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47EA" w14:textId="77777777" w:rsidR="008F66FC" w:rsidRPr="00755967" w:rsidRDefault="008F66FC" w:rsidP="00A9627C">
            <w:pPr>
              <w:autoSpaceDE w:val="0"/>
              <w:autoSpaceDN w:val="0"/>
              <w:adjustRightInd w:val="0"/>
            </w:pPr>
          </w:p>
        </w:tc>
      </w:tr>
      <w:tr w:rsidR="003B1F21" w:rsidRPr="00755967" w14:paraId="135FA9CD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C275" w14:textId="77777777" w:rsidR="003B1F21" w:rsidRPr="00755967" w:rsidRDefault="003B1F21" w:rsidP="00A9627C">
            <w:pPr>
              <w:spacing w:line="240" w:lineRule="atLeast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8B8" w14:textId="77777777" w:rsidR="003B1F21" w:rsidRPr="00755967" w:rsidRDefault="003B1F21" w:rsidP="00A9627C">
            <w:pPr>
              <w:spacing w:line="240" w:lineRule="atLeast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66BF" w14:textId="77777777" w:rsidR="003B1F21" w:rsidRPr="00755967" w:rsidRDefault="003B1F21" w:rsidP="00A9627C">
            <w:pPr>
              <w:spacing w:line="240" w:lineRule="atLeast"/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92CD" w14:textId="77777777" w:rsidR="003B1F21" w:rsidRPr="00755967" w:rsidRDefault="003B1F21" w:rsidP="00A9627C">
            <w:pPr>
              <w:autoSpaceDE w:val="0"/>
              <w:autoSpaceDN w:val="0"/>
              <w:adjustRightInd w:val="0"/>
            </w:pPr>
          </w:p>
        </w:tc>
      </w:tr>
      <w:tr w:rsidR="005640AB" w:rsidRPr="00755967" w14:paraId="760535EB" w14:textId="77777777" w:rsidTr="00847E67">
        <w:trPr>
          <w:trHeight w:val="33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2229" w14:textId="77777777" w:rsidR="005640AB" w:rsidRPr="00755967" w:rsidRDefault="005640AB" w:rsidP="00A9627C">
            <w:pPr>
              <w:spacing w:line="240" w:lineRule="atLeast"/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780D" w14:textId="77777777" w:rsidR="005640AB" w:rsidRPr="00755967" w:rsidRDefault="005640AB" w:rsidP="00A9627C">
            <w:pPr>
              <w:spacing w:line="240" w:lineRule="atLeast"/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7FFC" w14:textId="77777777" w:rsidR="005640AB" w:rsidRPr="00755967" w:rsidRDefault="005640AB" w:rsidP="00A9627C">
            <w:pPr>
              <w:spacing w:line="240" w:lineRule="atLeast"/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CAA6" w14:textId="77777777" w:rsidR="005640AB" w:rsidRPr="00755967" w:rsidRDefault="005640AB" w:rsidP="00A9627C">
            <w:pPr>
              <w:autoSpaceDE w:val="0"/>
              <w:autoSpaceDN w:val="0"/>
              <w:adjustRightInd w:val="0"/>
            </w:pPr>
          </w:p>
        </w:tc>
      </w:tr>
    </w:tbl>
    <w:p w14:paraId="40F25CB3" w14:textId="77777777" w:rsidR="000B11BA" w:rsidRPr="00755967" w:rsidRDefault="000B11BA" w:rsidP="00C962E7">
      <w:pPr>
        <w:spacing w:line="240" w:lineRule="atLeast"/>
      </w:pPr>
    </w:p>
    <w:p w14:paraId="2CDB2143" w14:textId="77777777" w:rsidR="003A6CBA" w:rsidRPr="00755967" w:rsidRDefault="003A6CBA" w:rsidP="007A2C6C">
      <w:pPr>
        <w:spacing w:line="240" w:lineRule="atLeast"/>
      </w:pPr>
    </w:p>
    <w:p w14:paraId="6D97BFD5" w14:textId="77777777" w:rsidR="003B7FF8" w:rsidRPr="00755967" w:rsidRDefault="003B7FF8" w:rsidP="007A2C6C">
      <w:pPr>
        <w:spacing w:line="240" w:lineRule="atLeast"/>
      </w:pPr>
      <w:bookmarkStart w:id="3" w:name="_Toc354755413"/>
      <w:bookmarkEnd w:id="0"/>
      <w:bookmarkEnd w:id="1"/>
      <w:bookmarkEnd w:id="2"/>
    </w:p>
    <w:p w14:paraId="71A74CEE" w14:textId="77777777" w:rsidR="00503894" w:rsidRPr="00755967" w:rsidRDefault="00503894" w:rsidP="007A2C6C">
      <w:pPr>
        <w:spacing w:line="240" w:lineRule="atLeast"/>
      </w:pPr>
    </w:p>
    <w:p w14:paraId="3A3F3EB9" w14:textId="77777777" w:rsidR="00811AAB" w:rsidRPr="00755967" w:rsidRDefault="00811AAB" w:rsidP="00811AAB"/>
    <w:p w14:paraId="27560737" w14:textId="77777777" w:rsidR="008C5990" w:rsidRPr="00755967" w:rsidRDefault="008C5990" w:rsidP="00811AAB"/>
    <w:p w14:paraId="2A5F91D0" w14:textId="77777777" w:rsidR="0033173F" w:rsidRPr="00755967" w:rsidRDefault="0033173F" w:rsidP="00811AAB"/>
    <w:p w14:paraId="458BC162" w14:textId="77777777" w:rsidR="004072C2" w:rsidRPr="00755967" w:rsidRDefault="004072C2" w:rsidP="00811AAB"/>
    <w:p w14:paraId="1D86ACBD" w14:textId="77777777" w:rsidR="004072C2" w:rsidRPr="00755967" w:rsidRDefault="004072C2" w:rsidP="00811AAB"/>
    <w:p w14:paraId="529D83DC" w14:textId="77777777" w:rsidR="004072C2" w:rsidRPr="00755967" w:rsidRDefault="004072C2" w:rsidP="00811AAB"/>
    <w:p w14:paraId="7FD86769" w14:textId="77777777" w:rsidR="004072C2" w:rsidRPr="00755967" w:rsidRDefault="004072C2" w:rsidP="00811AAB"/>
    <w:p w14:paraId="2C0414D7" w14:textId="26582B57" w:rsidR="004072C2" w:rsidRDefault="004072C2" w:rsidP="00811AAB"/>
    <w:p w14:paraId="1F836C0B" w14:textId="0FD4A7C2" w:rsidR="00155CCE" w:rsidRDefault="00155CCE" w:rsidP="00811AAB"/>
    <w:p w14:paraId="6C347512" w14:textId="77777777" w:rsidR="00155CCE" w:rsidRPr="00755967" w:rsidRDefault="00155CCE" w:rsidP="00811AAB"/>
    <w:p w14:paraId="33A052F3" w14:textId="77777777" w:rsidR="004072C2" w:rsidRPr="00755967" w:rsidRDefault="004072C2" w:rsidP="00811AAB"/>
    <w:p w14:paraId="289AFBC3" w14:textId="77777777" w:rsidR="004072C2" w:rsidRPr="00755967" w:rsidRDefault="004072C2" w:rsidP="00811AAB"/>
    <w:p w14:paraId="5CB92641" w14:textId="77777777" w:rsidR="004072C2" w:rsidRPr="00755967" w:rsidRDefault="004072C2" w:rsidP="00811AAB"/>
    <w:p w14:paraId="45FD7137" w14:textId="77777777" w:rsidR="004072C2" w:rsidRPr="00755967" w:rsidRDefault="004072C2" w:rsidP="00811AAB"/>
    <w:p w14:paraId="26ED3083" w14:textId="77777777" w:rsidR="004A1B92" w:rsidRPr="006556EF" w:rsidRDefault="004A1B92" w:rsidP="004A1B92">
      <w:r w:rsidRPr="006556EF">
        <w:t>--------------------------------------------------------------------------------------------------------------------------------</w:t>
      </w:r>
    </w:p>
    <w:p w14:paraId="746AC9C8" w14:textId="77777777" w:rsidR="004A1B92" w:rsidRDefault="004A1B92" w:rsidP="00811AAB"/>
    <w:p w14:paraId="3FCC06B3" w14:textId="77777777" w:rsidR="00592F2C" w:rsidRDefault="00B55B72" w:rsidP="00E41C23">
      <w:pPr>
        <w:pStyle w:val="Kop1"/>
        <w:numPr>
          <w:ilvl w:val="0"/>
          <w:numId w:val="18"/>
        </w:numPr>
        <w:rPr>
          <w:lang w:val="nl-NL"/>
        </w:rPr>
      </w:pPr>
      <w:r>
        <w:rPr>
          <w:lang w:val="nl-NL"/>
        </w:rPr>
        <w:t xml:space="preserve">- </w:t>
      </w:r>
      <w:r w:rsidR="00215C88">
        <w:rPr>
          <w:lang w:val="nl-NL"/>
        </w:rPr>
        <w:t>Cloud Computing</w:t>
      </w:r>
      <w:r w:rsidR="00E41FA9">
        <w:rPr>
          <w:lang w:val="nl-NL"/>
        </w:rPr>
        <w:t xml:space="preserve"> </w:t>
      </w:r>
      <w:r w:rsidR="00215C88">
        <w:rPr>
          <w:lang w:val="nl-NL"/>
        </w:rPr>
        <w:t>Eisen en Wensen InformatieBeveiliging</w:t>
      </w:r>
    </w:p>
    <w:p w14:paraId="1129E369" w14:textId="77777777" w:rsidR="00E41C23" w:rsidRDefault="00E41C23" w:rsidP="00E41C23">
      <w:r w:rsidRPr="00945FD0">
        <w:t xml:space="preserve">Definitie Cloud </w:t>
      </w:r>
      <w:r w:rsidR="00590840" w:rsidRPr="00945FD0">
        <w:t>Computing:</w:t>
      </w:r>
      <w:r w:rsidRPr="00945FD0">
        <w:t xml:space="preserve"> we spreken van Cloud computing als toepassingen ter beschikking worden gesteld door gebruik van internettechnologie. </w:t>
      </w:r>
    </w:p>
    <w:p w14:paraId="0F05F995" w14:textId="77777777" w:rsidR="007F4A3A" w:rsidRDefault="007F4A3A" w:rsidP="00E41C23"/>
    <w:p w14:paraId="734472B6" w14:textId="77777777" w:rsidR="007F4A3A" w:rsidRPr="00AD3C50" w:rsidRDefault="007F4A3A" w:rsidP="007F4A3A">
      <w:r w:rsidRPr="00AD3C50">
        <w:t xml:space="preserve">Cloud Computing raakt alle maatregelen die de </w:t>
      </w:r>
      <w:r w:rsidR="00782675">
        <w:t>g</w:t>
      </w:r>
      <w:r>
        <w:t>emeente Tilburg</w:t>
      </w:r>
      <w:r w:rsidRPr="00AD3C50">
        <w:t xml:space="preserve"> zelf moeten nemen in de eigen infrastructuur. Deze maatregelen worden vervolgens gedeeld door de Cloud- leverancier en door de </w:t>
      </w:r>
      <w:r w:rsidR="00782675">
        <w:t>g</w:t>
      </w:r>
      <w:r>
        <w:t>emeente Tilburg</w:t>
      </w:r>
      <w:r w:rsidRPr="00AD3C50">
        <w:t xml:space="preserve"> uitgevoerd.</w:t>
      </w:r>
    </w:p>
    <w:p w14:paraId="23F1A90E" w14:textId="77777777" w:rsidR="007F4A3A" w:rsidRPr="00AD3C50" w:rsidRDefault="007F4A3A" w:rsidP="007F4A3A"/>
    <w:p w14:paraId="08EF3829" w14:textId="5A869474" w:rsidR="007F4A3A" w:rsidRDefault="007F4A3A" w:rsidP="007F4A3A">
      <w:r w:rsidRPr="00902E3E">
        <w:t>Indien</w:t>
      </w:r>
      <w:r w:rsidRPr="00AD3C50">
        <w:t xml:space="preserve"> </w:t>
      </w:r>
      <w:r w:rsidR="00782675">
        <w:t>de g</w:t>
      </w:r>
      <w:r w:rsidRPr="00902E3E">
        <w:t xml:space="preserve">emeente Tilburg gebruikt maakt van </w:t>
      </w:r>
      <w:r w:rsidRPr="00AD3C50">
        <w:t xml:space="preserve">Cloud-diensten </w:t>
      </w:r>
      <w:r w:rsidRPr="00902E3E">
        <w:t>dan blijft de gemee</w:t>
      </w:r>
      <w:r w:rsidRPr="00320EEF">
        <w:t xml:space="preserve">nte Tilburg </w:t>
      </w:r>
      <w:r w:rsidRPr="00AD3C50">
        <w:t>verantwoordelijk voor de juiste beveiliging van haar gegevens.</w:t>
      </w:r>
      <w:r>
        <w:t xml:space="preserve"> </w:t>
      </w:r>
    </w:p>
    <w:p w14:paraId="5C4A279A" w14:textId="77777777" w:rsidR="007F4A3A" w:rsidRPr="00945FD0" w:rsidRDefault="007F4A3A" w:rsidP="00E41C23"/>
    <w:p w14:paraId="23DE2D51" w14:textId="77777777" w:rsidR="004A1B92" w:rsidRPr="006556EF" w:rsidRDefault="004A1B92" w:rsidP="004A1B92">
      <w:r w:rsidRPr="006556EF">
        <w:t>--------------------------------------------------------------------------------------------------------------------------------</w:t>
      </w:r>
    </w:p>
    <w:p w14:paraId="1D7D4542" w14:textId="77777777" w:rsidR="004A1B92" w:rsidRPr="00E41C23" w:rsidRDefault="004A1B92" w:rsidP="00E41C23"/>
    <w:p w14:paraId="69D6BDBB" w14:textId="77777777" w:rsidR="005D72EF" w:rsidRDefault="00DD2253" w:rsidP="005217C7">
      <w:pPr>
        <w:pStyle w:val="Kop1"/>
        <w:rPr>
          <w:lang w:val="nl-NL"/>
        </w:rPr>
      </w:pPr>
      <w:r>
        <w:rPr>
          <w:lang w:val="nl-NL"/>
        </w:rPr>
        <w:t xml:space="preserve">1.1 </w:t>
      </w:r>
      <w:r w:rsidR="005D72EF" w:rsidRPr="005D72EF">
        <w:rPr>
          <w:lang w:val="nl-NL"/>
        </w:rPr>
        <w:t>Inleiding</w:t>
      </w:r>
      <w:bookmarkEnd w:id="3"/>
    </w:p>
    <w:p w14:paraId="6E399715" w14:textId="77777777" w:rsidR="00BC5B9E" w:rsidRDefault="00BC5B9E" w:rsidP="00DD130C">
      <w:pPr>
        <w:rPr>
          <w:lang w:val="nl"/>
        </w:rPr>
      </w:pPr>
    </w:p>
    <w:p w14:paraId="3265ECE7" w14:textId="77777777" w:rsidR="004C5898" w:rsidRDefault="00215C88" w:rsidP="00AC45F8">
      <w:r>
        <w:t xml:space="preserve">Dit document is bedoeld om tijdens trajecten richting </w:t>
      </w:r>
      <w:r w:rsidR="001B5BBE">
        <w:t>Cloud</w:t>
      </w:r>
      <w:r>
        <w:t xml:space="preserve"> partijen</w:t>
      </w:r>
      <w:r w:rsidR="00337048">
        <w:t>/contractanten</w:t>
      </w:r>
      <w:r>
        <w:t xml:space="preserve"> (</w:t>
      </w:r>
      <w:r w:rsidR="001B5BBE">
        <w:t xml:space="preserve">ten behoeve van bijvoorbeeld </w:t>
      </w:r>
      <w:r>
        <w:t>SAAS, PAAS, IAAS</w:t>
      </w:r>
      <w:r w:rsidR="001B5BBE">
        <w:t xml:space="preserve"> oplossingen</w:t>
      </w:r>
      <w:r>
        <w:t xml:space="preserve"> etc.) van d</w:t>
      </w:r>
      <w:r w:rsidR="00782675">
        <w:t>e g</w:t>
      </w:r>
      <w:r>
        <w:t xml:space="preserve">emeente Tilburg </w:t>
      </w:r>
      <w:r w:rsidR="00DF1CCB">
        <w:t>E</w:t>
      </w:r>
      <w:r>
        <w:t xml:space="preserve">isen en </w:t>
      </w:r>
      <w:r w:rsidR="00DF1CCB">
        <w:t>W</w:t>
      </w:r>
      <w:r>
        <w:t>ensen</w:t>
      </w:r>
      <w:r w:rsidR="00276697">
        <w:t xml:space="preserve"> </w:t>
      </w:r>
      <w:r w:rsidR="00A60C05">
        <w:t>m.b.t.</w:t>
      </w:r>
      <w:r w:rsidR="00276697">
        <w:t xml:space="preserve"> </w:t>
      </w:r>
      <w:r w:rsidR="00DF1CCB">
        <w:t>I</w:t>
      </w:r>
      <w:r w:rsidR="00276697">
        <w:t>nformatiebeveiliging</w:t>
      </w:r>
      <w:r>
        <w:t xml:space="preserve"> te communiceren. </w:t>
      </w:r>
    </w:p>
    <w:p w14:paraId="0B3E1F88" w14:textId="77777777" w:rsidR="00AE2F91" w:rsidRDefault="00AE2F91" w:rsidP="00215C88"/>
    <w:p w14:paraId="694C4E10" w14:textId="77777777" w:rsidR="00AE2F91" w:rsidRDefault="00AE2F91" w:rsidP="00AC45F8">
      <w:r>
        <w:t>De antwoorden worden gebruikt om de bestaande beveiligingssituatie te beoordelen en of deze voldoet aan de voor gemeente Tilburg geldende compliancy</w:t>
      </w:r>
      <w:r w:rsidR="00337048">
        <w:t xml:space="preserve"> </w:t>
      </w:r>
      <w:r w:rsidR="004072C2">
        <w:t>mbt</w:t>
      </w:r>
      <w:r w:rsidR="00337048">
        <w:t xml:space="preserve"> </w:t>
      </w:r>
      <w:r w:rsidR="004072C2">
        <w:t>informatiebeveiliging.</w:t>
      </w:r>
    </w:p>
    <w:p w14:paraId="2F5BBBB7" w14:textId="77777777" w:rsidR="00AE2F91" w:rsidRDefault="00AE2F91" w:rsidP="00AE2F91">
      <w:pPr>
        <w:autoSpaceDE w:val="0"/>
        <w:autoSpaceDN w:val="0"/>
        <w:adjustRightInd w:val="0"/>
        <w:rPr>
          <w:rFonts w:cs="Calibri"/>
          <w:color w:val="FF0000"/>
          <w:sz w:val="40"/>
          <w:szCs w:val="40"/>
        </w:rPr>
      </w:pPr>
    </w:p>
    <w:p w14:paraId="6D3D37A4" w14:textId="77777777" w:rsidR="00AE2F91" w:rsidRPr="006E518D" w:rsidRDefault="00AE2F91" w:rsidP="00AC45F8">
      <w:r w:rsidRPr="006E518D">
        <w:t xml:space="preserve">Het beantwoorden van </w:t>
      </w:r>
      <w:r w:rsidR="00F76133">
        <w:t>alle</w:t>
      </w:r>
      <w:r w:rsidRPr="006E518D">
        <w:t xml:space="preserve"> vragen</w:t>
      </w:r>
      <w:r w:rsidR="00653417">
        <w:t xml:space="preserve"> en het geven van </w:t>
      </w:r>
      <w:r w:rsidR="00F76133">
        <w:t>toelichtingen</w:t>
      </w:r>
      <w:r w:rsidRPr="006E518D">
        <w:t xml:space="preserve"> is verplicht. </w:t>
      </w:r>
    </w:p>
    <w:p w14:paraId="608C7873" w14:textId="77777777" w:rsidR="00DE1FB7" w:rsidRDefault="00DE1FB7" w:rsidP="00AC45F8"/>
    <w:p w14:paraId="07F5C6F2" w14:textId="77777777" w:rsidR="00AE2F91" w:rsidRDefault="00AE2F91" w:rsidP="00AC45F8">
      <w:r w:rsidRPr="006E518D">
        <w:t xml:space="preserve">Het daadwerkelijk voldoen aan de </w:t>
      </w:r>
      <w:r>
        <w:t xml:space="preserve">Eisen </w:t>
      </w:r>
      <w:r w:rsidRPr="006E518D">
        <w:t xml:space="preserve">is </w:t>
      </w:r>
      <w:r>
        <w:t>verplicht</w:t>
      </w:r>
      <w:r w:rsidRPr="006E518D">
        <w:t xml:space="preserve">. </w:t>
      </w:r>
    </w:p>
    <w:p w14:paraId="7ADDEC5B" w14:textId="77777777" w:rsidR="00337488" w:rsidRDefault="00AE2F91" w:rsidP="00AC45F8">
      <w:pPr>
        <w:autoSpaceDE w:val="0"/>
        <w:autoSpaceDN w:val="0"/>
        <w:adjustRightInd w:val="0"/>
      </w:pPr>
      <w:r>
        <w:t xml:space="preserve">Sommige van de onderstaande eisen zijn afkomstig uit het IBD  (Informatie Beveiligingsdienst voor </w:t>
      </w:r>
      <w:r w:rsidR="00782675">
        <w:t>g</w:t>
      </w:r>
      <w:r>
        <w:t xml:space="preserve">emeenten) document </w:t>
      </w:r>
      <w:r w:rsidR="002860CA">
        <w:t>m.b.t.</w:t>
      </w:r>
      <w:r>
        <w:t xml:space="preserve"> Cloud Computing. </w:t>
      </w:r>
    </w:p>
    <w:p w14:paraId="2EC152F9" w14:textId="77777777" w:rsidR="00FA1CE0" w:rsidRDefault="00DE4E54" w:rsidP="00AC45F8">
      <w:pPr>
        <w:autoSpaceDE w:val="0"/>
        <w:autoSpaceDN w:val="0"/>
        <w:adjustRightInd w:val="0"/>
      </w:pPr>
      <w:r>
        <w:t xml:space="preserve">De </w:t>
      </w:r>
      <w:r w:rsidR="00AE2F91">
        <w:t>eisen zijn</w:t>
      </w:r>
      <w:r>
        <w:t xml:space="preserve"> realistisch en </w:t>
      </w:r>
      <w:r w:rsidR="00AE2F91">
        <w:t>haalbaar.</w:t>
      </w:r>
    </w:p>
    <w:p w14:paraId="4998F44C" w14:textId="77777777" w:rsidR="00FA1CE0" w:rsidRDefault="00FA1CE0" w:rsidP="00AC45F8">
      <w:pPr>
        <w:autoSpaceDE w:val="0"/>
        <w:autoSpaceDN w:val="0"/>
        <w:adjustRightInd w:val="0"/>
      </w:pPr>
      <w:r>
        <w:t xml:space="preserve">Indien er aan een of meerdere eisen niet wordt voldaan dan kan dat gelden als knock-out criteria. </w:t>
      </w:r>
    </w:p>
    <w:p w14:paraId="0BE0D949" w14:textId="77777777" w:rsidR="00887CAE" w:rsidRDefault="00887CAE" w:rsidP="00AC45F8">
      <w:pPr>
        <w:autoSpaceDE w:val="0"/>
        <w:autoSpaceDN w:val="0"/>
        <w:adjustRightInd w:val="0"/>
      </w:pPr>
      <w:r>
        <w:t xml:space="preserve">Dit is een algemeen document. Het kan </w:t>
      </w:r>
      <w:r w:rsidR="0090388B">
        <w:t xml:space="preserve">daardoor </w:t>
      </w:r>
      <w:r>
        <w:t>voorkomen dat een bepaalde eis niet van toepassing is.</w:t>
      </w:r>
      <w:r w:rsidR="000E2DB9">
        <w:t xml:space="preserve"> Geef dit aan met argumentatie.</w:t>
      </w:r>
    </w:p>
    <w:p w14:paraId="4BFC788C" w14:textId="77777777" w:rsidR="009309C6" w:rsidRDefault="009309C6" w:rsidP="005620AE">
      <w:pPr>
        <w:ind w:firstLine="708"/>
      </w:pPr>
    </w:p>
    <w:p w14:paraId="2FA96116" w14:textId="77777777" w:rsidR="00A960CD" w:rsidRDefault="00A960CD" w:rsidP="00AC45F8">
      <w:r>
        <w:t>Aan een eis moet men voldoen, aan een wens mag men voldoen.</w:t>
      </w:r>
    </w:p>
    <w:p w14:paraId="0FFE54BF" w14:textId="77777777" w:rsidR="003D042C" w:rsidRPr="006E518D" w:rsidRDefault="003D042C" w:rsidP="00AC45F8">
      <w:r>
        <w:t>Bij de wensen ligt de lat iets hoger dan bij de eisen en kunnen partijen het verschil maken indien zij aantoonbaar kunnen laten zien dat ze aan bepaalde wensen voldoen.</w:t>
      </w:r>
    </w:p>
    <w:p w14:paraId="2B05EF5E" w14:textId="77777777" w:rsidR="00AE2F91" w:rsidRPr="006E518D" w:rsidRDefault="00AE2F91" w:rsidP="00AC45F8">
      <w:r>
        <w:t xml:space="preserve">Voor elke niet </w:t>
      </w:r>
      <w:r w:rsidR="00124C6F">
        <w:t>b</w:t>
      </w:r>
      <w:r>
        <w:t>ehaalde wens word</w:t>
      </w:r>
      <w:r w:rsidR="00124C6F">
        <w:t xml:space="preserve">t </w:t>
      </w:r>
      <w:r>
        <w:t xml:space="preserve">er </w:t>
      </w:r>
      <w:r w:rsidR="00124C6F">
        <w:t>0 punt toegekend</w:t>
      </w:r>
      <w:r>
        <w:t xml:space="preserve">.    </w:t>
      </w:r>
    </w:p>
    <w:p w14:paraId="1DBCA3AB" w14:textId="77777777" w:rsidR="00AE2F91" w:rsidRDefault="00AE2F91" w:rsidP="00AC45F8">
      <w:r>
        <w:t xml:space="preserve">Voor een </w:t>
      </w:r>
      <w:r w:rsidR="00124C6F">
        <w:t>b</w:t>
      </w:r>
      <w:r>
        <w:t xml:space="preserve">ehaalde wens worden er de </w:t>
      </w:r>
      <w:r w:rsidR="00164B6F">
        <w:t>specifiek</w:t>
      </w:r>
      <w:r w:rsidR="006462EC">
        <w:t xml:space="preserve"> bepaalde </w:t>
      </w:r>
      <w:r>
        <w:t xml:space="preserve">punten </w:t>
      </w:r>
      <w:r w:rsidR="00365231">
        <w:t>toegekend</w:t>
      </w:r>
      <w:r>
        <w:t>.</w:t>
      </w:r>
    </w:p>
    <w:p w14:paraId="68DFABA3" w14:textId="77777777" w:rsidR="00AE2F91" w:rsidRDefault="00AE2F91" w:rsidP="00AE2F91">
      <w:pPr>
        <w:autoSpaceDE w:val="0"/>
        <w:autoSpaceDN w:val="0"/>
        <w:adjustRightInd w:val="0"/>
        <w:rPr>
          <w:rFonts w:cs="Calibri"/>
          <w:color w:val="FF0000"/>
          <w:sz w:val="40"/>
          <w:szCs w:val="40"/>
        </w:rPr>
      </w:pPr>
    </w:p>
    <w:p w14:paraId="67C88838" w14:textId="77777777" w:rsidR="00AE2F91" w:rsidRDefault="00AE2F91" w:rsidP="00AC45F8">
      <w:r>
        <w:t xml:space="preserve">De scores geven inzicht in mate van beveiliging en kunnen </w:t>
      </w:r>
      <w:r w:rsidR="00F05404">
        <w:t xml:space="preserve">onder andere </w:t>
      </w:r>
      <w:r>
        <w:t>dienen als basis voor een objectieve selectie</w:t>
      </w:r>
      <w:r w:rsidR="00DF1CCB">
        <w:t xml:space="preserve"> van leveranciers </w:t>
      </w:r>
      <w:r>
        <w:t xml:space="preserve"> </w:t>
      </w:r>
      <w:r w:rsidR="002860CA">
        <w:t>m.b.t.</w:t>
      </w:r>
      <w:r w:rsidR="00DF1CCB">
        <w:t xml:space="preserve"> I</w:t>
      </w:r>
      <w:r>
        <w:t>nformatiebeveiligingsaspecten.</w:t>
      </w:r>
    </w:p>
    <w:p w14:paraId="131EBDCA" w14:textId="77777777" w:rsidR="00AE2F91" w:rsidRDefault="00AE2F91" w:rsidP="00215C88"/>
    <w:p w14:paraId="1D63A203" w14:textId="77777777" w:rsidR="00AE2F91" w:rsidRDefault="00AE2F91" w:rsidP="00610AEC"/>
    <w:p w14:paraId="124B0657" w14:textId="77777777" w:rsidR="007804A4" w:rsidRDefault="007804A4" w:rsidP="005620AE">
      <w:pPr>
        <w:ind w:left="708"/>
      </w:pPr>
    </w:p>
    <w:p w14:paraId="633EE263" w14:textId="77777777" w:rsidR="007804A4" w:rsidRDefault="007804A4" w:rsidP="005620AE">
      <w:pPr>
        <w:ind w:left="708"/>
      </w:pPr>
    </w:p>
    <w:p w14:paraId="7E7FE54D" w14:textId="77777777" w:rsidR="00EF52DB" w:rsidRDefault="00EF52DB" w:rsidP="005620AE">
      <w:pPr>
        <w:ind w:left="708"/>
      </w:pPr>
    </w:p>
    <w:p w14:paraId="0B8CA60C" w14:textId="77777777" w:rsidR="00EF52DB" w:rsidRDefault="00EF52DB" w:rsidP="005620AE">
      <w:pPr>
        <w:ind w:left="708"/>
      </w:pPr>
    </w:p>
    <w:p w14:paraId="2DCAE391" w14:textId="77777777" w:rsidR="00FD1AC4" w:rsidRDefault="00FD1AC4" w:rsidP="005620AE">
      <w:pPr>
        <w:ind w:left="708"/>
      </w:pPr>
    </w:p>
    <w:p w14:paraId="5B88F6E8" w14:textId="77777777" w:rsidR="006B587A" w:rsidRDefault="006B587A" w:rsidP="005620AE">
      <w:pPr>
        <w:ind w:left="708"/>
      </w:pPr>
    </w:p>
    <w:p w14:paraId="30751C31" w14:textId="77777777" w:rsidR="006B587A" w:rsidRDefault="006B587A" w:rsidP="005620AE">
      <w:pPr>
        <w:ind w:left="708"/>
      </w:pPr>
    </w:p>
    <w:p w14:paraId="17C74B96" w14:textId="77777777" w:rsidR="00FD1AC4" w:rsidRDefault="00FD1AC4" w:rsidP="005620AE">
      <w:pPr>
        <w:ind w:left="708"/>
      </w:pPr>
    </w:p>
    <w:p w14:paraId="53AB6D6B" w14:textId="77777777" w:rsidR="00FD1AC4" w:rsidRDefault="00FD1AC4" w:rsidP="005620AE">
      <w:pPr>
        <w:ind w:left="708"/>
      </w:pPr>
    </w:p>
    <w:p w14:paraId="729176FD" w14:textId="77777777" w:rsidR="00EF52DB" w:rsidRDefault="00EF52DB" w:rsidP="005620AE">
      <w:pPr>
        <w:ind w:left="708"/>
      </w:pPr>
    </w:p>
    <w:p w14:paraId="518EAEF0" w14:textId="77777777" w:rsidR="006F7DAD" w:rsidRPr="006556EF" w:rsidRDefault="006F7DAD" w:rsidP="006F7DAD">
      <w:r w:rsidRPr="006556EF">
        <w:t>--------------------------------------------------------------------------------------------------------------------------------</w:t>
      </w:r>
    </w:p>
    <w:p w14:paraId="69D9FDBC" w14:textId="77777777" w:rsidR="006F7DAD" w:rsidRPr="00EF52DB" w:rsidRDefault="006F7DAD" w:rsidP="006F7DAD"/>
    <w:p w14:paraId="6AE7F940" w14:textId="77777777" w:rsidR="006F7DAD" w:rsidRPr="006F7DAD" w:rsidRDefault="006F7DAD" w:rsidP="006F7DAD">
      <w:pPr>
        <w:pStyle w:val="Kop1"/>
        <w:rPr>
          <w:lang w:val="nl-NL"/>
        </w:rPr>
      </w:pPr>
      <w:r>
        <w:rPr>
          <w:lang w:val="nl-NL"/>
        </w:rPr>
        <w:t xml:space="preserve">2.0 </w:t>
      </w:r>
      <w:r w:rsidR="00C21857">
        <w:rPr>
          <w:lang w:val="nl-NL"/>
        </w:rPr>
        <w:t>Algemene</w:t>
      </w:r>
      <w:r>
        <w:rPr>
          <w:lang w:val="nl-NL"/>
        </w:rPr>
        <w:t xml:space="preserve"> </w:t>
      </w:r>
      <w:r w:rsidR="00F95CB3">
        <w:rPr>
          <w:lang w:val="nl-NL"/>
        </w:rPr>
        <w:t xml:space="preserve">zakelijke </w:t>
      </w:r>
      <w:r>
        <w:rPr>
          <w:lang w:val="nl-NL"/>
        </w:rPr>
        <w:t>informatie van de Contractant</w:t>
      </w:r>
    </w:p>
    <w:p w14:paraId="6051F1ED" w14:textId="77777777" w:rsidR="006F7DAD" w:rsidRDefault="006F7DAD" w:rsidP="009E1E3F">
      <w:pPr>
        <w:autoSpaceDE w:val="0"/>
        <w:autoSpaceDN w:val="0"/>
        <w:adjustRightInd w:val="0"/>
      </w:pPr>
    </w:p>
    <w:p w14:paraId="42BAFDAB" w14:textId="77777777" w:rsidR="003B7401" w:rsidRDefault="003B7401" w:rsidP="009E1E3F">
      <w:pPr>
        <w:autoSpaceDE w:val="0"/>
        <w:autoSpaceDN w:val="0"/>
        <w:adjustRightInd w:val="0"/>
      </w:pPr>
    </w:p>
    <w:p w14:paraId="1AA26A88" w14:textId="77777777" w:rsidR="006F7DAD" w:rsidRDefault="0014147E" w:rsidP="00394080">
      <w:pPr>
        <w:numPr>
          <w:ilvl w:val="0"/>
          <w:numId w:val="25"/>
        </w:numPr>
        <w:autoSpaceDE w:val="0"/>
        <w:autoSpaceDN w:val="0"/>
        <w:adjustRightInd w:val="0"/>
      </w:pPr>
      <w:r w:rsidRPr="0014147E">
        <w:t>L</w:t>
      </w:r>
      <w:r w:rsidR="006F7DAD" w:rsidRPr="0014147E">
        <w:t>everancier:</w:t>
      </w:r>
    </w:p>
    <w:p w14:paraId="63DD9BFA" w14:textId="77777777" w:rsidR="003B7401" w:rsidRDefault="003B7401" w:rsidP="003B7401">
      <w:pPr>
        <w:autoSpaceDE w:val="0"/>
        <w:autoSpaceDN w:val="0"/>
        <w:adjustRightInd w:val="0"/>
      </w:pPr>
    </w:p>
    <w:p w14:paraId="47B5A4FB" w14:textId="77777777" w:rsidR="009F3F0B" w:rsidRDefault="006F7DAD" w:rsidP="00394080">
      <w:pPr>
        <w:numPr>
          <w:ilvl w:val="0"/>
          <w:numId w:val="25"/>
        </w:numPr>
        <w:autoSpaceDE w:val="0"/>
        <w:autoSpaceDN w:val="0"/>
        <w:adjustRightInd w:val="0"/>
      </w:pPr>
      <w:r w:rsidRPr="0014147E">
        <w:t>Product</w:t>
      </w:r>
      <w:r w:rsidR="0014147E">
        <w:t>/dienst</w:t>
      </w:r>
      <w:r w:rsidR="009F3F0B">
        <w:t xml:space="preserve"> naam:</w:t>
      </w:r>
    </w:p>
    <w:p w14:paraId="1E86FEE3" w14:textId="77777777" w:rsidR="000F2E3E" w:rsidRDefault="000F2E3E" w:rsidP="000F2E3E">
      <w:pPr>
        <w:pStyle w:val="Lijstalinea"/>
        <w:rPr>
          <w:rFonts w:cs="Calibri"/>
        </w:rPr>
      </w:pPr>
    </w:p>
    <w:p w14:paraId="3BED0BCE" w14:textId="77777777" w:rsidR="003B7401" w:rsidRDefault="009F3F0B" w:rsidP="00394080">
      <w:pPr>
        <w:numPr>
          <w:ilvl w:val="0"/>
          <w:numId w:val="25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K</w:t>
      </w:r>
      <w:r w:rsidR="003B7401">
        <w:rPr>
          <w:rFonts w:cs="Calibri"/>
        </w:rPr>
        <w:t>orte functionele beschrijving van de dienst:</w:t>
      </w:r>
    </w:p>
    <w:p w14:paraId="0FEAA04D" w14:textId="77777777" w:rsidR="00DE71EF" w:rsidRDefault="00DE71EF" w:rsidP="006F7DAD">
      <w:pPr>
        <w:autoSpaceDE w:val="0"/>
        <w:autoSpaceDN w:val="0"/>
        <w:adjustRightInd w:val="0"/>
      </w:pPr>
    </w:p>
    <w:p w14:paraId="371461DF" w14:textId="77777777" w:rsidR="0014147E" w:rsidRPr="0014147E" w:rsidRDefault="0014147E" w:rsidP="00394080">
      <w:pPr>
        <w:numPr>
          <w:ilvl w:val="0"/>
          <w:numId w:val="25"/>
        </w:numPr>
        <w:autoSpaceDE w:val="0"/>
        <w:autoSpaceDN w:val="0"/>
        <w:adjustRightInd w:val="0"/>
      </w:pPr>
      <w:r>
        <w:t>C</w:t>
      </w:r>
      <w:r w:rsidRPr="0014147E">
        <w:t xml:space="preserve">ontactpersoon: </w:t>
      </w:r>
    </w:p>
    <w:p w14:paraId="23FB6ED2" w14:textId="77777777" w:rsidR="0014147E" w:rsidRDefault="0014147E" w:rsidP="00394080">
      <w:pPr>
        <w:autoSpaceDE w:val="0"/>
        <w:autoSpaceDN w:val="0"/>
        <w:adjustRightInd w:val="0"/>
        <w:ind w:firstLine="708"/>
      </w:pPr>
      <w:r w:rsidRPr="0014147E">
        <w:t xml:space="preserve">Adres: </w:t>
      </w:r>
    </w:p>
    <w:p w14:paraId="7FD73AB6" w14:textId="77777777" w:rsidR="0014147E" w:rsidRPr="0014147E" w:rsidRDefault="0014147E" w:rsidP="00394080">
      <w:pPr>
        <w:autoSpaceDE w:val="0"/>
        <w:autoSpaceDN w:val="0"/>
        <w:adjustRightInd w:val="0"/>
        <w:ind w:left="708"/>
      </w:pPr>
      <w:r w:rsidRPr="0014147E">
        <w:t>Telefoon:</w:t>
      </w:r>
    </w:p>
    <w:p w14:paraId="7EF462CE" w14:textId="77777777" w:rsidR="003406B9" w:rsidRPr="0014147E" w:rsidRDefault="0014147E" w:rsidP="00394080">
      <w:pPr>
        <w:autoSpaceDE w:val="0"/>
        <w:autoSpaceDN w:val="0"/>
        <w:adjustRightInd w:val="0"/>
        <w:ind w:firstLine="708"/>
        <w:rPr>
          <w:rFonts w:cs="Calibri"/>
        </w:rPr>
      </w:pPr>
      <w:r w:rsidRPr="0014147E">
        <w:rPr>
          <w:rFonts w:cs="Calibri"/>
        </w:rPr>
        <w:t>E-mail:</w:t>
      </w:r>
    </w:p>
    <w:p w14:paraId="007F816F" w14:textId="77777777" w:rsidR="00DE71EF" w:rsidRDefault="00DE71EF" w:rsidP="0014147E">
      <w:pPr>
        <w:autoSpaceDE w:val="0"/>
        <w:autoSpaceDN w:val="0"/>
        <w:adjustRightInd w:val="0"/>
        <w:rPr>
          <w:rFonts w:cs="Calibri"/>
        </w:rPr>
      </w:pPr>
    </w:p>
    <w:p w14:paraId="369537E5" w14:textId="77777777" w:rsidR="00A14A76" w:rsidRDefault="00116B0F" w:rsidP="009B09FF">
      <w:pPr>
        <w:numPr>
          <w:ilvl w:val="0"/>
          <w:numId w:val="25"/>
        </w:numPr>
        <w:autoSpaceDE w:val="0"/>
        <w:autoSpaceDN w:val="0"/>
        <w:adjustRightInd w:val="0"/>
        <w:rPr>
          <w:rFonts w:cs="Calibri"/>
        </w:rPr>
      </w:pPr>
      <w:r w:rsidRPr="00A14A76">
        <w:rPr>
          <w:rFonts w:cs="Calibri"/>
        </w:rPr>
        <w:t>Websites/weblinks die mogelijk gebruikt  gaan worden</w:t>
      </w:r>
      <w:r w:rsidR="00A14A76">
        <w:rPr>
          <w:rFonts w:cs="Calibri"/>
        </w:rPr>
        <w:t>.</w:t>
      </w:r>
      <w:r w:rsidR="00A14A76" w:rsidRPr="00A14A76">
        <w:rPr>
          <w:rFonts w:cs="Calibri"/>
        </w:rPr>
        <w:t xml:space="preserve"> </w:t>
      </w:r>
      <w:r w:rsidR="00A14A76">
        <w:rPr>
          <w:rFonts w:cs="Calibri"/>
        </w:rPr>
        <w:t>W</w:t>
      </w:r>
      <w:r w:rsidR="00A14A76" w:rsidRPr="00A14A76">
        <w:rPr>
          <w:rFonts w:cs="Calibri"/>
        </w:rPr>
        <w:t xml:space="preserve">aar loggen </w:t>
      </w:r>
      <w:r w:rsidR="00664C2A">
        <w:rPr>
          <w:rFonts w:cs="Calibri"/>
        </w:rPr>
        <w:t>eindgebruikers en beheerders op in. En indien er koppelingen worden gelegd ten behoeve van system/service</w:t>
      </w:r>
    </w:p>
    <w:p w14:paraId="158E2B5B" w14:textId="77777777" w:rsidR="00664C2A" w:rsidRDefault="00EC1399" w:rsidP="00664C2A">
      <w:pPr>
        <w:autoSpaceDE w:val="0"/>
        <w:autoSpaceDN w:val="0"/>
        <w:adjustRightInd w:val="0"/>
        <w:ind w:left="720"/>
        <w:rPr>
          <w:rFonts w:cs="Calibri"/>
        </w:rPr>
      </w:pPr>
      <w:r>
        <w:rPr>
          <w:rFonts w:cs="Calibri"/>
        </w:rPr>
        <w:t>a</w:t>
      </w:r>
      <w:r w:rsidR="00664C2A">
        <w:rPr>
          <w:rFonts w:cs="Calibri"/>
        </w:rPr>
        <w:t>ccounts</w:t>
      </w:r>
      <w:r w:rsidR="002E6855">
        <w:rPr>
          <w:rFonts w:cs="Calibri"/>
        </w:rPr>
        <w:t>/api koppelingen etc</w:t>
      </w:r>
      <w:r w:rsidR="00664C2A">
        <w:rPr>
          <w:rFonts w:cs="Calibri"/>
        </w:rPr>
        <w:t xml:space="preserve"> geef deze ook aan.</w:t>
      </w:r>
    </w:p>
    <w:p w14:paraId="0A21F4DD" w14:textId="77777777" w:rsidR="00664C2A" w:rsidRDefault="00664C2A" w:rsidP="00416ACD">
      <w:pPr>
        <w:autoSpaceDE w:val="0"/>
        <w:autoSpaceDN w:val="0"/>
        <w:adjustRightInd w:val="0"/>
        <w:ind w:left="12" w:firstLine="708"/>
        <w:rPr>
          <w:rFonts w:cs="Calibri"/>
        </w:rPr>
      </w:pPr>
    </w:p>
    <w:p w14:paraId="53BB7B9B" w14:textId="77777777" w:rsidR="00416ACD" w:rsidRDefault="00416ACD" w:rsidP="00992E9B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Weblink voor </w:t>
      </w:r>
      <w:r w:rsidR="002517D1">
        <w:rPr>
          <w:rFonts w:cs="Calibri"/>
        </w:rPr>
        <w:t>E</w:t>
      </w:r>
      <w:r w:rsidR="00116B0F">
        <w:rPr>
          <w:rFonts w:cs="Calibri"/>
        </w:rPr>
        <w:t>indgebruikers</w:t>
      </w:r>
      <w:r w:rsidR="00664C2A">
        <w:rPr>
          <w:rFonts w:cs="Calibri"/>
        </w:rPr>
        <w:t xml:space="preserve"> </w:t>
      </w:r>
      <w:r>
        <w:rPr>
          <w:rFonts w:cs="Calibri"/>
        </w:rPr>
        <w:t xml:space="preserve">: </w:t>
      </w:r>
    </w:p>
    <w:p w14:paraId="5A81C16C" w14:textId="77777777" w:rsidR="00664C2A" w:rsidRDefault="00664C2A" w:rsidP="00416ACD">
      <w:pPr>
        <w:autoSpaceDE w:val="0"/>
        <w:autoSpaceDN w:val="0"/>
        <w:adjustRightInd w:val="0"/>
        <w:ind w:firstLine="708"/>
        <w:rPr>
          <w:rFonts w:cs="Calibri"/>
        </w:rPr>
      </w:pPr>
    </w:p>
    <w:p w14:paraId="3EE63D74" w14:textId="77777777" w:rsidR="002517D1" w:rsidRDefault="00416ACD" w:rsidP="00992E9B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Weblink vo</w:t>
      </w:r>
      <w:r w:rsidR="00116B0F">
        <w:rPr>
          <w:rFonts w:cs="Calibri"/>
        </w:rPr>
        <w:t xml:space="preserve">or </w:t>
      </w:r>
      <w:r w:rsidR="002517D1">
        <w:rPr>
          <w:rFonts w:cs="Calibri"/>
        </w:rPr>
        <w:t>B</w:t>
      </w:r>
      <w:r w:rsidR="00116B0F">
        <w:rPr>
          <w:rFonts w:cs="Calibri"/>
        </w:rPr>
        <w:t>eheerders</w:t>
      </w:r>
      <w:r w:rsidR="00664C2A">
        <w:rPr>
          <w:rFonts w:cs="Calibri"/>
        </w:rPr>
        <w:t xml:space="preserve"> </w:t>
      </w:r>
      <w:r w:rsidR="00116B0F">
        <w:rPr>
          <w:rFonts w:cs="Calibri"/>
        </w:rPr>
        <w:t>:</w:t>
      </w:r>
    </w:p>
    <w:p w14:paraId="21D0503A" w14:textId="77777777" w:rsidR="00664C2A" w:rsidRDefault="00664C2A" w:rsidP="00664C2A">
      <w:pPr>
        <w:autoSpaceDE w:val="0"/>
        <w:autoSpaceDN w:val="0"/>
        <w:adjustRightInd w:val="0"/>
        <w:ind w:firstLine="708"/>
        <w:rPr>
          <w:rFonts w:cs="Calibri"/>
        </w:rPr>
      </w:pPr>
    </w:p>
    <w:p w14:paraId="4FA286AE" w14:textId="77777777" w:rsidR="00664C2A" w:rsidRDefault="00664C2A" w:rsidP="00992E9B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Weblink voor System/Service</w:t>
      </w:r>
      <w:r w:rsidR="002E6855">
        <w:rPr>
          <w:rFonts w:cs="Calibri"/>
        </w:rPr>
        <w:t xml:space="preserve"> accounts/</w:t>
      </w:r>
      <w:r w:rsidR="005F215E">
        <w:rPr>
          <w:rFonts w:cs="Calibri"/>
        </w:rPr>
        <w:t>a</w:t>
      </w:r>
      <w:r w:rsidR="002E6855">
        <w:rPr>
          <w:rFonts w:cs="Calibri"/>
        </w:rPr>
        <w:t>pi koppelingen etc</w:t>
      </w:r>
      <w:r>
        <w:rPr>
          <w:rFonts w:cs="Calibri"/>
        </w:rPr>
        <w:t xml:space="preserve"> :</w:t>
      </w:r>
    </w:p>
    <w:p w14:paraId="2915913C" w14:textId="77777777" w:rsidR="00664C2A" w:rsidRDefault="00664C2A" w:rsidP="00416ACD">
      <w:pPr>
        <w:autoSpaceDE w:val="0"/>
        <w:autoSpaceDN w:val="0"/>
        <w:adjustRightInd w:val="0"/>
        <w:ind w:firstLine="708"/>
        <w:rPr>
          <w:rFonts w:cs="Calibri"/>
        </w:rPr>
      </w:pPr>
    </w:p>
    <w:p w14:paraId="3B718456" w14:textId="77777777" w:rsidR="00694226" w:rsidRDefault="00694226" w:rsidP="00416ACD">
      <w:pPr>
        <w:autoSpaceDE w:val="0"/>
        <w:autoSpaceDN w:val="0"/>
        <w:adjustRightInd w:val="0"/>
        <w:ind w:firstLine="708"/>
        <w:rPr>
          <w:rFonts w:cs="Calibri"/>
        </w:rPr>
      </w:pPr>
    </w:p>
    <w:p w14:paraId="0CEEB368" w14:textId="77777777" w:rsidR="00694226" w:rsidRDefault="00694226" w:rsidP="00416ACD">
      <w:pPr>
        <w:autoSpaceDE w:val="0"/>
        <w:autoSpaceDN w:val="0"/>
        <w:adjustRightInd w:val="0"/>
        <w:ind w:firstLine="708"/>
        <w:rPr>
          <w:rFonts w:cs="Calibri"/>
        </w:rPr>
      </w:pPr>
    </w:p>
    <w:p w14:paraId="3C65604B" w14:textId="77777777" w:rsidR="00694226" w:rsidRDefault="00694226" w:rsidP="00694226">
      <w:pPr>
        <w:numPr>
          <w:ilvl w:val="0"/>
          <w:numId w:val="25"/>
        </w:numPr>
        <w:rPr>
          <w:rFonts w:cs="Arial"/>
          <w:bCs/>
        </w:rPr>
      </w:pPr>
      <w:r>
        <w:rPr>
          <w:rFonts w:cs="Arial"/>
          <w:bCs/>
        </w:rPr>
        <w:t xml:space="preserve">Heeft uw organisatie een ISO 27001/27002 </w:t>
      </w:r>
      <w:r w:rsidRPr="002A2B47">
        <w:rPr>
          <w:rFonts w:cs="Arial"/>
          <w:bCs/>
        </w:rPr>
        <w:t>verklaring van uw informatiebeveiliging</w:t>
      </w:r>
      <w:r>
        <w:rPr>
          <w:rFonts w:cs="Arial"/>
          <w:bCs/>
        </w:rPr>
        <w:t>?</w:t>
      </w:r>
    </w:p>
    <w:p w14:paraId="67BBCF4B" w14:textId="2282AB99" w:rsidR="00A14A76" w:rsidRDefault="00694226" w:rsidP="00694226">
      <w:pPr>
        <w:autoSpaceDE w:val="0"/>
        <w:autoSpaceDN w:val="0"/>
        <w:adjustRightInd w:val="0"/>
        <w:ind w:left="720"/>
        <w:rPr>
          <w:rFonts w:cs="Calibri"/>
        </w:rPr>
      </w:pPr>
      <w:r w:rsidRPr="003C1D75">
        <w:rPr>
          <w:rFonts w:cs="Arial"/>
          <w:bCs/>
        </w:rPr>
        <w:t xml:space="preserve">De </w:t>
      </w:r>
      <w:r w:rsidRPr="003C1D75">
        <w:rPr>
          <w:rFonts w:cs="Calibri"/>
        </w:rPr>
        <w:t xml:space="preserve">onafhankelijk auditor dient te verklaren dat het systeem en de achterliggende processen voldoen. </w:t>
      </w:r>
      <w:r w:rsidRPr="003C1D75">
        <w:rPr>
          <w:rFonts w:cs="Arial"/>
          <w:bCs/>
        </w:rPr>
        <w:t>De verklaring dient te zijn verstrekt door een derde partij die zich houdt aan de</w:t>
      </w:r>
      <w:r w:rsidRPr="002A2B47">
        <w:rPr>
          <w:rFonts w:cs="Arial"/>
          <w:bCs/>
        </w:rPr>
        <w:t xml:space="preserve">  norm voor auditors</w:t>
      </w:r>
      <w:r w:rsidR="0049500D">
        <w:rPr>
          <w:rFonts w:cs="Arial"/>
          <w:bCs/>
        </w:rPr>
        <w:t xml:space="preserve"> (in NL: Norea)</w:t>
      </w:r>
      <w:r w:rsidRPr="002A2B47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Pr="002A2B47">
        <w:rPr>
          <w:rFonts w:cs="Arial"/>
          <w:bCs/>
        </w:rPr>
        <w:t>De verklaring dient recent te zijn en is maximaal 2 jaar oud.</w:t>
      </w:r>
      <w:r>
        <w:rPr>
          <w:rFonts w:cs="Arial"/>
          <w:bCs/>
        </w:rPr>
        <w:t xml:space="preserve"> </w:t>
      </w:r>
      <w:r w:rsidRPr="002A2B47">
        <w:rPr>
          <w:rFonts w:cs="Arial"/>
          <w:bCs/>
        </w:rPr>
        <w:t>Indien ja, dan ontvangen we graag een kopie hiervan.</w:t>
      </w:r>
    </w:p>
    <w:p w14:paraId="2B0C6848" w14:textId="77777777" w:rsidR="00A14A76" w:rsidRDefault="00A14A76" w:rsidP="00A14A76">
      <w:pPr>
        <w:autoSpaceDE w:val="0"/>
        <w:autoSpaceDN w:val="0"/>
        <w:adjustRightInd w:val="0"/>
        <w:ind w:left="720"/>
        <w:rPr>
          <w:rFonts w:cs="Calibri"/>
        </w:rPr>
      </w:pPr>
    </w:p>
    <w:p w14:paraId="16096B8C" w14:textId="77777777" w:rsidR="002517D1" w:rsidRDefault="002517D1" w:rsidP="002517D1">
      <w:pPr>
        <w:autoSpaceDE w:val="0"/>
        <w:autoSpaceDN w:val="0"/>
        <w:adjustRightInd w:val="0"/>
        <w:rPr>
          <w:rFonts w:cs="Calibri"/>
        </w:rPr>
      </w:pPr>
    </w:p>
    <w:p w14:paraId="026FA817" w14:textId="77777777" w:rsidR="002517D1" w:rsidRDefault="002517D1" w:rsidP="002517D1">
      <w:pPr>
        <w:autoSpaceDE w:val="0"/>
        <w:autoSpaceDN w:val="0"/>
        <w:adjustRightInd w:val="0"/>
        <w:rPr>
          <w:rFonts w:cs="Calibri"/>
        </w:rPr>
      </w:pPr>
    </w:p>
    <w:p w14:paraId="10901FBF" w14:textId="77777777" w:rsidR="00116B0F" w:rsidRDefault="00116B0F" w:rsidP="002517D1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</w:t>
      </w:r>
    </w:p>
    <w:p w14:paraId="041EAE5F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28141DAC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26C31AF0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25ED3FA8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19AFDB0A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0A72BB4B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6E87E99C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6F19FCCE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530463D8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6A773CCB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7B642417" w14:textId="77777777" w:rsidR="00DE71EF" w:rsidRDefault="00DE71EF" w:rsidP="00DE71EF">
      <w:pPr>
        <w:autoSpaceDE w:val="0"/>
        <w:autoSpaceDN w:val="0"/>
        <w:adjustRightInd w:val="0"/>
        <w:rPr>
          <w:rFonts w:cs="Calibri"/>
        </w:rPr>
      </w:pPr>
    </w:p>
    <w:p w14:paraId="4BC97938" w14:textId="77777777" w:rsidR="00394080" w:rsidRDefault="00394080" w:rsidP="0014147E">
      <w:pPr>
        <w:autoSpaceDE w:val="0"/>
        <w:autoSpaceDN w:val="0"/>
        <w:adjustRightInd w:val="0"/>
        <w:rPr>
          <w:rFonts w:cs="Calibri"/>
        </w:rPr>
      </w:pPr>
    </w:p>
    <w:p w14:paraId="0B3C44B8" w14:textId="77777777" w:rsidR="004A1B92" w:rsidRDefault="004A1B92" w:rsidP="0014147E">
      <w:pPr>
        <w:autoSpaceDE w:val="0"/>
        <w:autoSpaceDN w:val="0"/>
        <w:adjustRightInd w:val="0"/>
        <w:rPr>
          <w:rFonts w:cs="Calibri"/>
        </w:rPr>
      </w:pPr>
    </w:p>
    <w:p w14:paraId="2225057C" w14:textId="77777777" w:rsidR="004A1B92" w:rsidRDefault="004A1B92" w:rsidP="0014147E">
      <w:pPr>
        <w:autoSpaceDE w:val="0"/>
        <w:autoSpaceDN w:val="0"/>
        <w:adjustRightInd w:val="0"/>
        <w:rPr>
          <w:rFonts w:cs="Calibri"/>
        </w:rPr>
      </w:pPr>
    </w:p>
    <w:p w14:paraId="7976DD69" w14:textId="77777777" w:rsidR="0069000F" w:rsidRDefault="0069000F" w:rsidP="0014147E">
      <w:pPr>
        <w:autoSpaceDE w:val="0"/>
        <w:autoSpaceDN w:val="0"/>
        <w:adjustRightInd w:val="0"/>
        <w:rPr>
          <w:rFonts w:cs="Calibri"/>
        </w:rPr>
      </w:pPr>
    </w:p>
    <w:p w14:paraId="60190F3C" w14:textId="77777777" w:rsidR="00EF52DB" w:rsidRPr="006556EF" w:rsidRDefault="00EF52DB" w:rsidP="00EF52DB">
      <w:bookmarkStart w:id="4" w:name="_Toc354755414"/>
      <w:r w:rsidRPr="006556EF">
        <w:t>--------------------------------------------------------------------------------------------------------------------------------</w:t>
      </w:r>
    </w:p>
    <w:p w14:paraId="3C6A6802" w14:textId="77777777" w:rsidR="00365082" w:rsidRDefault="00EF52DB" w:rsidP="00365082">
      <w:pPr>
        <w:pStyle w:val="Kop1"/>
        <w:rPr>
          <w:lang w:val="nl-NL"/>
        </w:rPr>
      </w:pPr>
      <w:r>
        <w:rPr>
          <w:lang w:val="nl-NL"/>
        </w:rPr>
        <w:t>2</w:t>
      </w:r>
      <w:r w:rsidR="00365082">
        <w:rPr>
          <w:lang w:val="nl-NL"/>
        </w:rPr>
        <w:t xml:space="preserve">.1 </w:t>
      </w:r>
      <w:r w:rsidR="0012324A">
        <w:rPr>
          <w:lang w:val="nl-NL"/>
        </w:rPr>
        <w:t xml:space="preserve">Flowchart </w:t>
      </w:r>
    </w:p>
    <w:p w14:paraId="5924EE31" w14:textId="77777777" w:rsidR="0012324A" w:rsidRDefault="008627EB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 xml:space="preserve">Standaard worden de volledige eisen gesteld aan </w:t>
      </w:r>
      <w:r w:rsidR="0049679B">
        <w:rPr>
          <w:color w:val="000000"/>
        </w:rPr>
        <w:t xml:space="preserve">de Contractant </w:t>
      </w:r>
      <w:r w:rsidR="005B5FA6">
        <w:rPr>
          <w:color w:val="000000"/>
        </w:rPr>
        <w:t xml:space="preserve"> (</w:t>
      </w:r>
      <w:r>
        <w:rPr>
          <w:color w:val="000000"/>
        </w:rPr>
        <w:t>C</w:t>
      </w:r>
      <w:r w:rsidR="0012324A">
        <w:rPr>
          <w:color w:val="000000"/>
        </w:rPr>
        <w:t xml:space="preserve"> </w:t>
      </w:r>
      <w:r w:rsidR="005B5FA6">
        <w:rPr>
          <w:color w:val="000000"/>
        </w:rPr>
        <w:t>–</w:t>
      </w:r>
      <w:r>
        <w:rPr>
          <w:color w:val="000000"/>
        </w:rPr>
        <w:t xml:space="preserve"> Full</w:t>
      </w:r>
      <w:r w:rsidR="005B5FA6">
        <w:rPr>
          <w:color w:val="000000"/>
        </w:rPr>
        <w:t xml:space="preserve">) </w:t>
      </w:r>
    </w:p>
    <w:p w14:paraId="78D2A2FE" w14:textId="77777777" w:rsidR="005713B9" w:rsidRDefault="005640AB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 xml:space="preserve">Als een leverancier zelf beschikt over een iso27001 certificaat en de </w:t>
      </w:r>
      <w:r w:rsidR="005713B9">
        <w:rPr>
          <w:color w:val="000000"/>
        </w:rPr>
        <w:t xml:space="preserve">voorgenomen </w:t>
      </w:r>
      <w:r>
        <w:rPr>
          <w:color w:val="000000"/>
        </w:rPr>
        <w:t xml:space="preserve">url’s </w:t>
      </w:r>
    </w:p>
    <w:p w14:paraId="43C3D845" w14:textId="77777777" w:rsidR="005640AB" w:rsidRDefault="005640AB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>een A score hebben op ssllabs dan hanteren we de mini eisen. (C-Mini)</w:t>
      </w:r>
    </w:p>
    <w:p w14:paraId="4B4C9B6B" w14:textId="77777777" w:rsidR="005713B9" w:rsidRDefault="005713B9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</w:p>
    <w:p w14:paraId="54F3353B" w14:textId="77777777" w:rsidR="008627EB" w:rsidRDefault="0012324A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>We hanteren de volgende flowchart:</w:t>
      </w:r>
    </w:p>
    <w:p w14:paraId="114DFEB7" w14:textId="77777777" w:rsidR="0012324A" w:rsidRDefault="0012324A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</w:p>
    <w:p w14:paraId="783163A1" w14:textId="77777777" w:rsidR="0012324A" w:rsidRDefault="0012324A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</w:p>
    <w:p w14:paraId="19C81DB0" w14:textId="579EEB83" w:rsidR="0012324A" w:rsidRDefault="005A2940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A5AD6E" wp14:editId="16B5CDA5">
            <wp:extent cx="5276850" cy="62579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A8B4" w14:textId="77777777" w:rsidR="0012324A" w:rsidRDefault="0012324A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</w:p>
    <w:p w14:paraId="657FCAF8" w14:textId="337C2B33" w:rsidR="0012324A" w:rsidRDefault="0012324A" w:rsidP="008627EB">
      <w:pPr>
        <w:pStyle w:val="Lijstalinea"/>
        <w:spacing w:after="200" w:line="276" w:lineRule="auto"/>
        <w:ind w:left="720"/>
        <w:contextualSpacing/>
        <w:rPr>
          <w:color w:val="000000"/>
        </w:rPr>
      </w:pPr>
    </w:p>
    <w:p w14:paraId="6F926FEF" w14:textId="77777777" w:rsidR="00155CCE" w:rsidRDefault="00155CCE" w:rsidP="0012324A"/>
    <w:p w14:paraId="729A742B" w14:textId="57F866F3" w:rsidR="0012324A" w:rsidRPr="006556EF" w:rsidRDefault="0012324A" w:rsidP="0012324A">
      <w:r w:rsidRPr="006556EF">
        <w:t>--------------------------------------------------------------------------------------------------------------------------------</w:t>
      </w:r>
    </w:p>
    <w:p w14:paraId="2A677AED" w14:textId="77777777" w:rsidR="00A63724" w:rsidRDefault="00A63724" w:rsidP="006218E9">
      <w:pPr>
        <w:autoSpaceDE w:val="0"/>
        <w:autoSpaceDN w:val="0"/>
        <w:adjustRightInd w:val="0"/>
        <w:ind w:left="708"/>
      </w:pPr>
    </w:p>
    <w:p w14:paraId="5EE39FC0" w14:textId="77777777" w:rsidR="0012324A" w:rsidRDefault="005B5FA6" w:rsidP="0012324A">
      <w:pPr>
        <w:pStyle w:val="Kop1"/>
        <w:rPr>
          <w:lang w:val="nl-NL"/>
        </w:rPr>
      </w:pPr>
      <w:r>
        <w:rPr>
          <w:lang w:val="nl-NL"/>
        </w:rPr>
        <w:t xml:space="preserve">2.2 </w:t>
      </w:r>
      <w:r w:rsidR="0012324A">
        <w:rPr>
          <w:lang w:val="nl-NL"/>
        </w:rPr>
        <w:t>Eisen voor de Contractant</w:t>
      </w:r>
    </w:p>
    <w:p w14:paraId="5D7477CB" w14:textId="77777777" w:rsidR="005B5FA6" w:rsidRDefault="005B5FA6" w:rsidP="005B5FA6">
      <w:pPr>
        <w:autoSpaceDE w:val="0"/>
        <w:autoSpaceDN w:val="0"/>
        <w:adjustRightInd w:val="0"/>
        <w:ind w:left="708"/>
      </w:pPr>
      <w:r>
        <w:t xml:space="preserve">Om onderscheid te maken tussen </w:t>
      </w:r>
      <w:r w:rsidRPr="00A63724">
        <w:t xml:space="preserve">eisen voor de </w:t>
      </w:r>
      <w:r>
        <w:t xml:space="preserve">contractant </w:t>
      </w:r>
      <w:r w:rsidRPr="00A63724">
        <w:t>en interne</w:t>
      </w:r>
      <w:r w:rsidR="00782675">
        <w:t xml:space="preserve"> (g</w:t>
      </w:r>
      <w:r>
        <w:t>emeente Tilburg) instructies zijn er kolommen toegevoegd:</w:t>
      </w:r>
    </w:p>
    <w:p w14:paraId="582487ED" w14:textId="77777777" w:rsidR="005B5FA6" w:rsidRDefault="005B5FA6" w:rsidP="005B5FA6">
      <w:pPr>
        <w:autoSpaceDE w:val="0"/>
        <w:autoSpaceDN w:val="0"/>
        <w:adjustRightInd w:val="0"/>
        <w:ind w:left="708"/>
      </w:pPr>
      <w:r>
        <w:t>C: Contractant (cloud leverancier)</w:t>
      </w:r>
    </w:p>
    <w:p w14:paraId="0C7F7F7E" w14:textId="77777777" w:rsidR="005B5FA6" w:rsidRDefault="00782675" w:rsidP="005B5FA6">
      <w:pPr>
        <w:autoSpaceDE w:val="0"/>
        <w:autoSpaceDN w:val="0"/>
        <w:adjustRightInd w:val="0"/>
        <w:ind w:left="708"/>
      </w:pPr>
      <w:r>
        <w:t>T: g</w:t>
      </w:r>
      <w:r w:rsidR="005B5FA6">
        <w:t>emeente Tilburg</w:t>
      </w:r>
    </w:p>
    <w:p w14:paraId="124AC9EF" w14:textId="77777777" w:rsidR="005B5FA6" w:rsidRDefault="005B5FA6" w:rsidP="005B5FA6">
      <w:pPr>
        <w:autoSpaceDE w:val="0"/>
        <w:autoSpaceDN w:val="0"/>
        <w:adjustRightInd w:val="0"/>
        <w:ind w:left="708"/>
      </w:pPr>
    </w:p>
    <w:p w14:paraId="5A31A266" w14:textId="77777777" w:rsidR="005713B9" w:rsidRDefault="005713B9" w:rsidP="005713B9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 xml:space="preserve">Standaard worden de volledige eisen gesteld aan de Contractant  (C – Full) </w:t>
      </w:r>
    </w:p>
    <w:p w14:paraId="3D301552" w14:textId="77777777" w:rsidR="005713B9" w:rsidRDefault="005713B9" w:rsidP="005713B9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 xml:space="preserve">Als een leverancier zelf beschikt over een iso27001 certificaat en de voorgenomen url’s </w:t>
      </w:r>
    </w:p>
    <w:p w14:paraId="78AEC4B3" w14:textId="77777777" w:rsidR="005713B9" w:rsidRDefault="005713B9" w:rsidP="005713B9">
      <w:pPr>
        <w:pStyle w:val="Lijstalinea"/>
        <w:spacing w:after="200" w:line="276" w:lineRule="auto"/>
        <w:ind w:left="720"/>
        <w:contextualSpacing/>
        <w:rPr>
          <w:color w:val="000000"/>
        </w:rPr>
      </w:pPr>
      <w:r>
        <w:rPr>
          <w:color w:val="000000"/>
        </w:rPr>
        <w:t>een A score hebben op ssllabs dan hanteren we de mini eisen. (C-Mini)</w:t>
      </w:r>
    </w:p>
    <w:p w14:paraId="63BD0607" w14:textId="77777777" w:rsidR="005B5FA6" w:rsidRPr="005B5FA6" w:rsidRDefault="005B5FA6" w:rsidP="005B5FA6"/>
    <w:p w14:paraId="659D363F" w14:textId="77777777" w:rsidR="006218E9" w:rsidRDefault="006218E9" w:rsidP="006218E9">
      <w:pPr>
        <w:autoSpaceDE w:val="0"/>
        <w:autoSpaceDN w:val="0"/>
        <w:adjustRightInd w:val="0"/>
        <w:rPr>
          <w:rFonts w:cs="Calibri"/>
          <w:color w:val="FF0000"/>
          <w:sz w:val="40"/>
          <w:szCs w:val="40"/>
        </w:rPr>
      </w:pPr>
    </w:p>
    <w:p w14:paraId="5B370AD1" w14:textId="77777777" w:rsidR="00FD1E9F" w:rsidRPr="006E518D" w:rsidRDefault="00FD1E9F" w:rsidP="002000E9">
      <w:r>
        <w:t xml:space="preserve">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685"/>
        <w:gridCol w:w="308"/>
        <w:gridCol w:w="4819"/>
      </w:tblGrid>
      <w:tr w:rsidR="00CD05F0" w:rsidRPr="00E95B43" w14:paraId="13CA68B1" w14:textId="77777777" w:rsidTr="006556E4">
        <w:tc>
          <w:tcPr>
            <w:tcW w:w="3510" w:type="dxa"/>
            <w:shd w:val="clear" w:color="auto" w:fill="auto"/>
          </w:tcPr>
          <w:p w14:paraId="69A6DE66" w14:textId="77777777" w:rsidR="00CD05F0" w:rsidRPr="00E95B43" w:rsidRDefault="00CD05F0" w:rsidP="002D78B2"/>
        </w:tc>
        <w:tc>
          <w:tcPr>
            <w:tcW w:w="567" w:type="dxa"/>
            <w:shd w:val="clear" w:color="auto" w:fill="auto"/>
          </w:tcPr>
          <w:p w14:paraId="41AECD2A" w14:textId="77777777" w:rsidR="00CD05F0" w:rsidRPr="00E95B43" w:rsidRDefault="00CD05F0" w:rsidP="002D78B2"/>
        </w:tc>
        <w:tc>
          <w:tcPr>
            <w:tcW w:w="685" w:type="dxa"/>
          </w:tcPr>
          <w:p w14:paraId="6A01A37D" w14:textId="77777777" w:rsidR="00CD05F0" w:rsidRPr="00E95B43" w:rsidRDefault="00CD05F0" w:rsidP="002D78B2"/>
        </w:tc>
        <w:tc>
          <w:tcPr>
            <w:tcW w:w="308" w:type="dxa"/>
          </w:tcPr>
          <w:p w14:paraId="5BE9ED71" w14:textId="77777777" w:rsidR="00CD05F0" w:rsidRPr="00E95B43" w:rsidRDefault="00CD05F0" w:rsidP="002D78B2"/>
        </w:tc>
        <w:tc>
          <w:tcPr>
            <w:tcW w:w="4819" w:type="dxa"/>
          </w:tcPr>
          <w:p w14:paraId="3846EBA2" w14:textId="77777777" w:rsidR="00CD05F0" w:rsidRPr="00E95B43" w:rsidRDefault="00CD05F0" w:rsidP="002D78B2"/>
        </w:tc>
      </w:tr>
      <w:tr w:rsidR="00CD05F0" w:rsidRPr="00E95B43" w14:paraId="281A5ED5" w14:textId="77777777" w:rsidTr="006556E4">
        <w:tc>
          <w:tcPr>
            <w:tcW w:w="3510" w:type="dxa"/>
            <w:shd w:val="clear" w:color="auto" w:fill="auto"/>
          </w:tcPr>
          <w:p w14:paraId="571F02AD" w14:textId="77777777" w:rsidR="00CD05F0" w:rsidRPr="00E95B43" w:rsidRDefault="00CD05F0" w:rsidP="002D78B2"/>
        </w:tc>
        <w:tc>
          <w:tcPr>
            <w:tcW w:w="567" w:type="dxa"/>
            <w:shd w:val="clear" w:color="auto" w:fill="auto"/>
          </w:tcPr>
          <w:p w14:paraId="5BB67F69" w14:textId="77777777" w:rsidR="00CD05F0" w:rsidRPr="00E95B43" w:rsidRDefault="00CD05F0" w:rsidP="002D78B2">
            <w:r>
              <w:t>C Full</w:t>
            </w:r>
          </w:p>
        </w:tc>
        <w:tc>
          <w:tcPr>
            <w:tcW w:w="685" w:type="dxa"/>
          </w:tcPr>
          <w:p w14:paraId="0342D3D0" w14:textId="77777777" w:rsidR="00CD05F0" w:rsidRDefault="00CD05F0" w:rsidP="002D78B2">
            <w:r>
              <w:t>C</w:t>
            </w:r>
          </w:p>
          <w:p w14:paraId="35C47EEC" w14:textId="77777777" w:rsidR="00CD05F0" w:rsidRDefault="00CD05F0" w:rsidP="002D78B2">
            <w:r>
              <w:t>Mini</w:t>
            </w:r>
          </w:p>
        </w:tc>
        <w:tc>
          <w:tcPr>
            <w:tcW w:w="308" w:type="dxa"/>
          </w:tcPr>
          <w:p w14:paraId="4E45EB98" w14:textId="77777777" w:rsidR="00CD05F0" w:rsidRPr="00E95B43" w:rsidRDefault="00CD05F0" w:rsidP="002D78B2">
            <w:r>
              <w:t>T</w:t>
            </w:r>
          </w:p>
        </w:tc>
        <w:tc>
          <w:tcPr>
            <w:tcW w:w="4819" w:type="dxa"/>
          </w:tcPr>
          <w:p w14:paraId="6B6BF81D" w14:textId="461EA045" w:rsidR="00CD05F0" w:rsidRPr="00E95B43" w:rsidRDefault="00CD05F0" w:rsidP="00922215">
            <w:r w:rsidRPr="007221BD">
              <w:rPr>
                <w:highlight w:val="yellow"/>
              </w:rPr>
              <w:t xml:space="preserve">Antwoord/toelichting door </w:t>
            </w:r>
            <w:r w:rsidR="00782675" w:rsidRPr="007221BD">
              <w:rPr>
                <w:highlight w:val="yellow"/>
              </w:rPr>
              <w:t>de c</w:t>
            </w:r>
            <w:r w:rsidRPr="007221BD">
              <w:rPr>
                <w:highlight w:val="yellow"/>
              </w:rPr>
              <w:t>ontractant</w:t>
            </w:r>
            <w:r w:rsidR="00155CCE" w:rsidRPr="007221BD">
              <w:rPr>
                <w:highlight w:val="yellow"/>
              </w:rPr>
              <w:t xml:space="preserve"> dat zij zich committeren aan de eis en voorzien van</w:t>
            </w:r>
            <w:r w:rsidR="00922215" w:rsidRPr="007221BD">
              <w:rPr>
                <w:highlight w:val="yellow"/>
              </w:rPr>
              <w:t xml:space="preserve"> onderbouwing</w:t>
            </w:r>
            <w:r w:rsidR="00155CCE">
              <w:t>.</w:t>
            </w:r>
          </w:p>
        </w:tc>
      </w:tr>
      <w:tr w:rsidR="00CD05F0" w:rsidRPr="00E95B43" w14:paraId="57D335DC" w14:textId="77777777" w:rsidTr="006556E4">
        <w:tc>
          <w:tcPr>
            <w:tcW w:w="3510" w:type="dxa"/>
            <w:shd w:val="clear" w:color="auto" w:fill="auto"/>
          </w:tcPr>
          <w:p w14:paraId="16B4D33E" w14:textId="77777777" w:rsidR="00CD05F0" w:rsidRPr="00E95B43" w:rsidRDefault="00CD05F0" w:rsidP="002D78B2"/>
        </w:tc>
        <w:tc>
          <w:tcPr>
            <w:tcW w:w="567" w:type="dxa"/>
            <w:shd w:val="clear" w:color="auto" w:fill="auto"/>
          </w:tcPr>
          <w:p w14:paraId="3218BE67" w14:textId="77777777" w:rsidR="00CD05F0" w:rsidRPr="00E95B43" w:rsidRDefault="00CD05F0" w:rsidP="002D78B2"/>
        </w:tc>
        <w:tc>
          <w:tcPr>
            <w:tcW w:w="685" w:type="dxa"/>
          </w:tcPr>
          <w:p w14:paraId="7A4D36D4" w14:textId="77777777" w:rsidR="00CD05F0" w:rsidRPr="00E95B43" w:rsidRDefault="00CD05F0" w:rsidP="002D78B2"/>
        </w:tc>
        <w:tc>
          <w:tcPr>
            <w:tcW w:w="308" w:type="dxa"/>
          </w:tcPr>
          <w:p w14:paraId="7F3D52CE" w14:textId="77777777" w:rsidR="00CD05F0" w:rsidRPr="00E95B43" w:rsidRDefault="00CD05F0" w:rsidP="002D78B2"/>
        </w:tc>
        <w:tc>
          <w:tcPr>
            <w:tcW w:w="4819" w:type="dxa"/>
          </w:tcPr>
          <w:p w14:paraId="6E9EA956" w14:textId="77777777" w:rsidR="00CD05F0" w:rsidRPr="00E95B43" w:rsidRDefault="00CD05F0" w:rsidP="002D78B2"/>
        </w:tc>
      </w:tr>
      <w:tr w:rsidR="00CD05F0" w:rsidRPr="00E95B43" w14:paraId="71D7D7FA" w14:textId="77777777" w:rsidTr="006556E4">
        <w:tc>
          <w:tcPr>
            <w:tcW w:w="3510" w:type="dxa"/>
            <w:shd w:val="clear" w:color="auto" w:fill="auto"/>
          </w:tcPr>
          <w:p w14:paraId="5CC62F3B" w14:textId="3E44E349" w:rsidR="00CD05F0" w:rsidRPr="00E95B43" w:rsidRDefault="00CD05F0" w:rsidP="002D78B2"/>
        </w:tc>
        <w:tc>
          <w:tcPr>
            <w:tcW w:w="567" w:type="dxa"/>
            <w:shd w:val="clear" w:color="auto" w:fill="auto"/>
          </w:tcPr>
          <w:p w14:paraId="3A0EE35E" w14:textId="77777777" w:rsidR="00CD05F0" w:rsidRPr="00E95B43" w:rsidRDefault="00CD05F0" w:rsidP="002D78B2"/>
        </w:tc>
        <w:tc>
          <w:tcPr>
            <w:tcW w:w="685" w:type="dxa"/>
          </w:tcPr>
          <w:p w14:paraId="68356D6E" w14:textId="77777777" w:rsidR="00CD05F0" w:rsidRPr="00E95B43" w:rsidRDefault="00CD05F0" w:rsidP="002D78B2"/>
        </w:tc>
        <w:tc>
          <w:tcPr>
            <w:tcW w:w="308" w:type="dxa"/>
          </w:tcPr>
          <w:p w14:paraId="64B3FE75" w14:textId="77777777" w:rsidR="00CD05F0" w:rsidRPr="00E95B43" w:rsidRDefault="00CD05F0" w:rsidP="002D78B2"/>
        </w:tc>
        <w:tc>
          <w:tcPr>
            <w:tcW w:w="4819" w:type="dxa"/>
          </w:tcPr>
          <w:p w14:paraId="6835C51D" w14:textId="77777777" w:rsidR="00CD05F0" w:rsidRPr="00E95B43" w:rsidRDefault="00CD05F0" w:rsidP="002D78B2"/>
        </w:tc>
      </w:tr>
      <w:tr w:rsidR="00CD05F0" w:rsidRPr="00E95B43" w14:paraId="76A6DCAE" w14:textId="77777777" w:rsidTr="006556E4">
        <w:tc>
          <w:tcPr>
            <w:tcW w:w="3510" w:type="dxa"/>
            <w:shd w:val="clear" w:color="auto" w:fill="auto"/>
          </w:tcPr>
          <w:p w14:paraId="008587FD" w14:textId="77777777" w:rsidR="00CD05F0" w:rsidRPr="00E95B43" w:rsidRDefault="00CD05F0" w:rsidP="002D78B2"/>
        </w:tc>
        <w:tc>
          <w:tcPr>
            <w:tcW w:w="567" w:type="dxa"/>
            <w:shd w:val="clear" w:color="auto" w:fill="auto"/>
          </w:tcPr>
          <w:p w14:paraId="1DBE9342" w14:textId="77777777" w:rsidR="00CD05F0" w:rsidRPr="00E95B43" w:rsidRDefault="00CD05F0" w:rsidP="002D78B2"/>
        </w:tc>
        <w:tc>
          <w:tcPr>
            <w:tcW w:w="685" w:type="dxa"/>
          </w:tcPr>
          <w:p w14:paraId="3324141C" w14:textId="77777777" w:rsidR="00CD05F0" w:rsidRPr="00E95B43" w:rsidRDefault="00CD05F0" w:rsidP="002D78B2"/>
        </w:tc>
        <w:tc>
          <w:tcPr>
            <w:tcW w:w="308" w:type="dxa"/>
          </w:tcPr>
          <w:p w14:paraId="0A243FF1" w14:textId="77777777" w:rsidR="00CD05F0" w:rsidRPr="00E95B43" w:rsidRDefault="00CD05F0" w:rsidP="002D78B2"/>
        </w:tc>
        <w:tc>
          <w:tcPr>
            <w:tcW w:w="4819" w:type="dxa"/>
          </w:tcPr>
          <w:p w14:paraId="2BB5C081" w14:textId="77777777" w:rsidR="00CD05F0" w:rsidRPr="00E95B43" w:rsidRDefault="00CD05F0" w:rsidP="002D78B2"/>
        </w:tc>
      </w:tr>
      <w:tr w:rsidR="00CD05F0" w:rsidRPr="00E95B43" w14:paraId="3D34CE91" w14:textId="77777777" w:rsidTr="006556E4">
        <w:tc>
          <w:tcPr>
            <w:tcW w:w="3510" w:type="dxa"/>
            <w:shd w:val="clear" w:color="auto" w:fill="auto"/>
          </w:tcPr>
          <w:p w14:paraId="7A6CF029" w14:textId="77777777" w:rsidR="00CD05F0" w:rsidRPr="00992B9A" w:rsidRDefault="00782675" w:rsidP="00462704">
            <w:pPr>
              <w:numPr>
                <w:ilvl w:val="0"/>
                <w:numId w:val="11"/>
              </w:numPr>
              <w:rPr>
                <w:rFonts w:cs="Calibri"/>
              </w:rPr>
            </w:pPr>
            <w:r>
              <w:rPr>
                <w:rFonts w:cs="Calibri"/>
              </w:rPr>
              <w:t>G</w:t>
            </w:r>
            <w:r w:rsidR="00CD05F0" w:rsidRPr="00992B9A">
              <w:rPr>
                <w:rFonts w:cs="Calibri"/>
              </w:rPr>
              <w:t xml:space="preserve">emeente Tilburg heeft het recht om audits te mogen (laten) uitvoeren over alle afspraken. </w:t>
            </w:r>
          </w:p>
        </w:tc>
        <w:tc>
          <w:tcPr>
            <w:tcW w:w="567" w:type="dxa"/>
            <w:shd w:val="clear" w:color="auto" w:fill="auto"/>
          </w:tcPr>
          <w:p w14:paraId="40466189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67189C5C" w14:textId="3D63E9BF" w:rsidR="00CD05F0" w:rsidRDefault="008C23D9" w:rsidP="008442BA">
            <w:r>
              <w:t xml:space="preserve"> </w:t>
            </w:r>
            <w:r w:rsidR="00CD6D34">
              <w:t>X</w:t>
            </w:r>
          </w:p>
        </w:tc>
        <w:tc>
          <w:tcPr>
            <w:tcW w:w="308" w:type="dxa"/>
          </w:tcPr>
          <w:p w14:paraId="36335C39" w14:textId="743C7BFB" w:rsidR="00CD05F0" w:rsidRDefault="008F4C86" w:rsidP="008442BA">
            <w:r>
              <w:t>X</w:t>
            </w:r>
          </w:p>
        </w:tc>
        <w:tc>
          <w:tcPr>
            <w:tcW w:w="4819" w:type="dxa"/>
          </w:tcPr>
          <w:p w14:paraId="6B65D8A3" w14:textId="77777777" w:rsidR="00CD05F0" w:rsidRDefault="00CD05F0" w:rsidP="008442BA"/>
        </w:tc>
      </w:tr>
      <w:tr w:rsidR="00CD05F0" w:rsidRPr="00E95B43" w14:paraId="020EF67A" w14:textId="77777777" w:rsidTr="006556E4">
        <w:tc>
          <w:tcPr>
            <w:tcW w:w="3510" w:type="dxa"/>
            <w:shd w:val="clear" w:color="auto" w:fill="auto"/>
          </w:tcPr>
          <w:p w14:paraId="2DE55323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51B343F9" w14:textId="77777777" w:rsidR="00CD05F0" w:rsidRPr="00E95B43" w:rsidRDefault="00CD05F0" w:rsidP="002D78B2"/>
        </w:tc>
        <w:tc>
          <w:tcPr>
            <w:tcW w:w="685" w:type="dxa"/>
          </w:tcPr>
          <w:p w14:paraId="654394A0" w14:textId="77777777" w:rsidR="00CD05F0" w:rsidRPr="00E95B43" w:rsidRDefault="00CD05F0" w:rsidP="002D78B2"/>
        </w:tc>
        <w:tc>
          <w:tcPr>
            <w:tcW w:w="308" w:type="dxa"/>
          </w:tcPr>
          <w:p w14:paraId="6CA9B0EA" w14:textId="77777777" w:rsidR="00CD05F0" w:rsidRPr="00E95B43" w:rsidRDefault="00CD05F0" w:rsidP="002D78B2"/>
        </w:tc>
        <w:tc>
          <w:tcPr>
            <w:tcW w:w="4819" w:type="dxa"/>
          </w:tcPr>
          <w:p w14:paraId="44F4E556" w14:textId="77777777" w:rsidR="00CD05F0" w:rsidRPr="00E95B43" w:rsidRDefault="00CD05F0" w:rsidP="002D78B2"/>
        </w:tc>
      </w:tr>
      <w:tr w:rsidR="00CD05F0" w:rsidRPr="002D78B2" w14:paraId="51E2FDAB" w14:textId="77777777" w:rsidTr="006556E4">
        <w:tc>
          <w:tcPr>
            <w:tcW w:w="3510" w:type="dxa"/>
            <w:shd w:val="clear" w:color="auto" w:fill="auto"/>
          </w:tcPr>
          <w:p w14:paraId="13125ED2" w14:textId="77777777" w:rsidR="00CD05F0" w:rsidRPr="00992B9A" w:rsidRDefault="00CD05F0" w:rsidP="006F7B5D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 xml:space="preserve">De contractant/ hoofdaannemer moet ervoor zorgen dat </w:t>
            </w:r>
            <w:r w:rsidR="004F2D1C" w:rsidRPr="00992B9A">
              <w:rPr>
                <w:rFonts w:ascii="Calibri" w:hAnsi="Calibri" w:cs="Calibri"/>
                <w:sz w:val="20"/>
                <w:szCs w:val="20"/>
              </w:rPr>
              <w:t>eventuele</w:t>
            </w:r>
            <w:r w:rsidRPr="00992B9A">
              <w:rPr>
                <w:rFonts w:ascii="Calibri" w:hAnsi="Calibri" w:cs="Calibri"/>
                <w:sz w:val="20"/>
                <w:szCs w:val="20"/>
              </w:rPr>
              <w:t xml:space="preserve"> onderaannemer</w:t>
            </w:r>
            <w:r w:rsidR="004F2D1C" w:rsidRPr="00992B9A">
              <w:rPr>
                <w:rFonts w:ascii="Calibri" w:hAnsi="Calibri" w:cs="Calibri"/>
                <w:sz w:val="20"/>
                <w:szCs w:val="20"/>
              </w:rPr>
              <w:t>(s)</w:t>
            </w:r>
            <w:r w:rsidRPr="00992B9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4F2D1C" w:rsidRPr="00992B9A">
              <w:rPr>
                <w:rFonts w:ascii="Calibri" w:hAnsi="Calibri" w:cs="Calibri"/>
                <w:sz w:val="20"/>
                <w:szCs w:val="20"/>
              </w:rPr>
              <w:t xml:space="preserve">dezelfde waarborgen biedt </w:t>
            </w:r>
            <w:r w:rsidRPr="00992B9A">
              <w:rPr>
                <w:rFonts w:ascii="Calibri" w:hAnsi="Calibri" w:cs="Calibri"/>
                <w:sz w:val="20"/>
                <w:szCs w:val="20"/>
              </w:rPr>
              <w:t xml:space="preserve">bij de uitvoering van de overeenkomst als de hoofdaannemer. Rechten en plichten blijven bij de hoofdaannemer. Onderaannemer werkt uitsluitend onder verantwoordelijkheid van hoofdaannemer.  </w:t>
            </w:r>
          </w:p>
          <w:p w14:paraId="42CC501E" w14:textId="77777777" w:rsidR="004F2D1C" w:rsidRPr="00992B9A" w:rsidRDefault="004F2D1C" w:rsidP="007F2410">
            <w:pPr>
              <w:pStyle w:val="Default"/>
              <w:spacing w:after="75" w:line="240" w:lineRule="exact"/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 xml:space="preserve">Dit is ook op datahosting (via een andere partij) </w:t>
            </w:r>
            <w:r w:rsidR="00412C46" w:rsidRPr="00992B9A">
              <w:rPr>
                <w:rFonts w:ascii="Calibri" w:hAnsi="Calibri" w:cs="Calibri"/>
                <w:sz w:val="20"/>
                <w:szCs w:val="20"/>
              </w:rPr>
              <w:t>van toepassing</w:t>
            </w:r>
          </w:p>
        </w:tc>
        <w:tc>
          <w:tcPr>
            <w:tcW w:w="567" w:type="dxa"/>
            <w:shd w:val="clear" w:color="auto" w:fill="auto"/>
          </w:tcPr>
          <w:p w14:paraId="332A77B9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685" w:type="dxa"/>
          </w:tcPr>
          <w:p w14:paraId="7F3FD277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308" w:type="dxa"/>
          </w:tcPr>
          <w:p w14:paraId="4E7A0C67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3B3A97EC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CD05F0" w:rsidRPr="002D78B2" w14:paraId="50D8DD82" w14:textId="77777777" w:rsidTr="006556E4">
        <w:tc>
          <w:tcPr>
            <w:tcW w:w="3510" w:type="dxa"/>
            <w:shd w:val="clear" w:color="auto" w:fill="auto"/>
          </w:tcPr>
          <w:p w14:paraId="0C2A6729" w14:textId="77777777" w:rsidR="00CD05F0" w:rsidRPr="00992B9A" w:rsidRDefault="00CD05F0" w:rsidP="009502E5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>Opdrachtnemer is gehouden tot geheimhouding van alle gegevens die zij verwerkt.</w:t>
            </w:r>
          </w:p>
        </w:tc>
        <w:tc>
          <w:tcPr>
            <w:tcW w:w="567" w:type="dxa"/>
            <w:shd w:val="clear" w:color="auto" w:fill="auto"/>
          </w:tcPr>
          <w:p w14:paraId="51C441CC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685" w:type="dxa"/>
          </w:tcPr>
          <w:p w14:paraId="711D07E6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308" w:type="dxa"/>
          </w:tcPr>
          <w:p w14:paraId="01C4E5C4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79AF3032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CD05F0" w:rsidRPr="00E95B43" w14:paraId="7F504BDA" w14:textId="77777777" w:rsidTr="006556E4">
        <w:tc>
          <w:tcPr>
            <w:tcW w:w="3510" w:type="dxa"/>
            <w:shd w:val="clear" w:color="auto" w:fill="auto"/>
          </w:tcPr>
          <w:p w14:paraId="2AB6B200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DD76173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0AC23C24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5889EFDE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3EC3F9BB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2D78B2" w14:paraId="5EF2885A" w14:textId="77777777" w:rsidTr="006556E4">
        <w:tc>
          <w:tcPr>
            <w:tcW w:w="3510" w:type="dxa"/>
            <w:shd w:val="clear" w:color="auto" w:fill="auto"/>
          </w:tcPr>
          <w:p w14:paraId="467AF0FE" w14:textId="77777777" w:rsidR="00CD05F0" w:rsidRPr="00992B9A" w:rsidRDefault="00CD05F0" w:rsidP="002D78B2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>Naleving van alle relevante wet- en regelgeving  is verplicht.</w:t>
            </w:r>
          </w:p>
        </w:tc>
        <w:tc>
          <w:tcPr>
            <w:tcW w:w="567" w:type="dxa"/>
            <w:shd w:val="clear" w:color="auto" w:fill="auto"/>
          </w:tcPr>
          <w:p w14:paraId="757C116B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685" w:type="dxa"/>
          </w:tcPr>
          <w:p w14:paraId="33B52B36" w14:textId="77777777" w:rsidR="00CD05F0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308" w:type="dxa"/>
          </w:tcPr>
          <w:p w14:paraId="48477B7A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4819" w:type="dxa"/>
          </w:tcPr>
          <w:p w14:paraId="7958CE62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CD05F0" w:rsidRPr="00E95B43" w14:paraId="53975813" w14:textId="77777777" w:rsidTr="006556E4">
        <w:tc>
          <w:tcPr>
            <w:tcW w:w="3510" w:type="dxa"/>
            <w:shd w:val="clear" w:color="auto" w:fill="auto"/>
          </w:tcPr>
          <w:p w14:paraId="4261B6D9" w14:textId="77777777" w:rsidR="00D264AD" w:rsidRPr="00992B9A" w:rsidRDefault="00D264AD" w:rsidP="0058607A">
            <w:pPr>
              <w:ind w:left="72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9B08B48" w14:textId="77777777" w:rsidR="00CD05F0" w:rsidRPr="00E95B43" w:rsidRDefault="00CD05F0" w:rsidP="002D78B2"/>
        </w:tc>
        <w:tc>
          <w:tcPr>
            <w:tcW w:w="685" w:type="dxa"/>
          </w:tcPr>
          <w:p w14:paraId="44DC2AF0" w14:textId="77777777" w:rsidR="00CD05F0" w:rsidRPr="00E95B43" w:rsidRDefault="00CD05F0" w:rsidP="002D78B2"/>
        </w:tc>
        <w:tc>
          <w:tcPr>
            <w:tcW w:w="308" w:type="dxa"/>
          </w:tcPr>
          <w:p w14:paraId="4D681499" w14:textId="77777777" w:rsidR="00CD05F0" w:rsidRPr="00E95B43" w:rsidRDefault="00CD05F0" w:rsidP="002D78B2"/>
        </w:tc>
        <w:tc>
          <w:tcPr>
            <w:tcW w:w="4819" w:type="dxa"/>
          </w:tcPr>
          <w:p w14:paraId="2CEB2280" w14:textId="77777777" w:rsidR="00CD05F0" w:rsidRPr="00E95B43" w:rsidRDefault="00CD05F0" w:rsidP="002D78B2"/>
        </w:tc>
      </w:tr>
      <w:tr w:rsidR="00CD05F0" w:rsidRPr="00E95B43" w14:paraId="5BD08D13" w14:textId="77777777" w:rsidTr="006556E4">
        <w:tc>
          <w:tcPr>
            <w:tcW w:w="3510" w:type="dxa"/>
            <w:shd w:val="clear" w:color="auto" w:fill="auto"/>
          </w:tcPr>
          <w:p w14:paraId="49855329" w14:textId="15B1B18B" w:rsidR="00CD05F0" w:rsidRPr="00992B9A" w:rsidRDefault="00CD05F0" w:rsidP="00D6138B">
            <w:pPr>
              <w:ind w:left="720"/>
              <w:rPr>
                <w:rFonts w:cs="Calibri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1AD43386" w14:textId="5CF4D68B" w:rsidR="00CD05F0" w:rsidRPr="00E95B43" w:rsidRDefault="00CD05F0" w:rsidP="002D78B2"/>
        </w:tc>
        <w:tc>
          <w:tcPr>
            <w:tcW w:w="685" w:type="dxa"/>
          </w:tcPr>
          <w:p w14:paraId="59C9572C" w14:textId="37D7836A" w:rsidR="00CD05F0" w:rsidRDefault="00CD05F0" w:rsidP="002D78B2"/>
        </w:tc>
        <w:tc>
          <w:tcPr>
            <w:tcW w:w="308" w:type="dxa"/>
          </w:tcPr>
          <w:p w14:paraId="1C22155E" w14:textId="61D94914" w:rsidR="00CD05F0" w:rsidRPr="00E95B43" w:rsidRDefault="00CD05F0" w:rsidP="002D78B2"/>
        </w:tc>
        <w:tc>
          <w:tcPr>
            <w:tcW w:w="4819" w:type="dxa"/>
          </w:tcPr>
          <w:p w14:paraId="629A7D94" w14:textId="77777777" w:rsidR="00CD05F0" w:rsidRPr="00E95B43" w:rsidRDefault="00CD05F0" w:rsidP="002D78B2"/>
        </w:tc>
      </w:tr>
      <w:tr w:rsidR="00CD05F0" w:rsidRPr="00E95B43" w14:paraId="1276E5BB" w14:textId="77777777" w:rsidTr="006556E4">
        <w:tc>
          <w:tcPr>
            <w:tcW w:w="3510" w:type="dxa"/>
            <w:shd w:val="clear" w:color="auto" w:fill="auto"/>
          </w:tcPr>
          <w:p w14:paraId="05AAD6FA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605DF29" w14:textId="77777777" w:rsidR="00CD05F0" w:rsidRPr="00E95B43" w:rsidRDefault="00CD05F0" w:rsidP="002D78B2"/>
        </w:tc>
        <w:tc>
          <w:tcPr>
            <w:tcW w:w="685" w:type="dxa"/>
          </w:tcPr>
          <w:p w14:paraId="2A4ECD10" w14:textId="77777777" w:rsidR="00CD05F0" w:rsidRPr="00E95B43" w:rsidRDefault="00CD05F0" w:rsidP="002D78B2"/>
        </w:tc>
        <w:tc>
          <w:tcPr>
            <w:tcW w:w="308" w:type="dxa"/>
          </w:tcPr>
          <w:p w14:paraId="2C1D95E3" w14:textId="77777777" w:rsidR="00CD05F0" w:rsidRPr="00E95B43" w:rsidRDefault="00CD05F0" w:rsidP="002D78B2"/>
        </w:tc>
        <w:tc>
          <w:tcPr>
            <w:tcW w:w="4819" w:type="dxa"/>
          </w:tcPr>
          <w:p w14:paraId="060BEC5A" w14:textId="77777777" w:rsidR="00CD05F0" w:rsidRPr="00E95B43" w:rsidRDefault="00CD05F0" w:rsidP="002D78B2"/>
        </w:tc>
      </w:tr>
      <w:tr w:rsidR="00CD05F0" w:rsidRPr="00E95B43" w14:paraId="5A2E9A6C" w14:textId="77777777" w:rsidTr="006556E4">
        <w:tc>
          <w:tcPr>
            <w:tcW w:w="3510" w:type="dxa"/>
            <w:shd w:val="clear" w:color="auto" w:fill="auto"/>
          </w:tcPr>
          <w:p w14:paraId="7657F0C6" w14:textId="77777777" w:rsidR="00CD05F0" w:rsidRPr="00992B9A" w:rsidRDefault="00CD05F0" w:rsidP="0058607A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Autorisaties dienen transparant te zijn, er dient in 1 overzicht een duidelijke autorisatietabel met rollen/functies en bijbehorende rechten te zijn.</w:t>
            </w:r>
          </w:p>
          <w:p w14:paraId="5726E7FE" w14:textId="77777777" w:rsidR="0016626F" w:rsidRDefault="0016626F" w:rsidP="008131C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</w:p>
          <w:p w14:paraId="26BCE4D3" w14:textId="017741E0" w:rsidR="00CD05F0" w:rsidRPr="00992B9A" w:rsidRDefault="00CD05F0" w:rsidP="008131C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b/>
                <w:bCs/>
                <w:color w:val="000000"/>
              </w:rPr>
              <w:t xml:space="preserve">                </w:t>
            </w:r>
            <w:r w:rsidRPr="00992B9A">
              <w:rPr>
                <w:rFonts w:cs="Calibri"/>
                <w:color w:val="000000"/>
              </w:rPr>
              <w:t xml:space="preserve">Role Based Acces Control dient </w:t>
            </w:r>
          </w:p>
          <w:p w14:paraId="37A34719" w14:textId="29BE8968" w:rsidR="00CD05F0" w:rsidRPr="00992B9A" w:rsidRDefault="00CD05F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ingericht te zijn.</w:t>
            </w:r>
            <w:r w:rsidR="00826970">
              <w:rPr>
                <w:rFonts w:cs="Calibri"/>
                <w:color w:val="000000"/>
              </w:rPr>
              <w:t xml:space="preserve"> (</w:t>
            </w:r>
            <w:r w:rsidR="008F4C86">
              <w:rPr>
                <w:rFonts w:cs="Calibri"/>
                <w:color w:val="000000"/>
              </w:rPr>
              <w:t>“</w:t>
            </w:r>
            <w:r w:rsidR="00826970">
              <w:rPr>
                <w:rFonts w:cs="Calibri"/>
                <w:color w:val="000000"/>
              </w:rPr>
              <w:t>RBAC</w:t>
            </w:r>
            <w:r w:rsidR="008F4C86">
              <w:rPr>
                <w:rFonts w:cs="Calibri"/>
                <w:color w:val="000000"/>
              </w:rPr>
              <w:t>”</w:t>
            </w:r>
            <w:r w:rsidR="00826970">
              <w:rPr>
                <w:rFonts w:cs="Calibri"/>
                <w:color w:val="000000"/>
              </w:rPr>
              <w:t>)</w:t>
            </w:r>
          </w:p>
          <w:p w14:paraId="0DEB58C3" w14:textId="77777777" w:rsidR="00F33640" w:rsidRPr="00992B9A" w:rsidRDefault="00F3364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</w:p>
          <w:p w14:paraId="18B8D9AE" w14:textId="77777777" w:rsidR="00904D41" w:rsidRPr="00992B9A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 xml:space="preserve">Autorisaties zijn ingericht op </w:t>
            </w:r>
            <w:r w:rsidRPr="00992B9A">
              <w:rPr>
                <w:rFonts w:cs="Calibri"/>
                <w:color w:val="000000"/>
              </w:rPr>
              <w:t xml:space="preserve">      </w:t>
            </w:r>
          </w:p>
          <w:p w14:paraId="06839B77" w14:textId="564DD660" w:rsidR="00904D41" w:rsidRPr="0016626F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16626F">
              <w:rPr>
                <w:rFonts w:cs="Calibri"/>
                <w:color w:val="000000"/>
              </w:rPr>
              <w:t xml:space="preserve">                </w:t>
            </w:r>
            <w:r w:rsidR="00412C46" w:rsidRPr="0016626F">
              <w:rPr>
                <w:rFonts w:cs="Calibri"/>
                <w:color w:val="000000"/>
              </w:rPr>
              <w:t xml:space="preserve">basis van “need to know” </w:t>
            </w:r>
            <w:r w:rsidR="00214058" w:rsidRPr="0016626F">
              <w:rPr>
                <w:rFonts w:cs="Calibri"/>
                <w:color w:val="000000"/>
              </w:rPr>
              <w:t>:</w:t>
            </w:r>
          </w:p>
          <w:p w14:paraId="01EFE100" w14:textId="77777777" w:rsidR="00904D41" w:rsidRPr="00992B9A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16626F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 xml:space="preserve">alleen personen die informatie </w:t>
            </w:r>
          </w:p>
          <w:p w14:paraId="6A977C63" w14:textId="77777777" w:rsidR="00904D41" w:rsidRPr="00992B9A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 xml:space="preserve">nodig hebben voor het </w:t>
            </w:r>
          </w:p>
          <w:p w14:paraId="508BD56E" w14:textId="77777777" w:rsidR="00904D41" w:rsidRPr="00992B9A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 xml:space="preserve">uitvoeren van hun </w:t>
            </w:r>
          </w:p>
          <w:p w14:paraId="1F87CA49" w14:textId="77777777" w:rsidR="00904D41" w:rsidRPr="00992B9A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 xml:space="preserve">werkzaamheden hebben </w:t>
            </w:r>
          </w:p>
          <w:p w14:paraId="3ECD4C68" w14:textId="64F8F49E" w:rsidR="00412C46" w:rsidRDefault="00904D41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 w:rsidRPr="00992B9A">
              <w:rPr>
                <w:rFonts w:cs="Calibri"/>
                <w:color w:val="000000"/>
              </w:rPr>
              <w:t xml:space="preserve">                </w:t>
            </w:r>
            <w:r w:rsidR="00412C46" w:rsidRPr="00992B9A">
              <w:rPr>
                <w:rFonts w:cs="Calibri"/>
                <w:color w:val="000000"/>
              </w:rPr>
              <w:t>toegang.</w:t>
            </w:r>
          </w:p>
          <w:p w14:paraId="3DCD2C23" w14:textId="03231349" w:rsidR="00826970" w:rsidRDefault="0082697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</w:p>
          <w:p w14:paraId="75EC3CAD" w14:textId="77777777" w:rsidR="00826970" w:rsidRDefault="0082697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Rechten dienen te worden </w:t>
            </w:r>
          </w:p>
          <w:p w14:paraId="28782805" w14:textId="763C7B42" w:rsidR="00826970" w:rsidRDefault="0082697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toegekend volgens het </w:t>
            </w:r>
            <w:r w:rsidR="008F4C86">
              <w:rPr>
                <w:rFonts w:cs="Calibri"/>
                <w:color w:val="000000"/>
              </w:rPr>
              <w:t>“</w:t>
            </w:r>
            <w:r w:rsidR="00935694">
              <w:rPr>
                <w:rFonts w:cs="Calibri"/>
                <w:color w:val="000000"/>
              </w:rPr>
              <w:t>L</w:t>
            </w:r>
            <w:r>
              <w:rPr>
                <w:rFonts w:cs="Calibri"/>
                <w:color w:val="000000"/>
              </w:rPr>
              <w:t xml:space="preserve">east </w:t>
            </w:r>
          </w:p>
          <w:p w14:paraId="73A77F74" w14:textId="1557EDC6" w:rsidR="00826970" w:rsidRDefault="0082697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</w:t>
            </w:r>
            <w:r w:rsidR="00935694">
              <w:rPr>
                <w:rFonts w:cs="Calibri"/>
                <w:color w:val="000000"/>
              </w:rPr>
              <w:t>P</w:t>
            </w:r>
            <w:r>
              <w:rPr>
                <w:rFonts w:cs="Calibri"/>
                <w:color w:val="000000"/>
              </w:rPr>
              <w:t>riviliges</w:t>
            </w:r>
            <w:r w:rsidR="008F4C86">
              <w:rPr>
                <w:rFonts w:cs="Calibri"/>
                <w:color w:val="000000"/>
              </w:rPr>
              <w:t>”</w:t>
            </w:r>
            <w:r>
              <w:rPr>
                <w:rFonts w:cs="Calibri"/>
                <w:color w:val="000000"/>
              </w:rPr>
              <w:t xml:space="preserve"> principe. </w:t>
            </w:r>
          </w:p>
          <w:p w14:paraId="37680685" w14:textId="5C1578EF" w:rsidR="00826970" w:rsidRPr="00992B9A" w:rsidRDefault="00826970" w:rsidP="00D6138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2CCEF868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B1C6A53" w14:textId="77777777" w:rsidR="00CD05F0" w:rsidRDefault="00CD05F0" w:rsidP="008442BA">
            <w:r>
              <w:t>X</w:t>
            </w:r>
          </w:p>
        </w:tc>
        <w:tc>
          <w:tcPr>
            <w:tcW w:w="308" w:type="dxa"/>
          </w:tcPr>
          <w:p w14:paraId="2C27C300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0C70B078" w14:textId="77777777" w:rsidR="00CD05F0" w:rsidRDefault="00CD05F0" w:rsidP="008442BA"/>
        </w:tc>
      </w:tr>
      <w:tr w:rsidR="00CD05F0" w:rsidRPr="00E95B43" w14:paraId="08F2A76F" w14:textId="77777777" w:rsidTr="006556E4">
        <w:tc>
          <w:tcPr>
            <w:tcW w:w="3510" w:type="dxa"/>
            <w:shd w:val="clear" w:color="auto" w:fill="auto"/>
          </w:tcPr>
          <w:p w14:paraId="48E70F3B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634016C9" w14:textId="77777777" w:rsidR="00CD05F0" w:rsidRPr="00E95B43" w:rsidRDefault="00CD05F0" w:rsidP="002D78B2"/>
        </w:tc>
        <w:tc>
          <w:tcPr>
            <w:tcW w:w="685" w:type="dxa"/>
          </w:tcPr>
          <w:p w14:paraId="2CB6FA62" w14:textId="77777777" w:rsidR="00CD05F0" w:rsidRPr="00E95B43" w:rsidRDefault="00CD05F0" w:rsidP="002D78B2"/>
        </w:tc>
        <w:tc>
          <w:tcPr>
            <w:tcW w:w="308" w:type="dxa"/>
          </w:tcPr>
          <w:p w14:paraId="02B04185" w14:textId="77777777" w:rsidR="00CD05F0" w:rsidRPr="00E95B43" w:rsidRDefault="00CD05F0" w:rsidP="002D78B2"/>
        </w:tc>
        <w:tc>
          <w:tcPr>
            <w:tcW w:w="4819" w:type="dxa"/>
          </w:tcPr>
          <w:p w14:paraId="3ECE3C78" w14:textId="77777777" w:rsidR="00CD05F0" w:rsidRPr="00E95B43" w:rsidRDefault="00CD05F0" w:rsidP="002D78B2"/>
        </w:tc>
      </w:tr>
      <w:tr w:rsidR="00CD05F0" w:rsidRPr="00E95B43" w14:paraId="4A7844B8" w14:textId="77777777" w:rsidTr="006556E4">
        <w:tc>
          <w:tcPr>
            <w:tcW w:w="3510" w:type="dxa"/>
            <w:shd w:val="clear" w:color="auto" w:fill="auto"/>
          </w:tcPr>
          <w:p w14:paraId="600DFDA7" w14:textId="77777777" w:rsidR="00CD05F0" w:rsidRPr="00992B9A" w:rsidRDefault="00CD05F0" w:rsidP="00405EA7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Er dient strikte functiescheiding te zijn. Bijvoorbeeld voor een persoon die zowel een reguliere gebruiker is als beheerder. Beheer en Functioneel gebruik dient gescheiden te zijn.</w:t>
            </w:r>
          </w:p>
        </w:tc>
        <w:tc>
          <w:tcPr>
            <w:tcW w:w="567" w:type="dxa"/>
            <w:shd w:val="clear" w:color="auto" w:fill="auto"/>
          </w:tcPr>
          <w:p w14:paraId="13C8CF94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9D0276D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61853F16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4FD21B90" w14:textId="77777777" w:rsidR="00CD05F0" w:rsidRDefault="00CD05F0" w:rsidP="008442BA"/>
        </w:tc>
      </w:tr>
      <w:tr w:rsidR="00CD05F0" w:rsidRPr="00E95B43" w14:paraId="4A247D16" w14:textId="77777777" w:rsidTr="006556E4">
        <w:tc>
          <w:tcPr>
            <w:tcW w:w="3510" w:type="dxa"/>
            <w:shd w:val="clear" w:color="auto" w:fill="auto"/>
          </w:tcPr>
          <w:p w14:paraId="02F125C8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8432273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428D89D8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4AEDFBCF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26E213F6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2D78B2" w14:paraId="18F3175B" w14:textId="77777777" w:rsidTr="006556E4">
        <w:tc>
          <w:tcPr>
            <w:tcW w:w="3510" w:type="dxa"/>
            <w:shd w:val="clear" w:color="auto" w:fill="auto"/>
          </w:tcPr>
          <w:p w14:paraId="74DFA216" w14:textId="77777777" w:rsidR="00CD05F0" w:rsidRPr="00992B9A" w:rsidRDefault="00CD05F0" w:rsidP="00EF745F">
            <w:pPr>
              <w:numPr>
                <w:ilvl w:val="0"/>
                <w:numId w:val="11"/>
              </w:numPr>
              <w:rPr>
                <w:rFonts w:cs="Calibri"/>
                <w:i/>
                <w:iCs/>
              </w:rPr>
            </w:pPr>
            <w:r w:rsidRPr="00992B9A">
              <w:rPr>
                <w:rFonts w:cs="Calibri"/>
              </w:rPr>
              <w:t>Er zijn maatregelen ingevoerd om de dreiging tegen te gaan dat informatie wordt misbruikt door uw personeel en (onder)aannemers.  Bijvoorbeeld het ongeoorloofd inzien van diensten en gegevens dient voorkomen te worden.</w:t>
            </w:r>
          </w:p>
        </w:tc>
        <w:tc>
          <w:tcPr>
            <w:tcW w:w="567" w:type="dxa"/>
            <w:shd w:val="clear" w:color="auto" w:fill="auto"/>
          </w:tcPr>
          <w:p w14:paraId="425A11D0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46A4117" w14:textId="77777777" w:rsidR="00CD05F0" w:rsidRDefault="00CD05F0" w:rsidP="008442BA"/>
        </w:tc>
        <w:tc>
          <w:tcPr>
            <w:tcW w:w="308" w:type="dxa"/>
          </w:tcPr>
          <w:p w14:paraId="4B4FD1BE" w14:textId="77777777" w:rsidR="00CD05F0" w:rsidRDefault="00CD05F0" w:rsidP="008442BA"/>
        </w:tc>
        <w:tc>
          <w:tcPr>
            <w:tcW w:w="4819" w:type="dxa"/>
          </w:tcPr>
          <w:p w14:paraId="502E3D50" w14:textId="77777777" w:rsidR="00CD05F0" w:rsidRDefault="00CD05F0" w:rsidP="008442BA"/>
        </w:tc>
      </w:tr>
      <w:tr w:rsidR="00CD05F0" w:rsidRPr="002D78B2" w14:paraId="0EDBA63A" w14:textId="77777777" w:rsidTr="006556E4">
        <w:tc>
          <w:tcPr>
            <w:tcW w:w="3510" w:type="dxa"/>
            <w:shd w:val="clear" w:color="auto" w:fill="auto"/>
          </w:tcPr>
          <w:p w14:paraId="40D3CA1C" w14:textId="77777777" w:rsidR="00CD05F0" w:rsidRPr="00992B9A" w:rsidRDefault="00CD05F0" w:rsidP="00EF745F">
            <w:pPr>
              <w:ind w:left="72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7FD7C06" w14:textId="77777777" w:rsidR="00CD05F0" w:rsidRDefault="00CD05F0" w:rsidP="008442BA"/>
        </w:tc>
        <w:tc>
          <w:tcPr>
            <w:tcW w:w="685" w:type="dxa"/>
          </w:tcPr>
          <w:p w14:paraId="728BC293" w14:textId="77777777" w:rsidR="00CD05F0" w:rsidRDefault="00CD05F0" w:rsidP="008442BA"/>
        </w:tc>
        <w:tc>
          <w:tcPr>
            <w:tcW w:w="308" w:type="dxa"/>
          </w:tcPr>
          <w:p w14:paraId="76B47DC8" w14:textId="77777777" w:rsidR="00CD05F0" w:rsidRDefault="00CD05F0" w:rsidP="008442BA"/>
        </w:tc>
        <w:tc>
          <w:tcPr>
            <w:tcW w:w="4819" w:type="dxa"/>
          </w:tcPr>
          <w:p w14:paraId="054A4F94" w14:textId="77777777" w:rsidR="00CD05F0" w:rsidRDefault="00CD05F0" w:rsidP="008442BA"/>
        </w:tc>
      </w:tr>
      <w:tr w:rsidR="00CD05F0" w:rsidRPr="00E95B43" w14:paraId="5761075E" w14:textId="77777777" w:rsidTr="006556E4">
        <w:tc>
          <w:tcPr>
            <w:tcW w:w="3510" w:type="dxa"/>
            <w:shd w:val="clear" w:color="auto" w:fill="auto"/>
          </w:tcPr>
          <w:p w14:paraId="1B84C129" w14:textId="77777777" w:rsidR="00CD05F0" w:rsidRPr="00992B9A" w:rsidRDefault="00CD05F0" w:rsidP="006E0CC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Er zijn maatregelen ingevoerd om het ten onrechte verstrekken van informatie aan onbevoegden te voorkomen. </w:t>
            </w:r>
          </w:p>
        </w:tc>
        <w:tc>
          <w:tcPr>
            <w:tcW w:w="567" w:type="dxa"/>
            <w:shd w:val="clear" w:color="auto" w:fill="auto"/>
          </w:tcPr>
          <w:p w14:paraId="4EF2FD50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5AECC179" w14:textId="77777777" w:rsidR="00CD05F0" w:rsidRDefault="00CD05F0" w:rsidP="008442BA"/>
        </w:tc>
        <w:tc>
          <w:tcPr>
            <w:tcW w:w="308" w:type="dxa"/>
          </w:tcPr>
          <w:p w14:paraId="47C72FE0" w14:textId="77777777" w:rsidR="00CD05F0" w:rsidRDefault="00CD05F0" w:rsidP="008442BA"/>
        </w:tc>
        <w:tc>
          <w:tcPr>
            <w:tcW w:w="4819" w:type="dxa"/>
          </w:tcPr>
          <w:p w14:paraId="3F8473F3" w14:textId="77777777" w:rsidR="00CD05F0" w:rsidRDefault="00CD05F0" w:rsidP="008442BA"/>
        </w:tc>
      </w:tr>
      <w:tr w:rsidR="00CD05F0" w:rsidRPr="00E95B43" w14:paraId="029DC620" w14:textId="77777777" w:rsidTr="006556E4">
        <w:tc>
          <w:tcPr>
            <w:tcW w:w="3510" w:type="dxa"/>
            <w:shd w:val="clear" w:color="auto" w:fill="auto"/>
          </w:tcPr>
          <w:p w14:paraId="40649609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  <w:p w14:paraId="6DDCBEE5" w14:textId="595B5BAA" w:rsidR="00D264AD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20D85CFB" w14:textId="2773C2F5" w:rsidR="00DD64A1" w:rsidRDefault="00DD64A1" w:rsidP="002D78B2">
            <w:pPr>
              <w:pStyle w:val="Lijstalinea"/>
              <w:ind w:left="0"/>
              <w:rPr>
                <w:rFonts w:cs="Calibri"/>
              </w:rPr>
            </w:pPr>
          </w:p>
          <w:p w14:paraId="1F0AE635" w14:textId="002E3163" w:rsidR="00DD64A1" w:rsidRDefault="00DD64A1" w:rsidP="002D78B2">
            <w:pPr>
              <w:pStyle w:val="Lijstalinea"/>
              <w:ind w:left="0"/>
              <w:rPr>
                <w:rFonts w:cs="Calibri"/>
              </w:rPr>
            </w:pPr>
          </w:p>
          <w:p w14:paraId="072943F0" w14:textId="77777777" w:rsidR="00DD64A1" w:rsidRPr="00992B9A" w:rsidRDefault="00DD64A1" w:rsidP="002D78B2">
            <w:pPr>
              <w:pStyle w:val="Lijstalinea"/>
              <w:ind w:left="0"/>
              <w:rPr>
                <w:rFonts w:cs="Calibri"/>
              </w:rPr>
            </w:pPr>
          </w:p>
          <w:p w14:paraId="4894390C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795D63E3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0ECDF633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0E6ACA63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31E2F2DC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6A8BB2EB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0C5BC8C7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383220E2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  <w:p w14:paraId="7624467B" w14:textId="77777777" w:rsidR="00D264AD" w:rsidRPr="00992B9A" w:rsidRDefault="00D264AD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68B0C85A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610325A5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50C81BEF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27E4765E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23392D57" w14:textId="77777777" w:rsidTr="006556E4">
        <w:tc>
          <w:tcPr>
            <w:tcW w:w="3510" w:type="dxa"/>
            <w:shd w:val="clear" w:color="auto" w:fill="auto"/>
          </w:tcPr>
          <w:p w14:paraId="79C66228" w14:textId="77777777" w:rsidR="00CD05F0" w:rsidRPr="00992B9A" w:rsidRDefault="00CD05F0" w:rsidP="002D78B2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Met betrekking tot remote sessies:</w:t>
            </w:r>
          </w:p>
          <w:p w14:paraId="4AB0A300" w14:textId="77777777" w:rsidR="00CD05F0" w:rsidRPr="00992B9A" w:rsidRDefault="00CD05F0" w:rsidP="001F140A">
            <w:pPr>
              <w:rPr>
                <w:rFonts w:cs="Calibri"/>
              </w:rPr>
            </w:pPr>
          </w:p>
          <w:p w14:paraId="5C138539" w14:textId="77777777" w:rsidR="00B374C7" w:rsidRDefault="00CD05F0" w:rsidP="001F140A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Het gebruik van RDP (remote desktop protocol) is niet toegestaan tenzij dit - bij uitzondering -  niet anders kan en deze aantoonbaar sterk beveiligd is met bijvoorbeeld TLS beveiliging in combinatie met een RDS Gateway of een VPN/SSH tunnel. </w:t>
            </w:r>
          </w:p>
          <w:p w14:paraId="126DFD8E" w14:textId="3C88E8A4" w:rsidR="00B374C7" w:rsidRDefault="00B374C7" w:rsidP="001F140A">
            <w:pPr>
              <w:ind w:left="720"/>
              <w:rPr>
                <w:rFonts w:cs="Calibri"/>
              </w:rPr>
            </w:pPr>
          </w:p>
          <w:p w14:paraId="6B51A66E" w14:textId="6C7BB79B" w:rsidR="00B374C7" w:rsidRDefault="00B374C7" w:rsidP="001F140A">
            <w:pPr>
              <w:ind w:left="720"/>
              <w:rPr>
                <w:rFonts w:cs="Calibri"/>
              </w:rPr>
            </w:pPr>
            <w:r>
              <w:rPr>
                <w:rFonts w:cs="Calibri"/>
              </w:rPr>
              <w:t>Publieke port forwarding is niet toegestaan.</w:t>
            </w:r>
            <w:r w:rsidR="00D44C0D">
              <w:rPr>
                <w:rFonts w:cs="Calibri"/>
              </w:rPr>
              <w:t xml:space="preserve"> Diensten dienen binnen een beveiligde omgeving te worden aangeboden. Eventuele koppelingen dienen enkel via veilige verbindingen te verlopen.</w:t>
            </w:r>
          </w:p>
          <w:p w14:paraId="02A747AD" w14:textId="77777777" w:rsidR="00CD05F0" w:rsidRPr="00992B9A" w:rsidRDefault="00CD05F0" w:rsidP="001F140A">
            <w:pPr>
              <w:rPr>
                <w:rFonts w:cs="Calibri"/>
              </w:rPr>
            </w:pPr>
          </w:p>
          <w:p w14:paraId="68D0607F" w14:textId="77777777" w:rsidR="00B374C7" w:rsidRDefault="00CD05F0" w:rsidP="00EF745F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>Directe koppelingen met lokale hardware tijdens remote sessies zijn niet toegestaan, als voorbeeld geen lokale usb support tijdens een remote sessie.</w:t>
            </w:r>
          </w:p>
          <w:p w14:paraId="791D66A3" w14:textId="6BA01E2E" w:rsidR="00B374C7" w:rsidRDefault="00B374C7" w:rsidP="00EF745F">
            <w:pPr>
              <w:ind w:left="720"/>
              <w:rPr>
                <w:rFonts w:cs="Calibri"/>
              </w:rPr>
            </w:pPr>
          </w:p>
          <w:p w14:paraId="7A9B8D4E" w14:textId="1D7F1EF2" w:rsidR="00B374C7" w:rsidRPr="00992B9A" w:rsidRDefault="00B374C7" w:rsidP="00B374C7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>Afstemming en goedkeuring hieromtrent dient vooraf plaats te vinden met CISO/ISO en Architectuur</w:t>
            </w:r>
            <w:r w:rsidR="00B05A95">
              <w:rPr>
                <w:rFonts w:cs="Calibri"/>
              </w:rPr>
              <w:t xml:space="preserve"> en Technisch Beheer</w:t>
            </w:r>
            <w:r w:rsidRPr="00992B9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van </w:t>
            </w:r>
            <w:r w:rsidR="00B05A95">
              <w:rPr>
                <w:rFonts w:cs="Calibri"/>
              </w:rPr>
              <w:t>de G</w:t>
            </w:r>
            <w:r w:rsidRPr="00992B9A">
              <w:rPr>
                <w:rFonts w:cs="Calibri"/>
              </w:rPr>
              <w:t>emeente Tilburg.</w:t>
            </w:r>
          </w:p>
          <w:p w14:paraId="054C1702" w14:textId="77777777" w:rsidR="00B374C7" w:rsidRDefault="00B374C7" w:rsidP="00EF745F">
            <w:pPr>
              <w:ind w:left="720"/>
              <w:rPr>
                <w:rFonts w:cs="Calibri"/>
              </w:rPr>
            </w:pPr>
          </w:p>
          <w:p w14:paraId="66756986" w14:textId="5A1F7EB0" w:rsidR="00CD05F0" w:rsidRPr="00992B9A" w:rsidRDefault="00CD05F0" w:rsidP="00EF745F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</w:t>
            </w:r>
          </w:p>
        </w:tc>
        <w:tc>
          <w:tcPr>
            <w:tcW w:w="567" w:type="dxa"/>
            <w:shd w:val="clear" w:color="auto" w:fill="auto"/>
          </w:tcPr>
          <w:p w14:paraId="415E23EE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539541AB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20051FA7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7F9C1E09" w14:textId="77777777" w:rsidR="00CD05F0" w:rsidRDefault="00CD05F0" w:rsidP="008442BA"/>
        </w:tc>
      </w:tr>
      <w:tr w:rsidR="00CD05F0" w:rsidRPr="00E95B43" w14:paraId="03605E88" w14:textId="77777777" w:rsidTr="006556E4">
        <w:tc>
          <w:tcPr>
            <w:tcW w:w="3510" w:type="dxa"/>
            <w:shd w:val="clear" w:color="auto" w:fill="auto"/>
          </w:tcPr>
          <w:p w14:paraId="47DA2D60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80B8CA7" w14:textId="77777777" w:rsidR="00CD05F0" w:rsidRPr="00E95B43" w:rsidRDefault="00CD05F0" w:rsidP="002D78B2"/>
        </w:tc>
        <w:tc>
          <w:tcPr>
            <w:tcW w:w="685" w:type="dxa"/>
          </w:tcPr>
          <w:p w14:paraId="0E1F8ECE" w14:textId="77777777" w:rsidR="00CD05F0" w:rsidRPr="00E95B43" w:rsidRDefault="00CD05F0" w:rsidP="002D78B2"/>
        </w:tc>
        <w:tc>
          <w:tcPr>
            <w:tcW w:w="308" w:type="dxa"/>
          </w:tcPr>
          <w:p w14:paraId="6BB627C9" w14:textId="77777777" w:rsidR="00CD05F0" w:rsidRPr="00E95B43" w:rsidRDefault="00CD05F0" w:rsidP="002D78B2"/>
        </w:tc>
        <w:tc>
          <w:tcPr>
            <w:tcW w:w="4819" w:type="dxa"/>
          </w:tcPr>
          <w:p w14:paraId="462137A4" w14:textId="77777777" w:rsidR="00CD05F0" w:rsidRPr="00E95B43" w:rsidRDefault="00CD05F0" w:rsidP="002D78B2"/>
        </w:tc>
      </w:tr>
      <w:tr w:rsidR="00CD05F0" w:rsidRPr="00E95B43" w14:paraId="61F8164E" w14:textId="77777777" w:rsidTr="006556E4">
        <w:tc>
          <w:tcPr>
            <w:tcW w:w="3510" w:type="dxa"/>
            <w:shd w:val="clear" w:color="auto" w:fill="auto"/>
          </w:tcPr>
          <w:p w14:paraId="662F2C33" w14:textId="77777777" w:rsidR="00CD05F0" w:rsidRDefault="00CD05F0" w:rsidP="00C7098E">
            <w:pPr>
              <w:pStyle w:val="Default"/>
              <w:numPr>
                <w:ilvl w:val="0"/>
                <w:numId w:val="11"/>
              </w:numPr>
              <w:spacing w:line="240" w:lineRule="exact"/>
              <w:rPr>
                <w:rFonts w:ascii="Calibri" w:hAnsi="Calibri" w:cs="Calibri"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 xml:space="preserve">Er </w:t>
            </w:r>
            <w:r w:rsidR="00503E3C" w:rsidRPr="00992B9A">
              <w:rPr>
                <w:rFonts w:ascii="Calibri" w:hAnsi="Calibri" w:cs="Calibri"/>
                <w:sz w:val="20"/>
                <w:szCs w:val="20"/>
              </w:rPr>
              <w:t>is een informatiebeveiliging risico analyse uitgevoerd met opvolging van te nemen maatregelen uit deze analyse.</w:t>
            </w:r>
          </w:p>
          <w:p w14:paraId="2317339E" w14:textId="03260F8C" w:rsidR="00214058" w:rsidRPr="00992B9A" w:rsidRDefault="00214058" w:rsidP="00214058">
            <w:pPr>
              <w:pStyle w:val="Default"/>
              <w:spacing w:line="240" w:lineRule="exact"/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C23EE51" w14:textId="77777777" w:rsidR="00CD05F0" w:rsidRPr="00E95B43" w:rsidRDefault="00CD05F0" w:rsidP="002D78B2">
            <w:r>
              <w:t>X</w:t>
            </w:r>
          </w:p>
        </w:tc>
        <w:tc>
          <w:tcPr>
            <w:tcW w:w="685" w:type="dxa"/>
          </w:tcPr>
          <w:p w14:paraId="197A82ED" w14:textId="77777777" w:rsidR="00CD05F0" w:rsidRDefault="00503E3C" w:rsidP="002D78B2">
            <w:r>
              <w:t>X</w:t>
            </w:r>
          </w:p>
        </w:tc>
        <w:tc>
          <w:tcPr>
            <w:tcW w:w="308" w:type="dxa"/>
          </w:tcPr>
          <w:p w14:paraId="0BFD8E59" w14:textId="77777777" w:rsidR="00CD05F0" w:rsidRPr="00E95B43" w:rsidRDefault="00CD05F0" w:rsidP="002D78B2">
            <w:r>
              <w:t>X</w:t>
            </w:r>
          </w:p>
        </w:tc>
        <w:tc>
          <w:tcPr>
            <w:tcW w:w="4819" w:type="dxa"/>
          </w:tcPr>
          <w:p w14:paraId="194AB46A" w14:textId="77777777" w:rsidR="00CD05F0" w:rsidRPr="00E95B43" w:rsidRDefault="00CD05F0" w:rsidP="002D78B2"/>
        </w:tc>
      </w:tr>
      <w:tr w:rsidR="00CD05F0" w:rsidRPr="00E95B43" w14:paraId="24B6EC3E" w14:textId="77777777" w:rsidTr="006556E4">
        <w:tc>
          <w:tcPr>
            <w:tcW w:w="3510" w:type="dxa"/>
            <w:shd w:val="clear" w:color="auto" w:fill="auto"/>
          </w:tcPr>
          <w:p w14:paraId="057C9956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8133A68" w14:textId="77777777" w:rsidR="00CD05F0" w:rsidRPr="00E95B43" w:rsidRDefault="00CD05F0" w:rsidP="002D78B2"/>
        </w:tc>
        <w:tc>
          <w:tcPr>
            <w:tcW w:w="685" w:type="dxa"/>
          </w:tcPr>
          <w:p w14:paraId="34B46A2B" w14:textId="77777777" w:rsidR="00CD05F0" w:rsidRPr="00E95B43" w:rsidRDefault="00CD05F0" w:rsidP="002D78B2"/>
        </w:tc>
        <w:tc>
          <w:tcPr>
            <w:tcW w:w="308" w:type="dxa"/>
          </w:tcPr>
          <w:p w14:paraId="0859CAEB" w14:textId="77777777" w:rsidR="00CD05F0" w:rsidRPr="00E95B43" w:rsidRDefault="00CD05F0" w:rsidP="002D78B2"/>
        </w:tc>
        <w:tc>
          <w:tcPr>
            <w:tcW w:w="4819" w:type="dxa"/>
          </w:tcPr>
          <w:p w14:paraId="77CA3DEF" w14:textId="77777777" w:rsidR="00CD05F0" w:rsidRPr="00E95B43" w:rsidRDefault="00CD05F0" w:rsidP="002D78B2"/>
        </w:tc>
      </w:tr>
      <w:tr w:rsidR="00CD05F0" w:rsidRPr="002D78B2" w14:paraId="37F6496B" w14:textId="77777777" w:rsidTr="006556E4">
        <w:tc>
          <w:tcPr>
            <w:tcW w:w="3510" w:type="dxa"/>
            <w:shd w:val="clear" w:color="auto" w:fill="auto"/>
          </w:tcPr>
          <w:p w14:paraId="48A491C0" w14:textId="77777777" w:rsidR="00CD05F0" w:rsidRDefault="00CD05F0" w:rsidP="00832E03">
            <w:pPr>
              <w:numPr>
                <w:ilvl w:val="0"/>
                <w:numId w:val="11"/>
              </w:numPr>
              <w:rPr>
                <w:rFonts w:cs="Calibri"/>
                <w:i/>
                <w:iCs/>
              </w:rPr>
            </w:pPr>
            <w:r w:rsidRPr="00992B9A">
              <w:rPr>
                <w:rFonts w:cs="Calibri"/>
              </w:rPr>
              <w:t>Er zijn maatregelen getroffen om de dreiging van hack</w:t>
            </w:r>
            <w:r w:rsidR="00503E3C" w:rsidRPr="00992B9A">
              <w:rPr>
                <w:rFonts w:cs="Calibri"/>
              </w:rPr>
              <w:t>/inbreuk</w:t>
            </w:r>
            <w:r w:rsidRPr="00992B9A">
              <w:rPr>
                <w:rFonts w:cs="Calibri"/>
              </w:rPr>
              <w:t xml:space="preserve"> of kwaadaardige software aan te pakken. </w:t>
            </w:r>
            <w:r w:rsidRPr="00992B9A">
              <w:rPr>
                <w:rFonts w:cs="Calibri"/>
                <w:i/>
                <w:iCs/>
              </w:rPr>
              <w:t xml:space="preserve"> </w:t>
            </w:r>
          </w:p>
          <w:p w14:paraId="661C84C8" w14:textId="6F1EE3A4" w:rsidR="000A63A9" w:rsidRDefault="000A63A9" w:rsidP="006E4E3A">
            <w:pPr>
              <w:rPr>
                <w:rFonts w:cs="Calibri"/>
                <w:i/>
                <w:iCs/>
              </w:rPr>
            </w:pPr>
          </w:p>
          <w:p w14:paraId="0F0FF581" w14:textId="724A1121" w:rsidR="000A63A9" w:rsidRDefault="000A63A9" w:rsidP="006E4E3A">
            <w:pPr>
              <w:rPr>
                <w:rFonts w:cs="Calibri"/>
                <w:i/>
                <w:iCs/>
              </w:rPr>
            </w:pPr>
          </w:p>
          <w:p w14:paraId="1E8012D4" w14:textId="77777777" w:rsidR="000A63A9" w:rsidRDefault="000A63A9" w:rsidP="006E4E3A">
            <w:pPr>
              <w:rPr>
                <w:rFonts w:cs="Calibri"/>
                <w:i/>
                <w:iCs/>
              </w:rPr>
            </w:pPr>
          </w:p>
          <w:p w14:paraId="5D728DCD" w14:textId="77777777" w:rsidR="006E4E3A" w:rsidRDefault="006E4E3A" w:rsidP="006E4E3A">
            <w:pPr>
              <w:rPr>
                <w:rFonts w:cs="Calibri"/>
                <w:i/>
                <w:iCs/>
              </w:rPr>
            </w:pPr>
          </w:p>
          <w:p w14:paraId="1803F252" w14:textId="77777777" w:rsidR="006E4E3A" w:rsidRDefault="006E4E3A" w:rsidP="006E4E3A">
            <w:pPr>
              <w:rPr>
                <w:rFonts w:cs="Calibri"/>
                <w:i/>
                <w:iCs/>
              </w:rPr>
            </w:pPr>
          </w:p>
          <w:p w14:paraId="1891C817" w14:textId="0EB6DB33" w:rsidR="006E4E3A" w:rsidRPr="00992B9A" w:rsidRDefault="006E4E3A" w:rsidP="006E4E3A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2BB5CB5C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78475A51" w14:textId="77777777" w:rsidR="00CD05F0" w:rsidRDefault="00CD05F0" w:rsidP="008442BA"/>
        </w:tc>
        <w:tc>
          <w:tcPr>
            <w:tcW w:w="308" w:type="dxa"/>
          </w:tcPr>
          <w:p w14:paraId="6460C3B8" w14:textId="77777777" w:rsidR="00CD05F0" w:rsidRDefault="00CD05F0" w:rsidP="008442BA"/>
        </w:tc>
        <w:tc>
          <w:tcPr>
            <w:tcW w:w="4819" w:type="dxa"/>
          </w:tcPr>
          <w:p w14:paraId="6F415211" w14:textId="77777777" w:rsidR="00CD05F0" w:rsidRDefault="00CD05F0" w:rsidP="008442BA"/>
        </w:tc>
      </w:tr>
      <w:tr w:rsidR="00CD05F0" w:rsidRPr="002D78B2" w14:paraId="4E1AFD1B" w14:textId="77777777" w:rsidTr="006556E4">
        <w:tc>
          <w:tcPr>
            <w:tcW w:w="3510" w:type="dxa"/>
            <w:shd w:val="clear" w:color="auto" w:fill="auto"/>
          </w:tcPr>
          <w:p w14:paraId="7E6B4F6E" w14:textId="77777777" w:rsidR="00CD05F0" w:rsidRPr="00992B9A" w:rsidRDefault="00CD05F0" w:rsidP="002D78B2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75D32CB0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685" w:type="dxa"/>
          </w:tcPr>
          <w:p w14:paraId="41665459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308" w:type="dxa"/>
          </w:tcPr>
          <w:p w14:paraId="0DBEB047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677D5461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</w:tr>
      <w:tr w:rsidR="00CD05F0" w:rsidRPr="002D78B2" w14:paraId="70FF40B3" w14:textId="77777777" w:rsidTr="006556E4">
        <w:tc>
          <w:tcPr>
            <w:tcW w:w="3510" w:type="dxa"/>
            <w:shd w:val="clear" w:color="auto" w:fill="auto"/>
          </w:tcPr>
          <w:p w14:paraId="7C6CD5EA" w14:textId="77777777" w:rsidR="00CD05F0" w:rsidRPr="0044081B" w:rsidRDefault="00503E3C" w:rsidP="00832E03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44081B">
              <w:rPr>
                <w:rFonts w:cs="Calibri"/>
              </w:rPr>
              <w:t xml:space="preserve">Hardening van systeem en proces is ingericht en toegepast </w:t>
            </w:r>
            <w:r w:rsidR="00CD05F0" w:rsidRPr="0044081B">
              <w:rPr>
                <w:rFonts w:cs="Calibri"/>
              </w:rPr>
              <w:t>(bijvoorbeeld uitschakelen van ongebruikte services en poorten).</w:t>
            </w:r>
          </w:p>
        </w:tc>
        <w:tc>
          <w:tcPr>
            <w:tcW w:w="567" w:type="dxa"/>
            <w:shd w:val="clear" w:color="auto" w:fill="auto"/>
          </w:tcPr>
          <w:p w14:paraId="76575B6E" w14:textId="77777777" w:rsidR="00CD05F0" w:rsidRPr="002D78B2" w:rsidRDefault="00CD05F0" w:rsidP="008442BA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685" w:type="dxa"/>
          </w:tcPr>
          <w:p w14:paraId="105B7AAF" w14:textId="77777777" w:rsidR="00CD05F0" w:rsidRPr="002D78B2" w:rsidRDefault="00CD05F0" w:rsidP="008442BA">
            <w:pPr>
              <w:rPr>
                <w:i/>
                <w:iCs/>
              </w:rPr>
            </w:pPr>
          </w:p>
        </w:tc>
        <w:tc>
          <w:tcPr>
            <w:tcW w:w="308" w:type="dxa"/>
          </w:tcPr>
          <w:p w14:paraId="207E3875" w14:textId="77777777" w:rsidR="00CD05F0" w:rsidRPr="002D78B2" w:rsidRDefault="00CD05F0" w:rsidP="008442BA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2548B2C7" w14:textId="77777777" w:rsidR="00CD05F0" w:rsidRPr="002D78B2" w:rsidRDefault="00CD05F0" w:rsidP="008442BA">
            <w:pPr>
              <w:rPr>
                <w:i/>
                <w:iCs/>
              </w:rPr>
            </w:pPr>
          </w:p>
        </w:tc>
      </w:tr>
      <w:tr w:rsidR="00CD05F0" w:rsidRPr="002D78B2" w14:paraId="013C4544" w14:textId="77777777" w:rsidTr="006556E4">
        <w:tc>
          <w:tcPr>
            <w:tcW w:w="3510" w:type="dxa"/>
            <w:shd w:val="clear" w:color="auto" w:fill="auto"/>
          </w:tcPr>
          <w:p w14:paraId="0B620D04" w14:textId="77777777" w:rsidR="00CD05F0" w:rsidRPr="00992B9A" w:rsidRDefault="00CD05F0" w:rsidP="002D78B2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4B99FAD7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685" w:type="dxa"/>
          </w:tcPr>
          <w:p w14:paraId="6D38E045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308" w:type="dxa"/>
          </w:tcPr>
          <w:p w14:paraId="3A00B2EC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47DCEB50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</w:tr>
      <w:tr w:rsidR="00CD05F0" w:rsidRPr="002D78B2" w14:paraId="5A77604A" w14:textId="77777777" w:rsidTr="006556E4">
        <w:tc>
          <w:tcPr>
            <w:tcW w:w="3510" w:type="dxa"/>
            <w:shd w:val="clear" w:color="auto" w:fill="auto"/>
          </w:tcPr>
          <w:p w14:paraId="0039F615" w14:textId="77777777" w:rsidR="00CD05F0" w:rsidRPr="0044081B" w:rsidRDefault="00CD05F0" w:rsidP="00311712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44081B">
              <w:rPr>
                <w:rFonts w:cs="Calibri"/>
              </w:rPr>
              <w:t xml:space="preserve">De contractant hanteert een actief patchmanagementbeleid waarbij kritische/hoog risico kwetsbaarheden binnen een week (deze termijn is in lijn met de IBD/NCSC richtlijn) </w:t>
            </w:r>
          </w:p>
          <w:p w14:paraId="4AA235D5" w14:textId="77777777" w:rsidR="00CD05F0" w:rsidRPr="00992B9A" w:rsidRDefault="00CD05F0" w:rsidP="00311712">
            <w:pPr>
              <w:ind w:left="720"/>
              <w:rPr>
                <w:rFonts w:cs="Calibri"/>
                <w:i/>
                <w:iCs/>
              </w:rPr>
            </w:pPr>
            <w:r w:rsidRPr="0044081B">
              <w:rPr>
                <w:rFonts w:cs="Calibri"/>
              </w:rPr>
              <w:t>worden opgelost.</w:t>
            </w:r>
          </w:p>
        </w:tc>
        <w:tc>
          <w:tcPr>
            <w:tcW w:w="567" w:type="dxa"/>
            <w:shd w:val="clear" w:color="auto" w:fill="auto"/>
          </w:tcPr>
          <w:p w14:paraId="4BF8062E" w14:textId="77777777" w:rsidR="00CD05F0" w:rsidRPr="002D78B2" w:rsidRDefault="00CD05F0" w:rsidP="008442BA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685" w:type="dxa"/>
          </w:tcPr>
          <w:p w14:paraId="0511DFF7" w14:textId="77777777" w:rsidR="00CD05F0" w:rsidRPr="002D78B2" w:rsidRDefault="002E1C24" w:rsidP="008442BA">
            <w:pPr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308" w:type="dxa"/>
          </w:tcPr>
          <w:p w14:paraId="19C9C4A0" w14:textId="77777777" w:rsidR="00CD05F0" w:rsidRPr="002D78B2" w:rsidRDefault="00CD05F0" w:rsidP="008442BA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6C88E2F2" w14:textId="77777777" w:rsidR="00CD05F0" w:rsidRPr="002D78B2" w:rsidRDefault="00CD05F0" w:rsidP="008442BA">
            <w:pPr>
              <w:rPr>
                <w:i/>
                <w:iCs/>
              </w:rPr>
            </w:pPr>
          </w:p>
        </w:tc>
      </w:tr>
      <w:tr w:rsidR="00CD05F0" w:rsidRPr="002D78B2" w14:paraId="11AEE180" w14:textId="77777777" w:rsidTr="006556E4">
        <w:tc>
          <w:tcPr>
            <w:tcW w:w="3510" w:type="dxa"/>
            <w:shd w:val="clear" w:color="auto" w:fill="auto"/>
          </w:tcPr>
          <w:p w14:paraId="277A4D6E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19F9431D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685" w:type="dxa"/>
          </w:tcPr>
          <w:p w14:paraId="0A907453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308" w:type="dxa"/>
          </w:tcPr>
          <w:p w14:paraId="62CB3DE3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4819" w:type="dxa"/>
          </w:tcPr>
          <w:p w14:paraId="2A120DF9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</w:tr>
      <w:tr w:rsidR="00CD05F0" w:rsidRPr="002D78B2" w14:paraId="1498C7BA" w14:textId="77777777" w:rsidTr="006556E4">
        <w:tc>
          <w:tcPr>
            <w:tcW w:w="3510" w:type="dxa"/>
            <w:shd w:val="clear" w:color="auto" w:fill="auto"/>
          </w:tcPr>
          <w:p w14:paraId="7D0DAF62" w14:textId="27473E07" w:rsidR="00503E3C" w:rsidRPr="00BC6E6C" w:rsidRDefault="00CD05F0" w:rsidP="00311712">
            <w:pPr>
              <w:numPr>
                <w:ilvl w:val="0"/>
                <w:numId w:val="1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BC6E6C">
              <w:rPr>
                <w:rFonts w:asciiTheme="minorHAnsi" w:hAnsiTheme="minorHAnsi" w:cstheme="minorHAnsi"/>
                <w:i/>
                <w:iCs/>
              </w:rPr>
              <w:t xml:space="preserve">Indien </w:t>
            </w:r>
            <w:r w:rsidR="00503E3C" w:rsidRPr="00BC6E6C">
              <w:rPr>
                <w:rFonts w:asciiTheme="minorHAnsi" w:hAnsiTheme="minorHAnsi" w:cstheme="minorHAnsi"/>
                <w:i/>
                <w:iCs/>
              </w:rPr>
              <w:t xml:space="preserve">in overleg de </w:t>
            </w:r>
            <w:r w:rsidRPr="00BC6E6C">
              <w:rPr>
                <w:rFonts w:asciiTheme="minorHAnsi" w:hAnsiTheme="minorHAnsi" w:cstheme="minorHAnsi"/>
                <w:i/>
                <w:iCs/>
              </w:rPr>
              <w:t>contractant e-mail mag versturen nam</w:t>
            </w:r>
            <w:r w:rsidR="00782675" w:rsidRPr="00BC6E6C">
              <w:rPr>
                <w:rFonts w:asciiTheme="minorHAnsi" w:hAnsiTheme="minorHAnsi" w:cstheme="minorHAnsi"/>
                <w:i/>
                <w:iCs/>
              </w:rPr>
              <w:t>ens g</w:t>
            </w:r>
            <w:r w:rsidRPr="00BC6E6C">
              <w:rPr>
                <w:rFonts w:asciiTheme="minorHAnsi" w:hAnsiTheme="minorHAnsi" w:cstheme="minorHAnsi"/>
                <w:i/>
                <w:iCs/>
              </w:rPr>
              <w:t>emeente Tilburg</w:t>
            </w:r>
            <w:r w:rsidR="00503E3C" w:rsidRPr="00BC6E6C">
              <w:rPr>
                <w:rFonts w:asciiTheme="minorHAnsi" w:hAnsiTheme="minorHAnsi" w:cstheme="minorHAnsi"/>
                <w:i/>
                <w:iCs/>
              </w:rPr>
              <w:t xml:space="preserve"> moet dit afgestemd worden met </w:t>
            </w:r>
            <w:r w:rsidRPr="00BC6E6C">
              <w:rPr>
                <w:rFonts w:asciiTheme="minorHAnsi" w:hAnsiTheme="minorHAnsi" w:cstheme="minorHAnsi"/>
              </w:rPr>
              <w:t>een</w:t>
            </w:r>
            <w:r w:rsidR="00503E3C" w:rsidRPr="00BC6E6C">
              <w:rPr>
                <w:rFonts w:asciiTheme="minorHAnsi" w:hAnsiTheme="minorHAnsi" w:cstheme="minorHAnsi"/>
              </w:rPr>
              <w:t xml:space="preserve"> </w:t>
            </w:r>
            <w:r w:rsidRPr="00BC6E6C">
              <w:rPr>
                <w:rFonts w:asciiTheme="minorHAnsi" w:hAnsiTheme="minorHAnsi" w:cstheme="minorHAnsi"/>
              </w:rPr>
              <w:t xml:space="preserve">tactisch </w:t>
            </w:r>
            <w:r w:rsidR="00503E3C" w:rsidRPr="00BC6E6C">
              <w:rPr>
                <w:rFonts w:asciiTheme="minorHAnsi" w:hAnsiTheme="minorHAnsi" w:cstheme="minorHAnsi"/>
              </w:rPr>
              <w:t xml:space="preserve">IT </w:t>
            </w:r>
            <w:r w:rsidRPr="00BC6E6C">
              <w:rPr>
                <w:rFonts w:asciiTheme="minorHAnsi" w:hAnsiTheme="minorHAnsi" w:cstheme="minorHAnsi"/>
              </w:rPr>
              <w:t>adviseur</w:t>
            </w:r>
            <w:r w:rsidR="00503E3C" w:rsidRPr="00BC6E6C">
              <w:rPr>
                <w:rFonts w:asciiTheme="minorHAnsi" w:hAnsiTheme="minorHAnsi" w:cstheme="minorHAnsi"/>
              </w:rPr>
              <w:t>.</w:t>
            </w:r>
            <w:r w:rsidRPr="00BC6E6C">
              <w:rPr>
                <w:rFonts w:asciiTheme="minorHAnsi" w:hAnsiTheme="minorHAnsi" w:cstheme="minorHAnsi"/>
              </w:rPr>
              <w:t xml:space="preserve"> </w:t>
            </w:r>
          </w:p>
          <w:p w14:paraId="110E322C" w14:textId="77777777" w:rsidR="00CD05F0" w:rsidRPr="00992B9A" w:rsidRDefault="00CD05F0" w:rsidP="007F2410">
            <w:pPr>
              <w:spacing w:line="240" w:lineRule="auto"/>
              <w:ind w:left="720"/>
              <w:rPr>
                <w:rStyle w:val="Hyperlink"/>
                <w:rFonts w:cs="Calibri"/>
                <w:b w:val="0"/>
                <w:u w:val="none"/>
              </w:rPr>
            </w:pPr>
            <w:r w:rsidRPr="00BC6E6C">
              <w:rPr>
                <w:rFonts w:asciiTheme="minorHAnsi" w:hAnsiTheme="minorHAnsi" w:cstheme="minorHAnsi"/>
              </w:rPr>
              <w:t xml:space="preserve">Met betrekking tot techniek wordt gestuurd richting het gebruik van e-mail sub domeinen </w:t>
            </w:r>
            <w:r w:rsidR="00503E3C" w:rsidRPr="00BC6E6C">
              <w:rPr>
                <w:rFonts w:asciiTheme="minorHAnsi" w:hAnsiTheme="minorHAnsi" w:cstheme="minorHAnsi"/>
              </w:rPr>
              <w:t xml:space="preserve">(bijvoorbeeld </w:t>
            </w:r>
            <w:hyperlink r:id="rId11" w:history="1">
              <w:r w:rsidRPr="00BC6E6C">
                <w:rPr>
                  <w:rStyle w:val="Hyperlink"/>
                  <w:rFonts w:asciiTheme="minorHAnsi" w:hAnsiTheme="minorHAnsi" w:cstheme="minorHAnsi"/>
                  <w:b w:val="0"/>
                  <w:u w:val="none"/>
                </w:rPr>
                <w:t>factuur@extern.tilburg.nl</w:t>
              </w:r>
            </w:hyperlink>
            <w:r w:rsidR="00503E3C" w:rsidRPr="00BC6E6C">
              <w:rPr>
                <w:rStyle w:val="Hyperlink"/>
                <w:rFonts w:asciiTheme="minorHAnsi" w:hAnsiTheme="minorHAnsi" w:cstheme="minorHAnsi"/>
                <w:b w:val="0"/>
                <w:u w:val="none"/>
              </w:rPr>
              <w:t>)</w:t>
            </w:r>
            <w:r w:rsidRPr="00BC6E6C">
              <w:rPr>
                <w:rStyle w:val="Hyperlink"/>
                <w:rFonts w:asciiTheme="minorHAnsi" w:hAnsiTheme="minorHAnsi" w:cstheme="minorHAnsi"/>
                <w:b w:val="0"/>
                <w:u w:val="none"/>
              </w:rPr>
              <w:t>.</w:t>
            </w:r>
            <w:r w:rsidRPr="00BC6E6C">
              <w:rPr>
                <w:rStyle w:val="Hyperlink"/>
                <w:rFonts w:cs="Calibri"/>
                <w:b w:val="0"/>
                <w:u w:val="none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68A7874A" w14:textId="77777777" w:rsidR="00CD05F0" w:rsidRPr="002D78B2" w:rsidRDefault="00CD05F0" w:rsidP="002D78B2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685" w:type="dxa"/>
          </w:tcPr>
          <w:p w14:paraId="7DFE22C2" w14:textId="77777777" w:rsidR="00CD05F0" w:rsidRDefault="002E1C24" w:rsidP="002D78B2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308" w:type="dxa"/>
          </w:tcPr>
          <w:p w14:paraId="19885681" w14:textId="77777777" w:rsidR="00CD05F0" w:rsidRPr="002D78B2" w:rsidRDefault="00CD05F0" w:rsidP="002D78B2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  <w:tc>
          <w:tcPr>
            <w:tcW w:w="4819" w:type="dxa"/>
          </w:tcPr>
          <w:p w14:paraId="1E6B473E" w14:textId="77777777" w:rsidR="00CD05F0" w:rsidRPr="002D78B2" w:rsidRDefault="00CD05F0" w:rsidP="002D78B2">
            <w:pPr>
              <w:spacing w:line="240" w:lineRule="auto"/>
              <w:rPr>
                <w:i/>
                <w:iCs/>
              </w:rPr>
            </w:pPr>
          </w:p>
        </w:tc>
      </w:tr>
      <w:tr w:rsidR="00CD05F0" w:rsidRPr="00E95B43" w14:paraId="00F45084" w14:textId="77777777" w:rsidTr="006556E4">
        <w:tc>
          <w:tcPr>
            <w:tcW w:w="3510" w:type="dxa"/>
            <w:shd w:val="clear" w:color="auto" w:fill="auto"/>
          </w:tcPr>
          <w:p w14:paraId="4432F8DF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28255BB" w14:textId="77777777" w:rsidR="00CD05F0" w:rsidRPr="00E95B43" w:rsidRDefault="00CD05F0" w:rsidP="002D78B2"/>
        </w:tc>
        <w:tc>
          <w:tcPr>
            <w:tcW w:w="685" w:type="dxa"/>
          </w:tcPr>
          <w:p w14:paraId="0D1FD528" w14:textId="77777777" w:rsidR="00CD05F0" w:rsidRPr="00E95B43" w:rsidRDefault="00CD05F0" w:rsidP="002D78B2"/>
        </w:tc>
        <w:tc>
          <w:tcPr>
            <w:tcW w:w="308" w:type="dxa"/>
          </w:tcPr>
          <w:p w14:paraId="19411A81" w14:textId="77777777" w:rsidR="00CD05F0" w:rsidRPr="00E95B43" w:rsidRDefault="00CD05F0" w:rsidP="002D78B2"/>
        </w:tc>
        <w:tc>
          <w:tcPr>
            <w:tcW w:w="4819" w:type="dxa"/>
          </w:tcPr>
          <w:p w14:paraId="71A27877" w14:textId="77777777" w:rsidR="00CD05F0" w:rsidRPr="00E95B43" w:rsidRDefault="00CD05F0" w:rsidP="002D78B2"/>
        </w:tc>
      </w:tr>
      <w:tr w:rsidR="00CD05F0" w:rsidRPr="00E95B43" w14:paraId="1A1E8D43" w14:textId="77777777" w:rsidTr="006556E4">
        <w:tc>
          <w:tcPr>
            <w:tcW w:w="3510" w:type="dxa"/>
            <w:shd w:val="clear" w:color="auto" w:fill="auto"/>
          </w:tcPr>
          <w:p w14:paraId="37C17EFE" w14:textId="77777777" w:rsidR="00CD05F0" w:rsidRPr="006E5C7E" w:rsidRDefault="00CD05F0" w:rsidP="00311712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6E5C7E">
              <w:rPr>
                <w:rFonts w:cs="Calibri"/>
              </w:rPr>
              <w:t xml:space="preserve">De contractant past actuele </w:t>
            </w:r>
          </w:p>
          <w:p w14:paraId="1531A21B" w14:textId="77777777" w:rsidR="00CD05F0" w:rsidRPr="006E5C7E" w:rsidRDefault="00CD05F0" w:rsidP="00A47BD9">
            <w:pPr>
              <w:ind w:left="720"/>
              <w:rPr>
                <w:rFonts w:cs="Calibri"/>
              </w:rPr>
            </w:pPr>
            <w:r w:rsidRPr="006E5C7E">
              <w:rPr>
                <w:rFonts w:cs="Calibri"/>
              </w:rPr>
              <w:t xml:space="preserve">beveiligingsopties toe, </w:t>
            </w:r>
          </w:p>
          <w:p w14:paraId="2C249DDB" w14:textId="77777777" w:rsidR="00CD05F0" w:rsidRPr="006E5C7E" w:rsidRDefault="00CD05F0" w:rsidP="008838E1">
            <w:pPr>
              <w:rPr>
                <w:rFonts w:cs="Calibri"/>
              </w:rPr>
            </w:pPr>
            <w:r w:rsidRPr="006E5C7E">
              <w:rPr>
                <w:rFonts w:cs="Calibri"/>
              </w:rPr>
              <w:t xml:space="preserve">               zoals aangegeven door de </w:t>
            </w:r>
          </w:p>
          <w:p w14:paraId="1DD523CE" w14:textId="705A2983" w:rsidR="00CD05F0" w:rsidRPr="006E5C7E" w:rsidRDefault="00CD05F0" w:rsidP="00710303">
            <w:pPr>
              <w:rPr>
                <w:rFonts w:cs="Calibri"/>
              </w:rPr>
            </w:pPr>
            <w:r w:rsidRPr="006E5C7E">
              <w:rPr>
                <w:rFonts w:cs="Calibri"/>
              </w:rPr>
              <w:t xml:space="preserve">               IBD en NCSC. </w:t>
            </w:r>
          </w:p>
          <w:p w14:paraId="68C533B4" w14:textId="77777777" w:rsidR="00125D04" w:rsidRDefault="00710303" w:rsidP="00125D04">
            <w:pPr>
              <w:pStyle w:val="Kop1"/>
              <w:ind w:left="720"/>
              <w:rPr>
                <w:rStyle w:val="Hyperlink"/>
                <w:b/>
              </w:rPr>
            </w:pPr>
            <w:r>
              <w:rPr>
                <w:rFonts w:cs="Calibri"/>
                <w:b w:val="0"/>
                <w:bCs/>
                <w:sz w:val="20"/>
              </w:rPr>
              <w:t>Zo dienen d</w:t>
            </w:r>
            <w:r w:rsidR="006E5C7E" w:rsidRPr="006E5C7E">
              <w:rPr>
                <w:rFonts w:cs="Calibri"/>
                <w:b w:val="0"/>
                <w:bCs/>
                <w:sz w:val="20"/>
              </w:rPr>
              <w:t>e in sectie (</w:t>
            </w:r>
            <w:r w:rsidR="006E5C7E" w:rsidRPr="006E5C7E">
              <w:rPr>
                <w:rFonts w:cs="Calibri"/>
                <w:b w:val="0"/>
                <w:bCs/>
                <w:sz w:val="20"/>
                <w:lang w:val="nl-NL"/>
              </w:rPr>
              <w:t xml:space="preserve">2.0 </w:t>
            </w:r>
            <w:r w:rsidR="00125D04">
              <w:rPr>
                <w:rFonts w:cs="Calibri"/>
                <w:b w:val="0"/>
                <w:bCs/>
                <w:sz w:val="20"/>
                <w:lang w:val="nl-NL"/>
              </w:rPr>
              <w:t>A</w:t>
            </w:r>
            <w:r w:rsidR="006E5C7E" w:rsidRPr="006E5C7E">
              <w:rPr>
                <w:rFonts w:cs="Calibri"/>
                <w:b w:val="0"/>
                <w:bCs/>
                <w:sz w:val="20"/>
                <w:lang w:val="nl-NL"/>
              </w:rPr>
              <w:t>lgemene zakelijke informatie van de Contractant</w:t>
            </w:r>
            <w:r w:rsidR="006E5C7E" w:rsidRPr="006E5C7E">
              <w:rPr>
                <w:rFonts w:cs="Calibri"/>
                <w:b w:val="0"/>
                <w:bCs/>
                <w:sz w:val="20"/>
              </w:rPr>
              <w:t>) opgegeven weblinks goed (“groen”) te scoren op</w:t>
            </w:r>
            <w:r>
              <w:rPr>
                <w:rFonts w:cs="Calibri"/>
                <w:b w:val="0"/>
                <w:bCs/>
                <w:sz w:val="20"/>
              </w:rPr>
              <w:t xml:space="preserve"> </w:t>
            </w:r>
            <w:hyperlink r:id="rId12" w:history="1">
              <w:r w:rsidR="00125D04" w:rsidRPr="00125D04">
                <w:rPr>
                  <w:rStyle w:val="Hyperlink"/>
                  <w:rFonts w:cs="Calibri"/>
                  <w:b/>
                  <w:sz w:val="20"/>
                </w:rPr>
                <w:t>https://www.internet.nl/</w:t>
              </w:r>
            </w:hyperlink>
          </w:p>
          <w:p w14:paraId="4F3B564D" w14:textId="150BB23A" w:rsidR="00870525" w:rsidRPr="00125D04" w:rsidRDefault="00870525" w:rsidP="00125D04">
            <w:pPr>
              <w:pStyle w:val="Kop1"/>
              <w:ind w:left="720"/>
              <w:rPr>
                <w:rFonts w:cs="Calibri"/>
                <w:sz w:val="20"/>
                <w:u w:val="single"/>
              </w:rPr>
            </w:pPr>
            <w:r w:rsidRPr="00710303">
              <w:rPr>
                <w:rFonts w:cs="Calibri"/>
                <w:b w:val="0"/>
                <w:bCs/>
                <w:sz w:val="20"/>
              </w:rPr>
              <w:t>De</w:t>
            </w:r>
            <w:r w:rsidR="00D84716">
              <w:rPr>
                <w:rFonts w:cs="Calibri"/>
                <w:b w:val="0"/>
                <w:bCs/>
                <w:sz w:val="20"/>
              </w:rPr>
              <w:t xml:space="preserve"> </w:t>
            </w:r>
            <w:r w:rsidRPr="00710303">
              <w:rPr>
                <w:rFonts w:cs="Calibri"/>
                <w:b w:val="0"/>
                <w:bCs/>
                <w:sz w:val="20"/>
              </w:rPr>
              <w:t xml:space="preserve">eisen </w:t>
            </w:r>
            <w:r w:rsidR="00710303" w:rsidRPr="00710303">
              <w:rPr>
                <w:rFonts w:cs="Calibri"/>
                <w:b w:val="0"/>
                <w:bCs/>
                <w:sz w:val="20"/>
              </w:rPr>
              <w:t xml:space="preserve">staan </w:t>
            </w:r>
            <w:r w:rsidR="00710303">
              <w:rPr>
                <w:rFonts w:cs="Calibri"/>
                <w:b w:val="0"/>
                <w:bCs/>
                <w:sz w:val="20"/>
              </w:rPr>
              <w:t xml:space="preserve">uitgewerkt in de bijlage van het beleid websites. </w:t>
            </w:r>
            <w:r w:rsidRPr="00710303">
              <w:rPr>
                <w:rFonts w:cs="Calibri"/>
                <w:sz w:val="20"/>
              </w:rPr>
              <w:t xml:space="preserve"> </w:t>
            </w:r>
            <w:hyperlink r:id="rId13" w:history="1">
              <w:r w:rsidRPr="00710303">
                <w:rPr>
                  <w:rStyle w:val="Hyperlink"/>
                  <w:b/>
                  <w:sz w:val="20"/>
                </w:rPr>
                <w:t>Servicepunt - Beleid websites</w:t>
              </w:r>
            </w:hyperlink>
            <w:r w:rsidRPr="00710303">
              <w:rPr>
                <w:b w:val="0"/>
                <w:bCs/>
                <w:sz w:val="20"/>
              </w:rPr>
              <w:t xml:space="preserve"> </w:t>
            </w:r>
            <w:r w:rsidR="00710303" w:rsidRPr="00710303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 xml:space="preserve"> L</w:t>
            </w:r>
            <w:r w:rsidRPr="00581CAB">
              <w:rPr>
                <w:b w:val="0"/>
                <w:bCs/>
                <w:sz w:val="20"/>
              </w:rPr>
              <w:t>et op dit is een interne link en niet extern benaderbaar.</w:t>
            </w:r>
          </w:p>
          <w:p w14:paraId="690D459B" w14:textId="2A31DFFB" w:rsidR="00581CAB" w:rsidRDefault="00581CAB" w:rsidP="00581CAB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</w:t>
            </w:r>
            <w:r>
              <w:rPr>
                <w:rFonts w:cs="Calibri"/>
              </w:rPr>
              <w:t xml:space="preserve">afstemming hieromtrent </w:t>
            </w:r>
            <w:r w:rsidRPr="00992B9A">
              <w:rPr>
                <w:rFonts w:cs="Calibri"/>
              </w:rPr>
              <w:t xml:space="preserve">gebeurt door de aanvragende partij, de desbetreffende business unit </w:t>
            </w:r>
            <w:r>
              <w:rPr>
                <w:rFonts w:cs="Calibri"/>
              </w:rPr>
              <w:t>van g</w:t>
            </w:r>
            <w:r w:rsidRPr="00992B9A">
              <w:rPr>
                <w:rFonts w:cs="Calibri"/>
              </w:rPr>
              <w:t>emeente Tilburg</w:t>
            </w:r>
            <w:r>
              <w:rPr>
                <w:rFonts w:cs="Calibri"/>
              </w:rPr>
              <w:t>, welke contact zoekt met het expertiseteam websites, dit kan onder andere via het e-mail adres:</w:t>
            </w:r>
          </w:p>
          <w:p w14:paraId="3D343C3A" w14:textId="77777777" w:rsidR="00581CAB" w:rsidRPr="00632401" w:rsidRDefault="00581CAB" w:rsidP="00581CAB">
            <w:pPr>
              <w:ind w:left="720"/>
              <w:rPr>
                <w:rFonts w:cs="Calibri"/>
                <w:b/>
                <w:bCs/>
              </w:rPr>
            </w:pPr>
            <w:r w:rsidRPr="00632401">
              <w:rPr>
                <w:rFonts w:cs="Calibri"/>
                <w:b/>
                <w:bCs/>
              </w:rPr>
              <w:t xml:space="preserve">websites@tilburg.nl </w:t>
            </w:r>
          </w:p>
          <w:p w14:paraId="08B17D74" w14:textId="1C268D3B" w:rsidR="00581CAB" w:rsidRDefault="00581CAB" w:rsidP="00581CAB">
            <w:pPr>
              <w:rPr>
                <w:lang w:val="nl"/>
              </w:rPr>
            </w:pPr>
          </w:p>
          <w:p w14:paraId="0E04CBDB" w14:textId="77777777" w:rsidR="00581CAB" w:rsidRPr="00581CAB" w:rsidRDefault="00581CAB" w:rsidP="00581CAB">
            <w:pPr>
              <w:rPr>
                <w:lang w:val="nl"/>
              </w:rPr>
            </w:pPr>
          </w:p>
          <w:p w14:paraId="5AD019CC" w14:textId="77777777" w:rsidR="006E5C7E" w:rsidRPr="006E5C7E" w:rsidRDefault="006E5C7E" w:rsidP="006E5C7E">
            <w:pPr>
              <w:rPr>
                <w:lang w:val="nl"/>
              </w:rPr>
            </w:pPr>
          </w:p>
        </w:tc>
        <w:tc>
          <w:tcPr>
            <w:tcW w:w="567" w:type="dxa"/>
            <w:shd w:val="clear" w:color="auto" w:fill="auto"/>
          </w:tcPr>
          <w:p w14:paraId="7C7A7BB3" w14:textId="77777777" w:rsidR="00CD05F0" w:rsidRPr="00E95B43" w:rsidRDefault="00CD05F0" w:rsidP="002D78B2">
            <w:r>
              <w:lastRenderedPageBreak/>
              <w:t>X</w:t>
            </w:r>
          </w:p>
        </w:tc>
        <w:tc>
          <w:tcPr>
            <w:tcW w:w="685" w:type="dxa"/>
          </w:tcPr>
          <w:p w14:paraId="01E88502" w14:textId="77777777" w:rsidR="00CD05F0" w:rsidRPr="00E95B43" w:rsidRDefault="002E1C24" w:rsidP="002D78B2">
            <w:r>
              <w:t>X</w:t>
            </w:r>
          </w:p>
        </w:tc>
        <w:tc>
          <w:tcPr>
            <w:tcW w:w="308" w:type="dxa"/>
          </w:tcPr>
          <w:p w14:paraId="50433E52" w14:textId="77777777" w:rsidR="00CD05F0" w:rsidRPr="00E95B43" w:rsidRDefault="002E1C24" w:rsidP="002D78B2">
            <w:r>
              <w:t>X</w:t>
            </w:r>
          </w:p>
        </w:tc>
        <w:tc>
          <w:tcPr>
            <w:tcW w:w="4819" w:type="dxa"/>
          </w:tcPr>
          <w:p w14:paraId="3EBAAA28" w14:textId="77777777" w:rsidR="00CD05F0" w:rsidRPr="00E95B43" w:rsidRDefault="00CD05F0" w:rsidP="002D78B2"/>
        </w:tc>
      </w:tr>
      <w:tr w:rsidR="00CD05F0" w:rsidRPr="00E95B43" w14:paraId="5A68F07E" w14:textId="77777777" w:rsidTr="006556E4">
        <w:tc>
          <w:tcPr>
            <w:tcW w:w="3510" w:type="dxa"/>
            <w:shd w:val="clear" w:color="auto" w:fill="auto"/>
          </w:tcPr>
          <w:p w14:paraId="211DF6D1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592819A" w14:textId="77777777" w:rsidR="00CD05F0" w:rsidRPr="00E95B43" w:rsidRDefault="00CD05F0" w:rsidP="002D78B2"/>
        </w:tc>
        <w:tc>
          <w:tcPr>
            <w:tcW w:w="685" w:type="dxa"/>
          </w:tcPr>
          <w:p w14:paraId="3082A3F9" w14:textId="77777777" w:rsidR="00CD05F0" w:rsidRPr="00E95B43" w:rsidRDefault="00CD05F0" w:rsidP="002D78B2"/>
        </w:tc>
        <w:tc>
          <w:tcPr>
            <w:tcW w:w="308" w:type="dxa"/>
          </w:tcPr>
          <w:p w14:paraId="1ED955AF" w14:textId="77777777" w:rsidR="00CD05F0" w:rsidRPr="00E95B43" w:rsidRDefault="00CD05F0" w:rsidP="002D78B2"/>
        </w:tc>
        <w:tc>
          <w:tcPr>
            <w:tcW w:w="4819" w:type="dxa"/>
          </w:tcPr>
          <w:p w14:paraId="12B8E654" w14:textId="77777777" w:rsidR="00CD05F0" w:rsidRPr="00E95B43" w:rsidRDefault="00CD05F0" w:rsidP="002D78B2"/>
        </w:tc>
      </w:tr>
      <w:tr w:rsidR="00CD05F0" w:rsidRPr="00E95B43" w14:paraId="14FB13DE" w14:textId="77777777" w:rsidTr="006556E4">
        <w:tc>
          <w:tcPr>
            <w:tcW w:w="3510" w:type="dxa"/>
            <w:shd w:val="clear" w:color="auto" w:fill="auto"/>
          </w:tcPr>
          <w:p w14:paraId="06DEF2A9" w14:textId="77777777" w:rsidR="00CD05F0" w:rsidRPr="00992B9A" w:rsidRDefault="00CD05F0" w:rsidP="006E5C7E">
            <w:pPr>
              <w:pStyle w:val="Kop1"/>
              <w:numPr>
                <w:ilvl w:val="0"/>
                <w:numId w:val="11"/>
              </w:numPr>
              <w:rPr>
                <w:rFonts w:cs="Calibri"/>
                <w:b w:val="0"/>
                <w:bCs/>
                <w:sz w:val="20"/>
              </w:rPr>
            </w:pPr>
            <w:r w:rsidRPr="00992B9A">
              <w:rPr>
                <w:rFonts w:cs="Calibri"/>
                <w:b w:val="0"/>
                <w:bCs/>
                <w:sz w:val="20"/>
              </w:rPr>
              <w:t>De in sectie (</w:t>
            </w:r>
            <w:r w:rsidRPr="00992B9A">
              <w:rPr>
                <w:rFonts w:cs="Calibri"/>
                <w:b w:val="0"/>
                <w:bCs/>
                <w:sz w:val="20"/>
                <w:lang w:val="nl-NL"/>
              </w:rPr>
              <w:t>2.0 Algemene zakelijke informatie van de Contractant</w:t>
            </w:r>
            <w:r w:rsidRPr="00992B9A">
              <w:rPr>
                <w:rFonts w:cs="Calibri"/>
                <w:b w:val="0"/>
                <w:bCs/>
                <w:sz w:val="20"/>
              </w:rPr>
              <w:t>) opgegeven weblinks scoren minimaal een A rating op ssllabs.com.</w:t>
            </w:r>
          </w:p>
          <w:p w14:paraId="320FEB8D" w14:textId="77777777" w:rsidR="00CD05F0" w:rsidRPr="00992B9A" w:rsidRDefault="00CD05F0" w:rsidP="00A16DDA">
            <w:pPr>
              <w:rPr>
                <w:rFonts w:cs="Calibri"/>
                <w:bCs/>
                <w:lang w:val="nl"/>
              </w:rPr>
            </w:pPr>
            <w:r w:rsidRPr="00992B9A">
              <w:rPr>
                <w:rFonts w:cs="Calibri"/>
              </w:rPr>
              <w:t xml:space="preserve">        </w:t>
            </w:r>
            <w:hyperlink r:id="rId14" w:history="1">
              <w:r w:rsidRPr="00992B9A">
                <w:rPr>
                  <w:rStyle w:val="Hyperlink"/>
                  <w:rFonts w:cs="Calibri"/>
                  <w:bCs/>
                </w:rPr>
                <w:t>https://www.ssllabs.com/ssltest/</w:t>
              </w:r>
            </w:hyperlink>
          </w:p>
          <w:p w14:paraId="27CC55DE" w14:textId="521FACC2" w:rsidR="00CD05F0" w:rsidRDefault="00CD05F0" w:rsidP="00A16DDA">
            <w:pPr>
              <w:rPr>
                <w:rFonts w:cs="Calibri"/>
                <w:lang w:val="nl"/>
              </w:rPr>
            </w:pPr>
          </w:p>
          <w:p w14:paraId="61F6AB73" w14:textId="4E3CA553" w:rsidR="00581CAB" w:rsidRDefault="00581CAB" w:rsidP="00581CAB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</w:t>
            </w:r>
            <w:r>
              <w:rPr>
                <w:rFonts w:cs="Calibri"/>
              </w:rPr>
              <w:t xml:space="preserve">afstemming hieromtrent </w:t>
            </w:r>
            <w:r w:rsidRPr="00992B9A">
              <w:rPr>
                <w:rFonts w:cs="Calibri"/>
              </w:rPr>
              <w:t xml:space="preserve">gebeurt door de aanvragende partij, de desbetreffende business unit </w:t>
            </w:r>
            <w:r>
              <w:rPr>
                <w:rFonts w:cs="Calibri"/>
              </w:rPr>
              <w:t>van g</w:t>
            </w:r>
            <w:r w:rsidRPr="00992B9A">
              <w:rPr>
                <w:rFonts w:cs="Calibri"/>
              </w:rPr>
              <w:t>emeente Tilburg</w:t>
            </w:r>
            <w:r>
              <w:rPr>
                <w:rFonts w:cs="Calibri"/>
              </w:rPr>
              <w:t>, welke contact zoekt met het expertiseteam websites, dit kan onder andere via het e-mail adres:</w:t>
            </w:r>
          </w:p>
          <w:p w14:paraId="4F1C579B" w14:textId="77777777" w:rsidR="00581CAB" w:rsidRPr="00632401" w:rsidRDefault="00581CAB" w:rsidP="00581CAB">
            <w:pPr>
              <w:ind w:left="720"/>
              <w:rPr>
                <w:rFonts w:cs="Calibri"/>
                <w:b/>
                <w:bCs/>
              </w:rPr>
            </w:pPr>
            <w:r w:rsidRPr="00632401">
              <w:rPr>
                <w:rFonts w:cs="Calibri"/>
                <w:b/>
                <w:bCs/>
              </w:rPr>
              <w:t xml:space="preserve">websites@tilburg.nl </w:t>
            </w:r>
          </w:p>
          <w:p w14:paraId="24336000" w14:textId="77777777" w:rsidR="00581CAB" w:rsidRDefault="00581CAB" w:rsidP="00A16DDA">
            <w:pPr>
              <w:rPr>
                <w:rFonts w:cs="Calibri"/>
                <w:lang w:val="nl"/>
              </w:rPr>
            </w:pPr>
          </w:p>
          <w:p w14:paraId="06A6B722" w14:textId="77777777" w:rsidR="00C7257E" w:rsidRDefault="00C7257E" w:rsidP="002D78B2">
            <w:pPr>
              <w:rPr>
                <w:rFonts w:cs="Calibri"/>
              </w:rPr>
            </w:pPr>
          </w:p>
          <w:p w14:paraId="6B084D38" w14:textId="77777777" w:rsidR="000A63A9" w:rsidRDefault="000A63A9" w:rsidP="002D78B2">
            <w:pPr>
              <w:rPr>
                <w:rFonts w:cs="Calibri"/>
              </w:rPr>
            </w:pPr>
          </w:p>
          <w:p w14:paraId="6506F0BA" w14:textId="44CC41E2" w:rsidR="000A63A9" w:rsidRPr="00992B9A" w:rsidRDefault="000A63A9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564DE98F" w14:textId="77777777" w:rsidR="00CD05F0" w:rsidRDefault="00CD05F0" w:rsidP="002D78B2"/>
          <w:p w14:paraId="0605F290" w14:textId="77777777" w:rsidR="002E1C24" w:rsidRPr="00E95B43" w:rsidRDefault="002E1C24" w:rsidP="002D78B2">
            <w:r>
              <w:t>X</w:t>
            </w:r>
          </w:p>
        </w:tc>
        <w:tc>
          <w:tcPr>
            <w:tcW w:w="685" w:type="dxa"/>
          </w:tcPr>
          <w:p w14:paraId="2D372919" w14:textId="77777777" w:rsidR="00CD05F0" w:rsidRDefault="00CD05F0" w:rsidP="002D78B2"/>
          <w:p w14:paraId="3830730F" w14:textId="77777777" w:rsidR="002E1C24" w:rsidRPr="00E95B43" w:rsidRDefault="002E1C24" w:rsidP="002D78B2">
            <w:r>
              <w:t>X</w:t>
            </w:r>
          </w:p>
        </w:tc>
        <w:tc>
          <w:tcPr>
            <w:tcW w:w="308" w:type="dxa"/>
          </w:tcPr>
          <w:p w14:paraId="35BACB29" w14:textId="77777777" w:rsidR="00CD05F0" w:rsidRDefault="00CD05F0" w:rsidP="002D78B2"/>
          <w:p w14:paraId="5A10AD06" w14:textId="77777777" w:rsidR="002E1C24" w:rsidRPr="00E95B43" w:rsidRDefault="002E1C24" w:rsidP="002D78B2">
            <w:r>
              <w:t>X</w:t>
            </w:r>
          </w:p>
        </w:tc>
        <w:tc>
          <w:tcPr>
            <w:tcW w:w="4819" w:type="dxa"/>
          </w:tcPr>
          <w:p w14:paraId="4CCAA3CF" w14:textId="77777777" w:rsidR="00CD05F0" w:rsidRPr="00E95B43" w:rsidRDefault="00CD05F0" w:rsidP="002D78B2"/>
        </w:tc>
      </w:tr>
      <w:tr w:rsidR="005C137D" w:rsidRPr="005C137D" w14:paraId="34188ABE" w14:textId="77777777" w:rsidTr="006556E4">
        <w:tc>
          <w:tcPr>
            <w:tcW w:w="3510" w:type="dxa"/>
            <w:shd w:val="clear" w:color="auto" w:fill="auto"/>
          </w:tcPr>
          <w:p w14:paraId="7F35F30D" w14:textId="77777777" w:rsidR="005C137D" w:rsidRPr="005C137D" w:rsidRDefault="005C137D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53BA3DE5" w14:textId="77777777" w:rsidR="005C137D" w:rsidRPr="005C137D" w:rsidRDefault="005C137D" w:rsidP="002D78B2"/>
        </w:tc>
        <w:tc>
          <w:tcPr>
            <w:tcW w:w="685" w:type="dxa"/>
          </w:tcPr>
          <w:p w14:paraId="2AE563EB" w14:textId="77777777" w:rsidR="005C137D" w:rsidRPr="005C137D" w:rsidRDefault="005C137D" w:rsidP="002D78B2"/>
        </w:tc>
        <w:tc>
          <w:tcPr>
            <w:tcW w:w="308" w:type="dxa"/>
          </w:tcPr>
          <w:p w14:paraId="3D36ED29" w14:textId="77777777" w:rsidR="005C137D" w:rsidRPr="005C137D" w:rsidRDefault="005C137D" w:rsidP="002D78B2"/>
        </w:tc>
        <w:tc>
          <w:tcPr>
            <w:tcW w:w="4819" w:type="dxa"/>
          </w:tcPr>
          <w:p w14:paraId="7F351FF9" w14:textId="77777777" w:rsidR="005C137D" w:rsidRPr="005C137D" w:rsidRDefault="005C137D" w:rsidP="002D78B2"/>
        </w:tc>
      </w:tr>
      <w:tr w:rsidR="005C137D" w:rsidRPr="005C137D" w14:paraId="4578890E" w14:textId="77777777" w:rsidTr="006556E4">
        <w:tc>
          <w:tcPr>
            <w:tcW w:w="3510" w:type="dxa"/>
            <w:shd w:val="clear" w:color="auto" w:fill="auto"/>
          </w:tcPr>
          <w:p w14:paraId="2C8F7B75" w14:textId="77777777" w:rsidR="005C137D" w:rsidRDefault="005C137D" w:rsidP="002D78B2">
            <w:pPr>
              <w:rPr>
                <w:rFonts w:cs="Calibri"/>
              </w:rPr>
            </w:pPr>
          </w:p>
          <w:p w14:paraId="7F44C53D" w14:textId="77777777" w:rsidR="00125D04" w:rsidRPr="00125D04" w:rsidRDefault="005C137D" w:rsidP="00E11EB5">
            <w:pPr>
              <w:pStyle w:val="Kop1"/>
              <w:numPr>
                <w:ilvl w:val="0"/>
                <w:numId w:val="11"/>
              </w:numPr>
              <w:rPr>
                <w:rFonts w:cs="Calibri"/>
                <w:sz w:val="20"/>
                <w:u w:val="single"/>
              </w:rPr>
            </w:pPr>
            <w:r w:rsidRPr="00125D04">
              <w:rPr>
                <w:rFonts w:cs="Calibri"/>
                <w:b w:val="0"/>
                <w:bCs/>
                <w:sz w:val="20"/>
              </w:rPr>
              <w:t>De in sectie (</w:t>
            </w:r>
            <w:r w:rsidRPr="00125D04">
              <w:rPr>
                <w:rFonts w:cs="Calibri"/>
                <w:b w:val="0"/>
                <w:bCs/>
                <w:sz w:val="20"/>
                <w:lang w:val="nl-NL"/>
              </w:rPr>
              <w:t>2.0 Algemene zakelijke informatie van de Contractant</w:t>
            </w:r>
            <w:r w:rsidRPr="00125D04">
              <w:rPr>
                <w:rFonts w:cs="Calibri"/>
                <w:b w:val="0"/>
                <w:bCs/>
                <w:sz w:val="20"/>
              </w:rPr>
              <w:t xml:space="preserve">) opgegeven weblinks voldoen aan de </w:t>
            </w:r>
            <w:r w:rsidR="00E65A87" w:rsidRPr="00125D04">
              <w:rPr>
                <w:rFonts w:cs="Calibri"/>
                <w:b w:val="0"/>
                <w:bCs/>
                <w:sz w:val="20"/>
              </w:rPr>
              <w:t>Tilburgse beleidsregels voor websites,</w:t>
            </w:r>
            <w:r w:rsidR="00D25166" w:rsidRPr="00125D04">
              <w:rPr>
                <w:rFonts w:cs="Calibri"/>
                <w:b w:val="0"/>
                <w:bCs/>
                <w:sz w:val="20"/>
              </w:rPr>
              <w:t xml:space="preserve"> </w:t>
            </w:r>
            <w:r w:rsidR="00E65A87" w:rsidRPr="00125D04">
              <w:rPr>
                <w:rFonts w:cs="Calibri"/>
                <w:b w:val="0"/>
                <w:bCs/>
                <w:sz w:val="20"/>
              </w:rPr>
              <w:t>met name de “v</w:t>
            </w:r>
            <w:r w:rsidRPr="00125D04">
              <w:rPr>
                <w:rFonts w:cs="Calibri"/>
                <w:b w:val="0"/>
                <w:bCs/>
                <w:sz w:val="20"/>
              </w:rPr>
              <w:t>eiligheid</w:t>
            </w:r>
            <w:r w:rsidR="00E65A87" w:rsidRPr="00125D04">
              <w:rPr>
                <w:rFonts w:cs="Calibri"/>
                <w:b w:val="0"/>
                <w:bCs/>
                <w:sz w:val="20"/>
              </w:rPr>
              <w:t xml:space="preserve">s en inrichtingseisen </w:t>
            </w:r>
            <w:r w:rsidRPr="00125D04">
              <w:rPr>
                <w:rFonts w:cs="Calibri"/>
                <w:b w:val="0"/>
                <w:bCs/>
                <w:sz w:val="20"/>
              </w:rPr>
              <w:t xml:space="preserve"> webtoepassingen.</w:t>
            </w:r>
            <w:r w:rsidR="00E65A87" w:rsidRPr="00125D04">
              <w:rPr>
                <w:rFonts w:cs="Calibri"/>
                <w:b w:val="0"/>
                <w:bCs/>
                <w:sz w:val="20"/>
              </w:rPr>
              <w:t>”</w:t>
            </w:r>
            <w:r w:rsidRPr="00125D04">
              <w:rPr>
                <w:rFonts w:cs="Calibri"/>
                <w:b w:val="0"/>
                <w:bCs/>
                <w:sz w:val="20"/>
              </w:rPr>
              <w:t xml:space="preserve"> </w:t>
            </w:r>
            <w:r w:rsidR="00E65A87" w:rsidRPr="00125D04">
              <w:rPr>
                <w:rFonts w:cs="Calibri"/>
                <w:b w:val="0"/>
                <w:bCs/>
                <w:sz w:val="20"/>
              </w:rPr>
              <w:t xml:space="preserve"> </w:t>
            </w:r>
          </w:p>
          <w:p w14:paraId="1954EB1C" w14:textId="22D923F2" w:rsidR="00125D04" w:rsidRPr="00125D04" w:rsidRDefault="00125D04" w:rsidP="00125D04">
            <w:pPr>
              <w:pStyle w:val="Kop1"/>
              <w:ind w:left="720"/>
              <w:rPr>
                <w:rFonts w:cs="Calibri"/>
                <w:sz w:val="20"/>
                <w:u w:val="single"/>
              </w:rPr>
            </w:pPr>
            <w:r w:rsidRPr="00125D04">
              <w:rPr>
                <w:rFonts w:cs="Calibri"/>
                <w:b w:val="0"/>
                <w:bCs/>
                <w:sz w:val="20"/>
              </w:rPr>
              <w:t xml:space="preserve">De eisen staan uitgewerkt in de bijlage van het beleid websites. </w:t>
            </w:r>
            <w:r w:rsidRPr="00125D04">
              <w:rPr>
                <w:rFonts w:cs="Calibri"/>
                <w:sz w:val="20"/>
              </w:rPr>
              <w:t xml:space="preserve"> </w:t>
            </w:r>
            <w:hyperlink r:id="rId15" w:history="1">
              <w:r w:rsidRPr="00125D04">
                <w:rPr>
                  <w:rStyle w:val="Hyperlink"/>
                  <w:b/>
                  <w:sz w:val="20"/>
                </w:rPr>
                <w:t>Servicepunt - Beleid websites</w:t>
              </w:r>
            </w:hyperlink>
            <w:r w:rsidRPr="00125D04">
              <w:rPr>
                <w:b w:val="0"/>
                <w:bCs/>
                <w:sz w:val="20"/>
              </w:rPr>
              <w:t xml:space="preserve">   Let op dit is een interne link en niet extern benaderbaar.</w:t>
            </w:r>
          </w:p>
          <w:p w14:paraId="4827ADDE" w14:textId="77777777" w:rsidR="00581CAB" w:rsidRPr="000E2C4B" w:rsidRDefault="00581CAB" w:rsidP="000E2C4B">
            <w:pPr>
              <w:ind w:left="720"/>
              <w:rPr>
                <w:lang w:val="nl"/>
              </w:rPr>
            </w:pPr>
          </w:p>
          <w:p w14:paraId="68E396B8" w14:textId="03F744D1" w:rsidR="00632401" w:rsidRDefault="00E65A87" w:rsidP="00E65A87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</w:t>
            </w:r>
            <w:r>
              <w:rPr>
                <w:rFonts w:cs="Calibri"/>
              </w:rPr>
              <w:t xml:space="preserve">afstemming hieromtrent </w:t>
            </w:r>
            <w:r w:rsidRPr="00992B9A">
              <w:rPr>
                <w:rFonts w:cs="Calibri"/>
              </w:rPr>
              <w:t xml:space="preserve">gebeurt door de aanvragende partij, de desbetreffende business unit </w:t>
            </w:r>
            <w:r>
              <w:rPr>
                <w:rFonts w:cs="Calibri"/>
              </w:rPr>
              <w:t>van g</w:t>
            </w:r>
            <w:r w:rsidRPr="00992B9A">
              <w:rPr>
                <w:rFonts w:cs="Calibri"/>
              </w:rPr>
              <w:t>emeente Tilburg</w:t>
            </w:r>
            <w:r w:rsidR="00632401">
              <w:rPr>
                <w:rFonts w:cs="Calibri"/>
              </w:rPr>
              <w:t>,</w:t>
            </w:r>
            <w:r w:rsidR="000E2C4B">
              <w:rPr>
                <w:rFonts w:cs="Calibri"/>
              </w:rPr>
              <w:t xml:space="preserve"> welke contact zoekt met het expertiseteam websites</w:t>
            </w:r>
            <w:r w:rsidR="00632401">
              <w:rPr>
                <w:rFonts w:cs="Calibri"/>
              </w:rPr>
              <w:t>, dit kan onder andere</w:t>
            </w:r>
            <w:r w:rsidR="000E2C4B">
              <w:rPr>
                <w:rFonts w:cs="Calibri"/>
              </w:rPr>
              <w:t xml:space="preserve"> via </w:t>
            </w:r>
            <w:r w:rsidR="00632401">
              <w:rPr>
                <w:rFonts w:cs="Calibri"/>
              </w:rPr>
              <w:t>het e-mail adres:</w:t>
            </w:r>
          </w:p>
          <w:p w14:paraId="7E1A091A" w14:textId="77777777" w:rsidR="00E65A87" w:rsidRPr="00632401" w:rsidRDefault="000E2C4B" w:rsidP="00E65A87">
            <w:pPr>
              <w:ind w:left="720"/>
              <w:rPr>
                <w:rFonts w:cs="Calibri"/>
                <w:b/>
                <w:bCs/>
              </w:rPr>
            </w:pPr>
            <w:r w:rsidRPr="00632401">
              <w:rPr>
                <w:rFonts w:cs="Calibri"/>
                <w:b/>
                <w:bCs/>
              </w:rPr>
              <w:t>websites@tilburg.nl</w:t>
            </w:r>
            <w:r w:rsidR="00E65A87" w:rsidRPr="00632401">
              <w:rPr>
                <w:rFonts w:cs="Calibri"/>
                <w:b/>
                <w:bCs/>
              </w:rPr>
              <w:t xml:space="preserve"> </w:t>
            </w:r>
          </w:p>
          <w:p w14:paraId="47DC18BD" w14:textId="77777777" w:rsidR="00E65A87" w:rsidRPr="00E65A87" w:rsidRDefault="00E65A87" w:rsidP="00E65A87"/>
          <w:p w14:paraId="61ADF2E2" w14:textId="3887608B" w:rsidR="005C137D" w:rsidRDefault="005C137D" w:rsidP="005C137D">
            <w:pPr>
              <w:ind w:left="720"/>
              <w:rPr>
                <w:rFonts w:cs="Calibri"/>
              </w:rPr>
            </w:pPr>
          </w:p>
          <w:p w14:paraId="3C8F906F" w14:textId="6AA4C74A" w:rsidR="000A63A9" w:rsidRDefault="000A63A9" w:rsidP="005C137D">
            <w:pPr>
              <w:ind w:left="720"/>
              <w:rPr>
                <w:rFonts w:cs="Calibri"/>
              </w:rPr>
            </w:pPr>
          </w:p>
          <w:p w14:paraId="694BBB57" w14:textId="77777777" w:rsidR="005C137D" w:rsidRPr="005C137D" w:rsidRDefault="005C137D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95EE062" w14:textId="77777777" w:rsidR="00E82272" w:rsidRDefault="00E82272" w:rsidP="002D78B2"/>
          <w:p w14:paraId="38CBF443" w14:textId="77777777" w:rsidR="00E82272" w:rsidRDefault="00E82272" w:rsidP="002D78B2"/>
          <w:p w14:paraId="036683D6" w14:textId="77777777" w:rsidR="005C137D" w:rsidRPr="005C137D" w:rsidRDefault="00E82272" w:rsidP="002D78B2">
            <w:r>
              <w:t>X</w:t>
            </w:r>
          </w:p>
        </w:tc>
        <w:tc>
          <w:tcPr>
            <w:tcW w:w="685" w:type="dxa"/>
          </w:tcPr>
          <w:p w14:paraId="0EDC65E3" w14:textId="77777777" w:rsidR="00E82272" w:rsidRDefault="00E82272" w:rsidP="002D78B2"/>
          <w:p w14:paraId="383D7155" w14:textId="77777777" w:rsidR="00E82272" w:rsidRDefault="00E82272" w:rsidP="002D78B2"/>
          <w:p w14:paraId="2831A8BD" w14:textId="683204C8" w:rsidR="00E82272" w:rsidRDefault="00C7257E" w:rsidP="002D78B2">
            <w:r>
              <w:t>X</w:t>
            </w:r>
          </w:p>
          <w:p w14:paraId="142332DB" w14:textId="77777777" w:rsidR="00E82272" w:rsidRDefault="00E82272" w:rsidP="002D78B2"/>
          <w:p w14:paraId="2562A705" w14:textId="77777777" w:rsidR="00E82272" w:rsidRDefault="00E82272" w:rsidP="002D78B2"/>
          <w:p w14:paraId="54AE2BC7" w14:textId="77777777" w:rsidR="00E82272" w:rsidRDefault="00E82272" w:rsidP="002D78B2"/>
          <w:p w14:paraId="38D25DA4" w14:textId="77777777" w:rsidR="00E82272" w:rsidRDefault="00E82272" w:rsidP="002D78B2"/>
          <w:p w14:paraId="795F2914" w14:textId="77777777" w:rsidR="00E82272" w:rsidRDefault="00E82272" w:rsidP="002D78B2"/>
          <w:p w14:paraId="52B7CF90" w14:textId="77777777" w:rsidR="00E82272" w:rsidRDefault="00E82272" w:rsidP="002D78B2"/>
          <w:p w14:paraId="70A2A558" w14:textId="77777777" w:rsidR="00E82272" w:rsidRDefault="00E82272" w:rsidP="002D78B2"/>
          <w:p w14:paraId="2AAE1F99" w14:textId="77777777" w:rsidR="00E82272" w:rsidRDefault="00E82272" w:rsidP="002D78B2"/>
          <w:p w14:paraId="74FF0985" w14:textId="77777777" w:rsidR="00E82272" w:rsidRDefault="00E82272" w:rsidP="002D78B2"/>
          <w:p w14:paraId="771D2475" w14:textId="77777777" w:rsidR="00E82272" w:rsidRDefault="00E82272" w:rsidP="002D78B2"/>
          <w:p w14:paraId="340C8122" w14:textId="77777777" w:rsidR="00E82272" w:rsidRDefault="00E82272" w:rsidP="002D78B2"/>
          <w:p w14:paraId="5EC2CD17" w14:textId="77777777" w:rsidR="00E82272" w:rsidRDefault="00E82272" w:rsidP="002D78B2"/>
          <w:p w14:paraId="7242E017" w14:textId="77777777" w:rsidR="00E82272" w:rsidRDefault="00E82272" w:rsidP="002D78B2"/>
          <w:p w14:paraId="0A9BD269" w14:textId="77777777" w:rsidR="00E82272" w:rsidRDefault="00E82272" w:rsidP="002D78B2"/>
          <w:p w14:paraId="16E3C9F5" w14:textId="61EE5E05" w:rsidR="005C137D" w:rsidRPr="005C137D" w:rsidRDefault="005C137D" w:rsidP="002D78B2"/>
        </w:tc>
        <w:tc>
          <w:tcPr>
            <w:tcW w:w="308" w:type="dxa"/>
          </w:tcPr>
          <w:p w14:paraId="3BC77E3E" w14:textId="77777777" w:rsidR="00E82272" w:rsidRDefault="00E82272" w:rsidP="002D78B2"/>
          <w:p w14:paraId="6F42D9E0" w14:textId="77777777" w:rsidR="00E82272" w:rsidRDefault="00E82272" w:rsidP="002D78B2"/>
          <w:p w14:paraId="72AD5FE8" w14:textId="7A148B41" w:rsidR="00E82272" w:rsidRDefault="00C7257E" w:rsidP="002D78B2">
            <w:r>
              <w:t>X</w:t>
            </w:r>
          </w:p>
          <w:p w14:paraId="0045391A" w14:textId="77777777" w:rsidR="00E82272" w:rsidRDefault="00E82272" w:rsidP="002D78B2"/>
          <w:p w14:paraId="7AAC4A9F" w14:textId="77777777" w:rsidR="00E82272" w:rsidRDefault="00E82272" w:rsidP="002D78B2"/>
          <w:p w14:paraId="3EB7AE19" w14:textId="77777777" w:rsidR="00E82272" w:rsidRDefault="00E82272" w:rsidP="002D78B2"/>
          <w:p w14:paraId="279ED25F" w14:textId="77777777" w:rsidR="00E82272" w:rsidRDefault="00E82272" w:rsidP="002D78B2"/>
          <w:p w14:paraId="12F93F76" w14:textId="77777777" w:rsidR="00E82272" w:rsidRDefault="00E82272" w:rsidP="002D78B2"/>
          <w:p w14:paraId="7F044723" w14:textId="77777777" w:rsidR="00E82272" w:rsidRDefault="00E82272" w:rsidP="002D78B2"/>
          <w:p w14:paraId="622A0F89" w14:textId="77777777" w:rsidR="00E82272" w:rsidRDefault="00E82272" w:rsidP="002D78B2"/>
          <w:p w14:paraId="02A2E47F" w14:textId="77777777" w:rsidR="00E82272" w:rsidRDefault="00E82272" w:rsidP="002D78B2"/>
          <w:p w14:paraId="3E249AED" w14:textId="77777777" w:rsidR="00E82272" w:rsidRDefault="00E82272" w:rsidP="002D78B2"/>
          <w:p w14:paraId="1D58582F" w14:textId="77777777" w:rsidR="00E82272" w:rsidRDefault="00E82272" w:rsidP="002D78B2"/>
          <w:p w14:paraId="613BC4A3" w14:textId="77777777" w:rsidR="00E82272" w:rsidRDefault="00E82272" w:rsidP="002D78B2"/>
          <w:p w14:paraId="4CF37895" w14:textId="77777777" w:rsidR="00E82272" w:rsidRDefault="00E82272" w:rsidP="002D78B2"/>
          <w:p w14:paraId="3365BE07" w14:textId="77777777" w:rsidR="00E82272" w:rsidRDefault="00E82272" w:rsidP="002D78B2"/>
          <w:p w14:paraId="6137DA79" w14:textId="77777777" w:rsidR="00E82272" w:rsidRDefault="00E82272" w:rsidP="002D78B2"/>
          <w:p w14:paraId="36C53C2F" w14:textId="1099DF34" w:rsidR="005C137D" w:rsidRPr="005C137D" w:rsidRDefault="005C137D" w:rsidP="002D78B2"/>
        </w:tc>
        <w:tc>
          <w:tcPr>
            <w:tcW w:w="4819" w:type="dxa"/>
          </w:tcPr>
          <w:p w14:paraId="47A2A3F3" w14:textId="77777777" w:rsidR="005C137D" w:rsidRPr="005C137D" w:rsidRDefault="005C137D" w:rsidP="002D78B2"/>
        </w:tc>
      </w:tr>
      <w:tr w:rsidR="00CD05F0" w:rsidRPr="00E95B43" w14:paraId="21342C91" w14:textId="77777777" w:rsidTr="006556E4">
        <w:tc>
          <w:tcPr>
            <w:tcW w:w="3510" w:type="dxa"/>
            <w:shd w:val="clear" w:color="auto" w:fill="auto"/>
          </w:tcPr>
          <w:p w14:paraId="64DD4D17" w14:textId="551FFEAB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8E358E7" w14:textId="77777777" w:rsidR="00CD05F0" w:rsidRPr="00E95B43" w:rsidRDefault="00CD05F0" w:rsidP="002D78B2"/>
        </w:tc>
        <w:tc>
          <w:tcPr>
            <w:tcW w:w="685" w:type="dxa"/>
          </w:tcPr>
          <w:p w14:paraId="64D65ED2" w14:textId="77777777" w:rsidR="00CD05F0" w:rsidRPr="00E95B43" w:rsidRDefault="00CD05F0" w:rsidP="002D78B2"/>
        </w:tc>
        <w:tc>
          <w:tcPr>
            <w:tcW w:w="308" w:type="dxa"/>
          </w:tcPr>
          <w:p w14:paraId="0F009461" w14:textId="77777777" w:rsidR="00CD05F0" w:rsidRPr="00E95B43" w:rsidRDefault="00CD05F0" w:rsidP="002D78B2"/>
        </w:tc>
        <w:tc>
          <w:tcPr>
            <w:tcW w:w="4819" w:type="dxa"/>
          </w:tcPr>
          <w:p w14:paraId="24490AE8" w14:textId="77777777" w:rsidR="00CD05F0" w:rsidRPr="00E95B43" w:rsidRDefault="00CD05F0" w:rsidP="002D78B2"/>
        </w:tc>
      </w:tr>
      <w:tr w:rsidR="00CD05F0" w:rsidRPr="00E95B43" w14:paraId="543FFD00" w14:textId="77777777" w:rsidTr="006556E4">
        <w:tc>
          <w:tcPr>
            <w:tcW w:w="3510" w:type="dxa"/>
            <w:shd w:val="clear" w:color="auto" w:fill="auto"/>
          </w:tcPr>
          <w:p w14:paraId="699E78AF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F88D2BF" w14:textId="77777777" w:rsidR="00CD05F0" w:rsidRPr="00E95B43" w:rsidRDefault="00CD05F0" w:rsidP="002D78B2"/>
        </w:tc>
        <w:tc>
          <w:tcPr>
            <w:tcW w:w="685" w:type="dxa"/>
          </w:tcPr>
          <w:p w14:paraId="3F09EF49" w14:textId="77777777" w:rsidR="00CD05F0" w:rsidRPr="00E95B43" w:rsidRDefault="00CD05F0" w:rsidP="002D78B2"/>
        </w:tc>
        <w:tc>
          <w:tcPr>
            <w:tcW w:w="308" w:type="dxa"/>
          </w:tcPr>
          <w:p w14:paraId="7B2D8DC5" w14:textId="77777777" w:rsidR="00CD05F0" w:rsidRPr="00E95B43" w:rsidRDefault="00CD05F0" w:rsidP="002D78B2"/>
        </w:tc>
        <w:tc>
          <w:tcPr>
            <w:tcW w:w="4819" w:type="dxa"/>
          </w:tcPr>
          <w:p w14:paraId="1DA4BEFF" w14:textId="77777777" w:rsidR="00CD05F0" w:rsidRPr="00E95B43" w:rsidRDefault="00CD05F0" w:rsidP="002D78B2"/>
        </w:tc>
      </w:tr>
      <w:tr w:rsidR="00CD05F0" w:rsidRPr="002D78B2" w14:paraId="662B25A4" w14:textId="77777777" w:rsidTr="006556E4">
        <w:tc>
          <w:tcPr>
            <w:tcW w:w="3510" w:type="dxa"/>
            <w:shd w:val="clear" w:color="auto" w:fill="auto"/>
          </w:tcPr>
          <w:p w14:paraId="0AE11F66" w14:textId="77777777" w:rsidR="00CD05F0" w:rsidRPr="00C7257E" w:rsidRDefault="00CD05F0" w:rsidP="005C137D">
            <w:pPr>
              <w:numPr>
                <w:ilvl w:val="0"/>
                <w:numId w:val="11"/>
              </w:numPr>
              <w:rPr>
                <w:rFonts w:cs="Calibri"/>
                <w:i/>
                <w:iCs/>
              </w:rPr>
            </w:pPr>
            <w:r w:rsidRPr="00992B9A">
              <w:rPr>
                <w:rFonts w:cs="Calibri"/>
              </w:rPr>
              <w:t>De contractant heeft aantoonbaar maatregelen ingevoerd om de kans dat informatie kan worden onderschept tijdens transport/overdracht  door onbevoegden te minimaliseren.</w:t>
            </w:r>
          </w:p>
          <w:p w14:paraId="35D9C3F7" w14:textId="74A4B608" w:rsidR="00C7257E" w:rsidRPr="00992B9A" w:rsidRDefault="00C7257E" w:rsidP="00C7257E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7E3FA1D5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6A30770A" w14:textId="77777777" w:rsidR="00CD05F0" w:rsidRDefault="00CD05F0" w:rsidP="008442BA"/>
        </w:tc>
        <w:tc>
          <w:tcPr>
            <w:tcW w:w="308" w:type="dxa"/>
          </w:tcPr>
          <w:p w14:paraId="6053B4D7" w14:textId="77777777" w:rsidR="00CD05F0" w:rsidRDefault="00CD05F0" w:rsidP="008442BA"/>
        </w:tc>
        <w:tc>
          <w:tcPr>
            <w:tcW w:w="4819" w:type="dxa"/>
          </w:tcPr>
          <w:p w14:paraId="064D7FC4" w14:textId="77777777" w:rsidR="00CD05F0" w:rsidRDefault="00CD05F0" w:rsidP="008442BA"/>
        </w:tc>
      </w:tr>
      <w:tr w:rsidR="00CD05F0" w:rsidRPr="002D78B2" w14:paraId="69B6052F" w14:textId="77777777" w:rsidTr="006556E4">
        <w:tc>
          <w:tcPr>
            <w:tcW w:w="3510" w:type="dxa"/>
            <w:shd w:val="clear" w:color="auto" w:fill="auto"/>
          </w:tcPr>
          <w:p w14:paraId="20500190" w14:textId="77777777" w:rsidR="008C5C3C" w:rsidRPr="00992B9A" w:rsidRDefault="008C5C3C" w:rsidP="002D78B2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3858A3E4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685" w:type="dxa"/>
          </w:tcPr>
          <w:p w14:paraId="3B942C9B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308" w:type="dxa"/>
          </w:tcPr>
          <w:p w14:paraId="3E801ACA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5390811D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</w:tr>
      <w:tr w:rsidR="00CD05F0" w:rsidRPr="00E95B43" w14:paraId="2EB61C81" w14:textId="77777777" w:rsidTr="006556E4">
        <w:tc>
          <w:tcPr>
            <w:tcW w:w="3510" w:type="dxa"/>
            <w:shd w:val="clear" w:color="auto" w:fill="auto"/>
          </w:tcPr>
          <w:p w14:paraId="06F1B924" w14:textId="77777777" w:rsidR="00A80F54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De contractant volgt en voldoet aan de actuele beveiligingsrichtlijnen van de IBD en NCSC.</w:t>
            </w:r>
          </w:p>
          <w:p w14:paraId="02583E1F" w14:textId="77777777" w:rsidR="00A80F54" w:rsidRDefault="00A80F54" w:rsidP="00A80F54">
            <w:pPr>
              <w:ind w:left="720"/>
              <w:rPr>
                <w:rFonts w:cs="Calibri"/>
              </w:rPr>
            </w:pPr>
          </w:p>
          <w:p w14:paraId="0E53ECE7" w14:textId="77777777" w:rsidR="00A80F54" w:rsidRPr="00C66200" w:rsidRDefault="00C136D4" w:rsidP="00A80F54">
            <w:pPr>
              <w:ind w:left="720"/>
              <w:rPr>
                <w:rFonts w:cs="Calibri"/>
              </w:rPr>
            </w:pPr>
            <w:hyperlink r:id="rId16" w:history="1">
              <w:r w:rsidR="00A80F54" w:rsidRPr="00C66200">
                <w:rPr>
                  <w:rStyle w:val="Hyperlink"/>
                  <w:rFonts w:cs="Calibri"/>
                </w:rPr>
                <w:t>https://www.informatiebeveiligingsdienst.nl/</w:t>
              </w:r>
            </w:hyperlink>
          </w:p>
          <w:p w14:paraId="44B411E4" w14:textId="77777777" w:rsidR="00A80F54" w:rsidRPr="00C66200" w:rsidRDefault="00A80F54" w:rsidP="00A80F54">
            <w:pPr>
              <w:ind w:left="720"/>
              <w:rPr>
                <w:rFonts w:cs="Calibri"/>
              </w:rPr>
            </w:pPr>
          </w:p>
          <w:p w14:paraId="4B1F3C9B" w14:textId="77777777" w:rsidR="00CD05F0" w:rsidRPr="00C66200" w:rsidRDefault="00C136D4" w:rsidP="00A80F54">
            <w:pPr>
              <w:ind w:left="720"/>
              <w:rPr>
                <w:rFonts w:cs="Calibri"/>
              </w:rPr>
            </w:pPr>
            <w:hyperlink r:id="rId17" w:history="1">
              <w:r w:rsidR="00A80F54" w:rsidRPr="00C66200">
                <w:rPr>
                  <w:rStyle w:val="Hyperlink"/>
                  <w:rFonts w:cs="Calibri"/>
                </w:rPr>
                <w:t>https://www.ncsc.nl/</w:t>
              </w:r>
            </w:hyperlink>
            <w:r w:rsidR="00CD05F0" w:rsidRPr="00C66200">
              <w:rPr>
                <w:rFonts w:cs="Calibri"/>
              </w:rPr>
              <w:t xml:space="preserve"> </w:t>
            </w:r>
          </w:p>
          <w:p w14:paraId="22BB2F2D" w14:textId="77777777" w:rsidR="00CD05F0" w:rsidRPr="00992B9A" w:rsidRDefault="00CD05F0" w:rsidP="00E82272">
            <w:pPr>
              <w:ind w:left="72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20D898C" w14:textId="77777777" w:rsidR="00CD05F0" w:rsidRDefault="00CD05F0" w:rsidP="008442BA">
            <w:r>
              <w:t>X</w:t>
            </w:r>
          </w:p>
        </w:tc>
        <w:tc>
          <w:tcPr>
            <w:tcW w:w="685" w:type="dxa"/>
          </w:tcPr>
          <w:p w14:paraId="5C627C2D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4942ACA8" w14:textId="77777777" w:rsidR="00CD05F0" w:rsidRDefault="00CD05F0" w:rsidP="008442BA"/>
        </w:tc>
        <w:tc>
          <w:tcPr>
            <w:tcW w:w="4819" w:type="dxa"/>
          </w:tcPr>
          <w:p w14:paraId="1DE67F80" w14:textId="77777777" w:rsidR="00CD05F0" w:rsidRDefault="00CD05F0" w:rsidP="008442BA"/>
        </w:tc>
      </w:tr>
      <w:tr w:rsidR="00CD05F0" w:rsidRPr="00E95B43" w14:paraId="64FA5528" w14:textId="77777777" w:rsidTr="006556E4">
        <w:tc>
          <w:tcPr>
            <w:tcW w:w="3510" w:type="dxa"/>
            <w:shd w:val="clear" w:color="auto" w:fill="auto"/>
          </w:tcPr>
          <w:p w14:paraId="1B7053E3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F4EE8D5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51470427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2C771EAA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70E03912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4AE36978" w14:textId="77777777" w:rsidTr="006556E4">
        <w:tc>
          <w:tcPr>
            <w:tcW w:w="3510" w:type="dxa"/>
            <w:shd w:val="clear" w:color="auto" w:fill="auto"/>
          </w:tcPr>
          <w:p w14:paraId="0D3E1CA8" w14:textId="34655C99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Indien de gemeente Tilburg het nodig acht dient het gebruik van Certificaten ondersteund te worden.</w:t>
            </w:r>
          </w:p>
        </w:tc>
        <w:tc>
          <w:tcPr>
            <w:tcW w:w="567" w:type="dxa"/>
            <w:shd w:val="clear" w:color="auto" w:fill="auto"/>
          </w:tcPr>
          <w:p w14:paraId="22DE1E91" w14:textId="77777777" w:rsidR="00A80F54" w:rsidRDefault="00A80F54" w:rsidP="008442BA"/>
          <w:p w14:paraId="2D4F92C3" w14:textId="455A4E4F" w:rsidR="00A80F54" w:rsidRDefault="00C7257E" w:rsidP="008442BA">
            <w:r>
              <w:t>X</w:t>
            </w:r>
          </w:p>
          <w:p w14:paraId="60BDFDCF" w14:textId="77777777" w:rsidR="00A80F54" w:rsidRDefault="00A80F54" w:rsidP="008442BA"/>
          <w:p w14:paraId="73BED48C" w14:textId="77777777" w:rsidR="00A80F54" w:rsidRDefault="00A80F54" w:rsidP="008442BA"/>
          <w:p w14:paraId="7AED03B4" w14:textId="77777777" w:rsidR="00A80F54" w:rsidRDefault="00A80F54" w:rsidP="008442BA"/>
          <w:p w14:paraId="71B4128A" w14:textId="59C76F27" w:rsidR="00CD05F0" w:rsidRPr="00E95B43" w:rsidRDefault="00CD05F0" w:rsidP="008442BA"/>
        </w:tc>
        <w:tc>
          <w:tcPr>
            <w:tcW w:w="685" w:type="dxa"/>
          </w:tcPr>
          <w:p w14:paraId="2438259B" w14:textId="77777777" w:rsidR="00A80F54" w:rsidRDefault="00A80F54" w:rsidP="008442BA"/>
          <w:p w14:paraId="252C05FA" w14:textId="218003E8" w:rsidR="00CD05F0" w:rsidRDefault="00C7257E" w:rsidP="000A63A9">
            <w:r>
              <w:t>X</w:t>
            </w:r>
          </w:p>
        </w:tc>
        <w:tc>
          <w:tcPr>
            <w:tcW w:w="308" w:type="dxa"/>
          </w:tcPr>
          <w:p w14:paraId="24EE1D9D" w14:textId="77777777" w:rsidR="00CD05F0" w:rsidRDefault="00CD05F0" w:rsidP="008442BA"/>
        </w:tc>
        <w:tc>
          <w:tcPr>
            <w:tcW w:w="4819" w:type="dxa"/>
          </w:tcPr>
          <w:p w14:paraId="5DF2E90C" w14:textId="77777777" w:rsidR="00CD05F0" w:rsidRDefault="00CD05F0" w:rsidP="008442BA"/>
        </w:tc>
      </w:tr>
      <w:tr w:rsidR="00CD05F0" w:rsidRPr="002D78B2" w14:paraId="1B5FEE93" w14:textId="77777777" w:rsidTr="006556E4">
        <w:tc>
          <w:tcPr>
            <w:tcW w:w="3510" w:type="dxa"/>
            <w:shd w:val="clear" w:color="auto" w:fill="auto"/>
          </w:tcPr>
          <w:p w14:paraId="115200F4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11FB5ABF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685" w:type="dxa"/>
          </w:tcPr>
          <w:p w14:paraId="72D51D83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308" w:type="dxa"/>
          </w:tcPr>
          <w:p w14:paraId="74DA1968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4819" w:type="dxa"/>
          </w:tcPr>
          <w:p w14:paraId="6E0D9D7E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</w:tr>
      <w:tr w:rsidR="00CD05F0" w:rsidRPr="00E95B43" w14:paraId="4756C687" w14:textId="77777777" w:rsidTr="006556E4">
        <w:tc>
          <w:tcPr>
            <w:tcW w:w="3510" w:type="dxa"/>
            <w:shd w:val="clear" w:color="auto" w:fill="auto"/>
          </w:tcPr>
          <w:p w14:paraId="4A50445C" w14:textId="10D127B0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</w:t>
            </w:r>
            <w:r w:rsidR="00153A10" w:rsidRPr="00992B9A">
              <w:rPr>
                <w:rFonts w:cs="Calibri"/>
              </w:rPr>
              <w:t xml:space="preserve">informatievoorziening (gegevens) </w:t>
            </w:r>
            <w:r w:rsidR="00782675">
              <w:rPr>
                <w:rFonts w:cs="Calibri"/>
              </w:rPr>
              <w:t>van g</w:t>
            </w:r>
            <w:r w:rsidRPr="00992B9A">
              <w:rPr>
                <w:rFonts w:cs="Calibri"/>
              </w:rPr>
              <w:t>emeente Tilburg dient</w:t>
            </w:r>
            <w:r w:rsidR="001D14B6">
              <w:rPr>
                <w:rFonts w:cs="Calibri"/>
              </w:rPr>
              <w:t xml:space="preserve"> logisch</w:t>
            </w:r>
            <w:r w:rsidRPr="00992B9A">
              <w:rPr>
                <w:rFonts w:cs="Calibri"/>
              </w:rPr>
              <w:t xml:space="preserve"> </w:t>
            </w:r>
            <w:r w:rsidR="001D14B6">
              <w:rPr>
                <w:rFonts w:cs="Calibri"/>
              </w:rPr>
              <w:t>gesc</w:t>
            </w:r>
            <w:r w:rsidRPr="00992B9A">
              <w:rPr>
                <w:rFonts w:cs="Calibri"/>
              </w:rPr>
              <w:t xml:space="preserve">heiden te zijn van </w:t>
            </w:r>
            <w:r w:rsidR="00153A10" w:rsidRPr="00992B9A">
              <w:rPr>
                <w:rFonts w:cs="Calibri"/>
              </w:rPr>
              <w:t xml:space="preserve">andere </w:t>
            </w:r>
            <w:r w:rsidRPr="00992B9A">
              <w:rPr>
                <w:rFonts w:cs="Calibri"/>
              </w:rPr>
              <w:t>partijen.</w:t>
            </w:r>
          </w:p>
          <w:p w14:paraId="045B57CA" w14:textId="77777777" w:rsidR="00CD05F0" w:rsidRPr="00992B9A" w:rsidRDefault="00CD05F0" w:rsidP="005728E1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F43961B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EE26CB7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6F717953" w14:textId="77777777" w:rsidR="00CD05F0" w:rsidRDefault="00CD05F0" w:rsidP="008442BA"/>
        </w:tc>
        <w:tc>
          <w:tcPr>
            <w:tcW w:w="4819" w:type="dxa"/>
          </w:tcPr>
          <w:p w14:paraId="6F4864FA" w14:textId="77777777" w:rsidR="00CD05F0" w:rsidRDefault="00CD05F0" w:rsidP="008442BA"/>
        </w:tc>
      </w:tr>
      <w:tr w:rsidR="00CD05F0" w:rsidRPr="00E95B43" w14:paraId="59E8F578" w14:textId="77777777" w:rsidTr="006556E4">
        <w:tc>
          <w:tcPr>
            <w:tcW w:w="3510" w:type="dxa"/>
            <w:shd w:val="clear" w:color="auto" w:fill="auto"/>
          </w:tcPr>
          <w:p w14:paraId="670AFEAF" w14:textId="77777777" w:rsidR="006E5C7E" w:rsidRPr="00992B9A" w:rsidRDefault="006E5C7E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2BD97104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4FD18071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33394EA9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388B7A8B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2D78B2" w14:paraId="300D8424" w14:textId="77777777" w:rsidTr="006556E4">
        <w:tc>
          <w:tcPr>
            <w:tcW w:w="3510" w:type="dxa"/>
            <w:shd w:val="clear" w:color="auto" w:fill="auto"/>
          </w:tcPr>
          <w:p w14:paraId="16F8F58D" w14:textId="77777777" w:rsidR="00CD05F0" w:rsidRDefault="00CD05F0" w:rsidP="005C137D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Data classificatie </w:t>
            </w:r>
            <w:r w:rsidR="00782675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van gemeente </w:t>
            </w:r>
            <w:r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>Tilburg onderscheidt 4 niveaus: publieke</w:t>
            </w:r>
            <w:r w:rsidR="00153A10"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>,</w:t>
            </w:r>
            <w:r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interne,</w:t>
            </w:r>
            <w:r w:rsidR="00153A10"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r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>vertrouwelijke en geheime data. Bij vertrouwelijke data is data encryptie sterk aanbevolen. Bij geheime data zijn zowel multi-factor authenticatie</w:t>
            </w:r>
            <w:r w:rsidR="00153A10"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voor toegang</w:t>
            </w:r>
            <w:r w:rsidRPr="00992B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als data encryptie verplicht.</w:t>
            </w:r>
          </w:p>
          <w:p w14:paraId="20A43EC6" w14:textId="77777777" w:rsidR="000A63A9" w:rsidRDefault="000A63A9" w:rsidP="000A63A9">
            <w:pPr>
              <w:pStyle w:val="Default"/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6C188D20" w14:textId="77777777" w:rsidR="000A63A9" w:rsidRDefault="000A63A9" w:rsidP="000A63A9">
            <w:pPr>
              <w:pStyle w:val="Default"/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242D5CE2" w14:textId="77777777" w:rsidR="000A63A9" w:rsidRDefault="000A63A9" w:rsidP="000A63A9">
            <w:pPr>
              <w:pStyle w:val="Default"/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591DE7AA" w14:textId="4779BBFB" w:rsidR="00DD64A1" w:rsidRPr="00992B9A" w:rsidRDefault="00DD64A1" w:rsidP="000A63A9">
            <w:pPr>
              <w:pStyle w:val="Default"/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6B4D5440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685" w:type="dxa"/>
          </w:tcPr>
          <w:p w14:paraId="10A5FFE2" w14:textId="77777777" w:rsidR="00CD05F0" w:rsidRDefault="006556E4" w:rsidP="002D78B2">
            <w:pPr>
              <w:pStyle w:val="Default"/>
              <w:spacing w:after="75" w:line="240" w:lineRule="exact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308" w:type="dxa"/>
          </w:tcPr>
          <w:p w14:paraId="4B56327B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4819" w:type="dxa"/>
          </w:tcPr>
          <w:p w14:paraId="44DB670F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CD05F0" w:rsidRPr="002D78B2" w14:paraId="14E9932B" w14:textId="77777777" w:rsidTr="006556E4">
        <w:tc>
          <w:tcPr>
            <w:tcW w:w="3510" w:type="dxa"/>
            <w:shd w:val="clear" w:color="auto" w:fill="auto"/>
          </w:tcPr>
          <w:p w14:paraId="11931CD1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53C53931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685" w:type="dxa"/>
          </w:tcPr>
          <w:p w14:paraId="503000A4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308" w:type="dxa"/>
          </w:tcPr>
          <w:p w14:paraId="5C95665F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  <w:tc>
          <w:tcPr>
            <w:tcW w:w="4819" w:type="dxa"/>
          </w:tcPr>
          <w:p w14:paraId="6A853FB3" w14:textId="77777777" w:rsidR="00CD05F0" w:rsidRPr="002D78B2" w:rsidRDefault="00CD05F0" w:rsidP="002D78B2">
            <w:pPr>
              <w:pStyle w:val="Lijstalinea"/>
              <w:ind w:left="0"/>
              <w:rPr>
                <w:i/>
                <w:iCs/>
              </w:rPr>
            </w:pPr>
          </w:p>
        </w:tc>
      </w:tr>
      <w:tr w:rsidR="00CD05F0" w:rsidRPr="002D78B2" w14:paraId="496D7BB9" w14:textId="77777777" w:rsidTr="006556E4">
        <w:tc>
          <w:tcPr>
            <w:tcW w:w="3510" w:type="dxa"/>
            <w:shd w:val="clear" w:color="auto" w:fill="auto"/>
          </w:tcPr>
          <w:p w14:paraId="1A333BEE" w14:textId="3F2822EE" w:rsidR="00C7257E" w:rsidRDefault="00CD05F0" w:rsidP="000A63A9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sz w:val="20"/>
                <w:szCs w:val="20"/>
              </w:rPr>
            </w:pPr>
            <w:r w:rsidRPr="000A63A9">
              <w:rPr>
                <w:rFonts w:ascii="Calibri" w:hAnsi="Calibri" w:cs="Calibri"/>
                <w:sz w:val="20"/>
                <w:szCs w:val="20"/>
              </w:rPr>
              <w:lastRenderedPageBreak/>
              <w:t>Vooraf dienen de eisen m.b.t. beschikbaarheid, integriteit en vertrouwelijkheid (</w:t>
            </w:r>
            <w:r w:rsidR="00153A10" w:rsidRPr="000A63A9">
              <w:rPr>
                <w:rFonts w:ascii="Calibri" w:hAnsi="Calibri" w:cs="Calibri"/>
                <w:sz w:val="20"/>
                <w:szCs w:val="20"/>
              </w:rPr>
              <w:t>BIV</w:t>
            </w:r>
            <w:r w:rsidRPr="000A63A9">
              <w:rPr>
                <w:rFonts w:ascii="Calibri" w:hAnsi="Calibri" w:cs="Calibri"/>
                <w:sz w:val="20"/>
                <w:szCs w:val="20"/>
              </w:rPr>
              <w:t xml:space="preserve">) helder te zijn doorgegeven </w:t>
            </w:r>
            <w:r w:rsidR="00153A10" w:rsidRPr="000A63A9">
              <w:rPr>
                <w:rFonts w:ascii="Calibri" w:hAnsi="Calibri" w:cs="Calibri"/>
                <w:sz w:val="20"/>
                <w:szCs w:val="20"/>
              </w:rPr>
              <w:t>aan de leverancier/contractant</w:t>
            </w:r>
            <w:r w:rsidRPr="000A63A9">
              <w:rPr>
                <w:rFonts w:ascii="Calibri" w:hAnsi="Calibri" w:cs="Calibri"/>
                <w:sz w:val="20"/>
                <w:szCs w:val="20"/>
              </w:rPr>
              <w:t xml:space="preserve"> zodat passende maatregelen en serviceniveaus kunnen worden afgesproken</w:t>
            </w:r>
            <w:r w:rsidR="00BC6E6C">
              <w:rPr>
                <w:rFonts w:ascii="Calibri" w:hAnsi="Calibri" w:cs="Calibri"/>
                <w:sz w:val="20"/>
                <w:szCs w:val="20"/>
              </w:rPr>
              <w:t xml:space="preserve"> (in contract/sla)</w:t>
            </w:r>
            <w:r w:rsidR="00153A10" w:rsidRPr="000A63A9">
              <w:rPr>
                <w:rFonts w:ascii="Calibri" w:hAnsi="Calibri" w:cs="Calibri"/>
                <w:sz w:val="20"/>
                <w:szCs w:val="20"/>
              </w:rPr>
              <w:t xml:space="preserve">, ingericht </w:t>
            </w:r>
            <w:r w:rsidRPr="000A63A9">
              <w:rPr>
                <w:rFonts w:ascii="Calibri" w:hAnsi="Calibri" w:cs="Calibri"/>
                <w:sz w:val="20"/>
                <w:szCs w:val="20"/>
              </w:rPr>
              <w:t xml:space="preserve">en bewaakt. </w:t>
            </w:r>
            <w:r w:rsidR="00BC6E6C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FBF83A1" w14:textId="01E06FF2" w:rsidR="000A63A9" w:rsidRPr="00992B9A" w:rsidRDefault="000A63A9" w:rsidP="000A63A9">
            <w:pPr>
              <w:pStyle w:val="Default"/>
              <w:spacing w:after="75" w:line="240" w:lineRule="exact"/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51299B5E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85" w:type="dxa"/>
          </w:tcPr>
          <w:p w14:paraId="443A43DC" w14:textId="77777777" w:rsidR="00CD05F0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8" w:type="dxa"/>
          </w:tcPr>
          <w:p w14:paraId="0A4A192E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4819" w:type="dxa"/>
          </w:tcPr>
          <w:p w14:paraId="57B4AD69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CD05F0" w:rsidRPr="00E95B43" w14:paraId="7663391C" w14:textId="77777777" w:rsidTr="006556E4">
        <w:tc>
          <w:tcPr>
            <w:tcW w:w="3510" w:type="dxa"/>
            <w:shd w:val="clear" w:color="auto" w:fill="auto"/>
          </w:tcPr>
          <w:p w14:paraId="0830353D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C770E25" w14:textId="77777777" w:rsidR="00CD05F0" w:rsidRPr="00E95B43" w:rsidRDefault="00CD05F0" w:rsidP="002D78B2"/>
        </w:tc>
        <w:tc>
          <w:tcPr>
            <w:tcW w:w="685" w:type="dxa"/>
          </w:tcPr>
          <w:p w14:paraId="3E6688FE" w14:textId="77777777" w:rsidR="00CD05F0" w:rsidRPr="00E95B43" w:rsidRDefault="00CD05F0" w:rsidP="002D78B2"/>
        </w:tc>
        <w:tc>
          <w:tcPr>
            <w:tcW w:w="308" w:type="dxa"/>
          </w:tcPr>
          <w:p w14:paraId="7EA25328" w14:textId="77777777" w:rsidR="00CD05F0" w:rsidRPr="00E95B43" w:rsidRDefault="00CD05F0" w:rsidP="002D78B2"/>
        </w:tc>
        <w:tc>
          <w:tcPr>
            <w:tcW w:w="4819" w:type="dxa"/>
          </w:tcPr>
          <w:p w14:paraId="345D3266" w14:textId="77777777" w:rsidR="00CD05F0" w:rsidRPr="00E95B43" w:rsidRDefault="00CD05F0" w:rsidP="002D78B2"/>
        </w:tc>
      </w:tr>
      <w:tr w:rsidR="00CD05F0" w:rsidRPr="002D78B2" w14:paraId="6B38C331" w14:textId="77777777" w:rsidTr="006556E4">
        <w:tc>
          <w:tcPr>
            <w:tcW w:w="3510" w:type="dxa"/>
            <w:shd w:val="clear" w:color="auto" w:fill="auto"/>
          </w:tcPr>
          <w:p w14:paraId="5792E101" w14:textId="1CF43259" w:rsidR="00CD05F0" w:rsidRPr="00992B9A" w:rsidRDefault="00CD05F0" w:rsidP="005C137D">
            <w:pPr>
              <w:pStyle w:val="Default"/>
              <w:numPr>
                <w:ilvl w:val="0"/>
                <w:numId w:val="11"/>
              </w:numPr>
              <w:spacing w:after="75" w:line="240" w:lineRule="exac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>Back-up en uitwijk voorzieningen, Continuïteit van het systeem</w:t>
            </w:r>
            <w:r w:rsidR="007B41C6">
              <w:rPr>
                <w:rFonts w:ascii="Calibri" w:hAnsi="Calibri" w:cs="Calibri"/>
                <w:sz w:val="20"/>
                <w:szCs w:val="20"/>
              </w:rPr>
              <w:t>.</w:t>
            </w:r>
            <w:r w:rsidRPr="00992B9A">
              <w:rPr>
                <w:rFonts w:ascii="Calibri" w:hAnsi="Calibri" w:cs="Calibri"/>
                <w:sz w:val="20"/>
                <w:szCs w:val="20"/>
              </w:rPr>
              <w:t xml:space="preserve">  De contractant heeft  aantoonbaar maatregelen getroffen om in het geval van een incident of </w:t>
            </w:r>
            <w:r w:rsidR="009120F8" w:rsidRPr="00992B9A">
              <w:rPr>
                <w:rFonts w:ascii="Calibri" w:hAnsi="Calibri" w:cs="Calibri"/>
                <w:sz w:val="20"/>
                <w:szCs w:val="20"/>
              </w:rPr>
              <w:t xml:space="preserve">calamiteit </w:t>
            </w:r>
            <w:r w:rsidRPr="00992B9A">
              <w:rPr>
                <w:rFonts w:ascii="Calibri" w:hAnsi="Calibri" w:cs="Calibri"/>
                <w:sz w:val="20"/>
                <w:szCs w:val="20"/>
              </w:rPr>
              <w:t xml:space="preserve">de afgesproken </w:t>
            </w:r>
            <w:r w:rsidR="009120F8" w:rsidRPr="00992B9A">
              <w:rPr>
                <w:rFonts w:ascii="Calibri" w:hAnsi="Calibri" w:cs="Calibri"/>
                <w:sz w:val="20"/>
                <w:szCs w:val="20"/>
              </w:rPr>
              <w:t xml:space="preserve">informatievoorziening binnen de afgesproken termijn weer operationeel te hebben. </w:t>
            </w:r>
          </w:p>
          <w:p w14:paraId="38CECAB1" w14:textId="77777777" w:rsidR="009120F8" w:rsidRPr="00992B9A" w:rsidRDefault="009120F8" w:rsidP="007F2410">
            <w:pPr>
              <w:pStyle w:val="Default"/>
              <w:spacing w:after="75" w:line="240" w:lineRule="exact"/>
              <w:ind w:left="72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992B9A">
              <w:rPr>
                <w:rFonts w:ascii="Calibri" w:hAnsi="Calibri" w:cs="Calibri"/>
                <w:sz w:val="20"/>
                <w:szCs w:val="20"/>
              </w:rPr>
              <w:t>Gemeente Tilburg is verantwoordelijk voor het aangeven van deze termijn op basis van onze business continuïty documentatie</w:t>
            </w:r>
            <w:r w:rsidR="00FA06E4" w:rsidRPr="00992B9A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7042AE48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685" w:type="dxa"/>
          </w:tcPr>
          <w:p w14:paraId="4924F305" w14:textId="77777777" w:rsidR="00CD05F0" w:rsidRPr="002D78B2" w:rsidRDefault="00BC55C3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308" w:type="dxa"/>
          </w:tcPr>
          <w:p w14:paraId="298BF231" w14:textId="77777777" w:rsidR="00CD05F0" w:rsidRPr="002D78B2" w:rsidRDefault="009120F8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4819" w:type="dxa"/>
          </w:tcPr>
          <w:p w14:paraId="78D70070" w14:textId="77777777" w:rsidR="00CD05F0" w:rsidRPr="002D78B2" w:rsidRDefault="00CD05F0" w:rsidP="002D78B2">
            <w:pPr>
              <w:pStyle w:val="Default"/>
              <w:spacing w:after="75" w:line="24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CD05F0" w:rsidRPr="00E95B43" w14:paraId="35AA5AB6" w14:textId="77777777" w:rsidTr="006556E4">
        <w:tc>
          <w:tcPr>
            <w:tcW w:w="3510" w:type="dxa"/>
            <w:shd w:val="clear" w:color="auto" w:fill="auto"/>
          </w:tcPr>
          <w:p w14:paraId="6D01526B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66C3C80F" w14:textId="77777777" w:rsidR="00CD05F0" w:rsidRPr="00E95B43" w:rsidRDefault="00CD05F0" w:rsidP="002D78B2"/>
        </w:tc>
        <w:tc>
          <w:tcPr>
            <w:tcW w:w="685" w:type="dxa"/>
          </w:tcPr>
          <w:p w14:paraId="7FDEC495" w14:textId="77777777" w:rsidR="00CD05F0" w:rsidRPr="00E95B43" w:rsidRDefault="00CD05F0" w:rsidP="002D78B2"/>
        </w:tc>
        <w:tc>
          <w:tcPr>
            <w:tcW w:w="308" w:type="dxa"/>
          </w:tcPr>
          <w:p w14:paraId="20287FDE" w14:textId="77777777" w:rsidR="00CD05F0" w:rsidRPr="00E95B43" w:rsidRDefault="00CD05F0" w:rsidP="002D78B2"/>
        </w:tc>
        <w:tc>
          <w:tcPr>
            <w:tcW w:w="4819" w:type="dxa"/>
          </w:tcPr>
          <w:p w14:paraId="4CBE2550" w14:textId="77777777" w:rsidR="00CD05F0" w:rsidRPr="00E95B43" w:rsidRDefault="00CD05F0" w:rsidP="002D78B2"/>
        </w:tc>
      </w:tr>
      <w:tr w:rsidR="00CD05F0" w:rsidRPr="002D78B2" w14:paraId="572E412B" w14:textId="77777777" w:rsidTr="006556E4">
        <w:tc>
          <w:tcPr>
            <w:tcW w:w="3510" w:type="dxa"/>
            <w:shd w:val="clear" w:color="auto" w:fill="auto"/>
          </w:tcPr>
          <w:p w14:paraId="5FE5ED69" w14:textId="77777777" w:rsidR="008F4C86" w:rsidRDefault="00CD05F0" w:rsidP="009226DD">
            <w:pPr>
              <w:numPr>
                <w:ilvl w:val="0"/>
                <w:numId w:val="11"/>
              </w:numPr>
              <w:rPr>
                <w:rFonts w:cs="Calibri"/>
                <w:i/>
                <w:iCs/>
              </w:rPr>
            </w:pPr>
            <w:r w:rsidRPr="00BC6E6C">
              <w:rPr>
                <w:rFonts w:cs="Calibri"/>
              </w:rPr>
              <w:t xml:space="preserve">De Tilburgse voordeur dient gebruikt </w:t>
            </w:r>
            <w:r w:rsidR="003E2792" w:rsidRPr="00BC6E6C">
              <w:rPr>
                <w:rFonts w:cs="Calibri"/>
              </w:rPr>
              <w:t xml:space="preserve">te </w:t>
            </w:r>
            <w:r w:rsidRPr="00BC6E6C">
              <w:rPr>
                <w:rFonts w:cs="Calibri"/>
              </w:rPr>
              <w:t xml:space="preserve">worden voor identificatie/authenticatie. </w:t>
            </w:r>
            <w:r w:rsidRPr="00BC6E6C">
              <w:rPr>
                <w:rFonts w:cs="Calibri"/>
                <w:i/>
                <w:iCs/>
              </w:rPr>
              <w:t xml:space="preserve">Single sign on dient ondersteund te worden, ter voorkoming van een wildgroei van username/password combinaties. </w:t>
            </w:r>
          </w:p>
          <w:p w14:paraId="1201C1E9" w14:textId="77777777" w:rsidR="008F4C86" w:rsidRDefault="008F4C86" w:rsidP="008F4C86">
            <w:pPr>
              <w:ind w:left="720"/>
              <w:rPr>
                <w:rFonts w:cs="Calibri"/>
                <w:i/>
                <w:iCs/>
              </w:rPr>
            </w:pPr>
          </w:p>
          <w:p w14:paraId="20DA144C" w14:textId="6878C4DC" w:rsidR="00A6237F" w:rsidRDefault="00CD05F0" w:rsidP="00C41029">
            <w:pPr>
              <w:ind w:left="720"/>
              <w:rPr>
                <w:rFonts w:cs="Calibri"/>
                <w:i/>
                <w:iCs/>
              </w:rPr>
            </w:pPr>
            <w:r w:rsidRPr="00BC6E6C">
              <w:rPr>
                <w:rFonts w:cs="Calibri"/>
                <w:i/>
                <w:iCs/>
              </w:rPr>
              <w:t>Momenteel via Microsoft ADF</w:t>
            </w:r>
            <w:r w:rsidR="00BC6E6C" w:rsidRPr="00BC6E6C">
              <w:rPr>
                <w:rFonts w:cs="Calibri"/>
                <w:i/>
                <w:iCs/>
              </w:rPr>
              <w:t>S en</w:t>
            </w:r>
            <w:r w:rsidR="00BC6E6C">
              <w:rPr>
                <w:rFonts w:cs="Calibri"/>
                <w:i/>
                <w:iCs/>
              </w:rPr>
              <w:t>/of</w:t>
            </w:r>
            <w:r w:rsidR="00BC6E6C" w:rsidRPr="00BC6E6C">
              <w:rPr>
                <w:rFonts w:cs="Calibri"/>
                <w:i/>
                <w:iCs/>
              </w:rPr>
              <w:t xml:space="preserve"> </w:t>
            </w:r>
            <w:r w:rsidRPr="00BC6E6C">
              <w:rPr>
                <w:rFonts w:cs="Calibri"/>
                <w:i/>
                <w:iCs/>
              </w:rPr>
              <w:t>Microsoft AzureAD</w:t>
            </w:r>
            <w:r w:rsidR="00D061FE" w:rsidRPr="00BC6E6C">
              <w:rPr>
                <w:rFonts w:cs="Calibri"/>
                <w:i/>
                <w:iCs/>
              </w:rPr>
              <w:t>.</w:t>
            </w:r>
          </w:p>
          <w:p w14:paraId="69496DAA" w14:textId="77777777" w:rsidR="00A6237F" w:rsidRPr="00992B9A" w:rsidRDefault="00A6237F" w:rsidP="00C41029">
            <w:pPr>
              <w:ind w:left="720"/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41010C97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604CE408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00D4E552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026E292C" w14:textId="77777777" w:rsidR="00CD05F0" w:rsidRDefault="00CD05F0" w:rsidP="008442BA"/>
        </w:tc>
      </w:tr>
      <w:tr w:rsidR="00CD05F0" w:rsidRPr="002D78B2" w14:paraId="1CD649C2" w14:textId="77777777" w:rsidTr="006556E4">
        <w:tc>
          <w:tcPr>
            <w:tcW w:w="3510" w:type="dxa"/>
            <w:shd w:val="clear" w:color="auto" w:fill="auto"/>
          </w:tcPr>
          <w:p w14:paraId="2486FF33" w14:textId="77777777" w:rsidR="00CD05F0" w:rsidRPr="00992B9A" w:rsidRDefault="00CD05F0" w:rsidP="002D78B2">
            <w:pPr>
              <w:rPr>
                <w:rFonts w:cs="Calibri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</w:tcPr>
          <w:p w14:paraId="69F91A52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685" w:type="dxa"/>
          </w:tcPr>
          <w:p w14:paraId="1473B0FB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308" w:type="dxa"/>
          </w:tcPr>
          <w:p w14:paraId="355943F5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  <w:tc>
          <w:tcPr>
            <w:tcW w:w="4819" w:type="dxa"/>
          </w:tcPr>
          <w:p w14:paraId="3C90DF60" w14:textId="77777777" w:rsidR="00CD05F0" w:rsidRPr="002D78B2" w:rsidRDefault="00CD05F0" w:rsidP="002D78B2">
            <w:pPr>
              <w:rPr>
                <w:i/>
                <w:iCs/>
              </w:rPr>
            </w:pPr>
          </w:p>
        </w:tc>
      </w:tr>
      <w:tr w:rsidR="00CD05F0" w:rsidRPr="00E95B43" w14:paraId="1386A68D" w14:textId="77777777" w:rsidTr="006556E4">
        <w:tc>
          <w:tcPr>
            <w:tcW w:w="3510" w:type="dxa"/>
            <w:shd w:val="clear" w:color="auto" w:fill="auto"/>
          </w:tcPr>
          <w:p w14:paraId="63D84FD2" w14:textId="77777777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contractant heeft aantoonbaar maatregelen ingevoerd ten behoeve van sterke user authenticatie voor toegang tot de data.  U overlegt een beschrijving van de wijze van user authenticatie voor toegang tot data.  </w:t>
            </w:r>
          </w:p>
          <w:p w14:paraId="5171AFB2" w14:textId="77777777" w:rsidR="00A80F54" w:rsidRPr="00992B9A" w:rsidRDefault="00A80F54" w:rsidP="00443B62">
            <w:pPr>
              <w:ind w:left="72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16E1AA1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48005998" w14:textId="77777777" w:rsidR="00CD05F0" w:rsidRDefault="00CD05F0" w:rsidP="008442BA"/>
        </w:tc>
        <w:tc>
          <w:tcPr>
            <w:tcW w:w="308" w:type="dxa"/>
          </w:tcPr>
          <w:p w14:paraId="507A0485" w14:textId="77777777" w:rsidR="00CD05F0" w:rsidRDefault="00CD05F0" w:rsidP="008442BA"/>
        </w:tc>
        <w:tc>
          <w:tcPr>
            <w:tcW w:w="4819" w:type="dxa"/>
          </w:tcPr>
          <w:p w14:paraId="740C3629" w14:textId="77777777" w:rsidR="00CD05F0" w:rsidRDefault="00CD05F0" w:rsidP="008442BA"/>
        </w:tc>
      </w:tr>
      <w:tr w:rsidR="00CD05F0" w:rsidRPr="00E95B43" w14:paraId="3D67F0A7" w14:textId="77777777" w:rsidTr="006556E4">
        <w:tc>
          <w:tcPr>
            <w:tcW w:w="3510" w:type="dxa"/>
            <w:shd w:val="clear" w:color="auto" w:fill="auto"/>
          </w:tcPr>
          <w:p w14:paraId="2FB0392E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68E57E7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6DCF099D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3AB0BDED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29730A89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4F33F893" w14:textId="77777777" w:rsidTr="006556E4">
        <w:tc>
          <w:tcPr>
            <w:tcW w:w="3510" w:type="dxa"/>
            <w:shd w:val="clear" w:color="auto" w:fill="auto"/>
          </w:tcPr>
          <w:p w14:paraId="57880A10" w14:textId="77777777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Multi factor authenticatie (MFA) dient ondersteunt te worden. </w:t>
            </w:r>
          </w:p>
          <w:p w14:paraId="18F6E806" w14:textId="77777777" w:rsidR="00CD05F0" w:rsidRPr="00992B9A" w:rsidRDefault="00CD05F0" w:rsidP="002178F5">
            <w:pPr>
              <w:ind w:left="720"/>
              <w:rPr>
                <w:rFonts w:cs="Calibri"/>
              </w:rPr>
            </w:pPr>
            <w:r w:rsidRPr="00992B9A">
              <w:rPr>
                <w:rFonts w:cs="Calibri"/>
              </w:rPr>
              <w:t>Voorkeur voor Microsoft Authenticator.</w:t>
            </w:r>
          </w:p>
          <w:p w14:paraId="532FEA59" w14:textId="77777777" w:rsidR="00CD05F0" w:rsidRPr="00992B9A" w:rsidRDefault="00CD05F0" w:rsidP="005728E1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03E2CB3" w14:textId="77777777" w:rsidR="00CD05F0" w:rsidRPr="00E95B43" w:rsidRDefault="00CD05F0" w:rsidP="002F78BC">
            <w:r>
              <w:t>X</w:t>
            </w:r>
          </w:p>
        </w:tc>
        <w:tc>
          <w:tcPr>
            <w:tcW w:w="685" w:type="dxa"/>
          </w:tcPr>
          <w:p w14:paraId="1C45BD19" w14:textId="77777777" w:rsidR="00CD05F0" w:rsidRDefault="006556E4" w:rsidP="002F78BC">
            <w:r>
              <w:t>X</w:t>
            </w:r>
          </w:p>
        </w:tc>
        <w:tc>
          <w:tcPr>
            <w:tcW w:w="308" w:type="dxa"/>
          </w:tcPr>
          <w:p w14:paraId="3A743B7A" w14:textId="77777777" w:rsidR="00CD05F0" w:rsidRPr="00E95B43" w:rsidRDefault="00CD05F0" w:rsidP="002F78BC">
            <w:r>
              <w:t>X</w:t>
            </w:r>
          </w:p>
        </w:tc>
        <w:tc>
          <w:tcPr>
            <w:tcW w:w="4819" w:type="dxa"/>
          </w:tcPr>
          <w:p w14:paraId="181A9788" w14:textId="77777777" w:rsidR="00CD05F0" w:rsidRPr="00E95B43" w:rsidRDefault="00CD05F0" w:rsidP="002D78B2">
            <w:pPr>
              <w:ind w:left="720"/>
            </w:pPr>
          </w:p>
        </w:tc>
      </w:tr>
      <w:tr w:rsidR="00CD05F0" w:rsidRPr="00E95B43" w14:paraId="189E273C" w14:textId="77777777" w:rsidTr="006556E4">
        <w:tc>
          <w:tcPr>
            <w:tcW w:w="3510" w:type="dxa"/>
            <w:shd w:val="clear" w:color="auto" w:fill="auto"/>
          </w:tcPr>
          <w:p w14:paraId="17D3F3C6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93BBAA3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4373D289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4D60AB02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108D5262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72FA0305" w14:textId="77777777" w:rsidTr="006556E4">
        <w:tc>
          <w:tcPr>
            <w:tcW w:w="3510" w:type="dxa"/>
            <w:shd w:val="clear" w:color="auto" w:fill="auto"/>
          </w:tcPr>
          <w:p w14:paraId="0653F407" w14:textId="77777777" w:rsidR="00CD05F0" w:rsidRPr="00992B9A" w:rsidRDefault="00CD05F0" w:rsidP="005C137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 w:rsidRPr="00992B9A">
              <w:rPr>
                <w:rFonts w:cs="Calibri"/>
              </w:rPr>
              <w:t xml:space="preserve">Het is mogelijk om de toegang tot de applicatie te beperken tot IP-adressen van het netwerk van de gemeente </w:t>
            </w:r>
            <w:r w:rsidR="003E2792">
              <w:rPr>
                <w:rFonts w:cs="Calibri"/>
              </w:rPr>
              <w:t xml:space="preserve">Tilburg </w:t>
            </w:r>
            <w:r w:rsidRPr="00992B9A">
              <w:rPr>
                <w:rFonts w:cs="Calibri"/>
              </w:rPr>
              <w:t>indien MFA niet mogelijk is.</w:t>
            </w:r>
          </w:p>
        </w:tc>
        <w:tc>
          <w:tcPr>
            <w:tcW w:w="567" w:type="dxa"/>
            <w:shd w:val="clear" w:color="auto" w:fill="auto"/>
          </w:tcPr>
          <w:p w14:paraId="5DC5721B" w14:textId="77777777" w:rsidR="00CD05F0" w:rsidRPr="00E95B43" w:rsidRDefault="00CD05F0" w:rsidP="002D78B2">
            <w:pPr>
              <w:pStyle w:val="Lijstalinea"/>
              <w:ind w:left="0"/>
            </w:pPr>
            <w:r>
              <w:t>X</w:t>
            </w:r>
          </w:p>
        </w:tc>
        <w:tc>
          <w:tcPr>
            <w:tcW w:w="685" w:type="dxa"/>
          </w:tcPr>
          <w:p w14:paraId="7AB74D2C" w14:textId="77777777" w:rsidR="00CD05F0" w:rsidRPr="00E95B43" w:rsidRDefault="006556E4" w:rsidP="002D78B2">
            <w:pPr>
              <w:pStyle w:val="Lijstalinea"/>
              <w:ind w:left="0"/>
            </w:pPr>
            <w:r>
              <w:t>X</w:t>
            </w:r>
          </w:p>
        </w:tc>
        <w:tc>
          <w:tcPr>
            <w:tcW w:w="308" w:type="dxa"/>
          </w:tcPr>
          <w:p w14:paraId="6518893E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7955FDE4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4534419D" w14:textId="77777777" w:rsidTr="006556E4">
        <w:tc>
          <w:tcPr>
            <w:tcW w:w="3510" w:type="dxa"/>
            <w:shd w:val="clear" w:color="auto" w:fill="auto"/>
          </w:tcPr>
          <w:p w14:paraId="7C52C5EF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E804A0E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6AA5A1AC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6F38323A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59EBC6BE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685C7862" w14:textId="77777777" w:rsidTr="006556E4">
        <w:tc>
          <w:tcPr>
            <w:tcW w:w="3510" w:type="dxa"/>
            <w:shd w:val="clear" w:color="auto" w:fill="auto"/>
          </w:tcPr>
          <w:p w14:paraId="00C5EEAB" w14:textId="77777777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Het wachtwoordbeleid van de gemeente Tilburg dient opgevolgd te worden</w:t>
            </w:r>
            <w:r w:rsidR="00FA0119" w:rsidRPr="00992B9A">
              <w:rPr>
                <w:rFonts w:cs="Calibri"/>
              </w:rPr>
              <w:t>.</w:t>
            </w:r>
            <w:r w:rsidRPr="00992B9A">
              <w:rPr>
                <w:rFonts w:cs="Calibri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4461C64D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760149F1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2A7EA347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574AB707" w14:textId="77777777" w:rsidR="00CD05F0" w:rsidRDefault="00CD05F0" w:rsidP="008442BA"/>
        </w:tc>
      </w:tr>
      <w:tr w:rsidR="00CD05F0" w:rsidRPr="00E95B43" w14:paraId="610EB0E1" w14:textId="77777777" w:rsidTr="006556E4">
        <w:tc>
          <w:tcPr>
            <w:tcW w:w="3510" w:type="dxa"/>
            <w:shd w:val="clear" w:color="auto" w:fill="auto"/>
          </w:tcPr>
          <w:p w14:paraId="5C59E0C3" w14:textId="77777777" w:rsidR="008C5C3C" w:rsidRPr="00992B9A" w:rsidRDefault="008C5C3C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F1083FC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37A45102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35C49A4F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5260A7B5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083FB46D" w14:textId="77777777" w:rsidTr="006556E4">
        <w:tc>
          <w:tcPr>
            <w:tcW w:w="3510" w:type="dxa"/>
            <w:shd w:val="clear" w:color="auto" w:fill="auto"/>
          </w:tcPr>
          <w:p w14:paraId="0BA497AF" w14:textId="7F8425B4" w:rsidR="00FF6D64" w:rsidRPr="00992B9A" w:rsidRDefault="00CD05F0" w:rsidP="00E60FC9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Generieke accounts dienen zo veel mogelijk beperkt te worden. </w:t>
            </w:r>
            <w:r w:rsidR="00E60FC9">
              <w:rPr>
                <w:rFonts w:cs="Calibri"/>
              </w:rPr>
              <w:t xml:space="preserve">Uitgangspunt is gebruik van persoonlijke accounts. </w:t>
            </w:r>
          </w:p>
        </w:tc>
        <w:tc>
          <w:tcPr>
            <w:tcW w:w="567" w:type="dxa"/>
            <w:shd w:val="clear" w:color="auto" w:fill="auto"/>
          </w:tcPr>
          <w:p w14:paraId="445BD649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23893D3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1F8BCF4F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519CD261" w14:textId="77777777" w:rsidR="00CD05F0" w:rsidRDefault="00CD05F0" w:rsidP="008442BA"/>
        </w:tc>
      </w:tr>
      <w:tr w:rsidR="00CD05F0" w:rsidRPr="00E95B43" w14:paraId="3000BE56" w14:textId="77777777" w:rsidTr="006556E4">
        <w:tc>
          <w:tcPr>
            <w:tcW w:w="3510" w:type="dxa"/>
            <w:shd w:val="clear" w:color="auto" w:fill="auto"/>
          </w:tcPr>
          <w:p w14:paraId="0EF95D44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F7BBEDD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1955F0DD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11061A31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32277D5A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E95B43" w14:paraId="705CD67B" w14:textId="77777777" w:rsidTr="006556E4">
        <w:tc>
          <w:tcPr>
            <w:tcW w:w="3510" w:type="dxa"/>
            <w:shd w:val="clear" w:color="auto" w:fill="auto"/>
          </w:tcPr>
          <w:p w14:paraId="2792BE83" w14:textId="77777777" w:rsidR="00CD05F0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Wachtwoorden dienen veilig opgeslagen te worden.</w:t>
            </w:r>
          </w:p>
          <w:p w14:paraId="03F9FCF0" w14:textId="4F58B10E" w:rsidR="00A6237F" w:rsidRDefault="003E2792" w:rsidP="003E2792">
            <w:pPr>
              <w:ind w:left="720"/>
              <w:rPr>
                <w:rFonts w:cs="Calibri"/>
              </w:rPr>
            </w:pPr>
            <w:r>
              <w:rPr>
                <w:rFonts w:cs="Calibri"/>
              </w:rPr>
              <w:t>Geef in de toelichting aan welke waarborgen genomen zijn voor het veilig opslaan van wachtwoorden</w:t>
            </w:r>
          </w:p>
          <w:p w14:paraId="28694367" w14:textId="77777777" w:rsidR="00A6237F" w:rsidRPr="00992B9A" w:rsidRDefault="00A6237F" w:rsidP="003E2792">
            <w:pPr>
              <w:ind w:left="72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694B9371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3644BC4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09BB5F65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74475A37" w14:textId="77777777" w:rsidR="00CD05F0" w:rsidRDefault="00CD05F0" w:rsidP="008442BA"/>
        </w:tc>
      </w:tr>
      <w:tr w:rsidR="00CD05F0" w:rsidRPr="00E95B43" w14:paraId="024B0F3B" w14:textId="77777777" w:rsidTr="006556E4">
        <w:tc>
          <w:tcPr>
            <w:tcW w:w="3510" w:type="dxa"/>
            <w:shd w:val="clear" w:color="auto" w:fill="auto"/>
          </w:tcPr>
          <w:p w14:paraId="349D191B" w14:textId="77777777" w:rsidR="00CD05F0" w:rsidRPr="00992B9A" w:rsidRDefault="00CD05F0" w:rsidP="002D78B2">
            <w:pPr>
              <w:pStyle w:val="Lijstalinea"/>
              <w:ind w:left="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9D8F45B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685" w:type="dxa"/>
          </w:tcPr>
          <w:p w14:paraId="63230ED7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308" w:type="dxa"/>
          </w:tcPr>
          <w:p w14:paraId="52FD2865" w14:textId="77777777" w:rsidR="00CD05F0" w:rsidRPr="00E95B43" w:rsidRDefault="00CD05F0" w:rsidP="002D78B2">
            <w:pPr>
              <w:pStyle w:val="Lijstalinea"/>
              <w:ind w:left="0"/>
            </w:pPr>
          </w:p>
        </w:tc>
        <w:tc>
          <w:tcPr>
            <w:tcW w:w="4819" w:type="dxa"/>
          </w:tcPr>
          <w:p w14:paraId="55037FCF" w14:textId="77777777" w:rsidR="00CD05F0" w:rsidRPr="00E95B43" w:rsidRDefault="00CD05F0" w:rsidP="002D78B2">
            <w:pPr>
              <w:pStyle w:val="Lijstalinea"/>
              <w:ind w:left="0"/>
            </w:pPr>
          </w:p>
        </w:tc>
      </w:tr>
      <w:tr w:rsidR="00CD05F0" w:rsidRPr="002D78B2" w14:paraId="15301F4D" w14:textId="77777777" w:rsidTr="006556E4">
        <w:tc>
          <w:tcPr>
            <w:tcW w:w="3510" w:type="dxa"/>
            <w:shd w:val="clear" w:color="auto" w:fill="auto"/>
          </w:tcPr>
          <w:p w14:paraId="0B19557D" w14:textId="0562F68B" w:rsidR="00A80F54" w:rsidRPr="00DD64A1" w:rsidRDefault="00CD05F0" w:rsidP="00F3119A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DD64A1">
              <w:rPr>
                <w:rFonts w:cs="Calibri"/>
              </w:rPr>
              <w:t xml:space="preserve">De samenwerking met ketenpartners wordt belangrijker. Het uitwisselen van informatie (bestanden) en toegang tot data-bronnen </w:t>
            </w:r>
            <w:r w:rsidR="000213C6">
              <w:rPr>
                <w:rFonts w:cs="Calibri"/>
              </w:rPr>
              <w:t>(</w:t>
            </w:r>
            <w:r w:rsidR="0086327E">
              <w:rPr>
                <w:rFonts w:cs="Calibri"/>
              </w:rPr>
              <w:t xml:space="preserve">via </w:t>
            </w:r>
            <w:r w:rsidR="000213C6">
              <w:rPr>
                <w:rFonts w:cs="Calibri"/>
              </w:rPr>
              <w:t xml:space="preserve">API’s) </w:t>
            </w:r>
            <w:r w:rsidRPr="00DD64A1">
              <w:rPr>
                <w:rFonts w:cs="Calibri"/>
              </w:rPr>
              <w:t>dient juist ingeregeld te zijn. Voor vertrouwelijke informatie is encryptie van data</w:t>
            </w:r>
            <w:r w:rsidR="001D11D0">
              <w:rPr>
                <w:rFonts w:cs="Calibri"/>
              </w:rPr>
              <w:t xml:space="preserve"> in ruste </w:t>
            </w:r>
            <w:r w:rsidRPr="00DD64A1">
              <w:rPr>
                <w:rFonts w:cs="Calibri"/>
              </w:rPr>
              <w:t xml:space="preserve"> optioneel. Voor geheime data is encryptie van data</w:t>
            </w:r>
            <w:r w:rsidR="001D11D0">
              <w:rPr>
                <w:rFonts w:cs="Calibri"/>
              </w:rPr>
              <w:t xml:space="preserve"> in ruste</w:t>
            </w:r>
            <w:r w:rsidRPr="00DD64A1">
              <w:rPr>
                <w:rFonts w:cs="Calibri"/>
              </w:rPr>
              <w:t xml:space="preserve"> verplicht.</w:t>
            </w:r>
          </w:p>
          <w:p w14:paraId="65F1507C" w14:textId="77777777" w:rsidR="00A80F54" w:rsidRPr="00992B9A" w:rsidRDefault="00A80F54" w:rsidP="00A80F54">
            <w:pPr>
              <w:rPr>
                <w:rFonts w:cs="Calibri"/>
                <w:lang w:val="nl"/>
              </w:rPr>
            </w:pPr>
          </w:p>
        </w:tc>
        <w:tc>
          <w:tcPr>
            <w:tcW w:w="567" w:type="dxa"/>
            <w:shd w:val="clear" w:color="auto" w:fill="auto"/>
          </w:tcPr>
          <w:p w14:paraId="75A98819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03D72C3C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70C8A4BA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5C6476D8" w14:textId="77777777" w:rsidR="00CD05F0" w:rsidRDefault="00CD05F0" w:rsidP="008442BA"/>
        </w:tc>
      </w:tr>
      <w:tr w:rsidR="00CD05F0" w:rsidRPr="00E95B43" w14:paraId="024F0F98" w14:textId="77777777" w:rsidTr="006556E4">
        <w:tc>
          <w:tcPr>
            <w:tcW w:w="3510" w:type="dxa"/>
            <w:shd w:val="clear" w:color="auto" w:fill="auto"/>
          </w:tcPr>
          <w:p w14:paraId="01651986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E90EBC5" w14:textId="77777777" w:rsidR="00CD05F0" w:rsidRPr="00E95B43" w:rsidRDefault="00CD05F0" w:rsidP="002D78B2"/>
        </w:tc>
        <w:tc>
          <w:tcPr>
            <w:tcW w:w="685" w:type="dxa"/>
          </w:tcPr>
          <w:p w14:paraId="38B19FFD" w14:textId="77777777" w:rsidR="00CD05F0" w:rsidRPr="00E95B43" w:rsidRDefault="00CD05F0" w:rsidP="002D78B2"/>
        </w:tc>
        <w:tc>
          <w:tcPr>
            <w:tcW w:w="308" w:type="dxa"/>
          </w:tcPr>
          <w:p w14:paraId="11536D77" w14:textId="77777777" w:rsidR="00CD05F0" w:rsidRPr="00E95B43" w:rsidRDefault="00CD05F0" w:rsidP="002D78B2"/>
        </w:tc>
        <w:tc>
          <w:tcPr>
            <w:tcW w:w="4819" w:type="dxa"/>
          </w:tcPr>
          <w:p w14:paraId="489B2108" w14:textId="77777777" w:rsidR="00CD05F0" w:rsidRPr="00E95B43" w:rsidRDefault="00CD05F0" w:rsidP="002D78B2"/>
        </w:tc>
      </w:tr>
      <w:tr w:rsidR="00CD05F0" w:rsidRPr="00E95B43" w14:paraId="5687E632" w14:textId="77777777" w:rsidTr="006556E4">
        <w:tc>
          <w:tcPr>
            <w:tcW w:w="3510" w:type="dxa"/>
            <w:shd w:val="clear" w:color="auto" w:fill="auto"/>
          </w:tcPr>
          <w:p w14:paraId="2E15EBF9" w14:textId="77777777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De cloud provider is verplicht  hoog risico beveiligings incidenten binnen een dag te melden aan de gemeente Tilburg.</w:t>
            </w:r>
          </w:p>
        </w:tc>
        <w:tc>
          <w:tcPr>
            <w:tcW w:w="567" w:type="dxa"/>
            <w:shd w:val="clear" w:color="auto" w:fill="auto"/>
          </w:tcPr>
          <w:p w14:paraId="1A0A7A51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1F032B27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579B33B5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781B9DF6" w14:textId="77777777" w:rsidR="00CD05F0" w:rsidRDefault="00CD05F0" w:rsidP="008442BA"/>
        </w:tc>
      </w:tr>
      <w:tr w:rsidR="00CD05F0" w:rsidRPr="00E95B43" w14:paraId="55ADF18B" w14:textId="77777777" w:rsidTr="006556E4">
        <w:tc>
          <w:tcPr>
            <w:tcW w:w="3510" w:type="dxa"/>
            <w:shd w:val="clear" w:color="auto" w:fill="auto"/>
          </w:tcPr>
          <w:p w14:paraId="3696E182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55560DCB" w14:textId="77777777" w:rsidR="00CD05F0" w:rsidRPr="00E95B43" w:rsidRDefault="00CD05F0" w:rsidP="002D78B2"/>
        </w:tc>
        <w:tc>
          <w:tcPr>
            <w:tcW w:w="685" w:type="dxa"/>
          </w:tcPr>
          <w:p w14:paraId="615C0F38" w14:textId="77777777" w:rsidR="00CD05F0" w:rsidRPr="00E95B43" w:rsidRDefault="00CD05F0" w:rsidP="002D78B2"/>
        </w:tc>
        <w:tc>
          <w:tcPr>
            <w:tcW w:w="308" w:type="dxa"/>
          </w:tcPr>
          <w:p w14:paraId="23C0B575" w14:textId="77777777" w:rsidR="00CD05F0" w:rsidRPr="00E95B43" w:rsidRDefault="00CD05F0" w:rsidP="002D78B2"/>
        </w:tc>
        <w:tc>
          <w:tcPr>
            <w:tcW w:w="4819" w:type="dxa"/>
          </w:tcPr>
          <w:p w14:paraId="32FE0260" w14:textId="77777777" w:rsidR="00CD05F0" w:rsidRPr="00E95B43" w:rsidRDefault="00CD05F0" w:rsidP="002D78B2"/>
        </w:tc>
      </w:tr>
      <w:tr w:rsidR="00CD05F0" w:rsidRPr="00E95B43" w14:paraId="25094F39" w14:textId="77777777" w:rsidTr="006556E4">
        <w:tc>
          <w:tcPr>
            <w:tcW w:w="3510" w:type="dxa"/>
            <w:shd w:val="clear" w:color="auto" w:fill="auto"/>
          </w:tcPr>
          <w:p w14:paraId="430946A8" w14:textId="77777777" w:rsidR="00CD05F0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De cloud provider is verplicht  zo spoedig mogelijk beveiligingsincidenten op te lossen, doch maximaal binnen 1 week.</w:t>
            </w:r>
          </w:p>
          <w:p w14:paraId="530BF2D8" w14:textId="77777777" w:rsidR="0086327E" w:rsidRDefault="0086327E" w:rsidP="0086327E">
            <w:pPr>
              <w:rPr>
                <w:rFonts w:cs="Calibri"/>
              </w:rPr>
            </w:pPr>
          </w:p>
          <w:p w14:paraId="47B841A7" w14:textId="77777777" w:rsidR="0086327E" w:rsidRDefault="0086327E" w:rsidP="0086327E">
            <w:pPr>
              <w:rPr>
                <w:rFonts w:cs="Calibri"/>
              </w:rPr>
            </w:pPr>
          </w:p>
          <w:p w14:paraId="6CB3E271" w14:textId="77777777" w:rsidR="0086327E" w:rsidRDefault="0086327E" w:rsidP="0086327E">
            <w:pPr>
              <w:rPr>
                <w:rFonts w:cs="Calibri"/>
              </w:rPr>
            </w:pPr>
          </w:p>
          <w:p w14:paraId="0AA20F0E" w14:textId="77777777" w:rsidR="0086327E" w:rsidRDefault="0086327E" w:rsidP="0086327E">
            <w:pPr>
              <w:rPr>
                <w:rFonts w:cs="Calibri"/>
              </w:rPr>
            </w:pPr>
          </w:p>
          <w:p w14:paraId="0D184514" w14:textId="6799997C" w:rsidR="0086327E" w:rsidRPr="00992B9A" w:rsidRDefault="0086327E" w:rsidP="0086327E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71ED319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7495672E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22A44EB7" w14:textId="77777777" w:rsidR="00CD05F0" w:rsidRDefault="00CD05F0" w:rsidP="008442BA"/>
        </w:tc>
        <w:tc>
          <w:tcPr>
            <w:tcW w:w="4819" w:type="dxa"/>
          </w:tcPr>
          <w:p w14:paraId="146C97D4" w14:textId="77777777" w:rsidR="00CD05F0" w:rsidRDefault="00CD05F0" w:rsidP="008442BA"/>
        </w:tc>
      </w:tr>
      <w:tr w:rsidR="00CD05F0" w:rsidRPr="00E95B43" w14:paraId="4091ADEA" w14:textId="77777777" w:rsidTr="006556E4">
        <w:tc>
          <w:tcPr>
            <w:tcW w:w="3510" w:type="dxa"/>
            <w:shd w:val="clear" w:color="auto" w:fill="auto"/>
          </w:tcPr>
          <w:p w14:paraId="713101D0" w14:textId="1AEE0350" w:rsidR="00B37C07" w:rsidRPr="00992B9A" w:rsidRDefault="00B37C07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01F8D0A" w14:textId="77777777" w:rsidR="00CD05F0" w:rsidRPr="00E95B43" w:rsidRDefault="00CD05F0" w:rsidP="002D78B2"/>
        </w:tc>
        <w:tc>
          <w:tcPr>
            <w:tcW w:w="685" w:type="dxa"/>
          </w:tcPr>
          <w:p w14:paraId="55727181" w14:textId="77777777" w:rsidR="00CD05F0" w:rsidRPr="00E95B43" w:rsidRDefault="00CD05F0" w:rsidP="002D78B2"/>
        </w:tc>
        <w:tc>
          <w:tcPr>
            <w:tcW w:w="308" w:type="dxa"/>
          </w:tcPr>
          <w:p w14:paraId="22793689" w14:textId="77777777" w:rsidR="00CD05F0" w:rsidRPr="00E95B43" w:rsidRDefault="00CD05F0" w:rsidP="002D78B2"/>
        </w:tc>
        <w:tc>
          <w:tcPr>
            <w:tcW w:w="4819" w:type="dxa"/>
          </w:tcPr>
          <w:p w14:paraId="1F2DF160" w14:textId="77777777" w:rsidR="00CD05F0" w:rsidRPr="00E95B43" w:rsidRDefault="00CD05F0" w:rsidP="002D78B2"/>
        </w:tc>
      </w:tr>
      <w:tr w:rsidR="00CD05F0" w:rsidRPr="00E95B43" w14:paraId="75B8D503" w14:textId="77777777" w:rsidTr="006556E4">
        <w:tc>
          <w:tcPr>
            <w:tcW w:w="3510" w:type="dxa"/>
            <w:shd w:val="clear" w:color="auto" w:fill="auto"/>
          </w:tcPr>
          <w:p w14:paraId="225E1C07" w14:textId="77777777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lastRenderedPageBreak/>
              <w:t>De gemeente Tilburg heeft het recht om logging gegevens op  te vragen en in te zien.</w:t>
            </w:r>
          </w:p>
          <w:p w14:paraId="0F6601D4" w14:textId="6C3DEAB2" w:rsidR="00CD05F0" w:rsidRPr="00992B9A" w:rsidRDefault="00396D5E" w:rsidP="00B95A07">
            <w:pPr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  <w:r w:rsidR="00CD05F0" w:rsidRPr="00992B9A">
              <w:rPr>
                <w:rFonts w:cs="Calibri"/>
              </w:rPr>
              <w:t xml:space="preserve">               </w:t>
            </w:r>
            <w:r w:rsidR="00782675">
              <w:rPr>
                <w:rFonts w:cs="Calibri"/>
              </w:rPr>
              <w:t>Indien g</w:t>
            </w:r>
            <w:r w:rsidR="00CD05F0" w:rsidRPr="00992B9A">
              <w:rPr>
                <w:rFonts w:cs="Calibri"/>
              </w:rPr>
              <w:t xml:space="preserve">emeente Tilburg   </w:t>
            </w:r>
          </w:p>
          <w:p w14:paraId="5760D35B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gebruik maakt van een centrale </w:t>
            </w:r>
          </w:p>
          <w:p w14:paraId="38992822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log infrastructuur (zoals </w:t>
            </w:r>
          </w:p>
          <w:p w14:paraId="66A568E1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bijvoorbeeld met SIEM </w:t>
            </w:r>
          </w:p>
          <w:p w14:paraId="72B57958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oplossingen) dan dient de </w:t>
            </w:r>
          </w:p>
          <w:p w14:paraId="36FD1D9B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logging van de contractant  - </w:t>
            </w:r>
          </w:p>
          <w:p w14:paraId="276587DF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waar mogelijk - aan te sluiten </w:t>
            </w:r>
          </w:p>
          <w:p w14:paraId="7D1A3134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op de centrale logging van de </w:t>
            </w:r>
          </w:p>
          <w:p w14:paraId="70DE84C2" w14:textId="77777777" w:rsidR="00CD05F0" w:rsidRPr="00992B9A" w:rsidRDefault="00CD05F0" w:rsidP="00B95A07">
            <w:p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               </w:t>
            </w:r>
            <w:r w:rsidR="00782675">
              <w:rPr>
                <w:rFonts w:cs="Calibri"/>
              </w:rPr>
              <w:t>g</w:t>
            </w:r>
            <w:r w:rsidRPr="00992B9A">
              <w:rPr>
                <w:rFonts w:cs="Calibri"/>
              </w:rPr>
              <w:t>emeente Tilburg.</w:t>
            </w:r>
          </w:p>
          <w:p w14:paraId="63C2AA00" w14:textId="77777777" w:rsidR="00C7257E" w:rsidRDefault="00C7257E" w:rsidP="00B95A07">
            <w:pPr>
              <w:rPr>
                <w:rFonts w:cs="Calibri"/>
              </w:rPr>
            </w:pPr>
          </w:p>
          <w:p w14:paraId="239803D5" w14:textId="0E6F6D59" w:rsidR="00C7257E" w:rsidRPr="00992B9A" w:rsidRDefault="00C7257E" w:rsidP="00B95A07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19D7D7E0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08816985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67B9CF2F" w14:textId="062839DF" w:rsidR="00CD05F0" w:rsidRDefault="0086327E" w:rsidP="008442BA">
            <w:r>
              <w:t>X</w:t>
            </w:r>
          </w:p>
        </w:tc>
        <w:tc>
          <w:tcPr>
            <w:tcW w:w="4819" w:type="dxa"/>
          </w:tcPr>
          <w:p w14:paraId="5E4E1CEF" w14:textId="77777777" w:rsidR="00CD05F0" w:rsidRDefault="00CD05F0" w:rsidP="008442BA"/>
        </w:tc>
      </w:tr>
      <w:tr w:rsidR="00CD05F0" w:rsidRPr="00E95B43" w14:paraId="6E1EDDD7" w14:textId="77777777" w:rsidTr="006556E4">
        <w:tc>
          <w:tcPr>
            <w:tcW w:w="3510" w:type="dxa"/>
            <w:shd w:val="clear" w:color="auto" w:fill="auto"/>
          </w:tcPr>
          <w:p w14:paraId="25FB3897" w14:textId="77777777" w:rsidR="00CD05F0" w:rsidRPr="00992B9A" w:rsidRDefault="00CD05F0" w:rsidP="002D78B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31B6ADE8" w14:textId="77777777" w:rsidR="00CD05F0" w:rsidRPr="00E95B43" w:rsidRDefault="00CD05F0" w:rsidP="002D78B2"/>
        </w:tc>
        <w:tc>
          <w:tcPr>
            <w:tcW w:w="685" w:type="dxa"/>
          </w:tcPr>
          <w:p w14:paraId="483A67D6" w14:textId="77777777" w:rsidR="00CD05F0" w:rsidRPr="00E95B43" w:rsidRDefault="00CD05F0" w:rsidP="002D78B2"/>
        </w:tc>
        <w:tc>
          <w:tcPr>
            <w:tcW w:w="308" w:type="dxa"/>
          </w:tcPr>
          <w:p w14:paraId="03AE4C52" w14:textId="77777777" w:rsidR="00CD05F0" w:rsidRPr="00E95B43" w:rsidRDefault="00CD05F0" w:rsidP="002D78B2"/>
        </w:tc>
        <w:tc>
          <w:tcPr>
            <w:tcW w:w="4819" w:type="dxa"/>
          </w:tcPr>
          <w:p w14:paraId="50B29585" w14:textId="77777777" w:rsidR="00CD05F0" w:rsidRPr="00E95B43" w:rsidRDefault="00CD05F0" w:rsidP="002D78B2"/>
        </w:tc>
      </w:tr>
      <w:tr w:rsidR="00CD05F0" w:rsidRPr="00E95B43" w14:paraId="51080435" w14:textId="77777777" w:rsidTr="006556E4">
        <w:tc>
          <w:tcPr>
            <w:tcW w:w="3510" w:type="dxa"/>
            <w:shd w:val="clear" w:color="auto" w:fill="auto"/>
          </w:tcPr>
          <w:p w14:paraId="313168BC" w14:textId="77777777" w:rsidR="00CD05F0" w:rsidRDefault="00DC6701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De externe informatievoorziening is ondergebracht binnen de EER (Europese Economische Ruimte) </w:t>
            </w:r>
          </w:p>
          <w:p w14:paraId="735E085D" w14:textId="77777777" w:rsidR="00A6237F" w:rsidRPr="00992B9A" w:rsidRDefault="00A6237F" w:rsidP="00A6237F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7973CD32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6A93E947" w14:textId="77777777" w:rsidR="00CD05F0" w:rsidRDefault="002E1C24" w:rsidP="008442BA">
            <w:r>
              <w:t>X</w:t>
            </w:r>
          </w:p>
        </w:tc>
        <w:tc>
          <w:tcPr>
            <w:tcW w:w="308" w:type="dxa"/>
          </w:tcPr>
          <w:p w14:paraId="47693B35" w14:textId="77777777" w:rsidR="00CD05F0" w:rsidRDefault="00CD05F0" w:rsidP="008442BA"/>
        </w:tc>
        <w:tc>
          <w:tcPr>
            <w:tcW w:w="4819" w:type="dxa"/>
          </w:tcPr>
          <w:p w14:paraId="2B11481B" w14:textId="77777777" w:rsidR="00CD05F0" w:rsidRDefault="00CD05F0" w:rsidP="008442BA"/>
        </w:tc>
      </w:tr>
      <w:tr w:rsidR="00CD05F0" w:rsidRPr="00E95B43" w14:paraId="5E094594" w14:textId="77777777" w:rsidTr="006556E4">
        <w:tc>
          <w:tcPr>
            <w:tcW w:w="3510" w:type="dxa"/>
            <w:shd w:val="clear" w:color="auto" w:fill="auto"/>
          </w:tcPr>
          <w:p w14:paraId="731869B6" w14:textId="19980659" w:rsidR="00CD05F0" w:rsidRPr="00992B9A" w:rsidRDefault="00CD05F0" w:rsidP="00C85212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A9C4F73" w14:textId="21F53886" w:rsidR="00CD05F0" w:rsidRPr="00E95B43" w:rsidRDefault="00CD05F0" w:rsidP="008442BA"/>
        </w:tc>
        <w:tc>
          <w:tcPr>
            <w:tcW w:w="685" w:type="dxa"/>
          </w:tcPr>
          <w:p w14:paraId="29A0AAA6" w14:textId="7838467E" w:rsidR="00CD05F0" w:rsidRDefault="00CD05F0" w:rsidP="008442BA"/>
        </w:tc>
        <w:tc>
          <w:tcPr>
            <w:tcW w:w="308" w:type="dxa"/>
          </w:tcPr>
          <w:p w14:paraId="13BF5ACE" w14:textId="77777777" w:rsidR="00CD05F0" w:rsidRDefault="00CD05F0" w:rsidP="008442BA"/>
        </w:tc>
        <w:tc>
          <w:tcPr>
            <w:tcW w:w="4819" w:type="dxa"/>
          </w:tcPr>
          <w:p w14:paraId="2F0B42AA" w14:textId="77777777" w:rsidR="00CD05F0" w:rsidRDefault="00CD05F0" w:rsidP="008442BA"/>
        </w:tc>
      </w:tr>
      <w:tr w:rsidR="00CD05F0" w:rsidRPr="007A70C3" w14:paraId="34989BA9" w14:textId="77777777" w:rsidTr="006556E4">
        <w:tc>
          <w:tcPr>
            <w:tcW w:w="3510" w:type="dxa"/>
            <w:shd w:val="clear" w:color="auto" w:fill="auto"/>
          </w:tcPr>
          <w:p w14:paraId="60EDF872" w14:textId="77777777" w:rsidR="00CD05F0" w:rsidRDefault="00CD05F0" w:rsidP="002D78B2">
            <w:pPr>
              <w:rPr>
                <w:rFonts w:cs="Calibri"/>
              </w:rPr>
            </w:pPr>
          </w:p>
          <w:p w14:paraId="3E62209B" w14:textId="1CBB4513" w:rsidR="00B37C07" w:rsidRDefault="00C85212" w:rsidP="00393C18">
            <w:pPr>
              <w:pStyle w:val="Lijstalinea"/>
              <w:numPr>
                <w:ilvl w:val="0"/>
                <w:numId w:val="11"/>
              </w:numPr>
            </w:pPr>
            <w:r>
              <w:t xml:space="preserve">Indien er gebruik wordt gemaakt van </w:t>
            </w:r>
            <w:r w:rsidR="0086327E">
              <w:t xml:space="preserve">Microsoft Azure </w:t>
            </w:r>
            <w:r w:rsidR="00D02D61">
              <w:t>Kubernetes</w:t>
            </w:r>
            <w:r w:rsidR="0086327E">
              <w:t>/K8s</w:t>
            </w:r>
            <w:r w:rsidR="00D02D61">
              <w:t xml:space="preserve"> dan dient de leverancier de </w:t>
            </w:r>
            <w:r>
              <w:t xml:space="preserve">Microsoft </w:t>
            </w:r>
            <w:r w:rsidR="0086327E">
              <w:t xml:space="preserve">Azure Security Baseline for Azure Kubernetes </w:t>
            </w:r>
            <w:r w:rsidR="002275B4">
              <w:t xml:space="preserve">Service </w:t>
            </w:r>
            <w:r>
              <w:t>te volgen</w:t>
            </w:r>
            <w:r w:rsidR="00D02D61">
              <w:t xml:space="preserve"> en hieraan aantoonbaar te voldoen.</w:t>
            </w:r>
          </w:p>
          <w:p w14:paraId="5755AC70" w14:textId="77777777" w:rsidR="002275B4" w:rsidRDefault="002275B4" w:rsidP="002275B4">
            <w:pPr>
              <w:pStyle w:val="Lijstalinea"/>
              <w:ind w:left="720"/>
            </w:pPr>
          </w:p>
          <w:p w14:paraId="57492874" w14:textId="6E43F15D" w:rsidR="00D02D61" w:rsidRPr="00D02D61" w:rsidRDefault="00C136D4" w:rsidP="00D02D61">
            <w:pPr>
              <w:pStyle w:val="Lijstalinea"/>
              <w:ind w:left="720"/>
              <w:rPr>
                <w:lang w:val="en-US"/>
              </w:rPr>
            </w:pPr>
            <w:hyperlink r:id="rId18" w:history="1">
              <w:r w:rsidR="00D02D61" w:rsidRPr="00D02D61">
                <w:rPr>
                  <w:rStyle w:val="Hyperlink"/>
                  <w:lang w:val="en-US"/>
                </w:rPr>
                <w:t>Azure security baseline for Azure Kubernetes Service | Microsoft Learn</w:t>
              </w:r>
            </w:hyperlink>
          </w:p>
          <w:p w14:paraId="1F43E24E" w14:textId="0CC529EB" w:rsidR="00B37C07" w:rsidRDefault="00D02D61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  <w:r w:rsidRPr="00D02D61">
              <w:rPr>
                <w:rFonts w:cs="Calibri"/>
                <w:lang w:val="en-US"/>
              </w:rPr>
              <w:t xml:space="preserve">         </w:t>
            </w:r>
          </w:p>
          <w:p w14:paraId="02E5DF10" w14:textId="47AB0F40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0874EB10" w14:textId="086A8302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79308E0F" w14:textId="56C6C757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22DA320B" w14:textId="27BE96E1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5AF0922" w14:textId="36FE3D8F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28C797B" w14:textId="721D380D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65FC38CA" w14:textId="181B9725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75822048" w14:textId="1C1D730E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30D38E2B" w14:textId="3F01D64C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4486F0CF" w14:textId="07D10ED1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7A3224B0" w14:textId="70B6800D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245B6657" w14:textId="6171D592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671B2431" w14:textId="17486A0F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0197766" w14:textId="7C065580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1A0AFA5A" w14:textId="32330312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6A09A21A" w14:textId="0E9CB41D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2CB668E5" w14:textId="6CE2E10C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6E06A9E" w14:textId="7A67008B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C8CC9D5" w14:textId="2027DB9B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34207A03" w14:textId="5CF5A17A" w:rsidR="002275B4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56409DBC" w14:textId="77777777" w:rsidR="002275B4" w:rsidRPr="00D02D61" w:rsidRDefault="002275B4" w:rsidP="00396D5E">
            <w:pPr>
              <w:pStyle w:val="Lijstalinea"/>
              <w:ind w:left="720"/>
              <w:rPr>
                <w:rFonts w:cs="Calibri"/>
                <w:lang w:val="en-US"/>
              </w:rPr>
            </w:pPr>
          </w:p>
          <w:p w14:paraId="24BF2618" w14:textId="19E63D1B" w:rsidR="00B37C07" w:rsidRPr="00D02D61" w:rsidRDefault="00B37C07" w:rsidP="002D78B2">
            <w:pPr>
              <w:rPr>
                <w:rFonts w:cs="Calibri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14:paraId="20A178E3" w14:textId="77777777" w:rsidR="00CD05F0" w:rsidRDefault="00CD05F0" w:rsidP="002D78B2">
            <w:pPr>
              <w:rPr>
                <w:lang w:val="en-US"/>
              </w:rPr>
            </w:pPr>
          </w:p>
          <w:p w14:paraId="54252CB3" w14:textId="6DA754A9" w:rsidR="00396D5E" w:rsidRPr="00D02D61" w:rsidRDefault="00396D5E" w:rsidP="002D78B2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685" w:type="dxa"/>
          </w:tcPr>
          <w:p w14:paraId="715A4D48" w14:textId="77777777" w:rsidR="00CD05F0" w:rsidRDefault="00CD05F0" w:rsidP="002D78B2">
            <w:pPr>
              <w:rPr>
                <w:lang w:val="en-US"/>
              </w:rPr>
            </w:pPr>
          </w:p>
          <w:p w14:paraId="1B3ABA6E" w14:textId="77777777" w:rsidR="00396D5E" w:rsidRDefault="00396D5E" w:rsidP="002D78B2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  <w:p w14:paraId="3130C1E5" w14:textId="1591F398" w:rsidR="00396D5E" w:rsidRPr="00D02D61" w:rsidRDefault="00396D5E" w:rsidP="002D78B2">
            <w:pPr>
              <w:rPr>
                <w:lang w:val="en-US"/>
              </w:rPr>
            </w:pPr>
          </w:p>
        </w:tc>
        <w:tc>
          <w:tcPr>
            <w:tcW w:w="308" w:type="dxa"/>
          </w:tcPr>
          <w:p w14:paraId="368B3320" w14:textId="77777777" w:rsidR="00CD05F0" w:rsidRPr="00D02D61" w:rsidRDefault="00CD05F0" w:rsidP="002D78B2">
            <w:pPr>
              <w:rPr>
                <w:lang w:val="en-US"/>
              </w:rPr>
            </w:pPr>
          </w:p>
        </w:tc>
        <w:tc>
          <w:tcPr>
            <w:tcW w:w="4819" w:type="dxa"/>
          </w:tcPr>
          <w:p w14:paraId="153530AA" w14:textId="77777777" w:rsidR="00CD05F0" w:rsidRPr="00D02D61" w:rsidRDefault="00CD05F0" w:rsidP="002D78B2">
            <w:pPr>
              <w:rPr>
                <w:lang w:val="en-US"/>
              </w:rPr>
            </w:pPr>
          </w:p>
        </w:tc>
      </w:tr>
      <w:tr w:rsidR="00CD05F0" w:rsidRPr="00E95B43" w14:paraId="37DC89EF" w14:textId="77777777" w:rsidTr="006556E4">
        <w:tc>
          <w:tcPr>
            <w:tcW w:w="3510" w:type="dxa"/>
            <w:shd w:val="clear" w:color="auto" w:fill="auto"/>
          </w:tcPr>
          <w:p w14:paraId="0811E6D6" w14:textId="1A8EBA92" w:rsidR="00CD05F0" w:rsidRPr="00992B9A" w:rsidRDefault="00CD05F0" w:rsidP="005C137D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 xml:space="preserve">U geeft </w:t>
            </w:r>
            <w:r w:rsidR="00F54C1A">
              <w:rPr>
                <w:rFonts w:cs="Calibri"/>
              </w:rPr>
              <w:t xml:space="preserve">grafisch (.jpg),  </w:t>
            </w:r>
            <w:r w:rsidRPr="00992B9A">
              <w:rPr>
                <w:rFonts w:cs="Calibri"/>
              </w:rPr>
              <w:t>schematisch, technisch en volledig aan op welk</w:t>
            </w:r>
            <w:r w:rsidR="003E2792">
              <w:rPr>
                <w:rFonts w:cs="Calibri"/>
              </w:rPr>
              <w:t xml:space="preserve">e wijze </w:t>
            </w:r>
            <w:r w:rsidRPr="00992B9A">
              <w:rPr>
                <w:rFonts w:cs="Calibri"/>
              </w:rPr>
              <w:t>verbindingen zijn dan</w:t>
            </w:r>
            <w:r w:rsidR="00782675">
              <w:rPr>
                <w:rFonts w:cs="Calibri"/>
              </w:rPr>
              <w:t xml:space="preserve"> </w:t>
            </w:r>
            <w:r w:rsidRPr="00992B9A">
              <w:rPr>
                <w:rFonts w:cs="Calibri"/>
              </w:rPr>
              <w:t>wel worden gemaakt tussen de gemeente Tilburg Infrastructuur en</w:t>
            </w:r>
            <w:r w:rsidR="00DC6701" w:rsidRPr="00992B9A">
              <w:rPr>
                <w:rFonts w:cs="Calibri"/>
              </w:rPr>
              <w:t xml:space="preserve"> de aangeboden(cloud)</w:t>
            </w:r>
            <w:r w:rsidRPr="00992B9A">
              <w:rPr>
                <w:rFonts w:cs="Calibri"/>
              </w:rPr>
              <w:t xml:space="preserve"> omgeving</w:t>
            </w:r>
            <w:r w:rsidR="00DC6701" w:rsidRPr="00992B9A">
              <w:rPr>
                <w:rFonts w:cs="Calibri"/>
              </w:rPr>
              <w:t>. Een eventueel extern datacenter is schematisch ook weergegeven.</w:t>
            </w:r>
          </w:p>
          <w:p w14:paraId="31D14637" w14:textId="77777777" w:rsidR="00CD05F0" w:rsidRPr="00992B9A" w:rsidRDefault="00CD05F0" w:rsidP="00DC24D9">
            <w:pPr>
              <w:ind w:left="720"/>
              <w:rPr>
                <w:rFonts w:cs="Calibri"/>
              </w:rPr>
            </w:pPr>
          </w:p>
          <w:p w14:paraId="447F7577" w14:textId="069C7590" w:rsidR="00DC6701" w:rsidRPr="00992B9A" w:rsidRDefault="00F54C1A" w:rsidP="00DC6701">
            <w:pPr>
              <w:ind w:left="720"/>
              <w:rPr>
                <w:rFonts w:cs="Calibri"/>
              </w:rPr>
            </w:pPr>
            <w:r>
              <w:rPr>
                <w:rFonts w:cs="Calibri"/>
              </w:rPr>
              <w:t>Dit</w:t>
            </w:r>
            <w:r w:rsidR="00DC6701" w:rsidRPr="00992B9A">
              <w:rPr>
                <w:rFonts w:cs="Calibri"/>
              </w:rPr>
              <w:t xml:space="preserve"> </w:t>
            </w:r>
            <w:r w:rsidR="00CD05F0" w:rsidRPr="00992B9A">
              <w:rPr>
                <w:rFonts w:cs="Calibri"/>
              </w:rPr>
              <w:t>omvat onder andere</w:t>
            </w:r>
            <w:r w:rsidR="00DC6701" w:rsidRPr="00992B9A">
              <w:rPr>
                <w:rFonts w:cs="Calibri"/>
              </w:rPr>
              <w:t>:</w:t>
            </w:r>
          </w:p>
          <w:p w14:paraId="68CA3F34" w14:textId="77777777" w:rsidR="00DC6701" w:rsidRPr="00992B9A" w:rsidRDefault="00DC6701" w:rsidP="007F2410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Type verbindingen;</w:t>
            </w:r>
          </w:p>
          <w:p w14:paraId="31E79A17" w14:textId="77777777" w:rsidR="00DC6701" w:rsidRPr="00992B9A" w:rsidRDefault="00DC6701" w:rsidP="007F2410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Wijze van toegang;</w:t>
            </w:r>
          </w:p>
          <w:p w14:paraId="1D0F22EC" w14:textId="77777777" w:rsidR="00DC6701" w:rsidRPr="00992B9A" w:rsidRDefault="00DC6701" w:rsidP="007F2410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Serverbenamingen/IP nummers;</w:t>
            </w:r>
          </w:p>
          <w:p w14:paraId="68BB84E9" w14:textId="3E758048" w:rsidR="0096118D" w:rsidRDefault="00DC6701" w:rsidP="007F2410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Encryptie methoden (bijv. TLS, Clientcertificaten);</w:t>
            </w:r>
          </w:p>
          <w:p w14:paraId="3CC71CA7" w14:textId="46F527EF" w:rsidR="000213C6" w:rsidRPr="000213C6" w:rsidRDefault="000213C6" w:rsidP="00020B11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0213C6">
              <w:rPr>
                <w:rFonts w:cs="Calibri"/>
              </w:rPr>
              <w:t>Wijze van endpoint beveiliging (bijv. OAuth 2.0 voor API’s)</w:t>
            </w:r>
          </w:p>
          <w:p w14:paraId="7CE6BBED" w14:textId="77777777" w:rsidR="0096118D" w:rsidRPr="00992B9A" w:rsidRDefault="0096118D" w:rsidP="007F2410">
            <w:pPr>
              <w:numPr>
                <w:ilvl w:val="0"/>
                <w:numId w:val="25"/>
              </w:numPr>
              <w:rPr>
                <w:rFonts w:cs="Calibri"/>
              </w:rPr>
            </w:pPr>
            <w:r w:rsidRPr="00992B9A">
              <w:rPr>
                <w:rFonts w:cs="Calibri"/>
              </w:rPr>
              <w:t>Netwerkpoorten voor verkeer;</w:t>
            </w:r>
          </w:p>
          <w:p w14:paraId="3AC478C5" w14:textId="77777777" w:rsidR="00CD05F0" w:rsidRPr="00992B9A" w:rsidRDefault="0096118D" w:rsidP="007F2410">
            <w:pPr>
              <w:ind w:left="720"/>
              <w:rPr>
                <w:rFonts w:cs="Calibri"/>
                <w:lang w:val="en-US"/>
              </w:rPr>
            </w:pPr>
            <w:r w:rsidRPr="00992B9A">
              <w:rPr>
                <w:rFonts w:cs="Calibri"/>
              </w:rPr>
              <w:t>Encryptie techniek voor dataopslag;</w:t>
            </w:r>
            <w:r w:rsidR="00CD05F0" w:rsidRPr="00992B9A">
              <w:rPr>
                <w:rFonts w:cs="Calibri"/>
              </w:rPr>
              <w:t xml:space="preserve"> </w:t>
            </w:r>
          </w:p>
          <w:p w14:paraId="19A2EAE3" w14:textId="77777777" w:rsidR="00A6237F" w:rsidRPr="00992B9A" w:rsidRDefault="00A6237F" w:rsidP="00793BCB">
            <w:pPr>
              <w:rPr>
                <w:rFonts w:cs="Calibri"/>
                <w:lang w:val="en-US"/>
              </w:rPr>
            </w:pPr>
          </w:p>
          <w:p w14:paraId="1A19CE06" w14:textId="77777777" w:rsidR="008C5C3C" w:rsidRPr="00992B9A" w:rsidRDefault="008C5C3C" w:rsidP="00793BCB">
            <w:pPr>
              <w:rPr>
                <w:rFonts w:cs="Calibri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14:paraId="6B018190" w14:textId="77777777" w:rsidR="00CD05F0" w:rsidRPr="00E95B43" w:rsidRDefault="00CD05F0" w:rsidP="008442BA">
            <w:r>
              <w:t>X</w:t>
            </w:r>
          </w:p>
        </w:tc>
        <w:tc>
          <w:tcPr>
            <w:tcW w:w="685" w:type="dxa"/>
          </w:tcPr>
          <w:p w14:paraId="33D452CC" w14:textId="77777777" w:rsidR="00CD05F0" w:rsidRDefault="006556E4" w:rsidP="008442BA">
            <w:r>
              <w:t>X</w:t>
            </w:r>
          </w:p>
        </w:tc>
        <w:tc>
          <w:tcPr>
            <w:tcW w:w="308" w:type="dxa"/>
          </w:tcPr>
          <w:p w14:paraId="73791BB8" w14:textId="77777777" w:rsidR="00CD05F0" w:rsidRDefault="00CD05F0" w:rsidP="008442BA"/>
        </w:tc>
        <w:tc>
          <w:tcPr>
            <w:tcW w:w="4819" w:type="dxa"/>
          </w:tcPr>
          <w:p w14:paraId="08296A38" w14:textId="77777777" w:rsidR="00CD05F0" w:rsidRDefault="00CD05F0" w:rsidP="008442BA"/>
        </w:tc>
      </w:tr>
      <w:tr w:rsidR="00CD05F0" w:rsidRPr="00E95B43" w14:paraId="713CD1BC" w14:textId="77777777" w:rsidTr="006556E4">
        <w:tc>
          <w:tcPr>
            <w:tcW w:w="3510" w:type="dxa"/>
            <w:shd w:val="clear" w:color="auto" w:fill="auto"/>
          </w:tcPr>
          <w:p w14:paraId="22A47A61" w14:textId="77777777" w:rsidR="00CD05F0" w:rsidRPr="00992B9A" w:rsidRDefault="00CD05F0" w:rsidP="002D78B2">
            <w:pPr>
              <w:rPr>
                <w:rFonts w:cs="Calibri"/>
              </w:rPr>
            </w:pPr>
          </w:p>
          <w:p w14:paraId="4DDB89FC" w14:textId="77777777" w:rsidR="00186ADE" w:rsidRDefault="00186ADE" w:rsidP="00186ADE">
            <w:pPr>
              <w:numPr>
                <w:ilvl w:val="0"/>
                <w:numId w:val="11"/>
              </w:numPr>
              <w:rPr>
                <w:rFonts w:cs="Calibri"/>
              </w:rPr>
            </w:pPr>
            <w:r w:rsidRPr="003B4DE0">
              <w:rPr>
                <w:rFonts w:cs="Calibri"/>
              </w:rPr>
              <w:t>Iedere API wordt ontsloten via het integratieplatform van de Gemeente Tilburg. De API Gateway is hiervoor het verplichte functionele bouwblok.</w:t>
            </w:r>
          </w:p>
          <w:p w14:paraId="7A495652" w14:textId="77777777" w:rsidR="00186ADE" w:rsidRDefault="00186ADE" w:rsidP="00186ADE">
            <w:pPr>
              <w:ind w:left="720"/>
              <w:rPr>
                <w:rFonts w:cs="Calibri"/>
              </w:rPr>
            </w:pPr>
          </w:p>
          <w:p w14:paraId="6A817675" w14:textId="77777777" w:rsidR="00186ADE" w:rsidRDefault="00186ADE" w:rsidP="00186ADE">
            <w:pPr>
              <w:ind w:left="720"/>
              <w:rPr>
                <w:rFonts w:cs="Calibri"/>
              </w:rPr>
            </w:pPr>
            <w:r>
              <w:rPr>
                <w:rFonts w:cs="Calibri"/>
              </w:rPr>
              <w:t xml:space="preserve">De API Gateway biedt onder andere de volgende functies: </w:t>
            </w:r>
          </w:p>
          <w:p w14:paraId="03AA4B49" w14:textId="77777777" w:rsidR="00186ADE" w:rsidRDefault="00186ADE" w:rsidP="00186ADE">
            <w:pPr>
              <w:pStyle w:val="Lijstalinea"/>
              <w:numPr>
                <w:ilvl w:val="0"/>
                <w:numId w:val="34"/>
              </w:numPr>
              <w:rPr>
                <w:rFonts w:cs="Calibri"/>
              </w:rPr>
            </w:pPr>
            <w:r w:rsidRPr="00F44BCD">
              <w:rPr>
                <w:rFonts w:cs="Calibri"/>
              </w:rPr>
              <w:t xml:space="preserve">Toegangscontrole </w:t>
            </w:r>
          </w:p>
          <w:p w14:paraId="3716EEC3" w14:textId="77777777" w:rsidR="00186ADE" w:rsidRDefault="00186ADE" w:rsidP="00186ADE">
            <w:pPr>
              <w:pStyle w:val="Lijstalinea"/>
              <w:numPr>
                <w:ilvl w:val="0"/>
                <w:numId w:val="34"/>
              </w:numPr>
              <w:rPr>
                <w:rFonts w:cs="Calibri"/>
              </w:rPr>
            </w:pPr>
            <w:r>
              <w:rPr>
                <w:rFonts w:cs="Calibri"/>
              </w:rPr>
              <w:t>Throttling</w:t>
            </w:r>
          </w:p>
          <w:p w14:paraId="05D26E02" w14:textId="77777777" w:rsidR="00186ADE" w:rsidRPr="00F44BCD" w:rsidRDefault="00186ADE" w:rsidP="00186ADE">
            <w:pPr>
              <w:pStyle w:val="Lijstalinea"/>
              <w:numPr>
                <w:ilvl w:val="0"/>
                <w:numId w:val="34"/>
              </w:numPr>
              <w:rPr>
                <w:rFonts w:cs="Calibri"/>
              </w:rPr>
            </w:pPr>
            <w:r>
              <w:rPr>
                <w:rFonts w:cs="Calibri"/>
              </w:rPr>
              <w:t>Logging</w:t>
            </w:r>
          </w:p>
          <w:p w14:paraId="6532CE16" w14:textId="77777777" w:rsidR="00CD05F0" w:rsidRPr="00992B9A" w:rsidRDefault="00CD05F0" w:rsidP="00186ADE">
            <w:pPr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69190AE4" w14:textId="77777777" w:rsidR="00CD05F0" w:rsidRDefault="00CD05F0" w:rsidP="002D78B2"/>
          <w:p w14:paraId="00C3B20F" w14:textId="77777777" w:rsidR="00CD05F0" w:rsidRPr="00E95B43" w:rsidRDefault="00CD05F0" w:rsidP="002D78B2">
            <w:r>
              <w:t>x</w:t>
            </w:r>
          </w:p>
        </w:tc>
        <w:tc>
          <w:tcPr>
            <w:tcW w:w="685" w:type="dxa"/>
          </w:tcPr>
          <w:p w14:paraId="6E92AC22" w14:textId="77777777" w:rsidR="00CD05F0" w:rsidRDefault="00CD05F0" w:rsidP="002D78B2"/>
          <w:p w14:paraId="0BE28785" w14:textId="77777777" w:rsidR="006556E4" w:rsidRDefault="00095E1F" w:rsidP="002D78B2">
            <w:r>
              <w:t>x</w:t>
            </w:r>
          </w:p>
          <w:p w14:paraId="0C75BF61" w14:textId="77777777" w:rsidR="006556E4" w:rsidRDefault="006556E4" w:rsidP="002D78B2"/>
        </w:tc>
        <w:tc>
          <w:tcPr>
            <w:tcW w:w="308" w:type="dxa"/>
          </w:tcPr>
          <w:p w14:paraId="1C3B9959" w14:textId="77777777" w:rsidR="00CD05F0" w:rsidRDefault="00CD05F0" w:rsidP="002D78B2"/>
          <w:p w14:paraId="3576AC25" w14:textId="77777777" w:rsidR="00CD05F0" w:rsidRDefault="00CD05F0" w:rsidP="002D78B2">
            <w:r>
              <w:t>x</w:t>
            </w:r>
          </w:p>
          <w:p w14:paraId="24B6E5DA" w14:textId="77777777" w:rsidR="00CD05F0" w:rsidRPr="00E95B43" w:rsidRDefault="00CD05F0" w:rsidP="002D78B2"/>
        </w:tc>
        <w:tc>
          <w:tcPr>
            <w:tcW w:w="4819" w:type="dxa"/>
          </w:tcPr>
          <w:p w14:paraId="179CB0F1" w14:textId="77777777" w:rsidR="00CD05F0" w:rsidRPr="00E95B43" w:rsidRDefault="00CD05F0" w:rsidP="002D78B2"/>
        </w:tc>
      </w:tr>
      <w:tr w:rsidR="00CD05F0" w:rsidRPr="00E95B43" w14:paraId="108DFEE6" w14:textId="77777777" w:rsidTr="006556E4">
        <w:tc>
          <w:tcPr>
            <w:tcW w:w="3510" w:type="dxa"/>
            <w:shd w:val="clear" w:color="auto" w:fill="auto"/>
          </w:tcPr>
          <w:p w14:paraId="4350E11B" w14:textId="14CE2212" w:rsidR="00186ADE" w:rsidRPr="00186ADE" w:rsidRDefault="00186ADE" w:rsidP="00186ADE">
            <w:pPr>
              <w:pStyle w:val="Lijstalinea"/>
              <w:numPr>
                <w:ilvl w:val="0"/>
                <w:numId w:val="11"/>
              </w:numPr>
              <w:rPr>
                <w:rFonts w:cs="Calibri"/>
              </w:rPr>
            </w:pPr>
            <w:r w:rsidRPr="00186ADE">
              <w:rPr>
                <w:rFonts w:cs="Calibri"/>
              </w:rPr>
              <w:t xml:space="preserve">In principe kan er geen sprake zijn van direct cloud-cloud verkeer zonder tussenkomst van </w:t>
            </w:r>
            <w:r>
              <w:rPr>
                <w:rFonts w:cs="Calibri"/>
              </w:rPr>
              <w:t xml:space="preserve">de </w:t>
            </w:r>
            <w:r w:rsidRPr="00186ADE">
              <w:rPr>
                <w:rFonts w:cs="Calibri"/>
              </w:rPr>
              <w:t xml:space="preserve">gemeente Tilburg. </w:t>
            </w:r>
          </w:p>
          <w:p w14:paraId="2A50355D" w14:textId="77777777" w:rsidR="00E019A4" w:rsidRDefault="00E019A4" w:rsidP="00186ADE">
            <w:pPr>
              <w:ind w:left="720"/>
              <w:rPr>
                <w:rFonts w:cs="Calibri"/>
              </w:rPr>
            </w:pPr>
          </w:p>
          <w:p w14:paraId="10D8923E" w14:textId="5CBF19DE" w:rsidR="00186ADE" w:rsidRDefault="00186ADE" w:rsidP="00186ADE">
            <w:pPr>
              <w:ind w:left="720"/>
              <w:rPr>
                <w:rFonts w:cs="Calibri"/>
              </w:rPr>
            </w:pPr>
            <w:r w:rsidRPr="003B4DE0">
              <w:rPr>
                <w:rFonts w:cs="Calibri"/>
              </w:rPr>
              <w:t xml:space="preserve">In het geval hier wel sprake van is dan aangeven welke </w:t>
            </w:r>
            <w:r>
              <w:rPr>
                <w:rFonts w:cs="Calibri"/>
              </w:rPr>
              <w:t xml:space="preserve"> </w:t>
            </w:r>
          </w:p>
          <w:p w14:paraId="5F6F084C" w14:textId="1DBF9053" w:rsidR="00186ADE" w:rsidRPr="003B4DE0" w:rsidRDefault="00186ADE" w:rsidP="00186ADE">
            <w:pPr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  <w:r w:rsidRPr="003B4DE0">
              <w:rPr>
                <w:rFonts w:cs="Calibri"/>
              </w:rPr>
              <w:t xml:space="preserve">               verkeerstromen dit zijn en wat               </w:t>
            </w:r>
          </w:p>
          <w:p w14:paraId="7E7F0477" w14:textId="77777777" w:rsidR="00E019A4" w:rsidRDefault="00186ADE" w:rsidP="00186ADE">
            <w:pPr>
              <w:rPr>
                <w:rFonts w:cs="Calibri"/>
              </w:rPr>
            </w:pPr>
            <w:r w:rsidRPr="003B4DE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</w:t>
            </w:r>
            <w:r w:rsidRPr="003B4DE0">
              <w:rPr>
                <w:rFonts w:cs="Calibri"/>
              </w:rPr>
              <w:t xml:space="preserve">              voor data dit betreft. </w:t>
            </w:r>
          </w:p>
          <w:p w14:paraId="1A83712F" w14:textId="77777777" w:rsidR="00E019A4" w:rsidRDefault="00E019A4" w:rsidP="00186ADE">
            <w:pPr>
              <w:rPr>
                <w:rFonts w:cs="Calibri"/>
              </w:rPr>
            </w:pPr>
          </w:p>
          <w:p w14:paraId="62F9971E" w14:textId="77777777" w:rsidR="00E019A4" w:rsidRDefault="00E019A4" w:rsidP="00186ADE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        </w:t>
            </w:r>
            <w:r w:rsidR="00186ADE" w:rsidRPr="003B4DE0">
              <w:rPr>
                <w:rFonts w:cs="Calibri"/>
              </w:rPr>
              <w:t xml:space="preserve">Verdere afstemming is nodig </w:t>
            </w:r>
          </w:p>
          <w:p w14:paraId="3ADD6771" w14:textId="77777777" w:rsidR="00E019A4" w:rsidRDefault="00E019A4" w:rsidP="00186ADE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        </w:t>
            </w:r>
            <w:r w:rsidR="00186ADE" w:rsidRPr="003B4DE0">
              <w:rPr>
                <w:rFonts w:cs="Calibri"/>
              </w:rPr>
              <w:t>met een Tactisch IT adviseur</w:t>
            </w:r>
            <w:r w:rsidR="00186ADE">
              <w:rPr>
                <w:rFonts w:cs="Calibri"/>
              </w:rPr>
              <w:t xml:space="preserve"> </w:t>
            </w:r>
          </w:p>
          <w:p w14:paraId="16C9A46A" w14:textId="0B5C3808" w:rsidR="00186ADE" w:rsidRPr="00992B9A" w:rsidRDefault="00E019A4" w:rsidP="00186ADE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        </w:t>
            </w:r>
            <w:r w:rsidR="00186ADE">
              <w:rPr>
                <w:rFonts w:cs="Calibri"/>
              </w:rPr>
              <w:t xml:space="preserve">alsmede </w:t>
            </w:r>
            <w:r>
              <w:rPr>
                <w:rFonts w:cs="Calibri"/>
              </w:rPr>
              <w:t>een Architect.</w:t>
            </w:r>
            <w:r w:rsidR="00186ADE">
              <w:rPr>
                <w:rFonts w:cs="Calibri"/>
              </w:rPr>
              <w:t xml:space="preserve">                       </w:t>
            </w:r>
          </w:p>
          <w:p w14:paraId="4F998410" w14:textId="07F01C07" w:rsidR="00CD05F0" w:rsidRDefault="00CD05F0" w:rsidP="007F2410">
            <w:pPr>
              <w:rPr>
                <w:rFonts w:cs="Calibri"/>
              </w:rPr>
            </w:pPr>
          </w:p>
          <w:p w14:paraId="216FED25" w14:textId="5DE96B8C" w:rsidR="002275B4" w:rsidRDefault="002275B4" w:rsidP="007F2410">
            <w:pPr>
              <w:rPr>
                <w:rFonts w:cs="Calibri"/>
              </w:rPr>
            </w:pPr>
          </w:p>
          <w:p w14:paraId="5ECFC228" w14:textId="635872BD" w:rsidR="002275B4" w:rsidRDefault="002275B4" w:rsidP="007F2410">
            <w:pPr>
              <w:rPr>
                <w:rFonts w:cs="Calibri"/>
              </w:rPr>
            </w:pPr>
          </w:p>
          <w:p w14:paraId="5336A050" w14:textId="71B10D3A" w:rsidR="002275B4" w:rsidRDefault="002275B4" w:rsidP="007F2410">
            <w:pPr>
              <w:rPr>
                <w:rFonts w:cs="Calibri"/>
              </w:rPr>
            </w:pPr>
          </w:p>
          <w:p w14:paraId="3055670D" w14:textId="77777777" w:rsidR="002275B4" w:rsidRPr="00992B9A" w:rsidRDefault="002275B4" w:rsidP="007F2410">
            <w:pPr>
              <w:rPr>
                <w:rFonts w:cs="Calibri"/>
              </w:rPr>
            </w:pPr>
          </w:p>
          <w:p w14:paraId="4F6C35D3" w14:textId="77777777" w:rsidR="00CD05F0" w:rsidRPr="00992B9A" w:rsidRDefault="00CD05F0" w:rsidP="00DC24D9">
            <w:pPr>
              <w:ind w:left="360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auto"/>
          </w:tcPr>
          <w:p w14:paraId="0559BB98" w14:textId="77777777" w:rsidR="00CD05F0" w:rsidRPr="00E95B43" w:rsidRDefault="00CD05F0" w:rsidP="008442BA">
            <w:r>
              <w:lastRenderedPageBreak/>
              <w:t>x</w:t>
            </w:r>
          </w:p>
        </w:tc>
        <w:tc>
          <w:tcPr>
            <w:tcW w:w="685" w:type="dxa"/>
          </w:tcPr>
          <w:p w14:paraId="5E7E64D3" w14:textId="77777777" w:rsidR="00CD05F0" w:rsidRDefault="00095E1F" w:rsidP="008442BA">
            <w:r>
              <w:t>x</w:t>
            </w:r>
          </w:p>
        </w:tc>
        <w:tc>
          <w:tcPr>
            <w:tcW w:w="308" w:type="dxa"/>
          </w:tcPr>
          <w:p w14:paraId="31EECBBE" w14:textId="77777777" w:rsidR="00CD05F0" w:rsidRDefault="00CD05F0" w:rsidP="008442BA">
            <w:r>
              <w:t>x</w:t>
            </w:r>
          </w:p>
        </w:tc>
        <w:tc>
          <w:tcPr>
            <w:tcW w:w="4819" w:type="dxa"/>
          </w:tcPr>
          <w:p w14:paraId="310B10BD" w14:textId="77777777" w:rsidR="00CD05F0" w:rsidRDefault="00CD05F0" w:rsidP="008442BA"/>
        </w:tc>
      </w:tr>
      <w:tr w:rsidR="00501981" w:rsidRPr="00E95B43" w14:paraId="19871EF8" w14:textId="77777777" w:rsidTr="006556E4">
        <w:tc>
          <w:tcPr>
            <w:tcW w:w="3510" w:type="dxa"/>
            <w:shd w:val="clear" w:color="auto" w:fill="auto"/>
          </w:tcPr>
          <w:p w14:paraId="11FFA191" w14:textId="575F36A9" w:rsidR="00501981" w:rsidRPr="002275B4" w:rsidRDefault="004A4D30" w:rsidP="00186ADE">
            <w:pPr>
              <w:pStyle w:val="Lijstalinea"/>
              <w:numPr>
                <w:ilvl w:val="0"/>
                <w:numId w:val="11"/>
              </w:numPr>
              <w:rPr>
                <w:rFonts w:cs="Calibri"/>
              </w:rPr>
            </w:pPr>
            <w:r>
              <w:t xml:space="preserve">Data ontsluiting van </w:t>
            </w:r>
            <w:r w:rsidR="00501981">
              <w:t xml:space="preserve">M365 en overige data door applicaties van </w:t>
            </w:r>
            <w:r>
              <w:t xml:space="preserve">de contractant </w:t>
            </w:r>
            <w:r w:rsidR="00501981">
              <w:t>dient via het Microsoft G</w:t>
            </w:r>
            <w:r w:rsidR="00BA14CB">
              <w:t>RAPH</w:t>
            </w:r>
            <w:r w:rsidR="00501981">
              <w:t xml:space="preserve"> protocol plaats te vinden en niet via het </w:t>
            </w:r>
            <w:r w:rsidR="00A73FFC">
              <w:t xml:space="preserve">oude </w:t>
            </w:r>
            <w:r w:rsidR="00501981">
              <w:t>E</w:t>
            </w:r>
            <w:r w:rsidR="00BA14CB">
              <w:t>WS</w:t>
            </w:r>
            <w:r w:rsidR="00501981">
              <w:t xml:space="preserve"> (Exchange Web Services) protocol.</w:t>
            </w:r>
          </w:p>
          <w:p w14:paraId="7AC0E288" w14:textId="740AD608" w:rsidR="002275B4" w:rsidRDefault="002275B4" w:rsidP="002275B4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</w:t>
            </w:r>
          </w:p>
          <w:p w14:paraId="7BCF45C4" w14:textId="0148591C" w:rsidR="002275B4" w:rsidRDefault="002275B4" w:rsidP="002275B4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       Ook hier geldt: gebruik van </w:t>
            </w:r>
          </w:p>
          <w:p w14:paraId="6C2844B0" w14:textId="77777777" w:rsidR="002275B4" w:rsidRPr="0016626F" w:rsidRDefault="002275B4" w:rsidP="002275B4">
            <w:pPr>
              <w:rPr>
                <w:rFonts w:cs="Calibri"/>
              </w:rPr>
            </w:pPr>
            <w:r w:rsidRPr="0016626F">
              <w:rPr>
                <w:rFonts w:cs="Calibri"/>
              </w:rPr>
              <w:t xml:space="preserve">               moderne identificatie en </w:t>
            </w:r>
          </w:p>
          <w:p w14:paraId="0E537DAB" w14:textId="77777777" w:rsidR="002275B4" w:rsidRDefault="002275B4" w:rsidP="002275B4">
            <w:pPr>
              <w:rPr>
                <w:rFonts w:cs="Calibri"/>
                <w:lang w:val="en-US"/>
              </w:rPr>
            </w:pPr>
            <w:r w:rsidRPr="0016626F">
              <w:rPr>
                <w:rFonts w:cs="Calibri"/>
              </w:rPr>
              <w:t xml:space="preserve">               </w:t>
            </w:r>
            <w:r w:rsidRPr="002275B4">
              <w:rPr>
                <w:rFonts w:cs="Calibri"/>
                <w:lang w:val="en-US"/>
              </w:rPr>
              <w:t xml:space="preserve">authenticatie methoden, </w:t>
            </w:r>
          </w:p>
          <w:p w14:paraId="0BDD11EE" w14:textId="77777777" w:rsidR="002275B4" w:rsidRDefault="002275B4" w:rsidP="002275B4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 xml:space="preserve">               </w:t>
            </w:r>
            <w:r w:rsidRPr="002275B4">
              <w:rPr>
                <w:rFonts w:cs="Calibri"/>
                <w:lang w:val="en-US"/>
              </w:rPr>
              <w:t xml:space="preserve">role </w:t>
            </w:r>
            <w:r>
              <w:rPr>
                <w:rFonts w:cs="Calibri"/>
                <w:lang w:val="en-US"/>
              </w:rPr>
              <w:t>b</w:t>
            </w:r>
            <w:r w:rsidRPr="002275B4">
              <w:rPr>
                <w:rFonts w:cs="Calibri"/>
                <w:lang w:val="en-US"/>
              </w:rPr>
              <w:t>ased access, leas</w:t>
            </w:r>
            <w:r>
              <w:rPr>
                <w:rFonts w:cs="Calibri"/>
                <w:lang w:val="en-US"/>
              </w:rPr>
              <w:t xml:space="preserve">t          </w:t>
            </w:r>
          </w:p>
          <w:p w14:paraId="5EC1E20C" w14:textId="50F4E63F" w:rsidR="002275B4" w:rsidRPr="002275B4" w:rsidRDefault="002275B4" w:rsidP="002275B4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 xml:space="preserve">               privileges.</w:t>
            </w:r>
            <w:r w:rsidRPr="002275B4">
              <w:rPr>
                <w:rFonts w:cs="Calibri"/>
                <w:lang w:val="en-US"/>
              </w:rPr>
              <w:t xml:space="preserve">                </w:t>
            </w:r>
          </w:p>
          <w:p w14:paraId="682BD609" w14:textId="6FBBC84A" w:rsidR="00501981" w:rsidRPr="002275B4" w:rsidRDefault="00501981" w:rsidP="00501981">
            <w:pPr>
              <w:rPr>
                <w:rFonts w:cs="Calibri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14:paraId="74BF0B68" w14:textId="59558078" w:rsidR="00501981" w:rsidRDefault="00A73FFC" w:rsidP="008442BA">
            <w:r>
              <w:t>x</w:t>
            </w:r>
          </w:p>
        </w:tc>
        <w:tc>
          <w:tcPr>
            <w:tcW w:w="685" w:type="dxa"/>
          </w:tcPr>
          <w:p w14:paraId="60258373" w14:textId="402E6CF6" w:rsidR="00501981" w:rsidRDefault="00A73FFC" w:rsidP="008442BA">
            <w:r>
              <w:t>x</w:t>
            </w:r>
          </w:p>
        </w:tc>
        <w:tc>
          <w:tcPr>
            <w:tcW w:w="308" w:type="dxa"/>
          </w:tcPr>
          <w:p w14:paraId="1A30B78F" w14:textId="23489C3A" w:rsidR="00501981" w:rsidRDefault="00E019A4" w:rsidP="008442BA">
            <w:r>
              <w:t>x</w:t>
            </w:r>
          </w:p>
        </w:tc>
        <w:tc>
          <w:tcPr>
            <w:tcW w:w="4819" w:type="dxa"/>
          </w:tcPr>
          <w:p w14:paraId="59FEA830" w14:textId="77777777" w:rsidR="00501981" w:rsidRDefault="00501981" w:rsidP="008442BA"/>
        </w:tc>
      </w:tr>
    </w:tbl>
    <w:p w14:paraId="32788809" w14:textId="77777777" w:rsidR="005603AD" w:rsidRDefault="005603AD" w:rsidP="0011050B">
      <w:pPr>
        <w:ind w:left="360" w:firstLine="348"/>
      </w:pPr>
    </w:p>
    <w:p w14:paraId="550789E0" w14:textId="77777777" w:rsidR="002A2B47" w:rsidRDefault="002A2B47" w:rsidP="0011050B">
      <w:pPr>
        <w:ind w:left="360" w:firstLine="348"/>
      </w:pPr>
    </w:p>
    <w:p w14:paraId="1D413097" w14:textId="77777777" w:rsidR="00DB3CCB" w:rsidRDefault="00DB3CCB" w:rsidP="0011050B">
      <w:pPr>
        <w:ind w:left="360" w:firstLine="348"/>
      </w:pPr>
    </w:p>
    <w:p w14:paraId="68F1DF01" w14:textId="77777777" w:rsidR="00CA29E0" w:rsidRDefault="00CA29E0" w:rsidP="0011050B">
      <w:pPr>
        <w:ind w:left="360" w:firstLine="348"/>
      </w:pPr>
    </w:p>
    <w:p w14:paraId="22051483" w14:textId="77777777" w:rsidR="008C5C3C" w:rsidRDefault="008C5C3C" w:rsidP="0011050B">
      <w:pPr>
        <w:ind w:left="360" w:firstLine="348"/>
      </w:pPr>
    </w:p>
    <w:p w14:paraId="37F0B5B0" w14:textId="77777777" w:rsidR="008C5C3C" w:rsidRDefault="008C5C3C" w:rsidP="0011050B">
      <w:pPr>
        <w:ind w:left="360" w:firstLine="348"/>
      </w:pPr>
    </w:p>
    <w:p w14:paraId="7965A3D4" w14:textId="4F8F2BBC" w:rsidR="00A6237F" w:rsidRDefault="00A6237F" w:rsidP="0011050B">
      <w:pPr>
        <w:ind w:left="360" w:firstLine="348"/>
      </w:pPr>
    </w:p>
    <w:p w14:paraId="428DBDB7" w14:textId="52B3E26E" w:rsidR="002275B4" w:rsidRDefault="002275B4" w:rsidP="0011050B">
      <w:pPr>
        <w:ind w:left="360" w:firstLine="348"/>
      </w:pPr>
    </w:p>
    <w:p w14:paraId="5A0284B4" w14:textId="2DA9D910" w:rsidR="002275B4" w:rsidRDefault="002275B4" w:rsidP="0011050B">
      <w:pPr>
        <w:ind w:left="360" w:firstLine="348"/>
      </w:pPr>
    </w:p>
    <w:p w14:paraId="67F91553" w14:textId="59B3FB2D" w:rsidR="002275B4" w:rsidRDefault="002275B4" w:rsidP="0011050B">
      <w:pPr>
        <w:ind w:left="360" w:firstLine="348"/>
      </w:pPr>
    </w:p>
    <w:p w14:paraId="68B7C802" w14:textId="6D80ECAF" w:rsidR="002275B4" w:rsidRDefault="002275B4" w:rsidP="0011050B">
      <w:pPr>
        <w:ind w:left="360" w:firstLine="348"/>
      </w:pPr>
    </w:p>
    <w:p w14:paraId="0604EE5D" w14:textId="063911C6" w:rsidR="002275B4" w:rsidRDefault="002275B4" w:rsidP="0011050B">
      <w:pPr>
        <w:ind w:left="360" w:firstLine="348"/>
      </w:pPr>
    </w:p>
    <w:p w14:paraId="566B7DF1" w14:textId="74CB7C69" w:rsidR="002275B4" w:rsidRDefault="002275B4" w:rsidP="0011050B">
      <w:pPr>
        <w:ind w:left="360" w:firstLine="348"/>
      </w:pPr>
    </w:p>
    <w:p w14:paraId="3D70BDA2" w14:textId="2927C280" w:rsidR="002275B4" w:rsidRDefault="002275B4" w:rsidP="0011050B">
      <w:pPr>
        <w:ind w:left="360" w:firstLine="348"/>
      </w:pPr>
    </w:p>
    <w:p w14:paraId="755D6963" w14:textId="1BA0E058" w:rsidR="002275B4" w:rsidRDefault="002275B4" w:rsidP="0011050B">
      <w:pPr>
        <w:ind w:left="360" w:firstLine="348"/>
      </w:pPr>
    </w:p>
    <w:p w14:paraId="05CB60AC" w14:textId="66484BA6" w:rsidR="002275B4" w:rsidRDefault="002275B4" w:rsidP="0011050B">
      <w:pPr>
        <w:ind w:left="360" w:firstLine="348"/>
      </w:pPr>
    </w:p>
    <w:p w14:paraId="7E8AFCBD" w14:textId="350ECBE8" w:rsidR="002275B4" w:rsidRDefault="002275B4" w:rsidP="0011050B">
      <w:pPr>
        <w:ind w:left="360" w:firstLine="348"/>
      </w:pPr>
    </w:p>
    <w:p w14:paraId="13B156D4" w14:textId="155CCACD" w:rsidR="002275B4" w:rsidRDefault="002275B4" w:rsidP="0011050B">
      <w:pPr>
        <w:ind w:left="360" w:firstLine="348"/>
      </w:pPr>
    </w:p>
    <w:p w14:paraId="23DCCE66" w14:textId="68E6F42C" w:rsidR="002275B4" w:rsidRDefault="002275B4" w:rsidP="0011050B">
      <w:pPr>
        <w:ind w:left="360" w:firstLine="348"/>
      </w:pPr>
    </w:p>
    <w:p w14:paraId="7F322302" w14:textId="4175FA90" w:rsidR="002275B4" w:rsidRDefault="002275B4" w:rsidP="0011050B">
      <w:pPr>
        <w:ind w:left="360" w:firstLine="348"/>
      </w:pPr>
    </w:p>
    <w:p w14:paraId="661A4372" w14:textId="189A6427" w:rsidR="002275B4" w:rsidRDefault="002275B4" w:rsidP="0011050B">
      <w:pPr>
        <w:ind w:left="360" w:firstLine="348"/>
      </w:pPr>
    </w:p>
    <w:p w14:paraId="7600E9AE" w14:textId="1C11BD49" w:rsidR="002275B4" w:rsidRDefault="002275B4" w:rsidP="0011050B">
      <w:pPr>
        <w:ind w:left="360" w:firstLine="348"/>
      </w:pPr>
    </w:p>
    <w:p w14:paraId="6F9763C5" w14:textId="1DDB7CFF" w:rsidR="002275B4" w:rsidRDefault="002275B4" w:rsidP="0011050B">
      <w:pPr>
        <w:ind w:left="360" w:firstLine="348"/>
      </w:pPr>
    </w:p>
    <w:p w14:paraId="08570301" w14:textId="0D1AF1F7" w:rsidR="002275B4" w:rsidRDefault="002275B4" w:rsidP="0011050B">
      <w:pPr>
        <w:ind w:left="360" w:firstLine="348"/>
      </w:pPr>
    </w:p>
    <w:p w14:paraId="5DC157D6" w14:textId="5D53950A" w:rsidR="002275B4" w:rsidRDefault="002275B4" w:rsidP="0011050B">
      <w:pPr>
        <w:ind w:left="360" w:firstLine="348"/>
      </w:pPr>
    </w:p>
    <w:p w14:paraId="6A899AD7" w14:textId="3C060DC3" w:rsidR="002275B4" w:rsidRDefault="002275B4" w:rsidP="0011050B">
      <w:pPr>
        <w:ind w:left="360" w:firstLine="348"/>
      </w:pPr>
    </w:p>
    <w:p w14:paraId="4F4ABBA5" w14:textId="010D7F90" w:rsidR="002275B4" w:rsidRDefault="002275B4" w:rsidP="0011050B">
      <w:pPr>
        <w:ind w:left="360" w:firstLine="348"/>
      </w:pPr>
    </w:p>
    <w:p w14:paraId="7DE369E3" w14:textId="18621A9C" w:rsidR="002275B4" w:rsidRDefault="002275B4" w:rsidP="0011050B">
      <w:pPr>
        <w:ind w:left="360" w:firstLine="348"/>
      </w:pPr>
    </w:p>
    <w:p w14:paraId="06A39C55" w14:textId="4DB10B32" w:rsidR="002275B4" w:rsidRDefault="002275B4" w:rsidP="0011050B">
      <w:pPr>
        <w:ind w:left="360" w:firstLine="348"/>
      </w:pPr>
    </w:p>
    <w:p w14:paraId="1C075E59" w14:textId="61BB465C" w:rsidR="002275B4" w:rsidRDefault="002275B4" w:rsidP="0011050B">
      <w:pPr>
        <w:ind w:left="360" w:firstLine="348"/>
      </w:pPr>
    </w:p>
    <w:p w14:paraId="688722F1" w14:textId="23546A7E" w:rsidR="002275B4" w:rsidRDefault="002275B4" w:rsidP="0011050B">
      <w:pPr>
        <w:ind w:left="360" w:firstLine="348"/>
      </w:pPr>
    </w:p>
    <w:p w14:paraId="78862FAC" w14:textId="4EDFD9C3" w:rsidR="002275B4" w:rsidRDefault="002275B4" w:rsidP="0011050B">
      <w:pPr>
        <w:ind w:left="360" w:firstLine="348"/>
      </w:pPr>
    </w:p>
    <w:p w14:paraId="7CB1E67A" w14:textId="4FE3D1F4" w:rsidR="002275B4" w:rsidRDefault="002275B4" w:rsidP="0011050B">
      <w:pPr>
        <w:ind w:left="360" w:firstLine="348"/>
      </w:pPr>
    </w:p>
    <w:p w14:paraId="71FA4C63" w14:textId="2A516E7F" w:rsidR="002275B4" w:rsidRDefault="002275B4" w:rsidP="0011050B">
      <w:pPr>
        <w:ind w:left="360" w:firstLine="348"/>
      </w:pPr>
    </w:p>
    <w:p w14:paraId="1108D3C8" w14:textId="1AB16ABD" w:rsidR="002275B4" w:rsidRDefault="002275B4" w:rsidP="0011050B">
      <w:pPr>
        <w:ind w:left="360" w:firstLine="348"/>
      </w:pPr>
    </w:p>
    <w:p w14:paraId="2358884A" w14:textId="16713822" w:rsidR="002275B4" w:rsidRDefault="002275B4" w:rsidP="0011050B">
      <w:pPr>
        <w:ind w:left="360" w:firstLine="348"/>
      </w:pPr>
    </w:p>
    <w:p w14:paraId="10831B24" w14:textId="10B4DCB1" w:rsidR="002275B4" w:rsidRDefault="002275B4" w:rsidP="0011050B">
      <w:pPr>
        <w:ind w:left="360" w:firstLine="348"/>
      </w:pPr>
    </w:p>
    <w:p w14:paraId="05833704" w14:textId="15E23739" w:rsidR="002275B4" w:rsidRDefault="002275B4" w:rsidP="0011050B">
      <w:pPr>
        <w:ind w:left="360" w:firstLine="348"/>
      </w:pPr>
    </w:p>
    <w:p w14:paraId="226D43F9" w14:textId="54D57F1F" w:rsidR="002275B4" w:rsidRDefault="002275B4" w:rsidP="0011050B">
      <w:pPr>
        <w:ind w:left="360" w:firstLine="348"/>
      </w:pPr>
    </w:p>
    <w:p w14:paraId="1D7AB609" w14:textId="07A62EB8" w:rsidR="002275B4" w:rsidRDefault="002275B4" w:rsidP="0011050B">
      <w:pPr>
        <w:ind w:left="360" w:firstLine="348"/>
      </w:pPr>
    </w:p>
    <w:p w14:paraId="0D5B0C35" w14:textId="77777777" w:rsidR="002275B4" w:rsidRDefault="002275B4" w:rsidP="0011050B">
      <w:pPr>
        <w:ind w:left="360" w:firstLine="348"/>
      </w:pPr>
    </w:p>
    <w:p w14:paraId="537F3F82" w14:textId="77777777" w:rsidR="00A6237F" w:rsidRDefault="00A6237F" w:rsidP="0011050B">
      <w:pPr>
        <w:ind w:left="360" w:firstLine="348"/>
      </w:pPr>
    </w:p>
    <w:p w14:paraId="19A060F5" w14:textId="77777777" w:rsidR="00A80F54" w:rsidRDefault="00A80F54" w:rsidP="006556EF"/>
    <w:p w14:paraId="38B45F89" w14:textId="77777777" w:rsidR="006556EF" w:rsidRPr="006556EF" w:rsidRDefault="006556EF" w:rsidP="006556EF">
      <w:r w:rsidRPr="006556EF">
        <w:t>--------------------------------------------------------------------------------------------------------------------------------</w:t>
      </w:r>
    </w:p>
    <w:p w14:paraId="7AC1DE03" w14:textId="1CC3CB4E" w:rsidR="00610AEC" w:rsidRPr="00B70279" w:rsidRDefault="007232F6" w:rsidP="00E906DB">
      <w:pPr>
        <w:pStyle w:val="Kop2"/>
        <w:numPr>
          <w:ilvl w:val="1"/>
          <w:numId w:val="36"/>
        </w:numPr>
        <w:rPr>
          <w:sz w:val="32"/>
          <w:szCs w:val="32"/>
        </w:rPr>
      </w:pPr>
      <w:r>
        <w:rPr>
          <w:sz w:val="32"/>
          <w:szCs w:val="32"/>
        </w:rPr>
        <w:t xml:space="preserve">Wensen voor de </w:t>
      </w:r>
      <w:r w:rsidR="00FA60D2" w:rsidRPr="00B70279">
        <w:rPr>
          <w:sz w:val="32"/>
          <w:szCs w:val="32"/>
          <w:lang w:val="nl-NL"/>
        </w:rPr>
        <w:t>Contractant</w:t>
      </w:r>
    </w:p>
    <w:p w14:paraId="7A6F11B9" w14:textId="77777777" w:rsidR="00610AEC" w:rsidRPr="002A2B47" w:rsidRDefault="00610AEC" w:rsidP="00AD3C50">
      <w:pPr>
        <w:rPr>
          <w:rFonts w:cs="Arial"/>
          <w:bCs/>
        </w:rPr>
      </w:pPr>
    </w:p>
    <w:p w14:paraId="1207D122" w14:textId="2D67FC3C" w:rsidR="003C1D75" w:rsidRPr="00E906DB" w:rsidRDefault="001A4FB5" w:rsidP="00E906DB">
      <w:pPr>
        <w:pStyle w:val="Lijstalinea"/>
        <w:numPr>
          <w:ilvl w:val="0"/>
          <w:numId w:val="11"/>
        </w:numPr>
        <w:rPr>
          <w:rFonts w:cs="Arial"/>
          <w:bCs/>
        </w:rPr>
      </w:pPr>
      <w:r w:rsidRPr="00E906DB">
        <w:rPr>
          <w:rFonts w:cs="Arial"/>
          <w:bCs/>
        </w:rPr>
        <w:t>He</w:t>
      </w:r>
      <w:r w:rsidR="007A5FC4" w:rsidRPr="00E906DB">
        <w:rPr>
          <w:rFonts w:cs="Arial"/>
          <w:bCs/>
        </w:rPr>
        <w:t>eft</w:t>
      </w:r>
      <w:r w:rsidRPr="00E906DB">
        <w:rPr>
          <w:rFonts w:cs="Arial"/>
          <w:bCs/>
        </w:rPr>
        <w:t xml:space="preserve"> u</w:t>
      </w:r>
      <w:r w:rsidR="007A5FC4" w:rsidRPr="00E906DB">
        <w:rPr>
          <w:rFonts w:cs="Arial"/>
          <w:bCs/>
        </w:rPr>
        <w:t xml:space="preserve">w organisatie </w:t>
      </w:r>
      <w:r w:rsidRPr="00E906DB">
        <w:rPr>
          <w:rFonts w:cs="Arial"/>
          <w:bCs/>
        </w:rPr>
        <w:t>een</w:t>
      </w:r>
      <w:r w:rsidR="00E91D9C" w:rsidRPr="00E906DB">
        <w:rPr>
          <w:rFonts w:cs="Arial"/>
          <w:bCs/>
        </w:rPr>
        <w:t xml:space="preserve"> </w:t>
      </w:r>
      <w:r w:rsidRPr="00E906DB">
        <w:rPr>
          <w:rFonts w:cs="Arial"/>
          <w:bCs/>
        </w:rPr>
        <w:t xml:space="preserve">ISAE3402 </w:t>
      </w:r>
      <w:r w:rsidR="00750A39" w:rsidRPr="00E906DB">
        <w:rPr>
          <w:rFonts w:cs="Arial"/>
          <w:bCs/>
        </w:rPr>
        <w:t>(</w:t>
      </w:r>
      <w:r w:rsidR="00750A39" w:rsidRPr="00E906DB">
        <w:rPr>
          <w:rFonts w:cs="Calibri"/>
          <w:color w:val="000000"/>
        </w:rPr>
        <w:t>SOC1)</w:t>
      </w:r>
      <w:r w:rsidR="00750A39" w:rsidRPr="00E906DB">
        <w:rPr>
          <w:rFonts w:cs="Calibri"/>
          <w:color w:val="000000"/>
          <w:sz w:val="15"/>
          <w:szCs w:val="15"/>
        </w:rPr>
        <w:t xml:space="preserve"> </w:t>
      </w:r>
      <w:r w:rsidR="00E91D9C" w:rsidRPr="00E906DB">
        <w:rPr>
          <w:rFonts w:cs="Arial"/>
          <w:bCs/>
        </w:rPr>
        <w:t>verklaring van uw informatiebeveiliging?</w:t>
      </w:r>
    </w:p>
    <w:p w14:paraId="50EEC09E" w14:textId="27271390" w:rsidR="00E91D9C" w:rsidRPr="002A2B47" w:rsidRDefault="003C1D75" w:rsidP="003C1D75">
      <w:pPr>
        <w:ind w:left="720"/>
        <w:rPr>
          <w:rFonts w:cs="Arial"/>
          <w:bCs/>
        </w:rPr>
      </w:pPr>
      <w:r w:rsidRPr="003C1D75">
        <w:rPr>
          <w:rFonts w:cs="Arial"/>
          <w:bCs/>
        </w:rPr>
        <w:t xml:space="preserve">De </w:t>
      </w:r>
      <w:r w:rsidRPr="003C1D75">
        <w:rPr>
          <w:rFonts w:cs="Calibri"/>
        </w:rPr>
        <w:t>onafhankelijk auditor dient te verklaren dat het systeem en de achterliggende processen voldoen.</w:t>
      </w:r>
      <w:r>
        <w:rPr>
          <w:rFonts w:cs="Calibri"/>
        </w:rPr>
        <w:t xml:space="preserve"> </w:t>
      </w:r>
      <w:r w:rsidR="00E91D9C" w:rsidRPr="002A2B47">
        <w:rPr>
          <w:rFonts w:cs="Arial"/>
          <w:bCs/>
        </w:rPr>
        <w:t>De verklaring dient te zijn verstrekt door een derde partij die zich houdt aan de norm voor auditors</w:t>
      </w:r>
      <w:r w:rsidR="0003714A">
        <w:rPr>
          <w:rFonts w:cs="Arial"/>
          <w:bCs/>
        </w:rPr>
        <w:t xml:space="preserve"> (NL:Norea)</w:t>
      </w:r>
      <w:r w:rsidR="00E91D9C" w:rsidRPr="002A2B47">
        <w:rPr>
          <w:rFonts w:cs="Arial"/>
          <w:bCs/>
        </w:rPr>
        <w:t xml:space="preserve">. </w:t>
      </w:r>
      <w:r w:rsidR="00A57A30" w:rsidRPr="002A2B47">
        <w:rPr>
          <w:rFonts w:cs="Arial"/>
          <w:bCs/>
        </w:rPr>
        <w:t xml:space="preserve"> </w:t>
      </w:r>
      <w:r w:rsidR="00E91D9C" w:rsidRPr="002A2B47">
        <w:rPr>
          <w:rFonts w:cs="Arial"/>
          <w:bCs/>
        </w:rPr>
        <w:t>De verklaring dient recent te zijn en is maximaal 2 jaar oud.</w:t>
      </w:r>
    </w:p>
    <w:p w14:paraId="7260613C" w14:textId="0ED00B9F" w:rsidR="007F583C" w:rsidRPr="007F583C" w:rsidRDefault="001A4FB5" w:rsidP="007F583C">
      <w:pPr>
        <w:ind w:left="720"/>
        <w:rPr>
          <w:rFonts w:cs="Arial"/>
          <w:bCs/>
        </w:rPr>
      </w:pPr>
      <w:r w:rsidRPr="002A2B47">
        <w:rPr>
          <w:rFonts w:cs="Arial"/>
          <w:bCs/>
        </w:rPr>
        <w:t>Indien ja, dan ontvangen we graag een kopie hiervan.</w:t>
      </w:r>
      <w:r w:rsidR="00D1321C" w:rsidRPr="002A2B47">
        <w:rPr>
          <w:rFonts w:cs="Arial"/>
          <w:bCs/>
        </w:rPr>
        <w:t xml:space="preserve"> </w:t>
      </w:r>
    </w:p>
    <w:p w14:paraId="767F33F4" w14:textId="77777777" w:rsidR="00D1321C" w:rsidRPr="002A2B47" w:rsidRDefault="00D1321C" w:rsidP="00D1321C">
      <w:pPr>
        <w:rPr>
          <w:rFonts w:cs="Arial"/>
          <w:bCs/>
        </w:rPr>
      </w:pPr>
    </w:p>
    <w:p w14:paraId="08F90CE8" w14:textId="6969540B" w:rsidR="00CA29E0" w:rsidRPr="00E906DB" w:rsidRDefault="00CA29E0" w:rsidP="00E906DB">
      <w:pPr>
        <w:pStyle w:val="Lijstalinea"/>
        <w:numPr>
          <w:ilvl w:val="0"/>
          <w:numId w:val="11"/>
        </w:numPr>
        <w:rPr>
          <w:rFonts w:cs="Arial"/>
          <w:bCs/>
        </w:rPr>
      </w:pPr>
      <w:r w:rsidRPr="00E906DB">
        <w:rPr>
          <w:rFonts w:cs="Arial"/>
          <w:bCs/>
        </w:rPr>
        <w:t>H</w:t>
      </w:r>
      <w:r w:rsidR="007A5FC4" w:rsidRPr="00E906DB">
        <w:rPr>
          <w:rFonts w:cs="Arial"/>
          <w:bCs/>
        </w:rPr>
        <w:t>eeft</w:t>
      </w:r>
      <w:r w:rsidRPr="00E906DB">
        <w:rPr>
          <w:rFonts w:cs="Arial"/>
          <w:bCs/>
        </w:rPr>
        <w:t xml:space="preserve"> u</w:t>
      </w:r>
      <w:r w:rsidR="007A5FC4" w:rsidRPr="00E906DB">
        <w:rPr>
          <w:rFonts w:cs="Arial"/>
          <w:bCs/>
        </w:rPr>
        <w:t>w</w:t>
      </w:r>
      <w:r w:rsidRPr="00E906DB">
        <w:rPr>
          <w:rFonts w:cs="Arial"/>
          <w:bCs/>
        </w:rPr>
        <w:t xml:space="preserve"> </w:t>
      </w:r>
      <w:r w:rsidR="007A5FC4" w:rsidRPr="00E906DB">
        <w:rPr>
          <w:rFonts w:cs="Arial"/>
          <w:bCs/>
        </w:rPr>
        <w:t xml:space="preserve">organisatie een </w:t>
      </w:r>
      <w:r w:rsidRPr="00E906DB">
        <w:rPr>
          <w:rFonts w:cs="Arial"/>
          <w:bCs/>
        </w:rPr>
        <w:t>ISO 27001</w:t>
      </w:r>
      <w:r w:rsidR="00503593" w:rsidRPr="00E906DB">
        <w:rPr>
          <w:rFonts w:cs="Arial"/>
          <w:bCs/>
        </w:rPr>
        <w:t>/27002</w:t>
      </w:r>
      <w:r w:rsidRPr="00E906DB">
        <w:rPr>
          <w:rFonts w:cs="Arial"/>
          <w:bCs/>
        </w:rPr>
        <w:t xml:space="preserve"> </w:t>
      </w:r>
      <w:r w:rsidR="007B6E07" w:rsidRPr="00E906DB">
        <w:rPr>
          <w:rFonts w:cs="Arial"/>
          <w:bCs/>
        </w:rPr>
        <w:t xml:space="preserve">verklaring </w:t>
      </w:r>
      <w:r w:rsidR="00A57A30" w:rsidRPr="00E906DB">
        <w:rPr>
          <w:rFonts w:cs="Arial"/>
          <w:bCs/>
        </w:rPr>
        <w:t>van uw informatiebeveiliging</w:t>
      </w:r>
      <w:r w:rsidRPr="00E906DB">
        <w:rPr>
          <w:rFonts w:cs="Arial"/>
          <w:bCs/>
        </w:rPr>
        <w:t>?</w:t>
      </w:r>
    </w:p>
    <w:p w14:paraId="5570DE19" w14:textId="522D2036" w:rsidR="00A57A30" w:rsidRPr="002A2B47" w:rsidRDefault="003C1D75" w:rsidP="00A57A30">
      <w:pPr>
        <w:ind w:left="720"/>
        <w:rPr>
          <w:rFonts w:cs="Arial"/>
          <w:bCs/>
        </w:rPr>
      </w:pPr>
      <w:r w:rsidRPr="003C1D75">
        <w:rPr>
          <w:rFonts w:cs="Arial"/>
          <w:bCs/>
        </w:rPr>
        <w:t xml:space="preserve">De </w:t>
      </w:r>
      <w:r w:rsidRPr="003C1D75">
        <w:rPr>
          <w:rFonts w:cs="Calibri"/>
        </w:rPr>
        <w:t xml:space="preserve">onafhankelijk auditor dient te verklaren dat het systeem en de achterliggende processen voldoen. </w:t>
      </w:r>
      <w:r w:rsidR="00A57A30" w:rsidRPr="003C1D75">
        <w:rPr>
          <w:rFonts w:cs="Arial"/>
          <w:bCs/>
        </w:rPr>
        <w:t>De verklaring dient te zijn verstrekt door een derde partij die zich houdt aan de</w:t>
      </w:r>
      <w:r w:rsidR="00A57A30" w:rsidRPr="002A2B47">
        <w:rPr>
          <w:rFonts w:cs="Arial"/>
          <w:bCs/>
        </w:rPr>
        <w:t xml:space="preserve">  norm voor auditors</w:t>
      </w:r>
      <w:r w:rsidR="0003714A">
        <w:rPr>
          <w:rFonts w:cs="Arial"/>
          <w:bCs/>
        </w:rPr>
        <w:t xml:space="preserve"> (NL:Norea)</w:t>
      </w:r>
      <w:r w:rsidR="00A57A30" w:rsidRPr="002A2B47">
        <w:rPr>
          <w:rFonts w:cs="Arial"/>
          <w:bCs/>
        </w:rPr>
        <w:t>.</w:t>
      </w:r>
      <w:r w:rsidR="00782675">
        <w:rPr>
          <w:rFonts w:cs="Arial"/>
          <w:bCs/>
        </w:rPr>
        <w:t xml:space="preserve"> </w:t>
      </w:r>
      <w:r w:rsidR="00A57A30" w:rsidRPr="002A2B47">
        <w:rPr>
          <w:rFonts w:cs="Arial"/>
          <w:bCs/>
        </w:rPr>
        <w:t>De verklaring dient recent te zijn en is maximaal 2 jaar oud.</w:t>
      </w:r>
      <w:r>
        <w:rPr>
          <w:rFonts w:cs="Arial"/>
          <w:bCs/>
        </w:rPr>
        <w:t xml:space="preserve"> </w:t>
      </w:r>
      <w:r w:rsidR="00A57A30" w:rsidRPr="002A2B47">
        <w:rPr>
          <w:rFonts w:cs="Arial"/>
          <w:bCs/>
        </w:rPr>
        <w:t>Indien ja, dan ontvangen we graag een kopie hiervan</w:t>
      </w:r>
      <w:r w:rsidR="001F3F10">
        <w:rPr>
          <w:rFonts w:cs="Arial"/>
          <w:bCs/>
        </w:rPr>
        <w:t>.</w:t>
      </w:r>
    </w:p>
    <w:p w14:paraId="6605394D" w14:textId="77777777" w:rsidR="00A57A30" w:rsidRPr="002A2B47" w:rsidRDefault="00A57A30" w:rsidP="00A57A30">
      <w:pPr>
        <w:ind w:left="720"/>
        <w:rPr>
          <w:rFonts w:cs="Arial"/>
          <w:b/>
        </w:rPr>
      </w:pPr>
    </w:p>
    <w:p w14:paraId="71741F1A" w14:textId="43714878" w:rsidR="00B20FEE" w:rsidRPr="00E906DB" w:rsidRDefault="00B20FEE" w:rsidP="00E906DB">
      <w:pPr>
        <w:pStyle w:val="Lijstalinea"/>
        <w:numPr>
          <w:ilvl w:val="0"/>
          <w:numId w:val="11"/>
        </w:numPr>
        <w:rPr>
          <w:rFonts w:cs="Arial"/>
          <w:bCs/>
        </w:rPr>
      </w:pPr>
      <w:r w:rsidRPr="00E906DB">
        <w:rPr>
          <w:rFonts w:cs="Arial"/>
          <w:bCs/>
        </w:rPr>
        <w:t>Laat u</w:t>
      </w:r>
      <w:r w:rsidR="009B53E2" w:rsidRPr="00E906DB">
        <w:rPr>
          <w:rFonts w:cs="Arial"/>
          <w:bCs/>
        </w:rPr>
        <w:t>w organisatie</w:t>
      </w:r>
      <w:r w:rsidRPr="00E906DB">
        <w:rPr>
          <w:rFonts w:cs="Arial"/>
          <w:bCs/>
        </w:rPr>
        <w:t xml:space="preserve"> met regelmaat</w:t>
      </w:r>
      <w:r w:rsidR="004C04FB" w:rsidRPr="00E906DB">
        <w:rPr>
          <w:rFonts w:cs="Arial"/>
          <w:bCs/>
        </w:rPr>
        <w:t xml:space="preserve"> (jaarlijks/om de 2 jaar)</w:t>
      </w:r>
      <w:r w:rsidRPr="00E906DB">
        <w:rPr>
          <w:rFonts w:cs="Arial"/>
          <w:bCs/>
        </w:rPr>
        <w:t xml:space="preserve"> penetratietest</w:t>
      </w:r>
      <w:r w:rsidR="00782675" w:rsidRPr="00E906DB">
        <w:rPr>
          <w:rFonts w:cs="Arial"/>
          <w:bCs/>
        </w:rPr>
        <w:t>(s)</w:t>
      </w:r>
      <w:r w:rsidRPr="00E906DB">
        <w:rPr>
          <w:rFonts w:cs="Arial"/>
          <w:bCs/>
        </w:rPr>
        <w:t xml:space="preserve"> en/of vulnerability scan</w:t>
      </w:r>
      <w:r w:rsidR="00782675" w:rsidRPr="00E906DB">
        <w:rPr>
          <w:rFonts w:cs="Arial"/>
          <w:bCs/>
        </w:rPr>
        <w:t>(</w:t>
      </w:r>
      <w:r w:rsidR="006A44F7" w:rsidRPr="00E906DB">
        <w:rPr>
          <w:rFonts w:cs="Arial"/>
          <w:bCs/>
        </w:rPr>
        <w:t>s</w:t>
      </w:r>
      <w:r w:rsidR="00782675" w:rsidRPr="00E906DB">
        <w:rPr>
          <w:rFonts w:cs="Arial"/>
          <w:bCs/>
        </w:rPr>
        <w:t>)</w:t>
      </w:r>
      <w:r w:rsidRPr="00E906DB">
        <w:rPr>
          <w:rFonts w:cs="Arial"/>
          <w:bCs/>
        </w:rPr>
        <w:t xml:space="preserve"> uitvoeren</w:t>
      </w:r>
      <w:r w:rsidR="002436FA" w:rsidRPr="00E906DB">
        <w:rPr>
          <w:rFonts w:cs="Arial"/>
          <w:bCs/>
        </w:rPr>
        <w:t xml:space="preserve"> op </w:t>
      </w:r>
      <w:r w:rsidR="009B53E2" w:rsidRPr="00E906DB">
        <w:rPr>
          <w:rFonts w:cs="Arial"/>
          <w:bCs/>
        </w:rPr>
        <w:t xml:space="preserve">de </w:t>
      </w:r>
      <w:r w:rsidR="002436FA" w:rsidRPr="00E906DB">
        <w:rPr>
          <w:rFonts w:cs="Arial"/>
          <w:bCs/>
        </w:rPr>
        <w:t>infrastructuur</w:t>
      </w:r>
      <w:r w:rsidR="009B53E2" w:rsidRPr="00E906DB">
        <w:rPr>
          <w:rFonts w:cs="Arial"/>
          <w:bCs/>
        </w:rPr>
        <w:t xml:space="preserve"> – waarbij de aangeboden dienstverlening</w:t>
      </w:r>
      <w:r w:rsidRPr="00E906DB">
        <w:rPr>
          <w:rFonts w:cs="Arial"/>
          <w:bCs/>
        </w:rPr>
        <w:t xml:space="preserve"> </w:t>
      </w:r>
      <w:r w:rsidR="00AB0771" w:rsidRPr="00E906DB">
        <w:rPr>
          <w:rFonts w:cs="Arial"/>
          <w:bCs/>
        </w:rPr>
        <w:t xml:space="preserve">aantoonbaar </w:t>
      </w:r>
      <w:r w:rsidR="009B53E2" w:rsidRPr="00E906DB">
        <w:rPr>
          <w:rFonts w:cs="Arial"/>
          <w:bCs/>
        </w:rPr>
        <w:t xml:space="preserve">in scope is - </w:t>
      </w:r>
      <w:r w:rsidRPr="00E906DB">
        <w:rPr>
          <w:rFonts w:cs="Arial"/>
          <w:bCs/>
        </w:rPr>
        <w:t>door een onafhankelijke</w:t>
      </w:r>
      <w:r w:rsidR="00A52E24" w:rsidRPr="00E906DB">
        <w:rPr>
          <w:rFonts w:cs="Arial"/>
          <w:bCs/>
        </w:rPr>
        <w:t xml:space="preserve"> (met gecertificeerde</w:t>
      </w:r>
      <w:r w:rsidRPr="00E906DB">
        <w:rPr>
          <w:rFonts w:cs="Arial"/>
          <w:bCs/>
        </w:rPr>
        <w:t xml:space="preserve"> </w:t>
      </w:r>
      <w:r w:rsidR="00A52E24" w:rsidRPr="00E906DB">
        <w:rPr>
          <w:rFonts w:cs="Arial"/>
          <w:bCs/>
        </w:rPr>
        <w:t xml:space="preserve">ethical hackers etc) </w:t>
      </w:r>
      <w:r w:rsidRPr="00E906DB">
        <w:rPr>
          <w:rFonts w:cs="Arial"/>
          <w:bCs/>
        </w:rPr>
        <w:t>partij? Indien ja, dan ontvangen we graag een kopie</w:t>
      </w:r>
      <w:r w:rsidR="007E2C8B" w:rsidRPr="00E906DB">
        <w:rPr>
          <w:rFonts w:cs="Arial"/>
          <w:bCs/>
        </w:rPr>
        <w:t xml:space="preserve"> van het meest recente rapport</w:t>
      </w:r>
      <w:r w:rsidRPr="00E906DB">
        <w:rPr>
          <w:rFonts w:cs="Arial"/>
          <w:bCs/>
        </w:rPr>
        <w:t xml:space="preserve"> </w:t>
      </w:r>
      <w:r w:rsidR="00480EE8" w:rsidRPr="00E906DB">
        <w:rPr>
          <w:rFonts w:cs="Arial"/>
          <w:bCs/>
        </w:rPr>
        <w:t>wat minimaal een management samenvatting bevat met bevindingen</w:t>
      </w:r>
      <w:r w:rsidR="00D60027" w:rsidRPr="00E906DB">
        <w:rPr>
          <w:rFonts w:cs="Arial"/>
          <w:bCs/>
        </w:rPr>
        <w:t xml:space="preserve"> geclassificeerd in</w:t>
      </w:r>
      <w:r w:rsidR="00480EE8" w:rsidRPr="00E906DB">
        <w:rPr>
          <w:rFonts w:cs="Arial"/>
          <w:bCs/>
        </w:rPr>
        <w:t xml:space="preserve"> risico</w:t>
      </w:r>
      <w:r w:rsidR="00D60027" w:rsidRPr="00E906DB">
        <w:rPr>
          <w:rFonts w:cs="Arial"/>
          <w:bCs/>
        </w:rPr>
        <w:t>’</w:t>
      </w:r>
      <w:r w:rsidR="00480EE8" w:rsidRPr="00E906DB">
        <w:rPr>
          <w:rFonts w:cs="Arial"/>
          <w:bCs/>
        </w:rPr>
        <w:t>s</w:t>
      </w:r>
      <w:r w:rsidR="007432A7" w:rsidRPr="00E906DB">
        <w:rPr>
          <w:rFonts w:cs="Arial"/>
          <w:bCs/>
        </w:rPr>
        <w:t>. Dit aangevuld</w:t>
      </w:r>
      <w:r w:rsidR="00480EE8" w:rsidRPr="00E906DB">
        <w:rPr>
          <w:rFonts w:cs="Arial"/>
          <w:bCs/>
        </w:rPr>
        <w:t xml:space="preserve"> </w:t>
      </w:r>
      <w:r w:rsidR="00D60027" w:rsidRPr="00E906DB">
        <w:rPr>
          <w:rFonts w:cs="Arial"/>
          <w:bCs/>
        </w:rPr>
        <w:t xml:space="preserve"> </w:t>
      </w:r>
      <w:r w:rsidR="003E4314" w:rsidRPr="00E906DB">
        <w:rPr>
          <w:rFonts w:cs="Arial"/>
          <w:bCs/>
        </w:rPr>
        <w:t xml:space="preserve">door de leverancier </w:t>
      </w:r>
      <w:r w:rsidR="007432A7" w:rsidRPr="00E906DB">
        <w:rPr>
          <w:rFonts w:cs="Arial"/>
          <w:bCs/>
        </w:rPr>
        <w:t xml:space="preserve">mbt de </w:t>
      </w:r>
      <w:r w:rsidR="003E4314" w:rsidRPr="00E906DB">
        <w:rPr>
          <w:rFonts w:cs="Arial"/>
          <w:bCs/>
        </w:rPr>
        <w:t xml:space="preserve">aangegeven </w:t>
      </w:r>
      <w:r w:rsidR="001D16AC" w:rsidRPr="00E906DB">
        <w:rPr>
          <w:rFonts w:cs="Arial"/>
          <w:bCs/>
        </w:rPr>
        <w:t xml:space="preserve">huidige status </w:t>
      </w:r>
      <w:r w:rsidR="007432A7" w:rsidRPr="00E906DB">
        <w:rPr>
          <w:rFonts w:cs="Arial"/>
          <w:bCs/>
        </w:rPr>
        <w:t xml:space="preserve">van de geconstateerde bevindingen  </w:t>
      </w:r>
      <w:r w:rsidR="001D16AC" w:rsidRPr="00E906DB">
        <w:rPr>
          <w:rFonts w:cs="Arial"/>
          <w:bCs/>
        </w:rPr>
        <w:t xml:space="preserve">en </w:t>
      </w:r>
      <w:r w:rsidR="00480EE8" w:rsidRPr="00E906DB">
        <w:rPr>
          <w:rFonts w:cs="Arial"/>
          <w:bCs/>
        </w:rPr>
        <w:t>oplossingstermijnen</w:t>
      </w:r>
      <w:r w:rsidR="001F3F10">
        <w:rPr>
          <w:rFonts w:cs="Arial"/>
          <w:bCs/>
        </w:rPr>
        <w:t>.</w:t>
      </w:r>
    </w:p>
    <w:p w14:paraId="0EDA2A60" w14:textId="77777777" w:rsidR="007A5FC4" w:rsidRDefault="007A5FC4" w:rsidP="007A5FC4">
      <w:pPr>
        <w:ind w:left="720"/>
        <w:rPr>
          <w:rFonts w:cs="Arial"/>
          <w:bCs/>
        </w:rPr>
      </w:pPr>
    </w:p>
    <w:p w14:paraId="62985726" w14:textId="429EE5EF" w:rsidR="007A5FC4" w:rsidRPr="00E906DB" w:rsidRDefault="007A5FC4" w:rsidP="00E906DB">
      <w:pPr>
        <w:pStyle w:val="Lijstalinea"/>
        <w:numPr>
          <w:ilvl w:val="0"/>
          <w:numId w:val="11"/>
        </w:numPr>
        <w:rPr>
          <w:rFonts w:cs="Arial"/>
          <w:bCs/>
        </w:rPr>
      </w:pPr>
      <w:r w:rsidRPr="00E906DB">
        <w:rPr>
          <w:rFonts w:cs="Arial"/>
          <w:bCs/>
        </w:rPr>
        <w:t xml:space="preserve">Heeft </w:t>
      </w:r>
      <w:r w:rsidR="005F1CB9" w:rsidRPr="00E906DB">
        <w:rPr>
          <w:rFonts w:cs="Arial"/>
          <w:bCs/>
        </w:rPr>
        <w:t>het</w:t>
      </w:r>
      <w:r w:rsidRPr="00E906DB">
        <w:rPr>
          <w:rFonts w:cs="Arial"/>
          <w:bCs/>
        </w:rPr>
        <w:t xml:space="preserve"> datacenter een ISO 27001 verklaring van uw informatiebeveiliging?</w:t>
      </w:r>
    </w:p>
    <w:p w14:paraId="09544871" w14:textId="7E82A4B3" w:rsidR="007A5FC4" w:rsidRPr="002A2B47" w:rsidRDefault="007A5FC4" w:rsidP="007A5FC4">
      <w:pPr>
        <w:ind w:left="720"/>
        <w:rPr>
          <w:rFonts w:cs="Arial"/>
          <w:bCs/>
        </w:rPr>
      </w:pPr>
      <w:r w:rsidRPr="002A2B47">
        <w:rPr>
          <w:rFonts w:cs="Arial"/>
          <w:bCs/>
        </w:rPr>
        <w:t>De verklaring dient te zijn verstrekt door een derde partij die zich houdt aan de norm voor auditors</w:t>
      </w:r>
      <w:r w:rsidR="00DF7DEB">
        <w:rPr>
          <w:rFonts w:cs="Arial"/>
          <w:bCs/>
        </w:rPr>
        <w:t xml:space="preserve"> (NL:Norea)</w:t>
      </w:r>
      <w:r w:rsidRPr="002A2B47">
        <w:rPr>
          <w:rFonts w:cs="Arial"/>
          <w:bCs/>
        </w:rPr>
        <w:t>. De verklaring dient recent te zijn en is maximaal 2 jaar oud.</w:t>
      </w:r>
    </w:p>
    <w:p w14:paraId="016BBF4B" w14:textId="2006AD00" w:rsidR="007A5FC4" w:rsidRDefault="007A5FC4" w:rsidP="007A5FC4">
      <w:pPr>
        <w:ind w:left="720"/>
        <w:rPr>
          <w:rFonts w:cs="Arial"/>
          <w:bCs/>
        </w:rPr>
      </w:pPr>
      <w:r w:rsidRPr="002A2B47">
        <w:rPr>
          <w:rFonts w:cs="Arial"/>
          <w:bCs/>
        </w:rPr>
        <w:t>Indien ja, dan ontvangen we graag een kopie hiervan.</w:t>
      </w:r>
    </w:p>
    <w:p w14:paraId="1D96421E" w14:textId="77777777" w:rsidR="005037E4" w:rsidRDefault="005037E4" w:rsidP="007A5FC4">
      <w:pPr>
        <w:ind w:left="720"/>
        <w:rPr>
          <w:rFonts w:cs="Arial"/>
          <w:bCs/>
        </w:rPr>
      </w:pPr>
    </w:p>
    <w:p w14:paraId="28733046" w14:textId="77777777" w:rsidR="00773BD2" w:rsidRDefault="00773BD2" w:rsidP="007A5FC4">
      <w:pPr>
        <w:ind w:left="720"/>
        <w:rPr>
          <w:rFonts w:cs="Arial"/>
          <w:bCs/>
        </w:rPr>
      </w:pPr>
    </w:p>
    <w:p w14:paraId="660FB552" w14:textId="77777777" w:rsidR="00F94674" w:rsidRPr="002A2B47" w:rsidRDefault="00F94674" w:rsidP="005037E4">
      <w:pPr>
        <w:ind w:left="720"/>
        <w:rPr>
          <w:rFonts w:cs="Arial"/>
          <w:bCs/>
        </w:rPr>
      </w:pPr>
    </w:p>
    <w:p w14:paraId="03AC02B7" w14:textId="77777777" w:rsidR="007F583C" w:rsidRDefault="007F583C" w:rsidP="007F583C">
      <w:pPr>
        <w:autoSpaceDE w:val="0"/>
        <w:autoSpaceDN w:val="0"/>
        <w:adjustRightInd w:val="0"/>
        <w:spacing w:after="13" w:line="240" w:lineRule="auto"/>
        <w:rPr>
          <w:rFonts w:cs="Calibri"/>
        </w:rPr>
      </w:pPr>
      <w:r>
        <w:rPr>
          <w:rFonts w:cs="Calibri"/>
        </w:rPr>
        <w:t xml:space="preserve">       </w:t>
      </w:r>
      <w:r w:rsidRPr="00750A39">
        <w:rPr>
          <w:rFonts w:cs="Calibri"/>
        </w:rPr>
        <w:t>Ter referentie</w:t>
      </w:r>
      <w:r>
        <w:rPr>
          <w:rFonts w:cs="Calibri"/>
        </w:rPr>
        <w:t>:</w:t>
      </w:r>
    </w:p>
    <w:p w14:paraId="78F0E245" w14:textId="77777777" w:rsidR="008F1ECE" w:rsidRDefault="008F1ECE" w:rsidP="008F1ECE">
      <w:pPr>
        <w:numPr>
          <w:ilvl w:val="0"/>
          <w:numId w:val="25"/>
        </w:numPr>
        <w:autoSpaceDE w:val="0"/>
        <w:autoSpaceDN w:val="0"/>
        <w:adjustRightInd w:val="0"/>
        <w:spacing w:after="13" w:line="240" w:lineRule="auto"/>
        <w:rPr>
          <w:rFonts w:cs="Calibri"/>
        </w:rPr>
      </w:pPr>
      <w:r w:rsidRPr="008F1ECE">
        <w:rPr>
          <w:rFonts w:cs="Calibri"/>
          <w:color w:val="000000"/>
        </w:rPr>
        <w:t>Een SOC 2 verklaring geeft in het algemeen meer zekerheid over de werking van controls en de ISO27001 over het managementsysteem van informatiebeveiliging</w:t>
      </w:r>
    </w:p>
    <w:p w14:paraId="4C256F52" w14:textId="77777777" w:rsidR="008F1ECE" w:rsidRDefault="007F583C" w:rsidP="007F583C">
      <w:pPr>
        <w:numPr>
          <w:ilvl w:val="0"/>
          <w:numId w:val="25"/>
        </w:numPr>
        <w:autoSpaceDE w:val="0"/>
        <w:autoSpaceDN w:val="0"/>
        <w:adjustRightInd w:val="0"/>
        <w:spacing w:after="13" w:line="240" w:lineRule="auto"/>
        <w:rPr>
          <w:rFonts w:cs="Calibri"/>
        </w:rPr>
      </w:pPr>
      <w:r w:rsidRPr="00750A39">
        <w:rPr>
          <w:rFonts w:cs="Calibri"/>
        </w:rPr>
        <w:t>ISAE3000</w:t>
      </w:r>
    </w:p>
    <w:p w14:paraId="532C792D" w14:textId="77777777" w:rsidR="007F583C" w:rsidRDefault="007F583C" w:rsidP="007F583C">
      <w:pPr>
        <w:numPr>
          <w:ilvl w:val="0"/>
          <w:numId w:val="25"/>
        </w:numPr>
        <w:autoSpaceDE w:val="0"/>
        <w:autoSpaceDN w:val="0"/>
        <w:adjustRightInd w:val="0"/>
        <w:spacing w:after="13" w:line="240" w:lineRule="auto"/>
        <w:rPr>
          <w:rFonts w:cs="Calibri"/>
        </w:rPr>
      </w:pPr>
      <w:r w:rsidRPr="00750A39">
        <w:rPr>
          <w:rFonts w:cs="Calibri"/>
        </w:rPr>
        <w:t>SOC</w:t>
      </w:r>
      <w:r w:rsidR="00512B99">
        <w:rPr>
          <w:rFonts w:cs="Calibri"/>
        </w:rPr>
        <w:t xml:space="preserve">2/SOC3 </w:t>
      </w:r>
    </w:p>
    <w:p w14:paraId="6C318BC3" w14:textId="77777777" w:rsidR="007F583C" w:rsidRDefault="007F583C" w:rsidP="007F583C">
      <w:pPr>
        <w:numPr>
          <w:ilvl w:val="0"/>
          <w:numId w:val="25"/>
        </w:numPr>
        <w:autoSpaceDE w:val="0"/>
        <w:autoSpaceDN w:val="0"/>
        <w:adjustRightInd w:val="0"/>
        <w:spacing w:after="13" w:line="240" w:lineRule="auto"/>
      </w:pPr>
      <w:r w:rsidRPr="00574E80">
        <w:t xml:space="preserve">ISO 27017 is een internationale norm voor cloudbeveiliging </w:t>
      </w:r>
    </w:p>
    <w:p w14:paraId="43CB9E91" w14:textId="77777777" w:rsidR="007F583C" w:rsidRPr="00F94674" w:rsidRDefault="007F583C" w:rsidP="007F583C">
      <w:pPr>
        <w:numPr>
          <w:ilvl w:val="0"/>
          <w:numId w:val="25"/>
        </w:numPr>
        <w:autoSpaceDE w:val="0"/>
        <w:autoSpaceDN w:val="0"/>
        <w:adjustRightInd w:val="0"/>
        <w:spacing w:after="13" w:line="240" w:lineRule="auto"/>
        <w:rPr>
          <w:rFonts w:cs="Calibri"/>
        </w:rPr>
      </w:pPr>
      <w:r w:rsidRPr="00574E80">
        <w:t xml:space="preserve">ISO 27018 is een internationale norm voor privacy- en gegevensbescherming toegespitst op leveranciers van clouddiensten die persoonlijke gegevens namens hun klanten verwerken. </w:t>
      </w:r>
    </w:p>
    <w:p w14:paraId="758EFBB6" w14:textId="77777777" w:rsidR="00F94674" w:rsidRDefault="00F94674" w:rsidP="00F94674">
      <w:pPr>
        <w:autoSpaceDE w:val="0"/>
        <w:autoSpaceDN w:val="0"/>
        <w:adjustRightInd w:val="0"/>
        <w:spacing w:after="13" w:line="240" w:lineRule="auto"/>
      </w:pPr>
    </w:p>
    <w:p w14:paraId="095B698F" w14:textId="77777777" w:rsidR="00E9579F" w:rsidRPr="005640AB" w:rsidRDefault="00E9579F" w:rsidP="00E9579F">
      <w:pPr>
        <w:pStyle w:val="Lijstalinea"/>
        <w:rPr>
          <w:rFonts w:cs="Arial"/>
          <w:bCs/>
        </w:rPr>
      </w:pPr>
    </w:p>
    <w:bookmarkEnd w:id="4"/>
    <w:p w14:paraId="12ED50EB" w14:textId="77777777" w:rsidR="00E9579F" w:rsidRPr="005640AB" w:rsidRDefault="00E9579F" w:rsidP="00E9579F">
      <w:pPr>
        <w:ind w:left="720"/>
        <w:rPr>
          <w:rFonts w:cs="Arial"/>
          <w:bCs/>
        </w:rPr>
      </w:pPr>
    </w:p>
    <w:p w14:paraId="3546032A" w14:textId="39C5BB44" w:rsidR="00B20FEE" w:rsidRPr="005640AB" w:rsidRDefault="00B20FEE" w:rsidP="00B20FEE">
      <w:pPr>
        <w:rPr>
          <w:rFonts w:cs="Arial"/>
          <w:bCs/>
          <w:color w:val="333333"/>
        </w:rPr>
      </w:pPr>
    </w:p>
    <w:sectPr w:rsidR="00B20FEE" w:rsidRPr="005640AB" w:rsidSect="005A5EB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40" w:code="9"/>
      <w:pgMar w:top="1440" w:right="1797" w:bottom="851" w:left="1797" w:header="709" w:footer="28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B5168" w14:textId="77777777" w:rsidR="007221BD" w:rsidRDefault="007221BD">
      <w:r>
        <w:separator/>
      </w:r>
    </w:p>
  </w:endnote>
  <w:endnote w:type="continuationSeparator" w:id="0">
    <w:p w14:paraId="297CA1EF" w14:textId="77777777" w:rsidR="007221BD" w:rsidRDefault="00722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BM Bodoni BE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0D92" w14:textId="71D4DD4D" w:rsidR="001F27A2" w:rsidRDefault="001F27A2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3AD607" wp14:editId="299961A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0"/>
              <wp:wrapSquare wrapText="bothSides"/>
              <wp:docPr id="11" name="Tekstvak 11" descr="Vertrouwelijk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FD514" w14:textId="1C9E30AB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AD607" id="_x0000_t202" coordsize="21600,21600" o:spt="202" path="m,l,21600r21600,l21600,xe">
              <v:stroke joinstyle="miter"/>
              <v:path gradientshapeok="t" o:connecttype="rect"/>
            </v:shapetype>
            <v:shape id="Tekstvak 11" o:spid="_x0000_s1029" type="#_x0000_t202" alt="Vertrouwelijk 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FFD514" w14:textId="1C9E30AB" w:rsidR="001F27A2" w:rsidRPr="001F27A2" w:rsidRDefault="001F27A2">
                    <w:pPr>
                      <w:rPr>
                        <w:rFonts w:eastAsia="Calibri" w:cs="Calibri"/>
                        <w:noProof/>
                        <w:color w:val="000000"/>
                      </w:rPr>
                    </w:pPr>
                    <w:r w:rsidRPr="001F27A2">
                      <w:rPr>
                        <w:rFonts w:eastAsia="Calibri" w:cs="Calibri"/>
                        <w:noProof/>
                        <w:color w:val="000000"/>
                      </w:rPr>
                      <w:t xml:space="preserve">Vertrouwelijk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47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592"/>
      <w:gridCol w:w="2955"/>
    </w:tblGrid>
    <w:tr w:rsidR="007221BD" w:rsidRPr="00C7366A" w14:paraId="7B1AF842" w14:textId="77777777" w:rsidTr="00CA50F5">
      <w:tc>
        <w:tcPr>
          <w:tcW w:w="5592" w:type="dxa"/>
          <w:shd w:val="clear" w:color="auto" w:fill="auto"/>
        </w:tcPr>
        <w:p w14:paraId="0647403D" w14:textId="31A43FC9" w:rsidR="007221BD" w:rsidRPr="00C7366A" w:rsidRDefault="001F27A2" w:rsidP="00F1126E">
          <w:pPr>
            <w:pStyle w:val="Voettekst"/>
            <w:numPr>
              <w:ilvl w:val="12"/>
              <w:numId w:val="0"/>
            </w:numPr>
            <w:tabs>
              <w:tab w:val="clear" w:pos="7938"/>
              <w:tab w:val="left" w:pos="1560"/>
              <w:tab w:val="left" w:pos="3969"/>
              <w:tab w:val="left" w:pos="4962"/>
              <w:tab w:val="right" w:pos="8364"/>
            </w:tabs>
            <w:spacing w:before="0" w:line="240" w:lineRule="atLeas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0" distR="0" simplePos="0" relativeHeight="251663360" behindDoc="0" locked="0" layoutInCell="1" allowOverlap="1" wp14:anchorId="052FD844" wp14:editId="5FF59BC6">
                    <wp:simplePos x="1208598" y="10058400"/>
                    <wp:positionH relativeFrom="leftMargin">
                      <wp:align>left</wp:align>
                    </wp:positionH>
                    <wp:positionV relativeFrom="paragraph">
                      <wp:posOffset>635</wp:posOffset>
                    </wp:positionV>
                    <wp:extent cx="443865" cy="443865"/>
                    <wp:effectExtent l="0" t="0" r="16510" b="0"/>
                    <wp:wrapSquare wrapText="bothSides"/>
                    <wp:docPr id="12" name="Tekstvak 12" descr="Vertrouwelijk 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E55D2A" w14:textId="6933EF98" w:rsidR="001F27A2" w:rsidRPr="001F27A2" w:rsidRDefault="001F27A2">
                                <w:pPr>
                                  <w:rPr>
                                    <w:rFonts w:eastAsia="Calibri" w:cs="Calibri"/>
                                    <w:noProof/>
                                    <w:color w:val="000000"/>
                                  </w:rPr>
                                </w:pPr>
                                <w:r w:rsidRPr="001F27A2">
                                  <w:rPr>
                                    <w:rFonts w:eastAsia="Calibri" w:cs="Calibri"/>
                                    <w:noProof/>
                                    <w:color w:val="000000"/>
                                  </w:rPr>
                                  <w:t xml:space="preserve">Vertrouwelijk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2FD84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2" o:spid="_x0000_s1030" type="#_x0000_t202" alt="Vertrouwelijk 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      <v:textbox style="mso-fit-shape-to-text:t" inset="5pt,0,0,0">
                      <w:txbxContent>
                        <w:p w14:paraId="3BE55D2A" w14:textId="6933EF98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21BD" w:rsidRPr="00C7366A">
            <w:rPr>
              <w:sz w:val="16"/>
              <w:szCs w:val="16"/>
            </w:rPr>
            <w:t xml:space="preserve">Bestandsnaam: </w:t>
          </w:r>
          <w:r w:rsidR="007221BD">
            <w:rPr>
              <w:sz w:val="16"/>
              <w:szCs w:val="16"/>
            </w:rPr>
            <w:t xml:space="preserve">Cloud Computing Eisen en Wensen </w:t>
          </w:r>
        </w:p>
      </w:tc>
      <w:tc>
        <w:tcPr>
          <w:tcW w:w="2955" w:type="dxa"/>
          <w:shd w:val="clear" w:color="auto" w:fill="auto"/>
        </w:tcPr>
        <w:p w14:paraId="76782B1D" w14:textId="77777777" w:rsidR="007221BD" w:rsidRPr="00C7366A" w:rsidRDefault="007221BD" w:rsidP="00C7366A">
          <w:pPr>
            <w:pStyle w:val="Voettekst"/>
            <w:numPr>
              <w:ilvl w:val="12"/>
              <w:numId w:val="0"/>
            </w:numPr>
            <w:tabs>
              <w:tab w:val="clear" w:pos="7938"/>
              <w:tab w:val="center" w:pos="1301"/>
              <w:tab w:val="left" w:pos="1560"/>
              <w:tab w:val="right" w:pos="2602"/>
              <w:tab w:val="left" w:pos="3969"/>
              <w:tab w:val="left" w:pos="4962"/>
              <w:tab w:val="right" w:pos="8364"/>
            </w:tabs>
            <w:spacing w:before="0" w:line="240" w:lineRule="atLeast"/>
            <w:jc w:val="right"/>
            <w:rPr>
              <w:sz w:val="16"/>
              <w:szCs w:val="16"/>
            </w:rPr>
          </w:pPr>
          <w:r w:rsidRPr="00C7366A">
            <w:rPr>
              <w:sz w:val="16"/>
              <w:szCs w:val="16"/>
            </w:rPr>
            <w:t xml:space="preserve">Pagina </w:t>
          </w:r>
          <w:r w:rsidRPr="00C7366A">
            <w:rPr>
              <w:rStyle w:val="Paginanummer"/>
              <w:sz w:val="16"/>
              <w:szCs w:val="16"/>
            </w:rPr>
            <w:fldChar w:fldCharType="begin"/>
          </w:r>
          <w:r w:rsidRPr="00C7366A">
            <w:rPr>
              <w:rStyle w:val="Paginanummer"/>
              <w:sz w:val="16"/>
              <w:szCs w:val="16"/>
            </w:rPr>
            <w:instrText xml:space="preserve"> PAGE </w:instrText>
          </w:r>
          <w:r w:rsidRPr="00C7366A">
            <w:rPr>
              <w:rStyle w:val="Paginanummer"/>
              <w:sz w:val="16"/>
              <w:szCs w:val="16"/>
            </w:rPr>
            <w:fldChar w:fldCharType="separate"/>
          </w:r>
          <w:r>
            <w:rPr>
              <w:rStyle w:val="Paginanummer"/>
              <w:noProof/>
              <w:sz w:val="16"/>
              <w:szCs w:val="16"/>
            </w:rPr>
            <w:t>2</w:t>
          </w:r>
          <w:r w:rsidRPr="00C7366A">
            <w:rPr>
              <w:rStyle w:val="Paginanummer"/>
              <w:sz w:val="16"/>
              <w:szCs w:val="16"/>
            </w:rPr>
            <w:fldChar w:fldCharType="end"/>
          </w:r>
          <w:r w:rsidRPr="00C7366A">
            <w:rPr>
              <w:rStyle w:val="Paginanummer"/>
              <w:sz w:val="16"/>
              <w:szCs w:val="16"/>
            </w:rPr>
            <w:t xml:space="preserve"> van </w:t>
          </w:r>
          <w:r w:rsidRPr="00C7366A">
            <w:rPr>
              <w:rStyle w:val="Paginanummer"/>
              <w:sz w:val="16"/>
              <w:szCs w:val="16"/>
            </w:rPr>
            <w:fldChar w:fldCharType="begin"/>
          </w:r>
          <w:r w:rsidRPr="00C7366A">
            <w:rPr>
              <w:rStyle w:val="Paginanummer"/>
              <w:sz w:val="16"/>
              <w:szCs w:val="16"/>
            </w:rPr>
            <w:instrText xml:space="preserve"> NUMPAGES </w:instrText>
          </w:r>
          <w:r w:rsidRPr="00C7366A">
            <w:rPr>
              <w:rStyle w:val="Paginanummer"/>
              <w:sz w:val="16"/>
              <w:szCs w:val="16"/>
            </w:rPr>
            <w:fldChar w:fldCharType="separate"/>
          </w:r>
          <w:r>
            <w:rPr>
              <w:rStyle w:val="Paginanummer"/>
              <w:noProof/>
              <w:sz w:val="16"/>
              <w:szCs w:val="16"/>
            </w:rPr>
            <w:t>16</w:t>
          </w:r>
          <w:r w:rsidRPr="00C7366A">
            <w:rPr>
              <w:rStyle w:val="Paginanummer"/>
              <w:sz w:val="16"/>
              <w:szCs w:val="16"/>
            </w:rPr>
            <w:fldChar w:fldCharType="end"/>
          </w:r>
        </w:p>
      </w:tc>
    </w:tr>
    <w:tr w:rsidR="007221BD" w:rsidRPr="00C7366A" w14:paraId="4FAC9F5D" w14:textId="77777777" w:rsidTr="00CA50F5">
      <w:tc>
        <w:tcPr>
          <w:tcW w:w="5592" w:type="dxa"/>
          <w:shd w:val="clear" w:color="auto" w:fill="auto"/>
        </w:tcPr>
        <w:p w14:paraId="54B2FE93" w14:textId="77777777" w:rsidR="007221BD" w:rsidRPr="00C7366A" w:rsidRDefault="007221BD" w:rsidP="000A5A49">
          <w:pPr>
            <w:pStyle w:val="Voettekst"/>
            <w:numPr>
              <w:ilvl w:val="12"/>
              <w:numId w:val="0"/>
            </w:numPr>
            <w:tabs>
              <w:tab w:val="clear" w:pos="7938"/>
              <w:tab w:val="left" w:pos="1560"/>
              <w:tab w:val="left" w:pos="3969"/>
              <w:tab w:val="left" w:pos="4962"/>
              <w:tab w:val="right" w:pos="8364"/>
            </w:tabs>
            <w:spacing w:before="0" w:line="240" w:lineRule="atLeast"/>
            <w:rPr>
              <w:sz w:val="16"/>
              <w:szCs w:val="16"/>
            </w:rPr>
          </w:pPr>
          <w:r w:rsidRPr="00C7366A">
            <w:rPr>
              <w:sz w:val="16"/>
              <w:szCs w:val="16"/>
            </w:rPr>
            <w:t xml:space="preserve">Onderwerp: </w:t>
          </w:r>
          <w:r>
            <w:rPr>
              <w:sz w:val="16"/>
              <w:szCs w:val="16"/>
            </w:rPr>
            <w:t xml:space="preserve">Cloud </w:t>
          </w:r>
        </w:p>
      </w:tc>
      <w:tc>
        <w:tcPr>
          <w:tcW w:w="2955" w:type="dxa"/>
          <w:shd w:val="clear" w:color="auto" w:fill="auto"/>
        </w:tcPr>
        <w:p w14:paraId="71DD3E51" w14:textId="6A653111" w:rsidR="007221BD" w:rsidRPr="00C7366A" w:rsidRDefault="007221BD" w:rsidP="00C7366A">
          <w:pPr>
            <w:pStyle w:val="Voettekst"/>
            <w:numPr>
              <w:ilvl w:val="12"/>
              <w:numId w:val="0"/>
            </w:numPr>
            <w:tabs>
              <w:tab w:val="clear" w:pos="7938"/>
              <w:tab w:val="left" w:pos="1560"/>
              <w:tab w:val="left" w:pos="3969"/>
              <w:tab w:val="left" w:pos="4962"/>
              <w:tab w:val="right" w:pos="8364"/>
            </w:tabs>
            <w:spacing w:before="0" w:line="240" w:lineRule="atLeast"/>
            <w:jc w:val="right"/>
            <w:rPr>
              <w:sz w:val="16"/>
              <w:szCs w:val="16"/>
            </w:rPr>
          </w:pPr>
          <w:r w:rsidRPr="00C7366A">
            <w:rPr>
              <w:sz w:val="16"/>
              <w:szCs w:val="16"/>
            </w:rPr>
            <w:t xml:space="preserve">Datum laatste opslag: </w:t>
          </w:r>
          <w:r w:rsidRPr="00C7366A">
            <w:rPr>
              <w:sz w:val="16"/>
              <w:szCs w:val="16"/>
            </w:rPr>
            <w:fldChar w:fldCharType="begin"/>
          </w:r>
          <w:r w:rsidRPr="00C7366A">
            <w:rPr>
              <w:sz w:val="16"/>
              <w:szCs w:val="16"/>
            </w:rPr>
            <w:instrText xml:space="preserve"> SAVEDATE \@ "dd MMMM yyyy" \* MERGEFORMAT </w:instrText>
          </w:r>
          <w:r w:rsidRPr="00C7366A">
            <w:rPr>
              <w:sz w:val="16"/>
              <w:szCs w:val="16"/>
            </w:rPr>
            <w:fldChar w:fldCharType="separate"/>
          </w:r>
          <w:r w:rsidR="00C136D4">
            <w:rPr>
              <w:noProof/>
              <w:sz w:val="16"/>
              <w:szCs w:val="16"/>
            </w:rPr>
            <w:t>21 juli 2023</w:t>
          </w:r>
          <w:r w:rsidRPr="00C7366A">
            <w:rPr>
              <w:sz w:val="16"/>
              <w:szCs w:val="16"/>
            </w:rPr>
            <w:fldChar w:fldCharType="end"/>
          </w:r>
        </w:p>
      </w:tc>
    </w:tr>
  </w:tbl>
  <w:p w14:paraId="2C6A8907" w14:textId="77777777" w:rsidR="007221BD" w:rsidRDefault="007221BD">
    <w:pPr>
      <w:pStyle w:val="Voettekst"/>
      <w:tabs>
        <w:tab w:val="left" w:pos="1560"/>
        <w:tab w:val="left" w:pos="3969"/>
        <w:tab w:val="left" w:pos="4962"/>
      </w:tabs>
      <w:spacing w:befor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ayout w:type="fixed"/>
      <w:tblLook w:val="01E0" w:firstRow="1" w:lastRow="1" w:firstColumn="1" w:lastColumn="1" w:noHBand="0" w:noVBand="0"/>
    </w:tblPr>
    <w:tblGrid>
      <w:gridCol w:w="4962"/>
      <w:gridCol w:w="3459"/>
    </w:tblGrid>
    <w:tr w:rsidR="007221BD" w14:paraId="0FB8BC76" w14:textId="77777777" w:rsidTr="00C7366A">
      <w:trPr>
        <w:trHeight w:val="567"/>
      </w:trPr>
      <w:tc>
        <w:tcPr>
          <w:tcW w:w="4962" w:type="dxa"/>
          <w:shd w:val="clear" w:color="auto" w:fill="auto"/>
        </w:tcPr>
        <w:p w14:paraId="3D7B3BBF" w14:textId="3D196A97" w:rsidR="007221BD" w:rsidRPr="00C7366A" w:rsidRDefault="001F27A2" w:rsidP="00CC1C01">
          <w:pPr>
            <w:pStyle w:val="Tabelteks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0" distR="0" simplePos="0" relativeHeight="251661312" behindDoc="0" locked="0" layoutInCell="1" allowOverlap="1" wp14:anchorId="131AE95E" wp14:editId="16851222">
                    <wp:simplePos x="1280160" y="9485906"/>
                    <wp:positionH relativeFrom="leftMargin">
                      <wp:align>left</wp:align>
                    </wp:positionH>
                    <wp:positionV relativeFrom="paragraph">
                      <wp:posOffset>635</wp:posOffset>
                    </wp:positionV>
                    <wp:extent cx="443865" cy="443865"/>
                    <wp:effectExtent l="0" t="0" r="16510" b="0"/>
                    <wp:wrapSquare wrapText="bothSides"/>
                    <wp:docPr id="10" name="Tekstvak 10" descr="Vertrouwelijk 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EC66C4" w14:textId="062F2CD2" w:rsidR="001F27A2" w:rsidRPr="001F27A2" w:rsidRDefault="001F27A2">
                                <w:pPr>
                                  <w:rPr>
                                    <w:rFonts w:eastAsia="Calibri" w:cs="Calibri"/>
                                    <w:noProof/>
                                    <w:color w:val="000000"/>
                                  </w:rPr>
                                </w:pPr>
                                <w:r w:rsidRPr="001F27A2">
                                  <w:rPr>
                                    <w:rFonts w:eastAsia="Calibri" w:cs="Calibri"/>
                                    <w:noProof/>
                                    <w:color w:val="000000"/>
                                  </w:rPr>
                                  <w:t xml:space="preserve">Vertrouwelijk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31AE95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0" o:spid="_x0000_s1032" type="#_x0000_t202" alt="Vertrouwelijk " style="position:absolute;left:0;text-align:left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aY1FAgkCAAAbBAAADgAA&#10;AAAAAAAAAAAAAAAuAgAAZHJzL2Uyb0RvYy54bWxQSwECLQAUAAYACAAAACEANIE6FtoAAAADAQAA&#10;DwAAAAAAAAAAAAAAAABjBAAAZHJzL2Rvd25yZXYueG1sUEsFBgAAAAAEAAQA8wAAAGoFAAAAAA==&#10;" filled="f" stroked="f">
                    <v:textbox style="mso-fit-shape-to-text:t" inset="5pt,0,0,0">
                      <w:txbxContent>
                        <w:p w14:paraId="16EC66C4" w14:textId="062F2CD2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21BD" w:rsidRPr="00C7366A">
            <w:rPr>
              <w:sz w:val="16"/>
              <w:szCs w:val="16"/>
            </w:rPr>
            <w:t xml:space="preserve">Auteurs: </w:t>
          </w:r>
          <w:r w:rsidR="007221BD" w:rsidRPr="00C7366A">
            <w:rPr>
              <w:sz w:val="16"/>
              <w:szCs w:val="16"/>
            </w:rPr>
            <w:fldChar w:fldCharType="begin"/>
          </w:r>
          <w:r w:rsidR="007221BD" w:rsidRPr="00C7366A">
            <w:rPr>
              <w:sz w:val="16"/>
              <w:szCs w:val="16"/>
            </w:rPr>
            <w:instrText xml:space="preserve"> AUTHOR  \* MERGEFORMAT </w:instrText>
          </w:r>
          <w:r w:rsidR="007221BD" w:rsidRPr="00C7366A">
            <w:rPr>
              <w:sz w:val="16"/>
              <w:szCs w:val="16"/>
            </w:rPr>
            <w:fldChar w:fldCharType="separate"/>
          </w:r>
          <w:r w:rsidR="007221BD">
            <w:rPr>
              <w:noProof/>
              <w:sz w:val="16"/>
              <w:szCs w:val="16"/>
            </w:rPr>
            <w:t>Marius van Oers</w:t>
          </w:r>
          <w:r w:rsidR="007221BD" w:rsidRPr="00C7366A">
            <w:rPr>
              <w:sz w:val="16"/>
              <w:szCs w:val="16"/>
            </w:rPr>
            <w:fldChar w:fldCharType="end"/>
          </w:r>
          <w:r w:rsidR="007221BD" w:rsidRPr="00C7366A">
            <w:rPr>
              <w:sz w:val="16"/>
              <w:szCs w:val="16"/>
            </w:rPr>
            <w:t xml:space="preserve"> / Martijn Mol</w:t>
          </w:r>
        </w:p>
        <w:p w14:paraId="3BAFF0FE" w14:textId="77777777" w:rsidR="007221BD" w:rsidRPr="00C7366A" w:rsidRDefault="007221BD" w:rsidP="00CC1C01">
          <w:pPr>
            <w:pStyle w:val="Tabeltekst"/>
            <w:rPr>
              <w:sz w:val="16"/>
              <w:szCs w:val="16"/>
            </w:rPr>
          </w:pPr>
          <w:r w:rsidRPr="00C7366A">
            <w:rPr>
              <w:sz w:val="16"/>
              <w:szCs w:val="16"/>
            </w:rPr>
            <w:t xml:space="preserve">Aanmaak datum: </w:t>
          </w:r>
          <w:r w:rsidRPr="00C7366A">
            <w:rPr>
              <w:sz w:val="16"/>
              <w:szCs w:val="16"/>
            </w:rPr>
            <w:fldChar w:fldCharType="begin"/>
          </w:r>
          <w:r w:rsidRPr="00C7366A">
            <w:rPr>
              <w:sz w:val="16"/>
              <w:szCs w:val="16"/>
            </w:rPr>
            <w:instrText>CREATEDATE \@ "dd MMMM yyyy"</w:instrText>
          </w:r>
          <w:r w:rsidRPr="00C7366A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09 oktober 2014</w:t>
          </w:r>
          <w:r w:rsidRPr="00C7366A">
            <w:rPr>
              <w:sz w:val="16"/>
              <w:szCs w:val="16"/>
            </w:rPr>
            <w:fldChar w:fldCharType="end"/>
          </w:r>
        </w:p>
        <w:p w14:paraId="67BD1B9C" w14:textId="32BE21A0" w:rsidR="007221BD" w:rsidRPr="00DC14E2" w:rsidRDefault="007221BD" w:rsidP="00CC1C01">
          <w:pPr>
            <w:pStyle w:val="Tabeltekst"/>
          </w:pPr>
          <w:r w:rsidRPr="00C7366A">
            <w:rPr>
              <w:sz w:val="16"/>
              <w:szCs w:val="16"/>
            </w:rPr>
            <w:t xml:space="preserve">Laatste wijziging: </w:t>
          </w:r>
          <w:r w:rsidRPr="00C7366A">
            <w:rPr>
              <w:sz w:val="16"/>
              <w:szCs w:val="16"/>
            </w:rPr>
            <w:fldChar w:fldCharType="begin"/>
          </w:r>
          <w:r w:rsidRPr="00C7366A">
            <w:rPr>
              <w:sz w:val="16"/>
              <w:szCs w:val="16"/>
            </w:rPr>
            <w:instrText>SAVEDATE \@ "dd MMMM yyyy"</w:instrText>
          </w:r>
          <w:r w:rsidRPr="00C7366A">
            <w:rPr>
              <w:sz w:val="16"/>
              <w:szCs w:val="16"/>
            </w:rPr>
            <w:fldChar w:fldCharType="separate"/>
          </w:r>
          <w:r w:rsidR="00C136D4">
            <w:rPr>
              <w:noProof/>
              <w:sz w:val="16"/>
              <w:szCs w:val="16"/>
            </w:rPr>
            <w:t>21 juli 2023</w:t>
          </w:r>
          <w:r w:rsidRPr="00C7366A">
            <w:rPr>
              <w:sz w:val="16"/>
              <w:szCs w:val="16"/>
            </w:rPr>
            <w:fldChar w:fldCharType="end"/>
          </w:r>
        </w:p>
      </w:tc>
      <w:tc>
        <w:tcPr>
          <w:tcW w:w="3459" w:type="dxa"/>
          <w:shd w:val="clear" w:color="auto" w:fill="auto"/>
          <w:vAlign w:val="bottom"/>
        </w:tcPr>
        <w:p w14:paraId="5CD9199E" w14:textId="486123C2" w:rsidR="007221BD" w:rsidRPr="00284CF5" w:rsidRDefault="007221BD" w:rsidP="00C7366A">
          <w:pPr>
            <w:pStyle w:val="Tabeltekst"/>
            <w:spacing w:line="240" w:lineRule="atLeast"/>
            <w:jc w:val="right"/>
          </w:pPr>
          <w:r>
            <w:rPr>
              <w:noProof/>
            </w:rPr>
            <w:drawing>
              <wp:inline distT="0" distB="0" distL="0" distR="0" wp14:anchorId="43D8A137" wp14:editId="51FF40AE">
                <wp:extent cx="1085850" cy="34290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22AA39" w14:textId="77777777" w:rsidR="007221BD" w:rsidRPr="005E6666" w:rsidRDefault="007221BD" w:rsidP="005E66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18E84" w14:textId="77777777" w:rsidR="007221BD" w:rsidRDefault="007221BD">
      <w:r>
        <w:separator/>
      </w:r>
    </w:p>
  </w:footnote>
  <w:footnote w:type="continuationSeparator" w:id="0">
    <w:p w14:paraId="0A62B2AD" w14:textId="77777777" w:rsidR="007221BD" w:rsidRDefault="00722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75421" w14:textId="77D7794D" w:rsidR="001F27A2" w:rsidRDefault="001F27A2">
    <w:pPr>
      <w:pStyle w:val="Kop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557E94" wp14:editId="6606071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0"/>
              <wp:wrapSquare wrapText="bothSides"/>
              <wp:docPr id="8" name="Tekstvak 8" descr="Vertrouwelijk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EC7C0" w14:textId="6EB1D2AF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57E9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7" type="#_x0000_t202" alt="Vertrouwelijk 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52EC7C0" w14:textId="6EB1D2AF" w:rsidR="001F27A2" w:rsidRPr="001F27A2" w:rsidRDefault="001F27A2">
                    <w:pPr>
                      <w:rPr>
                        <w:rFonts w:eastAsia="Calibri" w:cs="Calibri"/>
                        <w:noProof/>
                        <w:color w:val="000000"/>
                      </w:rPr>
                    </w:pPr>
                    <w:r w:rsidRPr="001F27A2">
                      <w:rPr>
                        <w:rFonts w:eastAsia="Calibri" w:cs="Calibri"/>
                        <w:noProof/>
                        <w:color w:val="000000"/>
                      </w:rPr>
                      <w:t xml:space="preserve">Vertrouwelijk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46AB" w14:textId="20B01C0A" w:rsidR="007221BD" w:rsidRDefault="001F27A2">
    <w:pPr>
      <w:pStyle w:val="Koptekst"/>
      <w:numPr>
        <w:ilvl w:val="12"/>
        <w:numId w:val="0"/>
      </w:numPr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3069AD" wp14:editId="25A9E730">
              <wp:simplePos x="1144988" y="453224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0"/>
              <wp:wrapSquare wrapText="bothSides"/>
              <wp:docPr id="9" name="Tekstvak 9" descr="Vertrouwelijk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8923BD" w14:textId="452CD796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069AD" id="_x0000_t202" coordsize="21600,21600" o:spt="202" path="m,l,21600r21600,l21600,xe">
              <v:stroke joinstyle="miter"/>
              <v:path gradientshapeok="t" o:connecttype="rect"/>
            </v:shapetype>
            <v:shape id="Tekstvak 9" o:spid="_x0000_s1028" type="#_x0000_t202" alt="Vertrouwelijk 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418923BD" w14:textId="452CD796" w:rsidR="001F27A2" w:rsidRPr="001F27A2" w:rsidRDefault="001F27A2">
                    <w:pPr>
                      <w:rPr>
                        <w:rFonts w:eastAsia="Calibri" w:cs="Calibri"/>
                        <w:noProof/>
                        <w:color w:val="000000"/>
                      </w:rPr>
                    </w:pPr>
                    <w:r w:rsidRPr="001F27A2">
                      <w:rPr>
                        <w:rFonts w:eastAsia="Calibri" w:cs="Calibri"/>
                        <w:noProof/>
                        <w:color w:val="000000"/>
                      </w:rPr>
                      <w:t xml:space="preserve">Vertrouwelijk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777EEA21" w14:textId="77777777" w:rsidR="007221BD" w:rsidRDefault="007221BD">
    <w:pPr>
      <w:pStyle w:val="Koptekst"/>
      <w:numPr>
        <w:ilvl w:val="12"/>
        <w:numId w:val="0"/>
      </w:numPr>
      <w:pBdr>
        <w:bottom w:val="single" w:sz="6" w:space="1" w:color="auto"/>
      </w:pBdr>
      <w:rPr>
        <w:sz w:val="16"/>
      </w:rPr>
    </w:pPr>
    <w:r>
      <w:rPr>
        <w:b/>
        <w:sz w:val="28"/>
        <w:szCs w:val="28"/>
      </w:rPr>
      <w:t>Cloud Computing Eisen en Wensen InformatieBeveiliging</w:t>
    </w:r>
  </w:p>
  <w:p w14:paraId="5AE8F64A" w14:textId="77777777" w:rsidR="007221BD" w:rsidRDefault="007221BD">
    <w:pPr>
      <w:pStyle w:val="Koptekst"/>
      <w:numPr>
        <w:ilvl w:val="12"/>
        <w:numId w:val="0"/>
      </w:numPr>
      <w:rPr>
        <w:sz w:val="16"/>
      </w:rPr>
    </w:pPr>
  </w:p>
  <w:p w14:paraId="363D49ED" w14:textId="77777777" w:rsidR="007221BD" w:rsidRDefault="007221BD">
    <w:pPr>
      <w:pStyle w:val="Koptekst"/>
      <w:numPr>
        <w:ilvl w:val="12"/>
        <w:numId w:val="0"/>
      </w:numPr>
      <w:rPr>
        <w:sz w:val="16"/>
      </w:rPr>
    </w:pPr>
    <w:r>
      <w:rPr>
        <w:sz w:val="16"/>
      </w:rPr>
      <w:t>Cloud Computing Eisen en Wensen InformatieBeveiliging</w:t>
    </w:r>
  </w:p>
  <w:p w14:paraId="6849E927" w14:textId="77777777" w:rsidR="007221BD" w:rsidRDefault="007221BD">
    <w:pPr>
      <w:pStyle w:val="Koptekst"/>
      <w:numPr>
        <w:ilvl w:val="12"/>
        <w:numId w:val="0"/>
      </w:numPr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04A8" w14:textId="12788BC0" w:rsidR="001F27A2" w:rsidRDefault="001F27A2">
    <w:pPr>
      <w:pStyle w:val="Kop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96105B" wp14:editId="4BAD62E2">
              <wp:simplePos x="1144988" y="453224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0"/>
              <wp:wrapSquare wrapText="bothSides"/>
              <wp:docPr id="7" name="Tekstvak 7" descr="Vertrouwelijk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4607" w14:textId="213230DE" w:rsidR="001F27A2" w:rsidRPr="001F27A2" w:rsidRDefault="001F27A2">
                          <w:pPr>
                            <w:rPr>
                              <w:rFonts w:eastAsia="Calibri" w:cs="Calibri"/>
                              <w:noProof/>
                              <w:color w:val="000000"/>
                            </w:rPr>
                          </w:pPr>
                          <w:r w:rsidRPr="001F27A2">
                            <w:rPr>
                              <w:rFonts w:eastAsia="Calibri" w:cs="Calibri"/>
                              <w:noProof/>
                              <w:color w:val="000000"/>
                            </w:rPr>
                            <w:t xml:space="preserve">Vertrouwelijk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6105B" id="_x0000_t202" coordsize="21600,21600" o:spt="202" path="m,l,21600r21600,l21600,xe">
              <v:stroke joinstyle="miter"/>
              <v:path gradientshapeok="t" o:connecttype="rect"/>
            </v:shapetype>
            <v:shape id="Tekstvak 7" o:spid="_x0000_s1031" type="#_x0000_t202" alt="Vertrouwelijk 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9oCA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" filled="f" stroked="f">
              <v:textbox style="mso-fit-shape-to-text:t" inset="5pt,0,0,0">
                <w:txbxContent>
                  <w:p w14:paraId="01D34607" w14:textId="213230DE" w:rsidR="001F27A2" w:rsidRPr="001F27A2" w:rsidRDefault="001F27A2">
                    <w:pPr>
                      <w:rPr>
                        <w:rFonts w:eastAsia="Calibri" w:cs="Calibri"/>
                        <w:noProof/>
                        <w:color w:val="000000"/>
                      </w:rPr>
                    </w:pPr>
                    <w:r w:rsidRPr="001F27A2">
                      <w:rPr>
                        <w:rFonts w:eastAsia="Calibri" w:cs="Calibri"/>
                        <w:noProof/>
                        <w:color w:val="000000"/>
                      </w:rPr>
                      <w:t xml:space="preserve">Vertrouwelijk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35"/>
      </v:shape>
    </w:pict>
  </w:numPicBullet>
  <w:abstractNum w:abstractNumId="0" w15:restartNumberingAfterBreak="0">
    <w:nsid w:val="FFFFFF83"/>
    <w:multiLevelType w:val="singleLevel"/>
    <w:tmpl w:val="ACD85854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5372D73"/>
    <w:multiLevelType w:val="multilevel"/>
    <w:tmpl w:val="A77E3604"/>
    <w:lvl w:ilvl="0">
      <w:start w:val="1"/>
      <w:numFmt w:val="decimal"/>
      <w:lvlText w:val="%1.0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06BE5B94"/>
    <w:multiLevelType w:val="hybridMultilevel"/>
    <w:tmpl w:val="4426E1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C3B63"/>
    <w:multiLevelType w:val="hybridMultilevel"/>
    <w:tmpl w:val="4426E1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3617E"/>
    <w:multiLevelType w:val="singleLevel"/>
    <w:tmpl w:val="AF04D202"/>
    <w:lvl w:ilvl="0">
      <w:start w:val="1"/>
      <w:numFmt w:val="bullet"/>
      <w:pStyle w:val="Opsomming2"/>
      <w:lvlText w:val="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</w:rPr>
    </w:lvl>
  </w:abstractNum>
  <w:abstractNum w:abstractNumId="5" w15:restartNumberingAfterBreak="0">
    <w:nsid w:val="0A5585F9"/>
    <w:multiLevelType w:val="hybridMultilevel"/>
    <w:tmpl w:val="4F375A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C7C14E7"/>
    <w:multiLevelType w:val="hybridMultilevel"/>
    <w:tmpl w:val="DD2EBD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C3350"/>
    <w:multiLevelType w:val="hybridMultilevel"/>
    <w:tmpl w:val="FFB0BF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76750"/>
    <w:multiLevelType w:val="multilevel"/>
    <w:tmpl w:val="7AFE07A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4385A80"/>
    <w:multiLevelType w:val="singleLevel"/>
    <w:tmpl w:val="B200489A"/>
    <w:lvl w:ilvl="0">
      <w:start w:val="1"/>
      <w:numFmt w:val="bullet"/>
      <w:pStyle w:val="Opsomming1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</w:rPr>
    </w:lvl>
  </w:abstractNum>
  <w:abstractNum w:abstractNumId="10" w15:restartNumberingAfterBreak="0">
    <w:nsid w:val="14907F1C"/>
    <w:multiLevelType w:val="hybridMultilevel"/>
    <w:tmpl w:val="741230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7092F"/>
    <w:multiLevelType w:val="hybridMultilevel"/>
    <w:tmpl w:val="F7645F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20D9D"/>
    <w:multiLevelType w:val="hybridMultilevel"/>
    <w:tmpl w:val="C616B7DA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8F046D"/>
    <w:multiLevelType w:val="multilevel"/>
    <w:tmpl w:val="DD2E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23FB1"/>
    <w:multiLevelType w:val="hybridMultilevel"/>
    <w:tmpl w:val="748203B6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B910F51"/>
    <w:multiLevelType w:val="hybridMultilevel"/>
    <w:tmpl w:val="9DC8924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1241C"/>
    <w:multiLevelType w:val="hybridMultilevel"/>
    <w:tmpl w:val="3C26E68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662C0E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F437EF"/>
    <w:multiLevelType w:val="hybridMultilevel"/>
    <w:tmpl w:val="A74475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24CD"/>
    <w:multiLevelType w:val="multilevel"/>
    <w:tmpl w:val="DD2E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D4D22"/>
    <w:multiLevelType w:val="hybridMultilevel"/>
    <w:tmpl w:val="A6FCC4F8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6E52A29"/>
    <w:multiLevelType w:val="hybridMultilevel"/>
    <w:tmpl w:val="200249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74107F3"/>
    <w:multiLevelType w:val="hybridMultilevel"/>
    <w:tmpl w:val="CCEABC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F4424"/>
    <w:multiLevelType w:val="hybridMultilevel"/>
    <w:tmpl w:val="C0D076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BA20E8"/>
    <w:multiLevelType w:val="hybridMultilevel"/>
    <w:tmpl w:val="4426E1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6092C"/>
    <w:multiLevelType w:val="hybridMultilevel"/>
    <w:tmpl w:val="01927B96"/>
    <w:lvl w:ilvl="0" w:tplc="0413000F">
      <w:start w:val="1"/>
      <w:numFmt w:val="decimal"/>
      <w:lvlText w:val="%1."/>
      <w:lvlJc w:val="left"/>
      <w:pPr>
        <w:ind w:left="1410" w:hanging="360"/>
      </w:pPr>
    </w:lvl>
    <w:lvl w:ilvl="1" w:tplc="04130019" w:tentative="1">
      <w:start w:val="1"/>
      <w:numFmt w:val="lowerLetter"/>
      <w:lvlText w:val="%2."/>
      <w:lvlJc w:val="left"/>
      <w:pPr>
        <w:ind w:left="2130" w:hanging="360"/>
      </w:pPr>
    </w:lvl>
    <w:lvl w:ilvl="2" w:tplc="0413001B" w:tentative="1">
      <w:start w:val="1"/>
      <w:numFmt w:val="lowerRoman"/>
      <w:lvlText w:val="%3."/>
      <w:lvlJc w:val="right"/>
      <w:pPr>
        <w:ind w:left="2850" w:hanging="180"/>
      </w:pPr>
    </w:lvl>
    <w:lvl w:ilvl="3" w:tplc="0413000F" w:tentative="1">
      <w:start w:val="1"/>
      <w:numFmt w:val="decimal"/>
      <w:lvlText w:val="%4."/>
      <w:lvlJc w:val="left"/>
      <w:pPr>
        <w:ind w:left="3570" w:hanging="360"/>
      </w:pPr>
    </w:lvl>
    <w:lvl w:ilvl="4" w:tplc="04130019" w:tentative="1">
      <w:start w:val="1"/>
      <w:numFmt w:val="lowerLetter"/>
      <w:lvlText w:val="%5."/>
      <w:lvlJc w:val="left"/>
      <w:pPr>
        <w:ind w:left="4290" w:hanging="360"/>
      </w:pPr>
    </w:lvl>
    <w:lvl w:ilvl="5" w:tplc="0413001B" w:tentative="1">
      <w:start w:val="1"/>
      <w:numFmt w:val="lowerRoman"/>
      <w:lvlText w:val="%6."/>
      <w:lvlJc w:val="right"/>
      <w:pPr>
        <w:ind w:left="5010" w:hanging="180"/>
      </w:pPr>
    </w:lvl>
    <w:lvl w:ilvl="6" w:tplc="0413000F" w:tentative="1">
      <w:start w:val="1"/>
      <w:numFmt w:val="decimal"/>
      <w:lvlText w:val="%7."/>
      <w:lvlJc w:val="left"/>
      <w:pPr>
        <w:ind w:left="5730" w:hanging="360"/>
      </w:pPr>
    </w:lvl>
    <w:lvl w:ilvl="7" w:tplc="04130019" w:tentative="1">
      <w:start w:val="1"/>
      <w:numFmt w:val="lowerLetter"/>
      <w:lvlText w:val="%8."/>
      <w:lvlJc w:val="left"/>
      <w:pPr>
        <w:ind w:left="6450" w:hanging="360"/>
      </w:pPr>
    </w:lvl>
    <w:lvl w:ilvl="8" w:tplc="0413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5" w15:restartNumberingAfterBreak="0">
    <w:nsid w:val="55BD0A9F"/>
    <w:multiLevelType w:val="hybridMultilevel"/>
    <w:tmpl w:val="47F00E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66E7D"/>
    <w:multiLevelType w:val="hybridMultilevel"/>
    <w:tmpl w:val="FA7045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26CC7"/>
    <w:multiLevelType w:val="hybridMultilevel"/>
    <w:tmpl w:val="18B672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D1ED8"/>
    <w:multiLevelType w:val="hybridMultilevel"/>
    <w:tmpl w:val="4426E1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E0BC9"/>
    <w:multiLevelType w:val="hybridMultilevel"/>
    <w:tmpl w:val="4620A198"/>
    <w:lvl w:ilvl="0" w:tplc="04130001">
      <w:start w:val="1"/>
      <w:numFmt w:val="bullet"/>
      <w:pStyle w:val="Bullet2"/>
      <w:lvlText w:val="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000080"/>
        <w:sz w:val="24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04B49"/>
    <w:multiLevelType w:val="multilevel"/>
    <w:tmpl w:val="DD2E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66A8C"/>
    <w:multiLevelType w:val="hybridMultilevel"/>
    <w:tmpl w:val="DFC62B64"/>
    <w:lvl w:ilvl="0" w:tplc="04130001">
      <w:start w:val="1"/>
      <w:numFmt w:val="bullet"/>
      <w:lvlText w:val=""/>
      <w:lvlJc w:val="left"/>
      <w:pPr>
        <w:tabs>
          <w:tab w:val="num" w:pos="753"/>
        </w:tabs>
        <w:ind w:left="7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32" w15:restartNumberingAfterBreak="0">
    <w:nsid w:val="6C48514C"/>
    <w:multiLevelType w:val="hybridMultilevel"/>
    <w:tmpl w:val="26E0CCB2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53540E0"/>
    <w:multiLevelType w:val="hybridMultilevel"/>
    <w:tmpl w:val="7FEE2BC2"/>
    <w:lvl w:ilvl="0" w:tplc="08A856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050E1"/>
    <w:multiLevelType w:val="hybridMultilevel"/>
    <w:tmpl w:val="4426E1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E6F47"/>
    <w:multiLevelType w:val="hybridMultilevel"/>
    <w:tmpl w:val="911A3C70"/>
    <w:lvl w:ilvl="0" w:tplc="13D2A842">
      <w:numFmt w:val="bullet"/>
      <w:lvlText w:val="•"/>
      <w:lvlJc w:val="left"/>
      <w:pPr>
        <w:ind w:left="720" w:hanging="720"/>
      </w:pPr>
      <w:rPr>
        <w:rFonts w:ascii="Arial" w:eastAsia="Arial" w:hAnsi="Arial" w:cs="Arial" w:hint="default"/>
      </w:rPr>
    </w:lvl>
    <w:lvl w:ilvl="1" w:tplc="DC9849AA">
      <w:numFmt w:val="bullet"/>
      <w:lvlText w:val=""/>
      <w:lvlJc w:val="left"/>
      <w:pPr>
        <w:ind w:left="1440" w:hanging="720"/>
      </w:pPr>
      <w:rPr>
        <w:rFonts w:ascii="Symbol" w:eastAsia="Arial" w:hAnsi="Symbol" w:cs="Arial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5902270">
    <w:abstractNumId w:val="9"/>
  </w:num>
  <w:num w:numId="2" w16cid:durableId="1845631271">
    <w:abstractNumId w:val="4"/>
  </w:num>
  <w:num w:numId="3" w16cid:durableId="182214072">
    <w:abstractNumId w:val="0"/>
  </w:num>
  <w:num w:numId="4" w16cid:durableId="1523081643">
    <w:abstractNumId w:val="29"/>
  </w:num>
  <w:num w:numId="5" w16cid:durableId="1876457596">
    <w:abstractNumId w:val="10"/>
  </w:num>
  <w:num w:numId="6" w16cid:durableId="1484199545">
    <w:abstractNumId w:val="17"/>
  </w:num>
  <w:num w:numId="7" w16cid:durableId="1481993464">
    <w:abstractNumId w:val="21"/>
  </w:num>
  <w:num w:numId="8" w16cid:durableId="1963072156">
    <w:abstractNumId w:val="7"/>
  </w:num>
  <w:num w:numId="9" w16cid:durableId="356199754">
    <w:abstractNumId w:val="11"/>
  </w:num>
  <w:num w:numId="10" w16cid:durableId="1085154075">
    <w:abstractNumId w:val="22"/>
  </w:num>
  <w:num w:numId="11" w16cid:durableId="1082873320">
    <w:abstractNumId w:val="2"/>
  </w:num>
  <w:num w:numId="12" w16cid:durableId="1401636545">
    <w:abstractNumId w:val="31"/>
  </w:num>
  <w:num w:numId="13" w16cid:durableId="1646934848">
    <w:abstractNumId w:val="16"/>
  </w:num>
  <w:num w:numId="14" w16cid:durableId="74595461">
    <w:abstractNumId w:val="24"/>
  </w:num>
  <w:num w:numId="15" w16cid:durableId="1559247447">
    <w:abstractNumId w:val="26"/>
  </w:num>
  <w:num w:numId="16" w16cid:durableId="628124812">
    <w:abstractNumId w:val="12"/>
  </w:num>
  <w:num w:numId="17" w16cid:durableId="353472">
    <w:abstractNumId w:val="20"/>
  </w:num>
  <w:num w:numId="18" w16cid:durableId="5988382">
    <w:abstractNumId w:val="1"/>
  </w:num>
  <w:num w:numId="19" w16cid:durableId="1927689617">
    <w:abstractNumId w:val="15"/>
  </w:num>
  <w:num w:numId="20" w16cid:durableId="860554346">
    <w:abstractNumId w:val="30"/>
  </w:num>
  <w:num w:numId="21" w16cid:durableId="1757630789">
    <w:abstractNumId w:val="13"/>
  </w:num>
  <w:num w:numId="22" w16cid:durableId="1521317060">
    <w:abstractNumId w:val="18"/>
  </w:num>
  <w:num w:numId="23" w16cid:durableId="335377966">
    <w:abstractNumId w:val="6"/>
  </w:num>
  <w:num w:numId="24" w16cid:durableId="863984950">
    <w:abstractNumId w:val="32"/>
  </w:num>
  <w:num w:numId="25" w16cid:durableId="638075128">
    <w:abstractNumId w:val="27"/>
  </w:num>
  <w:num w:numId="26" w16cid:durableId="63837102">
    <w:abstractNumId w:val="33"/>
  </w:num>
  <w:num w:numId="27" w16cid:durableId="1721586598">
    <w:abstractNumId w:val="3"/>
  </w:num>
  <w:num w:numId="28" w16cid:durableId="387190023">
    <w:abstractNumId w:val="14"/>
  </w:num>
  <w:num w:numId="29" w16cid:durableId="1496649559">
    <w:abstractNumId w:val="5"/>
  </w:num>
  <w:num w:numId="30" w16cid:durableId="445005392">
    <w:abstractNumId w:val="35"/>
  </w:num>
  <w:num w:numId="31" w16cid:durableId="1954365341">
    <w:abstractNumId w:val="25"/>
  </w:num>
  <w:num w:numId="32" w16cid:durableId="2362190">
    <w:abstractNumId w:val="34"/>
  </w:num>
  <w:num w:numId="33" w16cid:durableId="1273324329">
    <w:abstractNumId w:val="23"/>
  </w:num>
  <w:num w:numId="34" w16cid:durableId="1430544447">
    <w:abstractNumId w:val="19"/>
  </w:num>
  <w:num w:numId="35" w16cid:durableId="105000908">
    <w:abstractNumId w:val="28"/>
  </w:num>
  <w:num w:numId="36" w16cid:durableId="90132785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nl" w:vendorID="1" w:dllVersion="512" w:checkStyle="1"/>
  <w:activeWritingStyle w:appName="MSWord" w:lang="nl-NL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42D"/>
    <w:rsid w:val="0000039D"/>
    <w:rsid w:val="00002214"/>
    <w:rsid w:val="00002598"/>
    <w:rsid w:val="00004325"/>
    <w:rsid w:val="00004506"/>
    <w:rsid w:val="00004593"/>
    <w:rsid w:val="00004656"/>
    <w:rsid w:val="00004BA7"/>
    <w:rsid w:val="000061C0"/>
    <w:rsid w:val="00006454"/>
    <w:rsid w:val="00006974"/>
    <w:rsid w:val="00007D56"/>
    <w:rsid w:val="00007F2B"/>
    <w:rsid w:val="00007F45"/>
    <w:rsid w:val="00010AE9"/>
    <w:rsid w:val="00010DF5"/>
    <w:rsid w:val="00010F5E"/>
    <w:rsid w:val="00011E00"/>
    <w:rsid w:val="00012AEC"/>
    <w:rsid w:val="00013053"/>
    <w:rsid w:val="00013507"/>
    <w:rsid w:val="000144EE"/>
    <w:rsid w:val="000148AE"/>
    <w:rsid w:val="0001493D"/>
    <w:rsid w:val="00015AFD"/>
    <w:rsid w:val="00016988"/>
    <w:rsid w:val="00016DC9"/>
    <w:rsid w:val="000205DC"/>
    <w:rsid w:val="00020B46"/>
    <w:rsid w:val="00020BD5"/>
    <w:rsid w:val="00020BFB"/>
    <w:rsid w:val="00020E16"/>
    <w:rsid w:val="000213C6"/>
    <w:rsid w:val="000214BB"/>
    <w:rsid w:val="00021F33"/>
    <w:rsid w:val="00024881"/>
    <w:rsid w:val="0002494E"/>
    <w:rsid w:val="00025843"/>
    <w:rsid w:val="000264EE"/>
    <w:rsid w:val="00026694"/>
    <w:rsid w:val="00026DE3"/>
    <w:rsid w:val="00027088"/>
    <w:rsid w:val="00027D2B"/>
    <w:rsid w:val="00027E97"/>
    <w:rsid w:val="000302CC"/>
    <w:rsid w:val="0003162A"/>
    <w:rsid w:val="00032F40"/>
    <w:rsid w:val="0003465F"/>
    <w:rsid w:val="00034ABB"/>
    <w:rsid w:val="00034B21"/>
    <w:rsid w:val="00036260"/>
    <w:rsid w:val="00036878"/>
    <w:rsid w:val="00036A89"/>
    <w:rsid w:val="0003714A"/>
    <w:rsid w:val="0003757F"/>
    <w:rsid w:val="000403F1"/>
    <w:rsid w:val="00040926"/>
    <w:rsid w:val="00040A82"/>
    <w:rsid w:val="00042583"/>
    <w:rsid w:val="000440C9"/>
    <w:rsid w:val="00044601"/>
    <w:rsid w:val="000449C5"/>
    <w:rsid w:val="00044D80"/>
    <w:rsid w:val="0004792D"/>
    <w:rsid w:val="00047AEA"/>
    <w:rsid w:val="00047B14"/>
    <w:rsid w:val="00050796"/>
    <w:rsid w:val="00050964"/>
    <w:rsid w:val="00051213"/>
    <w:rsid w:val="0005150C"/>
    <w:rsid w:val="00051544"/>
    <w:rsid w:val="00051596"/>
    <w:rsid w:val="000534B4"/>
    <w:rsid w:val="00053783"/>
    <w:rsid w:val="000537DC"/>
    <w:rsid w:val="00053F7A"/>
    <w:rsid w:val="000578BD"/>
    <w:rsid w:val="00057EE3"/>
    <w:rsid w:val="00061E71"/>
    <w:rsid w:val="000620F6"/>
    <w:rsid w:val="00066350"/>
    <w:rsid w:val="00066AED"/>
    <w:rsid w:val="00066F5F"/>
    <w:rsid w:val="00070F77"/>
    <w:rsid w:val="00071877"/>
    <w:rsid w:val="00071CEB"/>
    <w:rsid w:val="0007236A"/>
    <w:rsid w:val="000724D4"/>
    <w:rsid w:val="00073AB3"/>
    <w:rsid w:val="00074434"/>
    <w:rsid w:val="0007672E"/>
    <w:rsid w:val="00077720"/>
    <w:rsid w:val="00081477"/>
    <w:rsid w:val="00081F7C"/>
    <w:rsid w:val="000825BB"/>
    <w:rsid w:val="00082839"/>
    <w:rsid w:val="000834CF"/>
    <w:rsid w:val="000856AB"/>
    <w:rsid w:val="00086061"/>
    <w:rsid w:val="00086D5B"/>
    <w:rsid w:val="000879C1"/>
    <w:rsid w:val="000901A0"/>
    <w:rsid w:val="0009094D"/>
    <w:rsid w:val="00090B2A"/>
    <w:rsid w:val="00091A27"/>
    <w:rsid w:val="00091D5C"/>
    <w:rsid w:val="00091DCD"/>
    <w:rsid w:val="00092EF5"/>
    <w:rsid w:val="000935BF"/>
    <w:rsid w:val="0009399B"/>
    <w:rsid w:val="00094D44"/>
    <w:rsid w:val="00094EB7"/>
    <w:rsid w:val="00095E1F"/>
    <w:rsid w:val="00097D4E"/>
    <w:rsid w:val="000A0D1D"/>
    <w:rsid w:val="000A17B0"/>
    <w:rsid w:val="000A1E6F"/>
    <w:rsid w:val="000A2042"/>
    <w:rsid w:val="000A22C0"/>
    <w:rsid w:val="000A278C"/>
    <w:rsid w:val="000A2948"/>
    <w:rsid w:val="000A38AC"/>
    <w:rsid w:val="000A3AC0"/>
    <w:rsid w:val="000A47F9"/>
    <w:rsid w:val="000A48B4"/>
    <w:rsid w:val="000A4D4D"/>
    <w:rsid w:val="000A583E"/>
    <w:rsid w:val="000A5A49"/>
    <w:rsid w:val="000A63A9"/>
    <w:rsid w:val="000A720F"/>
    <w:rsid w:val="000A73CE"/>
    <w:rsid w:val="000B0736"/>
    <w:rsid w:val="000B09A8"/>
    <w:rsid w:val="000B11BA"/>
    <w:rsid w:val="000B19A6"/>
    <w:rsid w:val="000B2274"/>
    <w:rsid w:val="000B34A8"/>
    <w:rsid w:val="000B3ABB"/>
    <w:rsid w:val="000B3B9D"/>
    <w:rsid w:val="000B4020"/>
    <w:rsid w:val="000B42E4"/>
    <w:rsid w:val="000B4937"/>
    <w:rsid w:val="000B4A3D"/>
    <w:rsid w:val="000B5359"/>
    <w:rsid w:val="000B55B2"/>
    <w:rsid w:val="000B5883"/>
    <w:rsid w:val="000B599E"/>
    <w:rsid w:val="000B615C"/>
    <w:rsid w:val="000B6B3C"/>
    <w:rsid w:val="000B7A95"/>
    <w:rsid w:val="000C041E"/>
    <w:rsid w:val="000C05CB"/>
    <w:rsid w:val="000C1184"/>
    <w:rsid w:val="000C1BA5"/>
    <w:rsid w:val="000C246F"/>
    <w:rsid w:val="000C2E0C"/>
    <w:rsid w:val="000C348E"/>
    <w:rsid w:val="000C4047"/>
    <w:rsid w:val="000C4D12"/>
    <w:rsid w:val="000C4D9C"/>
    <w:rsid w:val="000C55D3"/>
    <w:rsid w:val="000C7309"/>
    <w:rsid w:val="000D0D82"/>
    <w:rsid w:val="000D12E4"/>
    <w:rsid w:val="000D13B1"/>
    <w:rsid w:val="000D1C9E"/>
    <w:rsid w:val="000D35BD"/>
    <w:rsid w:val="000D4FAF"/>
    <w:rsid w:val="000D5E5C"/>
    <w:rsid w:val="000D5EB5"/>
    <w:rsid w:val="000D5EC6"/>
    <w:rsid w:val="000D62D4"/>
    <w:rsid w:val="000D683B"/>
    <w:rsid w:val="000D7E2B"/>
    <w:rsid w:val="000D7F94"/>
    <w:rsid w:val="000E02AF"/>
    <w:rsid w:val="000E04E7"/>
    <w:rsid w:val="000E0F5B"/>
    <w:rsid w:val="000E18E0"/>
    <w:rsid w:val="000E19B8"/>
    <w:rsid w:val="000E1A89"/>
    <w:rsid w:val="000E1B25"/>
    <w:rsid w:val="000E231F"/>
    <w:rsid w:val="000E2C4B"/>
    <w:rsid w:val="000E2CE3"/>
    <w:rsid w:val="000E2DB9"/>
    <w:rsid w:val="000E3201"/>
    <w:rsid w:val="000E3A8F"/>
    <w:rsid w:val="000E3F59"/>
    <w:rsid w:val="000E4313"/>
    <w:rsid w:val="000E4713"/>
    <w:rsid w:val="000E51B2"/>
    <w:rsid w:val="000E5C2D"/>
    <w:rsid w:val="000E5F9D"/>
    <w:rsid w:val="000E6265"/>
    <w:rsid w:val="000E684C"/>
    <w:rsid w:val="000E728F"/>
    <w:rsid w:val="000E74DB"/>
    <w:rsid w:val="000F0A29"/>
    <w:rsid w:val="000F0C26"/>
    <w:rsid w:val="000F0C60"/>
    <w:rsid w:val="000F0E78"/>
    <w:rsid w:val="000F0FA9"/>
    <w:rsid w:val="000F10AE"/>
    <w:rsid w:val="000F1100"/>
    <w:rsid w:val="000F16F9"/>
    <w:rsid w:val="000F1DED"/>
    <w:rsid w:val="000F1F13"/>
    <w:rsid w:val="000F2005"/>
    <w:rsid w:val="000F2E3E"/>
    <w:rsid w:val="000F5687"/>
    <w:rsid w:val="000F603B"/>
    <w:rsid w:val="000F75A7"/>
    <w:rsid w:val="001008BE"/>
    <w:rsid w:val="00100FDC"/>
    <w:rsid w:val="0010161E"/>
    <w:rsid w:val="00101765"/>
    <w:rsid w:val="001021FA"/>
    <w:rsid w:val="0010302E"/>
    <w:rsid w:val="001031F3"/>
    <w:rsid w:val="00103336"/>
    <w:rsid w:val="001035D0"/>
    <w:rsid w:val="00103EBF"/>
    <w:rsid w:val="001042F1"/>
    <w:rsid w:val="00104512"/>
    <w:rsid w:val="00104A76"/>
    <w:rsid w:val="00104B95"/>
    <w:rsid w:val="0010503C"/>
    <w:rsid w:val="0010564C"/>
    <w:rsid w:val="00105B5F"/>
    <w:rsid w:val="00107B04"/>
    <w:rsid w:val="0011046B"/>
    <w:rsid w:val="0011050B"/>
    <w:rsid w:val="00112106"/>
    <w:rsid w:val="001122C6"/>
    <w:rsid w:val="00112326"/>
    <w:rsid w:val="00113080"/>
    <w:rsid w:val="00113F8E"/>
    <w:rsid w:val="00114057"/>
    <w:rsid w:val="0011438E"/>
    <w:rsid w:val="00114FBB"/>
    <w:rsid w:val="0011522D"/>
    <w:rsid w:val="001156F6"/>
    <w:rsid w:val="00115ABC"/>
    <w:rsid w:val="00115BEF"/>
    <w:rsid w:val="00115E1B"/>
    <w:rsid w:val="00116B0F"/>
    <w:rsid w:val="00117A37"/>
    <w:rsid w:val="00117DE3"/>
    <w:rsid w:val="0012122B"/>
    <w:rsid w:val="001218E4"/>
    <w:rsid w:val="00122143"/>
    <w:rsid w:val="001223EC"/>
    <w:rsid w:val="00122B2D"/>
    <w:rsid w:val="0012324A"/>
    <w:rsid w:val="00124951"/>
    <w:rsid w:val="00124C6F"/>
    <w:rsid w:val="00124C94"/>
    <w:rsid w:val="001254D7"/>
    <w:rsid w:val="00125AA3"/>
    <w:rsid w:val="00125B02"/>
    <w:rsid w:val="00125D04"/>
    <w:rsid w:val="001264C2"/>
    <w:rsid w:val="00126B28"/>
    <w:rsid w:val="00126CF0"/>
    <w:rsid w:val="00130094"/>
    <w:rsid w:val="001307DC"/>
    <w:rsid w:val="00130F85"/>
    <w:rsid w:val="001315CD"/>
    <w:rsid w:val="0013227D"/>
    <w:rsid w:val="00132A30"/>
    <w:rsid w:val="00132CFC"/>
    <w:rsid w:val="001330C4"/>
    <w:rsid w:val="00134076"/>
    <w:rsid w:val="00134DA4"/>
    <w:rsid w:val="0013522B"/>
    <w:rsid w:val="001353FF"/>
    <w:rsid w:val="0013591D"/>
    <w:rsid w:val="00135AD8"/>
    <w:rsid w:val="0013632F"/>
    <w:rsid w:val="00137826"/>
    <w:rsid w:val="00137B69"/>
    <w:rsid w:val="0014147E"/>
    <w:rsid w:val="00141714"/>
    <w:rsid w:val="00141970"/>
    <w:rsid w:val="00142034"/>
    <w:rsid w:val="00142A8C"/>
    <w:rsid w:val="00142F38"/>
    <w:rsid w:val="00143550"/>
    <w:rsid w:val="00144B3F"/>
    <w:rsid w:val="001452E2"/>
    <w:rsid w:val="0014573D"/>
    <w:rsid w:val="00145D24"/>
    <w:rsid w:val="001462C6"/>
    <w:rsid w:val="0014660D"/>
    <w:rsid w:val="0014764B"/>
    <w:rsid w:val="00147E48"/>
    <w:rsid w:val="00147FCF"/>
    <w:rsid w:val="0015038A"/>
    <w:rsid w:val="00150B08"/>
    <w:rsid w:val="001514A5"/>
    <w:rsid w:val="00151D64"/>
    <w:rsid w:val="001529D6"/>
    <w:rsid w:val="00153766"/>
    <w:rsid w:val="00153A10"/>
    <w:rsid w:val="0015477B"/>
    <w:rsid w:val="001554D0"/>
    <w:rsid w:val="001559D0"/>
    <w:rsid w:val="00155CCE"/>
    <w:rsid w:val="001560B6"/>
    <w:rsid w:val="0015656F"/>
    <w:rsid w:val="00156576"/>
    <w:rsid w:val="001566A7"/>
    <w:rsid w:val="00157717"/>
    <w:rsid w:val="00157D7C"/>
    <w:rsid w:val="00160045"/>
    <w:rsid w:val="001605B0"/>
    <w:rsid w:val="0016151B"/>
    <w:rsid w:val="00161889"/>
    <w:rsid w:val="00162AB6"/>
    <w:rsid w:val="0016454B"/>
    <w:rsid w:val="001647BA"/>
    <w:rsid w:val="00164B6F"/>
    <w:rsid w:val="00165251"/>
    <w:rsid w:val="0016626F"/>
    <w:rsid w:val="001664A9"/>
    <w:rsid w:val="00166923"/>
    <w:rsid w:val="00167314"/>
    <w:rsid w:val="001676DA"/>
    <w:rsid w:val="0016798A"/>
    <w:rsid w:val="00170909"/>
    <w:rsid w:val="00171567"/>
    <w:rsid w:val="001716B1"/>
    <w:rsid w:val="00172D8A"/>
    <w:rsid w:val="00173296"/>
    <w:rsid w:val="00174948"/>
    <w:rsid w:val="00174BF2"/>
    <w:rsid w:val="00174CC1"/>
    <w:rsid w:val="00174F37"/>
    <w:rsid w:val="00176093"/>
    <w:rsid w:val="0017635E"/>
    <w:rsid w:val="00177417"/>
    <w:rsid w:val="0018008D"/>
    <w:rsid w:val="00180622"/>
    <w:rsid w:val="00181321"/>
    <w:rsid w:val="001828B6"/>
    <w:rsid w:val="00182A96"/>
    <w:rsid w:val="00182D42"/>
    <w:rsid w:val="00182E46"/>
    <w:rsid w:val="001838AF"/>
    <w:rsid w:val="001838D0"/>
    <w:rsid w:val="00184CED"/>
    <w:rsid w:val="00184D03"/>
    <w:rsid w:val="00186ADE"/>
    <w:rsid w:val="00187D30"/>
    <w:rsid w:val="00190AC7"/>
    <w:rsid w:val="00190EB7"/>
    <w:rsid w:val="00190F59"/>
    <w:rsid w:val="0019172B"/>
    <w:rsid w:val="001923F6"/>
    <w:rsid w:val="00192FB9"/>
    <w:rsid w:val="00193DF2"/>
    <w:rsid w:val="0019478F"/>
    <w:rsid w:val="00194B17"/>
    <w:rsid w:val="00195C1B"/>
    <w:rsid w:val="00195C28"/>
    <w:rsid w:val="00195DF5"/>
    <w:rsid w:val="001961A4"/>
    <w:rsid w:val="001966AA"/>
    <w:rsid w:val="00197365"/>
    <w:rsid w:val="00197AE7"/>
    <w:rsid w:val="001A1035"/>
    <w:rsid w:val="001A1315"/>
    <w:rsid w:val="001A1A5F"/>
    <w:rsid w:val="001A2A3A"/>
    <w:rsid w:val="001A32E2"/>
    <w:rsid w:val="001A3A2D"/>
    <w:rsid w:val="001A3A67"/>
    <w:rsid w:val="001A3A82"/>
    <w:rsid w:val="001A3F4F"/>
    <w:rsid w:val="001A41AB"/>
    <w:rsid w:val="001A4245"/>
    <w:rsid w:val="001A48A7"/>
    <w:rsid w:val="001A4CFD"/>
    <w:rsid w:val="001A4FB5"/>
    <w:rsid w:val="001A52CA"/>
    <w:rsid w:val="001A5346"/>
    <w:rsid w:val="001A6219"/>
    <w:rsid w:val="001A6DDB"/>
    <w:rsid w:val="001A7754"/>
    <w:rsid w:val="001A7DD5"/>
    <w:rsid w:val="001B1003"/>
    <w:rsid w:val="001B10BD"/>
    <w:rsid w:val="001B1EAA"/>
    <w:rsid w:val="001B26D9"/>
    <w:rsid w:val="001B2E52"/>
    <w:rsid w:val="001B3782"/>
    <w:rsid w:val="001B3A1C"/>
    <w:rsid w:val="001B3A92"/>
    <w:rsid w:val="001B4F76"/>
    <w:rsid w:val="001B53CA"/>
    <w:rsid w:val="001B5865"/>
    <w:rsid w:val="001B5BBE"/>
    <w:rsid w:val="001B6DB4"/>
    <w:rsid w:val="001B793C"/>
    <w:rsid w:val="001C0453"/>
    <w:rsid w:val="001C047B"/>
    <w:rsid w:val="001C0A26"/>
    <w:rsid w:val="001C17AE"/>
    <w:rsid w:val="001C1875"/>
    <w:rsid w:val="001C22F7"/>
    <w:rsid w:val="001C253E"/>
    <w:rsid w:val="001C31D3"/>
    <w:rsid w:val="001C3E23"/>
    <w:rsid w:val="001C4266"/>
    <w:rsid w:val="001C4BCA"/>
    <w:rsid w:val="001C5066"/>
    <w:rsid w:val="001C661A"/>
    <w:rsid w:val="001C7246"/>
    <w:rsid w:val="001C72F6"/>
    <w:rsid w:val="001C7957"/>
    <w:rsid w:val="001D0C97"/>
    <w:rsid w:val="001D0CC3"/>
    <w:rsid w:val="001D0EB0"/>
    <w:rsid w:val="001D11D0"/>
    <w:rsid w:val="001D14B6"/>
    <w:rsid w:val="001D160E"/>
    <w:rsid w:val="001D16AC"/>
    <w:rsid w:val="001D17AE"/>
    <w:rsid w:val="001D2216"/>
    <w:rsid w:val="001D23B4"/>
    <w:rsid w:val="001D3197"/>
    <w:rsid w:val="001D4BBC"/>
    <w:rsid w:val="001D4F71"/>
    <w:rsid w:val="001D541C"/>
    <w:rsid w:val="001D5FFC"/>
    <w:rsid w:val="001D786B"/>
    <w:rsid w:val="001E156B"/>
    <w:rsid w:val="001E1971"/>
    <w:rsid w:val="001E2529"/>
    <w:rsid w:val="001E29F4"/>
    <w:rsid w:val="001E369D"/>
    <w:rsid w:val="001E521D"/>
    <w:rsid w:val="001E526B"/>
    <w:rsid w:val="001E52E2"/>
    <w:rsid w:val="001E56DE"/>
    <w:rsid w:val="001E6CA3"/>
    <w:rsid w:val="001E6ED4"/>
    <w:rsid w:val="001E724C"/>
    <w:rsid w:val="001E73E9"/>
    <w:rsid w:val="001F0A96"/>
    <w:rsid w:val="001F0BE9"/>
    <w:rsid w:val="001F0F69"/>
    <w:rsid w:val="001F140A"/>
    <w:rsid w:val="001F1A23"/>
    <w:rsid w:val="001F27A2"/>
    <w:rsid w:val="001F36DC"/>
    <w:rsid w:val="001F3F10"/>
    <w:rsid w:val="001F4332"/>
    <w:rsid w:val="001F45D1"/>
    <w:rsid w:val="001F4D47"/>
    <w:rsid w:val="001F6117"/>
    <w:rsid w:val="001F61C7"/>
    <w:rsid w:val="001F6AC6"/>
    <w:rsid w:val="001F6B1A"/>
    <w:rsid w:val="002000E9"/>
    <w:rsid w:val="002011C0"/>
    <w:rsid w:val="00201812"/>
    <w:rsid w:val="00202214"/>
    <w:rsid w:val="00202367"/>
    <w:rsid w:val="0020253B"/>
    <w:rsid w:val="00202749"/>
    <w:rsid w:val="002028CD"/>
    <w:rsid w:val="00202EAF"/>
    <w:rsid w:val="00202F84"/>
    <w:rsid w:val="00203156"/>
    <w:rsid w:val="00203BDD"/>
    <w:rsid w:val="002046E5"/>
    <w:rsid w:val="0020477B"/>
    <w:rsid w:val="00205C58"/>
    <w:rsid w:val="00205D20"/>
    <w:rsid w:val="00205EF3"/>
    <w:rsid w:val="00206520"/>
    <w:rsid w:val="002066B2"/>
    <w:rsid w:val="00206D42"/>
    <w:rsid w:val="0020715C"/>
    <w:rsid w:val="0020729D"/>
    <w:rsid w:val="002078C3"/>
    <w:rsid w:val="002079E1"/>
    <w:rsid w:val="0021017F"/>
    <w:rsid w:val="00210862"/>
    <w:rsid w:val="00210EC9"/>
    <w:rsid w:val="002113BA"/>
    <w:rsid w:val="00212002"/>
    <w:rsid w:val="00213C11"/>
    <w:rsid w:val="00214058"/>
    <w:rsid w:val="00214604"/>
    <w:rsid w:val="00214A84"/>
    <w:rsid w:val="00215C88"/>
    <w:rsid w:val="00216276"/>
    <w:rsid w:val="00216D48"/>
    <w:rsid w:val="00216D7F"/>
    <w:rsid w:val="00217082"/>
    <w:rsid w:val="00217216"/>
    <w:rsid w:val="002174A9"/>
    <w:rsid w:val="0021781A"/>
    <w:rsid w:val="0021784D"/>
    <w:rsid w:val="002178F5"/>
    <w:rsid w:val="0022260E"/>
    <w:rsid w:val="00222819"/>
    <w:rsid w:val="00222E71"/>
    <w:rsid w:val="00223AF9"/>
    <w:rsid w:val="00223E40"/>
    <w:rsid w:val="0022425A"/>
    <w:rsid w:val="002246C6"/>
    <w:rsid w:val="0022472B"/>
    <w:rsid w:val="00225169"/>
    <w:rsid w:val="002254D5"/>
    <w:rsid w:val="002254E5"/>
    <w:rsid w:val="00225F5C"/>
    <w:rsid w:val="00226ABF"/>
    <w:rsid w:val="002275B4"/>
    <w:rsid w:val="0022784C"/>
    <w:rsid w:val="00227E1D"/>
    <w:rsid w:val="00230467"/>
    <w:rsid w:val="00230C6D"/>
    <w:rsid w:val="00230FA1"/>
    <w:rsid w:val="00231967"/>
    <w:rsid w:val="00231CC6"/>
    <w:rsid w:val="00231D7B"/>
    <w:rsid w:val="002327D0"/>
    <w:rsid w:val="00232B5F"/>
    <w:rsid w:val="00232CEC"/>
    <w:rsid w:val="00232EAD"/>
    <w:rsid w:val="00233956"/>
    <w:rsid w:val="00233E86"/>
    <w:rsid w:val="002344C9"/>
    <w:rsid w:val="00234C83"/>
    <w:rsid w:val="002350C1"/>
    <w:rsid w:val="00235D8C"/>
    <w:rsid w:val="00240313"/>
    <w:rsid w:val="002417EA"/>
    <w:rsid w:val="00241BE9"/>
    <w:rsid w:val="00241EEF"/>
    <w:rsid w:val="00242258"/>
    <w:rsid w:val="002436FA"/>
    <w:rsid w:val="0024392F"/>
    <w:rsid w:val="002449B8"/>
    <w:rsid w:val="00244FCC"/>
    <w:rsid w:val="002464C7"/>
    <w:rsid w:val="00246AA4"/>
    <w:rsid w:val="00250E9C"/>
    <w:rsid w:val="002517D1"/>
    <w:rsid w:val="00251D76"/>
    <w:rsid w:val="00252FCB"/>
    <w:rsid w:val="002535E8"/>
    <w:rsid w:val="002536F1"/>
    <w:rsid w:val="00253BA9"/>
    <w:rsid w:val="00254012"/>
    <w:rsid w:val="002546CE"/>
    <w:rsid w:val="00255174"/>
    <w:rsid w:val="0025576D"/>
    <w:rsid w:val="00255D5C"/>
    <w:rsid w:val="00257622"/>
    <w:rsid w:val="00257877"/>
    <w:rsid w:val="00262751"/>
    <w:rsid w:val="00262A22"/>
    <w:rsid w:val="002634B0"/>
    <w:rsid w:val="0026457F"/>
    <w:rsid w:val="002647E4"/>
    <w:rsid w:val="00264E6A"/>
    <w:rsid w:val="0026519E"/>
    <w:rsid w:val="002653EC"/>
    <w:rsid w:val="002656A2"/>
    <w:rsid w:val="002657AA"/>
    <w:rsid w:val="00265E30"/>
    <w:rsid w:val="00266416"/>
    <w:rsid w:val="002665B1"/>
    <w:rsid w:val="00266667"/>
    <w:rsid w:val="00266D05"/>
    <w:rsid w:val="00267AA6"/>
    <w:rsid w:val="00267F32"/>
    <w:rsid w:val="002700DA"/>
    <w:rsid w:val="00270925"/>
    <w:rsid w:val="00270A4D"/>
    <w:rsid w:val="00271FA3"/>
    <w:rsid w:val="00273073"/>
    <w:rsid w:val="002751A9"/>
    <w:rsid w:val="002756A4"/>
    <w:rsid w:val="0027621F"/>
    <w:rsid w:val="00276279"/>
    <w:rsid w:val="0027665F"/>
    <w:rsid w:val="00276697"/>
    <w:rsid w:val="002768B1"/>
    <w:rsid w:val="00277E18"/>
    <w:rsid w:val="00280196"/>
    <w:rsid w:val="00280C04"/>
    <w:rsid w:val="00282331"/>
    <w:rsid w:val="0028236B"/>
    <w:rsid w:val="00282597"/>
    <w:rsid w:val="00282621"/>
    <w:rsid w:val="0028262E"/>
    <w:rsid w:val="00282B8C"/>
    <w:rsid w:val="0028395F"/>
    <w:rsid w:val="00283D9F"/>
    <w:rsid w:val="002849C0"/>
    <w:rsid w:val="00284CF5"/>
    <w:rsid w:val="002857D6"/>
    <w:rsid w:val="00285C0E"/>
    <w:rsid w:val="002860CA"/>
    <w:rsid w:val="0028646C"/>
    <w:rsid w:val="00286D41"/>
    <w:rsid w:val="00286E83"/>
    <w:rsid w:val="00286F3A"/>
    <w:rsid w:val="00290B49"/>
    <w:rsid w:val="00290DDB"/>
    <w:rsid w:val="002913A4"/>
    <w:rsid w:val="0029149A"/>
    <w:rsid w:val="00291B5B"/>
    <w:rsid w:val="0029240B"/>
    <w:rsid w:val="00292D6E"/>
    <w:rsid w:val="00292E1B"/>
    <w:rsid w:val="00293402"/>
    <w:rsid w:val="0029374B"/>
    <w:rsid w:val="00293A11"/>
    <w:rsid w:val="002944D6"/>
    <w:rsid w:val="00294619"/>
    <w:rsid w:val="00294A47"/>
    <w:rsid w:val="00296844"/>
    <w:rsid w:val="002974B4"/>
    <w:rsid w:val="002A0B04"/>
    <w:rsid w:val="002A0B77"/>
    <w:rsid w:val="002A0BF8"/>
    <w:rsid w:val="002A12EB"/>
    <w:rsid w:val="002A135A"/>
    <w:rsid w:val="002A1410"/>
    <w:rsid w:val="002A1770"/>
    <w:rsid w:val="002A2B47"/>
    <w:rsid w:val="002A39FA"/>
    <w:rsid w:val="002A3D85"/>
    <w:rsid w:val="002A4813"/>
    <w:rsid w:val="002A4911"/>
    <w:rsid w:val="002A5531"/>
    <w:rsid w:val="002A5D1F"/>
    <w:rsid w:val="002A5FEB"/>
    <w:rsid w:val="002A6EA5"/>
    <w:rsid w:val="002A7131"/>
    <w:rsid w:val="002A79CD"/>
    <w:rsid w:val="002B06D5"/>
    <w:rsid w:val="002B18CE"/>
    <w:rsid w:val="002B1D62"/>
    <w:rsid w:val="002B34AA"/>
    <w:rsid w:val="002B4749"/>
    <w:rsid w:val="002B4F09"/>
    <w:rsid w:val="002B5747"/>
    <w:rsid w:val="002B5987"/>
    <w:rsid w:val="002B5E18"/>
    <w:rsid w:val="002B692F"/>
    <w:rsid w:val="002B6A04"/>
    <w:rsid w:val="002B6EFB"/>
    <w:rsid w:val="002B7B28"/>
    <w:rsid w:val="002B7DF9"/>
    <w:rsid w:val="002C02C6"/>
    <w:rsid w:val="002C2339"/>
    <w:rsid w:val="002C3157"/>
    <w:rsid w:val="002C3226"/>
    <w:rsid w:val="002C3454"/>
    <w:rsid w:val="002C3508"/>
    <w:rsid w:val="002C3A92"/>
    <w:rsid w:val="002C3DD7"/>
    <w:rsid w:val="002C5905"/>
    <w:rsid w:val="002C5CC6"/>
    <w:rsid w:val="002C6A03"/>
    <w:rsid w:val="002C76F7"/>
    <w:rsid w:val="002C7867"/>
    <w:rsid w:val="002C7C96"/>
    <w:rsid w:val="002C7CA4"/>
    <w:rsid w:val="002D0CCF"/>
    <w:rsid w:val="002D21D0"/>
    <w:rsid w:val="002D23A4"/>
    <w:rsid w:val="002D2989"/>
    <w:rsid w:val="002D2C07"/>
    <w:rsid w:val="002D3CEB"/>
    <w:rsid w:val="002D492D"/>
    <w:rsid w:val="002D5A6C"/>
    <w:rsid w:val="002D63B2"/>
    <w:rsid w:val="002D78B2"/>
    <w:rsid w:val="002E01D2"/>
    <w:rsid w:val="002E07F3"/>
    <w:rsid w:val="002E1861"/>
    <w:rsid w:val="002E1C24"/>
    <w:rsid w:val="002E21E5"/>
    <w:rsid w:val="002E2AB7"/>
    <w:rsid w:val="002E3C24"/>
    <w:rsid w:val="002E51E7"/>
    <w:rsid w:val="002E564E"/>
    <w:rsid w:val="002E5DFB"/>
    <w:rsid w:val="002E6330"/>
    <w:rsid w:val="002E6721"/>
    <w:rsid w:val="002E6855"/>
    <w:rsid w:val="002E72A8"/>
    <w:rsid w:val="002E736E"/>
    <w:rsid w:val="002F028D"/>
    <w:rsid w:val="002F17DB"/>
    <w:rsid w:val="002F214E"/>
    <w:rsid w:val="002F217F"/>
    <w:rsid w:val="002F281C"/>
    <w:rsid w:val="002F2AC4"/>
    <w:rsid w:val="002F35FB"/>
    <w:rsid w:val="002F3D03"/>
    <w:rsid w:val="002F3E15"/>
    <w:rsid w:val="002F5628"/>
    <w:rsid w:val="002F6614"/>
    <w:rsid w:val="002F6B9A"/>
    <w:rsid w:val="002F7089"/>
    <w:rsid w:val="002F747B"/>
    <w:rsid w:val="002F78BC"/>
    <w:rsid w:val="002F790F"/>
    <w:rsid w:val="00300021"/>
    <w:rsid w:val="00300037"/>
    <w:rsid w:val="003004A9"/>
    <w:rsid w:val="00300859"/>
    <w:rsid w:val="00301002"/>
    <w:rsid w:val="0030172F"/>
    <w:rsid w:val="00301C85"/>
    <w:rsid w:val="00302293"/>
    <w:rsid w:val="0030315A"/>
    <w:rsid w:val="0030362A"/>
    <w:rsid w:val="00303C91"/>
    <w:rsid w:val="00304166"/>
    <w:rsid w:val="003048B5"/>
    <w:rsid w:val="00307060"/>
    <w:rsid w:val="00307DC2"/>
    <w:rsid w:val="00307F83"/>
    <w:rsid w:val="00310AAA"/>
    <w:rsid w:val="00311626"/>
    <w:rsid w:val="00311712"/>
    <w:rsid w:val="003118BA"/>
    <w:rsid w:val="00311D99"/>
    <w:rsid w:val="00312F1A"/>
    <w:rsid w:val="00314512"/>
    <w:rsid w:val="00316213"/>
    <w:rsid w:val="00320EEF"/>
    <w:rsid w:val="00321AF7"/>
    <w:rsid w:val="00321CED"/>
    <w:rsid w:val="00321CEF"/>
    <w:rsid w:val="0032249F"/>
    <w:rsid w:val="00323203"/>
    <w:rsid w:val="00324FBA"/>
    <w:rsid w:val="00325011"/>
    <w:rsid w:val="00325704"/>
    <w:rsid w:val="00326007"/>
    <w:rsid w:val="00326B81"/>
    <w:rsid w:val="0032782C"/>
    <w:rsid w:val="00327DC9"/>
    <w:rsid w:val="00330DB4"/>
    <w:rsid w:val="0033173F"/>
    <w:rsid w:val="00332BBD"/>
    <w:rsid w:val="003333BE"/>
    <w:rsid w:val="00333AE0"/>
    <w:rsid w:val="003354BE"/>
    <w:rsid w:val="00336A05"/>
    <w:rsid w:val="00337048"/>
    <w:rsid w:val="00337488"/>
    <w:rsid w:val="003378ED"/>
    <w:rsid w:val="00337B7A"/>
    <w:rsid w:val="00337D75"/>
    <w:rsid w:val="00337E5C"/>
    <w:rsid w:val="003403A3"/>
    <w:rsid w:val="003406B9"/>
    <w:rsid w:val="00341675"/>
    <w:rsid w:val="00342F9D"/>
    <w:rsid w:val="003448E9"/>
    <w:rsid w:val="003449FF"/>
    <w:rsid w:val="0034509B"/>
    <w:rsid w:val="003454C8"/>
    <w:rsid w:val="00345685"/>
    <w:rsid w:val="00345781"/>
    <w:rsid w:val="00345803"/>
    <w:rsid w:val="00345A51"/>
    <w:rsid w:val="003462C7"/>
    <w:rsid w:val="0035000B"/>
    <w:rsid w:val="00351E1D"/>
    <w:rsid w:val="00352A95"/>
    <w:rsid w:val="0035460B"/>
    <w:rsid w:val="0035576D"/>
    <w:rsid w:val="0035588C"/>
    <w:rsid w:val="00355CA1"/>
    <w:rsid w:val="00356008"/>
    <w:rsid w:val="003561E4"/>
    <w:rsid w:val="00357FA7"/>
    <w:rsid w:val="00360649"/>
    <w:rsid w:val="00360ABA"/>
    <w:rsid w:val="00362C9A"/>
    <w:rsid w:val="00364FDE"/>
    <w:rsid w:val="00365082"/>
    <w:rsid w:val="00365231"/>
    <w:rsid w:val="00366180"/>
    <w:rsid w:val="003674A8"/>
    <w:rsid w:val="0036762F"/>
    <w:rsid w:val="00370B9E"/>
    <w:rsid w:val="00371148"/>
    <w:rsid w:val="00371537"/>
    <w:rsid w:val="00371E19"/>
    <w:rsid w:val="00373297"/>
    <w:rsid w:val="00374868"/>
    <w:rsid w:val="00374B79"/>
    <w:rsid w:val="003750AA"/>
    <w:rsid w:val="00377BFE"/>
    <w:rsid w:val="00377D52"/>
    <w:rsid w:val="00380772"/>
    <w:rsid w:val="00380E78"/>
    <w:rsid w:val="00381139"/>
    <w:rsid w:val="003817DA"/>
    <w:rsid w:val="00381BDE"/>
    <w:rsid w:val="00381CF5"/>
    <w:rsid w:val="00382232"/>
    <w:rsid w:val="003832DA"/>
    <w:rsid w:val="00385605"/>
    <w:rsid w:val="003866C8"/>
    <w:rsid w:val="0038689D"/>
    <w:rsid w:val="00386A97"/>
    <w:rsid w:val="003872B3"/>
    <w:rsid w:val="00390CE4"/>
    <w:rsid w:val="0039130A"/>
    <w:rsid w:val="00393320"/>
    <w:rsid w:val="00393D36"/>
    <w:rsid w:val="00394080"/>
    <w:rsid w:val="003956DB"/>
    <w:rsid w:val="00395B48"/>
    <w:rsid w:val="00395D2D"/>
    <w:rsid w:val="00395E6C"/>
    <w:rsid w:val="00396045"/>
    <w:rsid w:val="00396C02"/>
    <w:rsid w:val="00396D5E"/>
    <w:rsid w:val="003978C1"/>
    <w:rsid w:val="003A04C4"/>
    <w:rsid w:val="003A0DF7"/>
    <w:rsid w:val="003A166A"/>
    <w:rsid w:val="003A1785"/>
    <w:rsid w:val="003A1ECA"/>
    <w:rsid w:val="003A20CE"/>
    <w:rsid w:val="003A2A3E"/>
    <w:rsid w:val="003A2D30"/>
    <w:rsid w:val="003A2E06"/>
    <w:rsid w:val="003A35E0"/>
    <w:rsid w:val="003A3A93"/>
    <w:rsid w:val="003A40EE"/>
    <w:rsid w:val="003A474C"/>
    <w:rsid w:val="003A47B8"/>
    <w:rsid w:val="003A488B"/>
    <w:rsid w:val="003A4FB6"/>
    <w:rsid w:val="003A53AF"/>
    <w:rsid w:val="003A6CBA"/>
    <w:rsid w:val="003A72D2"/>
    <w:rsid w:val="003A75AF"/>
    <w:rsid w:val="003A7AD4"/>
    <w:rsid w:val="003B02A2"/>
    <w:rsid w:val="003B1135"/>
    <w:rsid w:val="003B12B8"/>
    <w:rsid w:val="003B14E9"/>
    <w:rsid w:val="003B18CC"/>
    <w:rsid w:val="003B1CC1"/>
    <w:rsid w:val="003B1F21"/>
    <w:rsid w:val="003B1FA0"/>
    <w:rsid w:val="003B1FA9"/>
    <w:rsid w:val="003B390A"/>
    <w:rsid w:val="003B400E"/>
    <w:rsid w:val="003B7401"/>
    <w:rsid w:val="003B7E0A"/>
    <w:rsid w:val="003B7FF8"/>
    <w:rsid w:val="003C0B80"/>
    <w:rsid w:val="003C1D75"/>
    <w:rsid w:val="003C1F4F"/>
    <w:rsid w:val="003C23C8"/>
    <w:rsid w:val="003C2B67"/>
    <w:rsid w:val="003C3916"/>
    <w:rsid w:val="003C3C6A"/>
    <w:rsid w:val="003C4BFA"/>
    <w:rsid w:val="003C4E62"/>
    <w:rsid w:val="003C5102"/>
    <w:rsid w:val="003C574A"/>
    <w:rsid w:val="003C57E3"/>
    <w:rsid w:val="003C5AF5"/>
    <w:rsid w:val="003C68B3"/>
    <w:rsid w:val="003C6A73"/>
    <w:rsid w:val="003C7700"/>
    <w:rsid w:val="003C7E23"/>
    <w:rsid w:val="003D042C"/>
    <w:rsid w:val="003D1BFE"/>
    <w:rsid w:val="003D21FD"/>
    <w:rsid w:val="003D2B59"/>
    <w:rsid w:val="003D345D"/>
    <w:rsid w:val="003D3504"/>
    <w:rsid w:val="003D3785"/>
    <w:rsid w:val="003D557E"/>
    <w:rsid w:val="003D5619"/>
    <w:rsid w:val="003D56B8"/>
    <w:rsid w:val="003D636D"/>
    <w:rsid w:val="003D678E"/>
    <w:rsid w:val="003D72E7"/>
    <w:rsid w:val="003D7DD1"/>
    <w:rsid w:val="003E0331"/>
    <w:rsid w:val="003E0B60"/>
    <w:rsid w:val="003E1AFE"/>
    <w:rsid w:val="003E1C93"/>
    <w:rsid w:val="003E20AF"/>
    <w:rsid w:val="003E2792"/>
    <w:rsid w:val="003E34EF"/>
    <w:rsid w:val="003E4314"/>
    <w:rsid w:val="003E4C1C"/>
    <w:rsid w:val="003E4F58"/>
    <w:rsid w:val="003E57AF"/>
    <w:rsid w:val="003E5ACF"/>
    <w:rsid w:val="003E60F0"/>
    <w:rsid w:val="003E68A9"/>
    <w:rsid w:val="003E70EC"/>
    <w:rsid w:val="003F0AC8"/>
    <w:rsid w:val="003F0FE8"/>
    <w:rsid w:val="003F1071"/>
    <w:rsid w:val="003F113A"/>
    <w:rsid w:val="003F1F72"/>
    <w:rsid w:val="003F2C13"/>
    <w:rsid w:val="003F3537"/>
    <w:rsid w:val="003F4953"/>
    <w:rsid w:val="003F4B3A"/>
    <w:rsid w:val="003F58A1"/>
    <w:rsid w:val="003F63EE"/>
    <w:rsid w:val="003F6686"/>
    <w:rsid w:val="003F6A94"/>
    <w:rsid w:val="003F785C"/>
    <w:rsid w:val="004004E3"/>
    <w:rsid w:val="00400D58"/>
    <w:rsid w:val="00400F1B"/>
    <w:rsid w:val="0040107F"/>
    <w:rsid w:val="0040125A"/>
    <w:rsid w:val="00402020"/>
    <w:rsid w:val="0040269F"/>
    <w:rsid w:val="00402948"/>
    <w:rsid w:val="00403EB8"/>
    <w:rsid w:val="00404AB8"/>
    <w:rsid w:val="00405D3B"/>
    <w:rsid w:val="00405E2B"/>
    <w:rsid w:val="00405EA7"/>
    <w:rsid w:val="004063BF"/>
    <w:rsid w:val="004070F9"/>
    <w:rsid w:val="004072C2"/>
    <w:rsid w:val="00411392"/>
    <w:rsid w:val="00411796"/>
    <w:rsid w:val="00412C46"/>
    <w:rsid w:val="00412D5E"/>
    <w:rsid w:val="00413855"/>
    <w:rsid w:val="00413FE5"/>
    <w:rsid w:val="004151E3"/>
    <w:rsid w:val="00415330"/>
    <w:rsid w:val="00415C0A"/>
    <w:rsid w:val="00415D33"/>
    <w:rsid w:val="00416ACD"/>
    <w:rsid w:val="00417096"/>
    <w:rsid w:val="00417753"/>
    <w:rsid w:val="00417C2B"/>
    <w:rsid w:val="00420073"/>
    <w:rsid w:val="00421F6A"/>
    <w:rsid w:val="00422DE8"/>
    <w:rsid w:val="00422E84"/>
    <w:rsid w:val="00422EF7"/>
    <w:rsid w:val="00422F25"/>
    <w:rsid w:val="004241FD"/>
    <w:rsid w:val="004252B7"/>
    <w:rsid w:val="00426966"/>
    <w:rsid w:val="00426BCF"/>
    <w:rsid w:val="004275CD"/>
    <w:rsid w:val="00427898"/>
    <w:rsid w:val="00427FBC"/>
    <w:rsid w:val="00430670"/>
    <w:rsid w:val="00431EE8"/>
    <w:rsid w:val="00431FAA"/>
    <w:rsid w:val="0043231B"/>
    <w:rsid w:val="00432A5B"/>
    <w:rsid w:val="00433444"/>
    <w:rsid w:val="00434099"/>
    <w:rsid w:val="004340FE"/>
    <w:rsid w:val="004364A6"/>
    <w:rsid w:val="00436956"/>
    <w:rsid w:val="00436C60"/>
    <w:rsid w:val="0043714B"/>
    <w:rsid w:val="00437BAC"/>
    <w:rsid w:val="00437C30"/>
    <w:rsid w:val="004407C9"/>
    <w:rsid w:val="0044081B"/>
    <w:rsid w:val="00440884"/>
    <w:rsid w:val="00441554"/>
    <w:rsid w:val="0044196A"/>
    <w:rsid w:val="004419E1"/>
    <w:rsid w:val="00442138"/>
    <w:rsid w:val="00443B62"/>
    <w:rsid w:val="00444E36"/>
    <w:rsid w:val="004459B4"/>
    <w:rsid w:val="0044670A"/>
    <w:rsid w:val="00447226"/>
    <w:rsid w:val="00447489"/>
    <w:rsid w:val="00447684"/>
    <w:rsid w:val="004476FA"/>
    <w:rsid w:val="004477C8"/>
    <w:rsid w:val="00447E90"/>
    <w:rsid w:val="00447F41"/>
    <w:rsid w:val="00450350"/>
    <w:rsid w:val="004519ED"/>
    <w:rsid w:val="00451EE5"/>
    <w:rsid w:val="00452A88"/>
    <w:rsid w:val="00452FD5"/>
    <w:rsid w:val="00453AA1"/>
    <w:rsid w:val="00454B61"/>
    <w:rsid w:val="004551DE"/>
    <w:rsid w:val="00455446"/>
    <w:rsid w:val="00455A33"/>
    <w:rsid w:val="00455B03"/>
    <w:rsid w:val="00457FEE"/>
    <w:rsid w:val="00461E51"/>
    <w:rsid w:val="00462704"/>
    <w:rsid w:val="0046309F"/>
    <w:rsid w:val="00463A8B"/>
    <w:rsid w:val="00463EFA"/>
    <w:rsid w:val="00463F3B"/>
    <w:rsid w:val="004649CB"/>
    <w:rsid w:val="00465331"/>
    <w:rsid w:val="00465D87"/>
    <w:rsid w:val="00466D6B"/>
    <w:rsid w:val="0046763F"/>
    <w:rsid w:val="00467A91"/>
    <w:rsid w:val="00470CFA"/>
    <w:rsid w:val="00470E41"/>
    <w:rsid w:val="0047136C"/>
    <w:rsid w:val="004719F2"/>
    <w:rsid w:val="00471ACF"/>
    <w:rsid w:val="00472A06"/>
    <w:rsid w:val="004731AA"/>
    <w:rsid w:val="00473A82"/>
    <w:rsid w:val="00473E4D"/>
    <w:rsid w:val="00475016"/>
    <w:rsid w:val="004755B5"/>
    <w:rsid w:val="00476298"/>
    <w:rsid w:val="00476642"/>
    <w:rsid w:val="00480DC6"/>
    <w:rsid w:val="00480EE8"/>
    <w:rsid w:val="00482BFA"/>
    <w:rsid w:val="00483800"/>
    <w:rsid w:val="00483964"/>
    <w:rsid w:val="00483C5C"/>
    <w:rsid w:val="00483F94"/>
    <w:rsid w:val="00485200"/>
    <w:rsid w:val="00486DAC"/>
    <w:rsid w:val="004872D7"/>
    <w:rsid w:val="00487611"/>
    <w:rsid w:val="00487DAB"/>
    <w:rsid w:val="00490682"/>
    <w:rsid w:val="00490711"/>
    <w:rsid w:val="00490714"/>
    <w:rsid w:val="00491186"/>
    <w:rsid w:val="00491396"/>
    <w:rsid w:val="00491884"/>
    <w:rsid w:val="00491C8F"/>
    <w:rsid w:val="00491C9B"/>
    <w:rsid w:val="00491F8C"/>
    <w:rsid w:val="0049271E"/>
    <w:rsid w:val="00493404"/>
    <w:rsid w:val="004941F2"/>
    <w:rsid w:val="004944B7"/>
    <w:rsid w:val="0049500D"/>
    <w:rsid w:val="004962FC"/>
    <w:rsid w:val="0049679B"/>
    <w:rsid w:val="0049751D"/>
    <w:rsid w:val="004976E4"/>
    <w:rsid w:val="004A0C5D"/>
    <w:rsid w:val="004A1387"/>
    <w:rsid w:val="004A153E"/>
    <w:rsid w:val="004A1B92"/>
    <w:rsid w:val="004A1D9E"/>
    <w:rsid w:val="004A2189"/>
    <w:rsid w:val="004A2806"/>
    <w:rsid w:val="004A3327"/>
    <w:rsid w:val="004A3479"/>
    <w:rsid w:val="004A3889"/>
    <w:rsid w:val="004A38BC"/>
    <w:rsid w:val="004A4D30"/>
    <w:rsid w:val="004A4EF1"/>
    <w:rsid w:val="004A50CC"/>
    <w:rsid w:val="004A532D"/>
    <w:rsid w:val="004A57DE"/>
    <w:rsid w:val="004A5925"/>
    <w:rsid w:val="004A6B72"/>
    <w:rsid w:val="004A6E8C"/>
    <w:rsid w:val="004A787A"/>
    <w:rsid w:val="004B09AE"/>
    <w:rsid w:val="004B0B11"/>
    <w:rsid w:val="004B0CAE"/>
    <w:rsid w:val="004B1129"/>
    <w:rsid w:val="004B1CFE"/>
    <w:rsid w:val="004B356E"/>
    <w:rsid w:val="004B3E3A"/>
    <w:rsid w:val="004B47DD"/>
    <w:rsid w:val="004B4F2A"/>
    <w:rsid w:val="004B5267"/>
    <w:rsid w:val="004B52C6"/>
    <w:rsid w:val="004B56CD"/>
    <w:rsid w:val="004B5979"/>
    <w:rsid w:val="004B6971"/>
    <w:rsid w:val="004B6C73"/>
    <w:rsid w:val="004B713C"/>
    <w:rsid w:val="004B78EB"/>
    <w:rsid w:val="004C04FB"/>
    <w:rsid w:val="004C0517"/>
    <w:rsid w:val="004C0A5B"/>
    <w:rsid w:val="004C0EB9"/>
    <w:rsid w:val="004C0F85"/>
    <w:rsid w:val="004C1EB5"/>
    <w:rsid w:val="004C2237"/>
    <w:rsid w:val="004C25A8"/>
    <w:rsid w:val="004C2F8E"/>
    <w:rsid w:val="004C318B"/>
    <w:rsid w:val="004C36C4"/>
    <w:rsid w:val="004C4D46"/>
    <w:rsid w:val="004C54AC"/>
    <w:rsid w:val="004C5898"/>
    <w:rsid w:val="004C5A34"/>
    <w:rsid w:val="004C61A4"/>
    <w:rsid w:val="004C6ABE"/>
    <w:rsid w:val="004C6EEA"/>
    <w:rsid w:val="004D0938"/>
    <w:rsid w:val="004D10F4"/>
    <w:rsid w:val="004D192C"/>
    <w:rsid w:val="004D28B4"/>
    <w:rsid w:val="004D3A4B"/>
    <w:rsid w:val="004D3C5C"/>
    <w:rsid w:val="004D5432"/>
    <w:rsid w:val="004D57F4"/>
    <w:rsid w:val="004D5F2A"/>
    <w:rsid w:val="004D66CF"/>
    <w:rsid w:val="004E11EC"/>
    <w:rsid w:val="004E2DA5"/>
    <w:rsid w:val="004E309E"/>
    <w:rsid w:val="004E3CE4"/>
    <w:rsid w:val="004E430B"/>
    <w:rsid w:val="004E4CC6"/>
    <w:rsid w:val="004E5CE6"/>
    <w:rsid w:val="004E6751"/>
    <w:rsid w:val="004E6957"/>
    <w:rsid w:val="004E6A5E"/>
    <w:rsid w:val="004E6ABC"/>
    <w:rsid w:val="004E7412"/>
    <w:rsid w:val="004E75E0"/>
    <w:rsid w:val="004E7FFA"/>
    <w:rsid w:val="004F01F3"/>
    <w:rsid w:val="004F0EF6"/>
    <w:rsid w:val="004F101B"/>
    <w:rsid w:val="004F13BB"/>
    <w:rsid w:val="004F167E"/>
    <w:rsid w:val="004F18E2"/>
    <w:rsid w:val="004F2D1C"/>
    <w:rsid w:val="004F36E1"/>
    <w:rsid w:val="004F4099"/>
    <w:rsid w:val="004F4C33"/>
    <w:rsid w:val="004F52B8"/>
    <w:rsid w:val="004F6BCD"/>
    <w:rsid w:val="004F6FD2"/>
    <w:rsid w:val="004F7FA2"/>
    <w:rsid w:val="0050033F"/>
    <w:rsid w:val="00500AC6"/>
    <w:rsid w:val="00501106"/>
    <w:rsid w:val="005015A0"/>
    <w:rsid w:val="00501981"/>
    <w:rsid w:val="00503593"/>
    <w:rsid w:val="005037E4"/>
    <w:rsid w:val="00503894"/>
    <w:rsid w:val="00503E3C"/>
    <w:rsid w:val="00504A7A"/>
    <w:rsid w:val="005060E5"/>
    <w:rsid w:val="00506305"/>
    <w:rsid w:val="005100DA"/>
    <w:rsid w:val="005102A5"/>
    <w:rsid w:val="005110B4"/>
    <w:rsid w:val="00511750"/>
    <w:rsid w:val="00511BEF"/>
    <w:rsid w:val="00512B99"/>
    <w:rsid w:val="00512BFA"/>
    <w:rsid w:val="0051357D"/>
    <w:rsid w:val="00513FAD"/>
    <w:rsid w:val="00514835"/>
    <w:rsid w:val="0051497E"/>
    <w:rsid w:val="00514E63"/>
    <w:rsid w:val="00514F60"/>
    <w:rsid w:val="005159D4"/>
    <w:rsid w:val="0051632F"/>
    <w:rsid w:val="0051638B"/>
    <w:rsid w:val="00516B8A"/>
    <w:rsid w:val="00516BED"/>
    <w:rsid w:val="0051777B"/>
    <w:rsid w:val="00517C34"/>
    <w:rsid w:val="00520561"/>
    <w:rsid w:val="00520902"/>
    <w:rsid w:val="00520C38"/>
    <w:rsid w:val="00520FEE"/>
    <w:rsid w:val="005215AE"/>
    <w:rsid w:val="005217C7"/>
    <w:rsid w:val="005217DD"/>
    <w:rsid w:val="00521AFF"/>
    <w:rsid w:val="00521C55"/>
    <w:rsid w:val="00521F26"/>
    <w:rsid w:val="00522543"/>
    <w:rsid w:val="00522CB2"/>
    <w:rsid w:val="0052350F"/>
    <w:rsid w:val="0052379B"/>
    <w:rsid w:val="00524BC2"/>
    <w:rsid w:val="0052591E"/>
    <w:rsid w:val="00525CDE"/>
    <w:rsid w:val="005272A9"/>
    <w:rsid w:val="00527CCE"/>
    <w:rsid w:val="00530577"/>
    <w:rsid w:val="00530BDE"/>
    <w:rsid w:val="00530DDC"/>
    <w:rsid w:val="00530E17"/>
    <w:rsid w:val="00531859"/>
    <w:rsid w:val="005319F3"/>
    <w:rsid w:val="00531C4F"/>
    <w:rsid w:val="00532140"/>
    <w:rsid w:val="00532B8F"/>
    <w:rsid w:val="005331A9"/>
    <w:rsid w:val="00533885"/>
    <w:rsid w:val="00533A6B"/>
    <w:rsid w:val="00534561"/>
    <w:rsid w:val="00534811"/>
    <w:rsid w:val="00534833"/>
    <w:rsid w:val="00535D03"/>
    <w:rsid w:val="00536E1F"/>
    <w:rsid w:val="00541011"/>
    <w:rsid w:val="00541FC9"/>
    <w:rsid w:val="00545A03"/>
    <w:rsid w:val="00546700"/>
    <w:rsid w:val="00547C33"/>
    <w:rsid w:val="00550411"/>
    <w:rsid w:val="005519B8"/>
    <w:rsid w:val="00551D9D"/>
    <w:rsid w:val="00552031"/>
    <w:rsid w:val="00552344"/>
    <w:rsid w:val="00552F1C"/>
    <w:rsid w:val="005535BA"/>
    <w:rsid w:val="005537A4"/>
    <w:rsid w:val="00553F2A"/>
    <w:rsid w:val="00553F61"/>
    <w:rsid w:val="0055477E"/>
    <w:rsid w:val="00554C94"/>
    <w:rsid w:val="00554F71"/>
    <w:rsid w:val="00555610"/>
    <w:rsid w:val="00555E31"/>
    <w:rsid w:val="0055639D"/>
    <w:rsid w:val="00556B34"/>
    <w:rsid w:val="00557BB0"/>
    <w:rsid w:val="005603AD"/>
    <w:rsid w:val="00560523"/>
    <w:rsid w:val="0056096D"/>
    <w:rsid w:val="00560B8D"/>
    <w:rsid w:val="00560E95"/>
    <w:rsid w:val="005617CF"/>
    <w:rsid w:val="00561924"/>
    <w:rsid w:val="005619AA"/>
    <w:rsid w:val="00561B49"/>
    <w:rsid w:val="005620AE"/>
    <w:rsid w:val="005622B5"/>
    <w:rsid w:val="00562C25"/>
    <w:rsid w:val="005640AB"/>
    <w:rsid w:val="00564D6E"/>
    <w:rsid w:val="0056514D"/>
    <w:rsid w:val="005656DD"/>
    <w:rsid w:val="0056640E"/>
    <w:rsid w:val="00566A1D"/>
    <w:rsid w:val="00566B05"/>
    <w:rsid w:val="005676C4"/>
    <w:rsid w:val="00567B7E"/>
    <w:rsid w:val="00567EA7"/>
    <w:rsid w:val="0057000A"/>
    <w:rsid w:val="00570152"/>
    <w:rsid w:val="0057021C"/>
    <w:rsid w:val="005713B9"/>
    <w:rsid w:val="005720C4"/>
    <w:rsid w:val="005720F4"/>
    <w:rsid w:val="005728E1"/>
    <w:rsid w:val="00572990"/>
    <w:rsid w:val="00572B54"/>
    <w:rsid w:val="0057467F"/>
    <w:rsid w:val="005746F5"/>
    <w:rsid w:val="005771A5"/>
    <w:rsid w:val="00577267"/>
    <w:rsid w:val="00577499"/>
    <w:rsid w:val="005778D3"/>
    <w:rsid w:val="0058006D"/>
    <w:rsid w:val="00580B03"/>
    <w:rsid w:val="005813C6"/>
    <w:rsid w:val="005814E4"/>
    <w:rsid w:val="00581CAB"/>
    <w:rsid w:val="005828D1"/>
    <w:rsid w:val="0058380A"/>
    <w:rsid w:val="00584213"/>
    <w:rsid w:val="005842A5"/>
    <w:rsid w:val="0058437E"/>
    <w:rsid w:val="00584E5E"/>
    <w:rsid w:val="0058570C"/>
    <w:rsid w:val="00585878"/>
    <w:rsid w:val="00585DA5"/>
    <w:rsid w:val="0058607A"/>
    <w:rsid w:val="00586BF3"/>
    <w:rsid w:val="0058732F"/>
    <w:rsid w:val="00587A0C"/>
    <w:rsid w:val="00587EE5"/>
    <w:rsid w:val="00590840"/>
    <w:rsid w:val="005911D1"/>
    <w:rsid w:val="00592EDC"/>
    <w:rsid w:val="00592F2C"/>
    <w:rsid w:val="0059319A"/>
    <w:rsid w:val="00594B92"/>
    <w:rsid w:val="00595B74"/>
    <w:rsid w:val="00595F75"/>
    <w:rsid w:val="00596399"/>
    <w:rsid w:val="00596F71"/>
    <w:rsid w:val="00596FB1"/>
    <w:rsid w:val="00597205"/>
    <w:rsid w:val="00597544"/>
    <w:rsid w:val="00597AFF"/>
    <w:rsid w:val="00597EEE"/>
    <w:rsid w:val="005A01AD"/>
    <w:rsid w:val="005A17B6"/>
    <w:rsid w:val="005A18E6"/>
    <w:rsid w:val="005A208D"/>
    <w:rsid w:val="005A2931"/>
    <w:rsid w:val="005A2940"/>
    <w:rsid w:val="005A3049"/>
    <w:rsid w:val="005A3551"/>
    <w:rsid w:val="005A3D3C"/>
    <w:rsid w:val="005A3F9E"/>
    <w:rsid w:val="005A3FFE"/>
    <w:rsid w:val="005A4ECE"/>
    <w:rsid w:val="005A5760"/>
    <w:rsid w:val="005A5934"/>
    <w:rsid w:val="005A5EB4"/>
    <w:rsid w:val="005A5FBC"/>
    <w:rsid w:val="005A69E4"/>
    <w:rsid w:val="005A7297"/>
    <w:rsid w:val="005B04C2"/>
    <w:rsid w:val="005B059F"/>
    <w:rsid w:val="005B062E"/>
    <w:rsid w:val="005B13DB"/>
    <w:rsid w:val="005B2080"/>
    <w:rsid w:val="005B27F3"/>
    <w:rsid w:val="005B29F9"/>
    <w:rsid w:val="005B4B82"/>
    <w:rsid w:val="005B4F4F"/>
    <w:rsid w:val="005B4F89"/>
    <w:rsid w:val="005B5405"/>
    <w:rsid w:val="005B553E"/>
    <w:rsid w:val="005B5FA6"/>
    <w:rsid w:val="005B6E3C"/>
    <w:rsid w:val="005B6E60"/>
    <w:rsid w:val="005B6F41"/>
    <w:rsid w:val="005C0D44"/>
    <w:rsid w:val="005C0DB5"/>
    <w:rsid w:val="005C137D"/>
    <w:rsid w:val="005C2172"/>
    <w:rsid w:val="005C2230"/>
    <w:rsid w:val="005C3135"/>
    <w:rsid w:val="005C3291"/>
    <w:rsid w:val="005C38DB"/>
    <w:rsid w:val="005C3B92"/>
    <w:rsid w:val="005C3F01"/>
    <w:rsid w:val="005C3FB3"/>
    <w:rsid w:val="005C40FD"/>
    <w:rsid w:val="005C4105"/>
    <w:rsid w:val="005C452D"/>
    <w:rsid w:val="005C4EA0"/>
    <w:rsid w:val="005C5F2B"/>
    <w:rsid w:val="005C63EC"/>
    <w:rsid w:val="005C6CE8"/>
    <w:rsid w:val="005C733F"/>
    <w:rsid w:val="005C7647"/>
    <w:rsid w:val="005D05A8"/>
    <w:rsid w:val="005D0C87"/>
    <w:rsid w:val="005D0D11"/>
    <w:rsid w:val="005D14AF"/>
    <w:rsid w:val="005D1592"/>
    <w:rsid w:val="005D290A"/>
    <w:rsid w:val="005D3D74"/>
    <w:rsid w:val="005D452B"/>
    <w:rsid w:val="005D492E"/>
    <w:rsid w:val="005D4F57"/>
    <w:rsid w:val="005D5027"/>
    <w:rsid w:val="005D5120"/>
    <w:rsid w:val="005D5802"/>
    <w:rsid w:val="005D5977"/>
    <w:rsid w:val="005D5A0A"/>
    <w:rsid w:val="005D72EF"/>
    <w:rsid w:val="005D76AD"/>
    <w:rsid w:val="005D7EED"/>
    <w:rsid w:val="005E0178"/>
    <w:rsid w:val="005E0EB6"/>
    <w:rsid w:val="005E1365"/>
    <w:rsid w:val="005E1421"/>
    <w:rsid w:val="005E1B87"/>
    <w:rsid w:val="005E1EB0"/>
    <w:rsid w:val="005E225E"/>
    <w:rsid w:val="005E4C03"/>
    <w:rsid w:val="005E4C74"/>
    <w:rsid w:val="005E6666"/>
    <w:rsid w:val="005E6D28"/>
    <w:rsid w:val="005E7A8C"/>
    <w:rsid w:val="005F02F4"/>
    <w:rsid w:val="005F122D"/>
    <w:rsid w:val="005F141A"/>
    <w:rsid w:val="005F18D1"/>
    <w:rsid w:val="005F1CB9"/>
    <w:rsid w:val="005F215E"/>
    <w:rsid w:val="005F298E"/>
    <w:rsid w:val="005F505D"/>
    <w:rsid w:val="005F5B61"/>
    <w:rsid w:val="005F5DAB"/>
    <w:rsid w:val="005F6280"/>
    <w:rsid w:val="005F73B4"/>
    <w:rsid w:val="005F7A76"/>
    <w:rsid w:val="0060014B"/>
    <w:rsid w:val="00601441"/>
    <w:rsid w:val="006016B9"/>
    <w:rsid w:val="00602D13"/>
    <w:rsid w:val="00603E85"/>
    <w:rsid w:val="00604298"/>
    <w:rsid w:val="00604744"/>
    <w:rsid w:val="0060535E"/>
    <w:rsid w:val="006054E3"/>
    <w:rsid w:val="00605A6B"/>
    <w:rsid w:val="0060641B"/>
    <w:rsid w:val="0061002F"/>
    <w:rsid w:val="00610AA4"/>
    <w:rsid w:val="00610AEC"/>
    <w:rsid w:val="00610B1D"/>
    <w:rsid w:val="00611274"/>
    <w:rsid w:val="0061185D"/>
    <w:rsid w:val="00612673"/>
    <w:rsid w:val="00612F3F"/>
    <w:rsid w:val="0061323E"/>
    <w:rsid w:val="00613DA1"/>
    <w:rsid w:val="006163D1"/>
    <w:rsid w:val="0061689A"/>
    <w:rsid w:val="00616BB8"/>
    <w:rsid w:val="00617037"/>
    <w:rsid w:val="00617525"/>
    <w:rsid w:val="00620C9A"/>
    <w:rsid w:val="00621281"/>
    <w:rsid w:val="00621454"/>
    <w:rsid w:val="006218E9"/>
    <w:rsid w:val="00621BFD"/>
    <w:rsid w:val="00621CE2"/>
    <w:rsid w:val="00621EF7"/>
    <w:rsid w:val="00622572"/>
    <w:rsid w:val="00622604"/>
    <w:rsid w:val="00623B06"/>
    <w:rsid w:val="00623EE0"/>
    <w:rsid w:val="006240C9"/>
    <w:rsid w:val="00624B8F"/>
    <w:rsid w:val="00625B98"/>
    <w:rsid w:val="00626A99"/>
    <w:rsid w:val="00626AA2"/>
    <w:rsid w:val="00627C79"/>
    <w:rsid w:val="006308EA"/>
    <w:rsid w:val="00632401"/>
    <w:rsid w:val="00632A74"/>
    <w:rsid w:val="00632B35"/>
    <w:rsid w:val="00632BB0"/>
    <w:rsid w:val="00633251"/>
    <w:rsid w:val="0063326F"/>
    <w:rsid w:val="006332FB"/>
    <w:rsid w:val="00633BF7"/>
    <w:rsid w:val="00633C5D"/>
    <w:rsid w:val="006341FB"/>
    <w:rsid w:val="00635271"/>
    <w:rsid w:val="00636B9F"/>
    <w:rsid w:val="00636F20"/>
    <w:rsid w:val="00637D31"/>
    <w:rsid w:val="006403BF"/>
    <w:rsid w:val="00640810"/>
    <w:rsid w:val="0064101D"/>
    <w:rsid w:val="006411B5"/>
    <w:rsid w:val="0064137A"/>
    <w:rsid w:val="00642063"/>
    <w:rsid w:val="006422D4"/>
    <w:rsid w:val="0064249E"/>
    <w:rsid w:val="00642F64"/>
    <w:rsid w:val="00643678"/>
    <w:rsid w:val="00643CD7"/>
    <w:rsid w:val="006462EC"/>
    <w:rsid w:val="00646407"/>
    <w:rsid w:val="0064762B"/>
    <w:rsid w:val="00647B32"/>
    <w:rsid w:val="00647DF0"/>
    <w:rsid w:val="006509CD"/>
    <w:rsid w:val="00650BA4"/>
    <w:rsid w:val="00651997"/>
    <w:rsid w:val="0065266A"/>
    <w:rsid w:val="00653286"/>
    <w:rsid w:val="00653417"/>
    <w:rsid w:val="00654D0D"/>
    <w:rsid w:val="00654F95"/>
    <w:rsid w:val="00655099"/>
    <w:rsid w:val="0065534E"/>
    <w:rsid w:val="006556E4"/>
    <w:rsid w:val="006556EF"/>
    <w:rsid w:val="00655A07"/>
    <w:rsid w:val="00655F1B"/>
    <w:rsid w:val="00657473"/>
    <w:rsid w:val="006579C6"/>
    <w:rsid w:val="00657A54"/>
    <w:rsid w:val="00657F5D"/>
    <w:rsid w:val="00660100"/>
    <w:rsid w:val="006603BA"/>
    <w:rsid w:val="00661857"/>
    <w:rsid w:val="006624A0"/>
    <w:rsid w:val="0066340E"/>
    <w:rsid w:val="00663CA4"/>
    <w:rsid w:val="00664318"/>
    <w:rsid w:val="00664C2A"/>
    <w:rsid w:val="00665DE4"/>
    <w:rsid w:val="00665E86"/>
    <w:rsid w:val="00665F00"/>
    <w:rsid w:val="00666825"/>
    <w:rsid w:val="00666CE3"/>
    <w:rsid w:val="006674A1"/>
    <w:rsid w:val="00667B83"/>
    <w:rsid w:val="00667EDC"/>
    <w:rsid w:val="00670A4B"/>
    <w:rsid w:val="006711B0"/>
    <w:rsid w:val="006741A8"/>
    <w:rsid w:val="0067468A"/>
    <w:rsid w:val="0067533A"/>
    <w:rsid w:val="00675A26"/>
    <w:rsid w:val="0067611A"/>
    <w:rsid w:val="00676783"/>
    <w:rsid w:val="00680831"/>
    <w:rsid w:val="006809C5"/>
    <w:rsid w:val="006826AC"/>
    <w:rsid w:val="00682DE7"/>
    <w:rsid w:val="006831E5"/>
    <w:rsid w:val="006834C8"/>
    <w:rsid w:val="0068408F"/>
    <w:rsid w:val="00684A09"/>
    <w:rsid w:val="006854F1"/>
    <w:rsid w:val="00687052"/>
    <w:rsid w:val="006870B5"/>
    <w:rsid w:val="006875D7"/>
    <w:rsid w:val="0069000F"/>
    <w:rsid w:val="0069080C"/>
    <w:rsid w:val="00690D03"/>
    <w:rsid w:val="00690D21"/>
    <w:rsid w:val="00691274"/>
    <w:rsid w:val="0069224F"/>
    <w:rsid w:val="00692736"/>
    <w:rsid w:val="006927D9"/>
    <w:rsid w:val="00692C84"/>
    <w:rsid w:val="0069379D"/>
    <w:rsid w:val="0069397B"/>
    <w:rsid w:val="00693BF9"/>
    <w:rsid w:val="00693E8B"/>
    <w:rsid w:val="00694226"/>
    <w:rsid w:val="0069494F"/>
    <w:rsid w:val="00694FCB"/>
    <w:rsid w:val="0069612A"/>
    <w:rsid w:val="006961E9"/>
    <w:rsid w:val="00696EBB"/>
    <w:rsid w:val="006A0721"/>
    <w:rsid w:val="006A0D6C"/>
    <w:rsid w:val="006A1114"/>
    <w:rsid w:val="006A1528"/>
    <w:rsid w:val="006A2C42"/>
    <w:rsid w:val="006A3F69"/>
    <w:rsid w:val="006A44F7"/>
    <w:rsid w:val="006A45A1"/>
    <w:rsid w:val="006A4740"/>
    <w:rsid w:val="006A5939"/>
    <w:rsid w:val="006A6381"/>
    <w:rsid w:val="006B1C7D"/>
    <w:rsid w:val="006B26D1"/>
    <w:rsid w:val="006B34FB"/>
    <w:rsid w:val="006B3649"/>
    <w:rsid w:val="006B3991"/>
    <w:rsid w:val="006B47A0"/>
    <w:rsid w:val="006B4F72"/>
    <w:rsid w:val="006B587A"/>
    <w:rsid w:val="006B5DE4"/>
    <w:rsid w:val="006B5F96"/>
    <w:rsid w:val="006B6A82"/>
    <w:rsid w:val="006B7941"/>
    <w:rsid w:val="006C0A1B"/>
    <w:rsid w:val="006C0C80"/>
    <w:rsid w:val="006C167A"/>
    <w:rsid w:val="006C347C"/>
    <w:rsid w:val="006C3B68"/>
    <w:rsid w:val="006C559F"/>
    <w:rsid w:val="006C577B"/>
    <w:rsid w:val="006C6C14"/>
    <w:rsid w:val="006D01E4"/>
    <w:rsid w:val="006D0554"/>
    <w:rsid w:val="006D0A56"/>
    <w:rsid w:val="006D0BE9"/>
    <w:rsid w:val="006D0D85"/>
    <w:rsid w:val="006D2196"/>
    <w:rsid w:val="006D266B"/>
    <w:rsid w:val="006D2817"/>
    <w:rsid w:val="006D29E0"/>
    <w:rsid w:val="006D3004"/>
    <w:rsid w:val="006D33C0"/>
    <w:rsid w:val="006D389B"/>
    <w:rsid w:val="006D39E1"/>
    <w:rsid w:val="006D3A7B"/>
    <w:rsid w:val="006D3C63"/>
    <w:rsid w:val="006D4262"/>
    <w:rsid w:val="006D47FB"/>
    <w:rsid w:val="006D4952"/>
    <w:rsid w:val="006D61C8"/>
    <w:rsid w:val="006D694E"/>
    <w:rsid w:val="006D75BF"/>
    <w:rsid w:val="006E0081"/>
    <w:rsid w:val="006E033C"/>
    <w:rsid w:val="006E09AD"/>
    <w:rsid w:val="006E0CCD"/>
    <w:rsid w:val="006E0FA4"/>
    <w:rsid w:val="006E2A89"/>
    <w:rsid w:val="006E4773"/>
    <w:rsid w:val="006E4E3A"/>
    <w:rsid w:val="006E518D"/>
    <w:rsid w:val="006E5815"/>
    <w:rsid w:val="006E5946"/>
    <w:rsid w:val="006E59F9"/>
    <w:rsid w:val="006E5C7E"/>
    <w:rsid w:val="006E5C8D"/>
    <w:rsid w:val="006E75D4"/>
    <w:rsid w:val="006E7B8C"/>
    <w:rsid w:val="006E7CEC"/>
    <w:rsid w:val="006F0702"/>
    <w:rsid w:val="006F095B"/>
    <w:rsid w:val="006F0AE2"/>
    <w:rsid w:val="006F0B0A"/>
    <w:rsid w:val="006F14EF"/>
    <w:rsid w:val="006F1927"/>
    <w:rsid w:val="006F26F9"/>
    <w:rsid w:val="006F29B6"/>
    <w:rsid w:val="006F5467"/>
    <w:rsid w:val="006F5665"/>
    <w:rsid w:val="006F59F0"/>
    <w:rsid w:val="006F618A"/>
    <w:rsid w:val="006F6509"/>
    <w:rsid w:val="006F6D02"/>
    <w:rsid w:val="006F7B5D"/>
    <w:rsid w:val="006F7DAD"/>
    <w:rsid w:val="0070186B"/>
    <w:rsid w:val="007019AE"/>
    <w:rsid w:val="00703DE0"/>
    <w:rsid w:val="00704464"/>
    <w:rsid w:val="007050A6"/>
    <w:rsid w:val="00705AF2"/>
    <w:rsid w:val="00705D1C"/>
    <w:rsid w:val="00706B67"/>
    <w:rsid w:val="0070753F"/>
    <w:rsid w:val="00710303"/>
    <w:rsid w:val="00710444"/>
    <w:rsid w:val="007115AB"/>
    <w:rsid w:val="007115AE"/>
    <w:rsid w:val="007133A9"/>
    <w:rsid w:val="00713545"/>
    <w:rsid w:val="0071496F"/>
    <w:rsid w:val="00715FB1"/>
    <w:rsid w:val="007165EB"/>
    <w:rsid w:val="00716C9C"/>
    <w:rsid w:val="00716D7D"/>
    <w:rsid w:val="00716FA2"/>
    <w:rsid w:val="00717170"/>
    <w:rsid w:val="007172AC"/>
    <w:rsid w:val="007174EB"/>
    <w:rsid w:val="0072002A"/>
    <w:rsid w:val="00721676"/>
    <w:rsid w:val="00721789"/>
    <w:rsid w:val="00721B6B"/>
    <w:rsid w:val="00721C27"/>
    <w:rsid w:val="00721FA5"/>
    <w:rsid w:val="00721FB6"/>
    <w:rsid w:val="007221BD"/>
    <w:rsid w:val="00722B65"/>
    <w:rsid w:val="007232F6"/>
    <w:rsid w:val="007236D0"/>
    <w:rsid w:val="00723C7C"/>
    <w:rsid w:val="00724770"/>
    <w:rsid w:val="00724D18"/>
    <w:rsid w:val="00725C92"/>
    <w:rsid w:val="00727697"/>
    <w:rsid w:val="0073042F"/>
    <w:rsid w:val="00732311"/>
    <w:rsid w:val="0073233D"/>
    <w:rsid w:val="0073379B"/>
    <w:rsid w:val="00734553"/>
    <w:rsid w:val="00735002"/>
    <w:rsid w:val="007374C9"/>
    <w:rsid w:val="00740B87"/>
    <w:rsid w:val="007411C3"/>
    <w:rsid w:val="0074147B"/>
    <w:rsid w:val="007432A7"/>
    <w:rsid w:val="007434C0"/>
    <w:rsid w:val="00743A5A"/>
    <w:rsid w:val="00743CB3"/>
    <w:rsid w:val="00743D20"/>
    <w:rsid w:val="007442BA"/>
    <w:rsid w:val="00744926"/>
    <w:rsid w:val="00745581"/>
    <w:rsid w:val="00746262"/>
    <w:rsid w:val="0074766F"/>
    <w:rsid w:val="0075005D"/>
    <w:rsid w:val="0075049A"/>
    <w:rsid w:val="0075083F"/>
    <w:rsid w:val="00750A39"/>
    <w:rsid w:val="00751992"/>
    <w:rsid w:val="00751D79"/>
    <w:rsid w:val="00751F07"/>
    <w:rsid w:val="0075260D"/>
    <w:rsid w:val="00754D81"/>
    <w:rsid w:val="00754D8D"/>
    <w:rsid w:val="00754F50"/>
    <w:rsid w:val="0075568F"/>
    <w:rsid w:val="00755967"/>
    <w:rsid w:val="00755A49"/>
    <w:rsid w:val="007565D0"/>
    <w:rsid w:val="00756CDB"/>
    <w:rsid w:val="00756FF8"/>
    <w:rsid w:val="00760FF3"/>
    <w:rsid w:val="00761474"/>
    <w:rsid w:val="0076187D"/>
    <w:rsid w:val="007618A0"/>
    <w:rsid w:val="0076200C"/>
    <w:rsid w:val="00762504"/>
    <w:rsid w:val="00762DDB"/>
    <w:rsid w:val="00763FFB"/>
    <w:rsid w:val="0076475B"/>
    <w:rsid w:val="00765239"/>
    <w:rsid w:val="00766225"/>
    <w:rsid w:val="0076740B"/>
    <w:rsid w:val="007677D1"/>
    <w:rsid w:val="00767D62"/>
    <w:rsid w:val="00770123"/>
    <w:rsid w:val="00770835"/>
    <w:rsid w:val="00770F95"/>
    <w:rsid w:val="007713C6"/>
    <w:rsid w:val="00771769"/>
    <w:rsid w:val="00771C07"/>
    <w:rsid w:val="00772221"/>
    <w:rsid w:val="007722DB"/>
    <w:rsid w:val="0077265A"/>
    <w:rsid w:val="00772903"/>
    <w:rsid w:val="00772B0C"/>
    <w:rsid w:val="00773327"/>
    <w:rsid w:val="0077390D"/>
    <w:rsid w:val="00773A2C"/>
    <w:rsid w:val="00773BD2"/>
    <w:rsid w:val="00774F87"/>
    <w:rsid w:val="007756D7"/>
    <w:rsid w:val="007757E3"/>
    <w:rsid w:val="00775A95"/>
    <w:rsid w:val="0077790D"/>
    <w:rsid w:val="007804A4"/>
    <w:rsid w:val="00781ABA"/>
    <w:rsid w:val="00782675"/>
    <w:rsid w:val="00782FB1"/>
    <w:rsid w:val="007840EF"/>
    <w:rsid w:val="00784C12"/>
    <w:rsid w:val="007852CA"/>
    <w:rsid w:val="00785363"/>
    <w:rsid w:val="007858EA"/>
    <w:rsid w:val="00785E7A"/>
    <w:rsid w:val="007860E0"/>
    <w:rsid w:val="007870EB"/>
    <w:rsid w:val="0078796A"/>
    <w:rsid w:val="007879CB"/>
    <w:rsid w:val="00787B93"/>
    <w:rsid w:val="007901A6"/>
    <w:rsid w:val="00790754"/>
    <w:rsid w:val="00790A6F"/>
    <w:rsid w:val="00790D54"/>
    <w:rsid w:val="0079104E"/>
    <w:rsid w:val="00791364"/>
    <w:rsid w:val="007915E0"/>
    <w:rsid w:val="00791FDC"/>
    <w:rsid w:val="007929FF"/>
    <w:rsid w:val="00793BCB"/>
    <w:rsid w:val="00795ACC"/>
    <w:rsid w:val="00796426"/>
    <w:rsid w:val="007A0326"/>
    <w:rsid w:val="007A10E1"/>
    <w:rsid w:val="007A1151"/>
    <w:rsid w:val="007A2828"/>
    <w:rsid w:val="007A2C6C"/>
    <w:rsid w:val="007A2D23"/>
    <w:rsid w:val="007A3FE9"/>
    <w:rsid w:val="007A4E16"/>
    <w:rsid w:val="007A5A34"/>
    <w:rsid w:val="007A5FC4"/>
    <w:rsid w:val="007A61E8"/>
    <w:rsid w:val="007A6425"/>
    <w:rsid w:val="007A6447"/>
    <w:rsid w:val="007A70C3"/>
    <w:rsid w:val="007A772E"/>
    <w:rsid w:val="007A797B"/>
    <w:rsid w:val="007B03FB"/>
    <w:rsid w:val="007B0B6E"/>
    <w:rsid w:val="007B2E9E"/>
    <w:rsid w:val="007B34B5"/>
    <w:rsid w:val="007B3E3B"/>
    <w:rsid w:val="007B41C6"/>
    <w:rsid w:val="007B4989"/>
    <w:rsid w:val="007B56BE"/>
    <w:rsid w:val="007B6013"/>
    <w:rsid w:val="007B6B3E"/>
    <w:rsid w:val="007B6D7F"/>
    <w:rsid w:val="007B6E07"/>
    <w:rsid w:val="007C03CE"/>
    <w:rsid w:val="007C0B1F"/>
    <w:rsid w:val="007C0E68"/>
    <w:rsid w:val="007C1423"/>
    <w:rsid w:val="007C16B9"/>
    <w:rsid w:val="007C171C"/>
    <w:rsid w:val="007C19AE"/>
    <w:rsid w:val="007C1D36"/>
    <w:rsid w:val="007C3D88"/>
    <w:rsid w:val="007C3E6A"/>
    <w:rsid w:val="007C48ED"/>
    <w:rsid w:val="007C4DEB"/>
    <w:rsid w:val="007C4E21"/>
    <w:rsid w:val="007C59CD"/>
    <w:rsid w:val="007C5D96"/>
    <w:rsid w:val="007C70AC"/>
    <w:rsid w:val="007C734C"/>
    <w:rsid w:val="007C7C7B"/>
    <w:rsid w:val="007D0572"/>
    <w:rsid w:val="007D108D"/>
    <w:rsid w:val="007D1114"/>
    <w:rsid w:val="007D1699"/>
    <w:rsid w:val="007D2242"/>
    <w:rsid w:val="007D2AD4"/>
    <w:rsid w:val="007D2EBB"/>
    <w:rsid w:val="007D2FD0"/>
    <w:rsid w:val="007D310B"/>
    <w:rsid w:val="007D4E2C"/>
    <w:rsid w:val="007D64B4"/>
    <w:rsid w:val="007D7CD8"/>
    <w:rsid w:val="007E0288"/>
    <w:rsid w:val="007E0A3A"/>
    <w:rsid w:val="007E0E59"/>
    <w:rsid w:val="007E115E"/>
    <w:rsid w:val="007E13F6"/>
    <w:rsid w:val="007E1A18"/>
    <w:rsid w:val="007E1FC1"/>
    <w:rsid w:val="007E2797"/>
    <w:rsid w:val="007E2C8B"/>
    <w:rsid w:val="007E2EF9"/>
    <w:rsid w:val="007E4CD5"/>
    <w:rsid w:val="007E4D06"/>
    <w:rsid w:val="007E554F"/>
    <w:rsid w:val="007E6D2A"/>
    <w:rsid w:val="007F15BB"/>
    <w:rsid w:val="007F1C1E"/>
    <w:rsid w:val="007F2410"/>
    <w:rsid w:val="007F24DD"/>
    <w:rsid w:val="007F2F7A"/>
    <w:rsid w:val="007F423D"/>
    <w:rsid w:val="007F4A3A"/>
    <w:rsid w:val="007F4B9E"/>
    <w:rsid w:val="007F583C"/>
    <w:rsid w:val="007F5AB5"/>
    <w:rsid w:val="007F629F"/>
    <w:rsid w:val="007F643E"/>
    <w:rsid w:val="007F6D90"/>
    <w:rsid w:val="007F7527"/>
    <w:rsid w:val="00800EB1"/>
    <w:rsid w:val="008013AA"/>
    <w:rsid w:val="0080200C"/>
    <w:rsid w:val="00803122"/>
    <w:rsid w:val="008032C6"/>
    <w:rsid w:val="00804C47"/>
    <w:rsid w:val="00804F53"/>
    <w:rsid w:val="00806028"/>
    <w:rsid w:val="008062D6"/>
    <w:rsid w:val="008068F0"/>
    <w:rsid w:val="00807243"/>
    <w:rsid w:val="00807C5B"/>
    <w:rsid w:val="00810609"/>
    <w:rsid w:val="00811582"/>
    <w:rsid w:val="008119CD"/>
    <w:rsid w:val="00811AAB"/>
    <w:rsid w:val="00811FB3"/>
    <w:rsid w:val="008122E2"/>
    <w:rsid w:val="0081314B"/>
    <w:rsid w:val="008131C1"/>
    <w:rsid w:val="008135AA"/>
    <w:rsid w:val="008143B3"/>
    <w:rsid w:val="00814752"/>
    <w:rsid w:val="00815A17"/>
    <w:rsid w:val="00815FDF"/>
    <w:rsid w:val="00816B8E"/>
    <w:rsid w:val="00816E24"/>
    <w:rsid w:val="00817006"/>
    <w:rsid w:val="00817434"/>
    <w:rsid w:val="008201C2"/>
    <w:rsid w:val="00820487"/>
    <w:rsid w:val="00820773"/>
    <w:rsid w:val="008208A2"/>
    <w:rsid w:val="00820D1D"/>
    <w:rsid w:val="00820D9C"/>
    <w:rsid w:val="00820E54"/>
    <w:rsid w:val="00821C82"/>
    <w:rsid w:val="00821F02"/>
    <w:rsid w:val="00823245"/>
    <w:rsid w:val="008233AE"/>
    <w:rsid w:val="008236F8"/>
    <w:rsid w:val="008252DB"/>
    <w:rsid w:val="008252F6"/>
    <w:rsid w:val="00826970"/>
    <w:rsid w:val="00826B89"/>
    <w:rsid w:val="00830F07"/>
    <w:rsid w:val="00831EBF"/>
    <w:rsid w:val="00831FE5"/>
    <w:rsid w:val="008324BC"/>
    <w:rsid w:val="0083273D"/>
    <w:rsid w:val="008329B6"/>
    <w:rsid w:val="00832D9B"/>
    <w:rsid w:val="00832E03"/>
    <w:rsid w:val="0083416C"/>
    <w:rsid w:val="00834289"/>
    <w:rsid w:val="0083440F"/>
    <w:rsid w:val="0083475D"/>
    <w:rsid w:val="00835188"/>
    <w:rsid w:val="00836A65"/>
    <w:rsid w:val="00837423"/>
    <w:rsid w:val="008400A5"/>
    <w:rsid w:val="008403B7"/>
    <w:rsid w:val="0084154A"/>
    <w:rsid w:val="0084304A"/>
    <w:rsid w:val="008442BA"/>
    <w:rsid w:val="0084545F"/>
    <w:rsid w:val="00845693"/>
    <w:rsid w:val="00845779"/>
    <w:rsid w:val="00845D33"/>
    <w:rsid w:val="0084688B"/>
    <w:rsid w:val="00847E67"/>
    <w:rsid w:val="00850E39"/>
    <w:rsid w:val="00850ED2"/>
    <w:rsid w:val="00850F59"/>
    <w:rsid w:val="00851986"/>
    <w:rsid w:val="00851B6B"/>
    <w:rsid w:val="00851F55"/>
    <w:rsid w:val="00852550"/>
    <w:rsid w:val="008528E2"/>
    <w:rsid w:val="00853C90"/>
    <w:rsid w:val="00854E37"/>
    <w:rsid w:val="00855403"/>
    <w:rsid w:val="00857E25"/>
    <w:rsid w:val="00857F61"/>
    <w:rsid w:val="0086022E"/>
    <w:rsid w:val="0086184D"/>
    <w:rsid w:val="00861DD2"/>
    <w:rsid w:val="00861E52"/>
    <w:rsid w:val="008627EB"/>
    <w:rsid w:val="00862CCB"/>
    <w:rsid w:val="0086327E"/>
    <w:rsid w:val="00863BD8"/>
    <w:rsid w:val="00863CC5"/>
    <w:rsid w:val="008642C8"/>
    <w:rsid w:val="008643C2"/>
    <w:rsid w:val="008648AE"/>
    <w:rsid w:val="008648DA"/>
    <w:rsid w:val="00864BF7"/>
    <w:rsid w:val="00865080"/>
    <w:rsid w:val="00865153"/>
    <w:rsid w:val="00866B15"/>
    <w:rsid w:val="00870525"/>
    <w:rsid w:val="008709AD"/>
    <w:rsid w:val="0087257D"/>
    <w:rsid w:val="00872B1F"/>
    <w:rsid w:val="00873711"/>
    <w:rsid w:val="00874296"/>
    <w:rsid w:val="008747CA"/>
    <w:rsid w:val="008775E1"/>
    <w:rsid w:val="0087771E"/>
    <w:rsid w:val="00880C06"/>
    <w:rsid w:val="008818BD"/>
    <w:rsid w:val="00881B18"/>
    <w:rsid w:val="008838E1"/>
    <w:rsid w:val="0088570A"/>
    <w:rsid w:val="0088697F"/>
    <w:rsid w:val="008878AD"/>
    <w:rsid w:val="00887CAE"/>
    <w:rsid w:val="00887F23"/>
    <w:rsid w:val="00890584"/>
    <w:rsid w:val="0089165A"/>
    <w:rsid w:val="008923B9"/>
    <w:rsid w:val="0089256A"/>
    <w:rsid w:val="0089269F"/>
    <w:rsid w:val="0089424C"/>
    <w:rsid w:val="00894D96"/>
    <w:rsid w:val="00894EB7"/>
    <w:rsid w:val="008954E1"/>
    <w:rsid w:val="00896B73"/>
    <w:rsid w:val="00896E16"/>
    <w:rsid w:val="0089701D"/>
    <w:rsid w:val="008A018D"/>
    <w:rsid w:val="008A0316"/>
    <w:rsid w:val="008A0D7A"/>
    <w:rsid w:val="008A0E9E"/>
    <w:rsid w:val="008A1F0D"/>
    <w:rsid w:val="008A25BC"/>
    <w:rsid w:val="008A327D"/>
    <w:rsid w:val="008A34A6"/>
    <w:rsid w:val="008A3A6E"/>
    <w:rsid w:val="008A3D79"/>
    <w:rsid w:val="008A4C18"/>
    <w:rsid w:val="008A6314"/>
    <w:rsid w:val="008A6F26"/>
    <w:rsid w:val="008B0762"/>
    <w:rsid w:val="008B0DC9"/>
    <w:rsid w:val="008B0E44"/>
    <w:rsid w:val="008B174C"/>
    <w:rsid w:val="008B3283"/>
    <w:rsid w:val="008B330B"/>
    <w:rsid w:val="008B33D1"/>
    <w:rsid w:val="008B4ADE"/>
    <w:rsid w:val="008B519B"/>
    <w:rsid w:val="008B5AC5"/>
    <w:rsid w:val="008B63D2"/>
    <w:rsid w:val="008B6615"/>
    <w:rsid w:val="008B6686"/>
    <w:rsid w:val="008B7D1E"/>
    <w:rsid w:val="008B7D9E"/>
    <w:rsid w:val="008B7F26"/>
    <w:rsid w:val="008C021A"/>
    <w:rsid w:val="008C0481"/>
    <w:rsid w:val="008C0487"/>
    <w:rsid w:val="008C23D9"/>
    <w:rsid w:val="008C3183"/>
    <w:rsid w:val="008C3F7C"/>
    <w:rsid w:val="008C443A"/>
    <w:rsid w:val="008C449A"/>
    <w:rsid w:val="008C57AC"/>
    <w:rsid w:val="008C5990"/>
    <w:rsid w:val="008C5BB8"/>
    <w:rsid w:val="008C5C3C"/>
    <w:rsid w:val="008C6748"/>
    <w:rsid w:val="008C67DE"/>
    <w:rsid w:val="008C7AFE"/>
    <w:rsid w:val="008D033E"/>
    <w:rsid w:val="008D0946"/>
    <w:rsid w:val="008D1122"/>
    <w:rsid w:val="008D1F7E"/>
    <w:rsid w:val="008D2D85"/>
    <w:rsid w:val="008D3EB7"/>
    <w:rsid w:val="008D3EC6"/>
    <w:rsid w:val="008D3F73"/>
    <w:rsid w:val="008D59C4"/>
    <w:rsid w:val="008D5AC0"/>
    <w:rsid w:val="008D6EF4"/>
    <w:rsid w:val="008D6FCA"/>
    <w:rsid w:val="008D766D"/>
    <w:rsid w:val="008D798C"/>
    <w:rsid w:val="008D7AD0"/>
    <w:rsid w:val="008E0099"/>
    <w:rsid w:val="008E0688"/>
    <w:rsid w:val="008E22FC"/>
    <w:rsid w:val="008E24EE"/>
    <w:rsid w:val="008E293E"/>
    <w:rsid w:val="008E2E4D"/>
    <w:rsid w:val="008E4651"/>
    <w:rsid w:val="008E524F"/>
    <w:rsid w:val="008E5652"/>
    <w:rsid w:val="008E58C8"/>
    <w:rsid w:val="008E7418"/>
    <w:rsid w:val="008E77AD"/>
    <w:rsid w:val="008E7E9E"/>
    <w:rsid w:val="008F0D3B"/>
    <w:rsid w:val="008F0EE5"/>
    <w:rsid w:val="008F1758"/>
    <w:rsid w:val="008F177F"/>
    <w:rsid w:val="008F1ECE"/>
    <w:rsid w:val="008F1F2D"/>
    <w:rsid w:val="008F20E4"/>
    <w:rsid w:val="008F2229"/>
    <w:rsid w:val="008F232A"/>
    <w:rsid w:val="008F287C"/>
    <w:rsid w:val="008F2A27"/>
    <w:rsid w:val="008F3632"/>
    <w:rsid w:val="008F41EF"/>
    <w:rsid w:val="008F4C86"/>
    <w:rsid w:val="008F66FC"/>
    <w:rsid w:val="008F6E71"/>
    <w:rsid w:val="008F6FAC"/>
    <w:rsid w:val="008F7F04"/>
    <w:rsid w:val="00900750"/>
    <w:rsid w:val="00900E2F"/>
    <w:rsid w:val="00902186"/>
    <w:rsid w:val="00902756"/>
    <w:rsid w:val="009029F3"/>
    <w:rsid w:val="00902E3E"/>
    <w:rsid w:val="0090388B"/>
    <w:rsid w:val="00903E24"/>
    <w:rsid w:val="009041A7"/>
    <w:rsid w:val="00904D41"/>
    <w:rsid w:val="00904F13"/>
    <w:rsid w:val="0090536B"/>
    <w:rsid w:val="00905A38"/>
    <w:rsid w:val="00905E68"/>
    <w:rsid w:val="00906062"/>
    <w:rsid w:val="00906079"/>
    <w:rsid w:val="00907776"/>
    <w:rsid w:val="00907CB0"/>
    <w:rsid w:val="009105AD"/>
    <w:rsid w:val="009109C8"/>
    <w:rsid w:val="009120F8"/>
    <w:rsid w:val="0091257E"/>
    <w:rsid w:val="00914443"/>
    <w:rsid w:val="0091481A"/>
    <w:rsid w:val="009169EB"/>
    <w:rsid w:val="00921E18"/>
    <w:rsid w:val="00922215"/>
    <w:rsid w:val="00922B68"/>
    <w:rsid w:val="00923DC2"/>
    <w:rsid w:val="00925428"/>
    <w:rsid w:val="00925BF6"/>
    <w:rsid w:val="009261A4"/>
    <w:rsid w:val="009264F2"/>
    <w:rsid w:val="00926C40"/>
    <w:rsid w:val="00926C67"/>
    <w:rsid w:val="009275BD"/>
    <w:rsid w:val="00927C77"/>
    <w:rsid w:val="00927F4A"/>
    <w:rsid w:val="009309C6"/>
    <w:rsid w:val="00930AB9"/>
    <w:rsid w:val="00930C9A"/>
    <w:rsid w:val="00930DDB"/>
    <w:rsid w:val="009315CF"/>
    <w:rsid w:val="009319D6"/>
    <w:rsid w:val="00931B95"/>
    <w:rsid w:val="00932613"/>
    <w:rsid w:val="00932668"/>
    <w:rsid w:val="00932CA2"/>
    <w:rsid w:val="00932FC9"/>
    <w:rsid w:val="00933D70"/>
    <w:rsid w:val="009349B0"/>
    <w:rsid w:val="00934E16"/>
    <w:rsid w:val="00935694"/>
    <w:rsid w:val="00935C78"/>
    <w:rsid w:val="00935D48"/>
    <w:rsid w:val="00936091"/>
    <w:rsid w:val="00936E54"/>
    <w:rsid w:val="00936EAB"/>
    <w:rsid w:val="00937766"/>
    <w:rsid w:val="00940436"/>
    <w:rsid w:val="009408AE"/>
    <w:rsid w:val="00941CD8"/>
    <w:rsid w:val="00943BA6"/>
    <w:rsid w:val="009446C7"/>
    <w:rsid w:val="00944C63"/>
    <w:rsid w:val="00944E6B"/>
    <w:rsid w:val="00945D4C"/>
    <w:rsid w:val="00945FD0"/>
    <w:rsid w:val="00946BDD"/>
    <w:rsid w:val="00947BB0"/>
    <w:rsid w:val="009502E5"/>
    <w:rsid w:val="0095032A"/>
    <w:rsid w:val="00950910"/>
    <w:rsid w:val="00950EF3"/>
    <w:rsid w:val="00950FD9"/>
    <w:rsid w:val="00951096"/>
    <w:rsid w:val="0095115F"/>
    <w:rsid w:val="00951EAB"/>
    <w:rsid w:val="00952A46"/>
    <w:rsid w:val="0095326E"/>
    <w:rsid w:val="009532C2"/>
    <w:rsid w:val="00953791"/>
    <w:rsid w:val="00953904"/>
    <w:rsid w:val="00955800"/>
    <w:rsid w:val="009562BB"/>
    <w:rsid w:val="00956658"/>
    <w:rsid w:val="009569DD"/>
    <w:rsid w:val="00956F3B"/>
    <w:rsid w:val="00957C4E"/>
    <w:rsid w:val="0096002A"/>
    <w:rsid w:val="009603CA"/>
    <w:rsid w:val="009608F6"/>
    <w:rsid w:val="00960E07"/>
    <w:rsid w:val="00960FE4"/>
    <w:rsid w:val="009610E0"/>
    <w:rsid w:val="0096118D"/>
    <w:rsid w:val="009612D6"/>
    <w:rsid w:val="0096196B"/>
    <w:rsid w:val="00961C07"/>
    <w:rsid w:val="00961CAC"/>
    <w:rsid w:val="009624CD"/>
    <w:rsid w:val="00963701"/>
    <w:rsid w:val="0096382F"/>
    <w:rsid w:val="00963E97"/>
    <w:rsid w:val="009641B1"/>
    <w:rsid w:val="0096428A"/>
    <w:rsid w:val="0096491B"/>
    <w:rsid w:val="0096494F"/>
    <w:rsid w:val="00964BD0"/>
    <w:rsid w:val="00965D1E"/>
    <w:rsid w:val="009669CD"/>
    <w:rsid w:val="0096798B"/>
    <w:rsid w:val="009716FC"/>
    <w:rsid w:val="00971D70"/>
    <w:rsid w:val="00971F4D"/>
    <w:rsid w:val="0097205E"/>
    <w:rsid w:val="0097240E"/>
    <w:rsid w:val="0097327E"/>
    <w:rsid w:val="0097328D"/>
    <w:rsid w:val="009735BC"/>
    <w:rsid w:val="00973665"/>
    <w:rsid w:val="009737D8"/>
    <w:rsid w:val="00973CCB"/>
    <w:rsid w:val="00973E3C"/>
    <w:rsid w:val="0097459E"/>
    <w:rsid w:val="00974AF0"/>
    <w:rsid w:val="00975D27"/>
    <w:rsid w:val="009762E6"/>
    <w:rsid w:val="00976959"/>
    <w:rsid w:val="00976AED"/>
    <w:rsid w:val="00976B75"/>
    <w:rsid w:val="00977AB9"/>
    <w:rsid w:val="00981051"/>
    <w:rsid w:val="0098152D"/>
    <w:rsid w:val="00981A7D"/>
    <w:rsid w:val="00981D56"/>
    <w:rsid w:val="009823B6"/>
    <w:rsid w:val="00982AE2"/>
    <w:rsid w:val="009847B7"/>
    <w:rsid w:val="0098485C"/>
    <w:rsid w:val="00985600"/>
    <w:rsid w:val="009876C1"/>
    <w:rsid w:val="00987978"/>
    <w:rsid w:val="0099064E"/>
    <w:rsid w:val="00990717"/>
    <w:rsid w:val="009908B5"/>
    <w:rsid w:val="00991298"/>
    <w:rsid w:val="00992809"/>
    <w:rsid w:val="00992B90"/>
    <w:rsid w:val="00992B9A"/>
    <w:rsid w:val="00992E9B"/>
    <w:rsid w:val="00993A60"/>
    <w:rsid w:val="00993E34"/>
    <w:rsid w:val="009943A4"/>
    <w:rsid w:val="00994F6A"/>
    <w:rsid w:val="00995FB7"/>
    <w:rsid w:val="009974F5"/>
    <w:rsid w:val="00997A65"/>
    <w:rsid w:val="009A073F"/>
    <w:rsid w:val="009A1303"/>
    <w:rsid w:val="009A139D"/>
    <w:rsid w:val="009A21D7"/>
    <w:rsid w:val="009A2633"/>
    <w:rsid w:val="009A2B9A"/>
    <w:rsid w:val="009A2CAF"/>
    <w:rsid w:val="009A407E"/>
    <w:rsid w:val="009A41D0"/>
    <w:rsid w:val="009A4E12"/>
    <w:rsid w:val="009A56D7"/>
    <w:rsid w:val="009A6CF3"/>
    <w:rsid w:val="009A7551"/>
    <w:rsid w:val="009A7756"/>
    <w:rsid w:val="009A7972"/>
    <w:rsid w:val="009B03B4"/>
    <w:rsid w:val="009B09FF"/>
    <w:rsid w:val="009B33E9"/>
    <w:rsid w:val="009B347E"/>
    <w:rsid w:val="009B53E2"/>
    <w:rsid w:val="009B6F20"/>
    <w:rsid w:val="009B76E8"/>
    <w:rsid w:val="009B7CEC"/>
    <w:rsid w:val="009C0394"/>
    <w:rsid w:val="009C075A"/>
    <w:rsid w:val="009C1195"/>
    <w:rsid w:val="009C5665"/>
    <w:rsid w:val="009C58BC"/>
    <w:rsid w:val="009C652E"/>
    <w:rsid w:val="009C6CC1"/>
    <w:rsid w:val="009C6D44"/>
    <w:rsid w:val="009C7327"/>
    <w:rsid w:val="009C754B"/>
    <w:rsid w:val="009C75DC"/>
    <w:rsid w:val="009C766B"/>
    <w:rsid w:val="009D0393"/>
    <w:rsid w:val="009D0511"/>
    <w:rsid w:val="009D0A66"/>
    <w:rsid w:val="009D146E"/>
    <w:rsid w:val="009D1C32"/>
    <w:rsid w:val="009D2F40"/>
    <w:rsid w:val="009D3D7D"/>
    <w:rsid w:val="009D5239"/>
    <w:rsid w:val="009D5D48"/>
    <w:rsid w:val="009D6FA1"/>
    <w:rsid w:val="009D7A32"/>
    <w:rsid w:val="009D7D5D"/>
    <w:rsid w:val="009E0A0A"/>
    <w:rsid w:val="009E1243"/>
    <w:rsid w:val="009E1384"/>
    <w:rsid w:val="009E1AAD"/>
    <w:rsid w:val="009E1E3F"/>
    <w:rsid w:val="009E1F4D"/>
    <w:rsid w:val="009E3A18"/>
    <w:rsid w:val="009E438F"/>
    <w:rsid w:val="009E4932"/>
    <w:rsid w:val="009E596E"/>
    <w:rsid w:val="009E5AF3"/>
    <w:rsid w:val="009E6451"/>
    <w:rsid w:val="009F013C"/>
    <w:rsid w:val="009F0C1D"/>
    <w:rsid w:val="009F135A"/>
    <w:rsid w:val="009F17FB"/>
    <w:rsid w:val="009F22E3"/>
    <w:rsid w:val="009F25F2"/>
    <w:rsid w:val="009F3CDB"/>
    <w:rsid w:val="009F3F0B"/>
    <w:rsid w:val="009F4B79"/>
    <w:rsid w:val="009F4CC9"/>
    <w:rsid w:val="009F4FFB"/>
    <w:rsid w:val="009F5688"/>
    <w:rsid w:val="009F5740"/>
    <w:rsid w:val="009F61B4"/>
    <w:rsid w:val="009F6377"/>
    <w:rsid w:val="009F637A"/>
    <w:rsid w:val="009F7ED9"/>
    <w:rsid w:val="009F7F1B"/>
    <w:rsid w:val="00A000EA"/>
    <w:rsid w:val="00A007DF"/>
    <w:rsid w:val="00A01280"/>
    <w:rsid w:val="00A01443"/>
    <w:rsid w:val="00A0159D"/>
    <w:rsid w:val="00A01C22"/>
    <w:rsid w:val="00A023AD"/>
    <w:rsid w:val="00A028CF"/>
    <w:rsid w:val="00A03E43"/>
    <w:rsid w:val="00A04DE9"/>
    <w:rsid w:val="00A05FDC"/>
    <w:rsid w:val="00A06448"/>
    <w:rsid w:val="00A0670D"/>
    <w:rsid w:val="00A0684E"/>
    <w:rsid w:val="00A073CB"/>
    <w:rsid w:val="00A0754D"/>
    <w:rsid w:val="00A103FB"/>
    <w:rsid w:val="00A1060B"/>
    <w:rsid w:val="00A1089C"/>
    <w:rsid w:val="00A11320"/>
    <w:rsid w:val="00A11959"/>
    <w:rsid w:val="00A12896"/>
    <w:rsid w:val="00A13032"/>
    <w:rsid w:val="00A13C5D"/>
    <w:rsid w:val="00A13E22"/>
    <w:rsid w:val="00A14A76"/>
    <w:rsid w:val="00A14D5F"/>
    <w:rsid w:val="00A152B4"/>
    <w:rsid w:val="00A16158"/>
    <w:rsid w:val="00A16DDA"/>
    <w:rsid w:val="00A17D3C"/>
    <w:rsid w:val="00A203BF"/>
    <w:rsid w:val="00A2057A"/>
    <w:rsid w:val="00A208B0"/>
    <w:rsid w:val="00A20E52"/>
    <w:rsid w:val="00A22FA1"/>
    <w:rsid w:val="00A23101"/>
    <w:rsid w:val="00A2341D"/>
    <w:rsid w:val="00A23A2C"/>
    <w:rsid w:val="00A2417B"/>
    <w:rsid w:val="00A24911"/>
    <w:rsid w:val="00A24FD2"/>
    <w:rsid w:val="00A25C91"/>
    <w:rsid w:val="00A260A7"/>
    <w:rsid w:val="00A26734"/>
    <w:rsid w:val="00A26776"/>
    <w:rsid w:val="00A270C9"/>
    <w:rsid w:val="00A305CF"/>
    <w:rsid w:val="00A3157A"/>
    <w:rsid w:val="00A31938"/>
    <w:rsid w:val="00A31C75"/>
    <w:rsid w:val="00A331DE"/>
    <w:rsid w:val="00A345DA"/>
    <w:rsid w:val="00A34AA1"/>
    <w:rsid w:val="00A364A0"/>
    <w:rsid w:val="00A367C3"/>
    <w:rsid w:val="00A4076C"/>
    <w:rsid w:val="00A4083C"/>
    <w:rsid w:val="00A40BA1"/>
    <w:rsid w:val="00A40C18"/>
    <w:rsid w:val="00A40EB1"/>
    <w:rsid w:val="00A410C6"/>
    <w:rsid w:val="00A413FF"/>
    <w:rsid w:val="00A41781"/>
    <w:rsid w:val="00A41CB4"/>
    <w:rsid w:val="00A41DB1"/>
    <w:rsid w:val="00A41FED"/>
    <w:rsid w:val="00A42E7C"/>
    <w:rsid w:val="00A4304D"/>
    <w:rsid w:val="00A43505"/>
    <w:rsid w:val="00A438BA"/>
    <w:rsid w:val="00A4397F"/>
    <w:rsid w:val="00A446FD"/>
    <w:rsid w:val="00A452A0"/>
    <w:rsid w:val="00A453D2"/>
    <w:rsid w:val="00A45FCB"/>
    <w:rsid w:val="00A47088"/>
    <w:rsid w:val="00A4770F"/>
    <w:rsid w:val="00A47BD9"/>
    <w:rsid w:val="00A47F5A"/>
    <w:rsid w:val="00A50411"/>
    <w:rsid w:val="00A505D9"/>
    <w:rsid w:val="00A51FBA"/>
    <w:rsid w:val="00A52A3D"/>
    <w:rsid w:val="00A52E24"/>
    <w:rsid w:val="00A5389E"/>
    <w:rsid w:val="00A564DB"/>
    <w:rsid w:val="00A57A30"/>
    <w:rsid w:val="00A60C05"/>
    <w:rsid w:val="00A60C37"/>
    <w:rsid w:val="00A6180D"/>
    <w:rsid w:val="00A61DEC"/>
    <w:rsid w:val="00A6237F"/>
    <w:rsid w:val="00A625B5"/>
    <w:rsid w:val="00A6290E"/>
    <w:rsid w:val="00A62B80"/>
    <w:rsid w:val="00A63724"/>
    <w:rsid w:val="00A638D0"/>
    <w:rsid w:val="00A63CD0"/>
    <w:rsid w:val="00A63E16"/>
    <w:rsid w:val="00A645C3"/>
    <w:rsid w:val="00A65061"/>
    <w:rsid w:val="00A65604"/>
    <w:rsid w:val="00A66120"/>
    <w:rsid w:val="00A67C98"/>
    <w:rsid w:val="00A703CB"/>
    <w:rsid w:val="00A71998"/>
    <w:rsid w:val="00A71C5E"/>
    <w:rsid w:val="00A73FFC"/>
    <w:rsid w:val="00A740BA"/>
    <w:rsid w:val="00A757B2"/>
    <w:rsid w:val="00A75B90"/>
    <w:rsid w:val="00A76802"/>
    <w:rsid w:val="00A76ECD"/>
    <w:rsid w:val="00A776C0"/>
    <w:rsid w:val="00A800F1"/>
    <w:rsid w:val="00A80644"/>
    <w:rsid w:val="00A806C4"/>
    <w:rsid w:val="00A809E5"/>
    <w:rsid w:val="00A80F54"/>
    <w:rsid w:val="00A81098"/>
    <w:rsid w:val="00A82DF0"/>
    <w:rsid w:val="00A82EF9"/>
    <w:rsid w:val="00A83029"/>
    <w:rsid w:val="00A83343"/>
    <w:rsid w:val="00A83430"/>
    <w:rsid w:val="00A83AD8"/>
    <w:rsid w:val="00A84330"/>
    <w:rsid w:val="00A8450A"/>
    <w:rsid w:val="00A84E32"/>
    <w:rsid w:val="00A8632B"/>
    <w:rsid w:val="00A86408"/>
    <w:rsid w:val="00A86645"/>
    <w:rsid w:val="00A86CF3"/>
    <w:rsid w:val="00A90010"/>
    <w:rsid w:val="00A90180"/>
    <w:rsid w:val="00A902AC"/>
    <w:rsid w:val="00A903BF"/>
    <w:rsid w:val="00A90BF4"/>
    <w:rsid w:val="00A91C6B"/>
    <w:rsid w:val="00A91C6E"/>
    <w:rsid w:val="00A91E61"/>
    <w:rsid w:val="00A92BD9"/>
    <w:rsid w:val="00A93323"/>
    <w:rsid w:val="00A93D2E"/>
    <w:rsid w:val="00A94517"/>
    <w:rsid w:val="00A948D5"/>
    <w:rsid w:val="00A9584B"/>
    <w:rsid w:val="00A95C51"/>
    <w:rsid w:val="00A95D12"/>
    <w:rsid w:val="00A960CD"/>
    <w:rsid w:val="00A9627C"/>
    <w:rsid w:val="00A96527"/>
    <w:rsid w:val="00A97468"/>
    <w:rsid w:val="00AA100D"/>
    <w:rsid w:val="00AA2D30"/>
    <w:rsid w:val="00AA47DA"/>
    <w:rsid w:val="00AA48DC"/>
    <w:rsid w:val="00AA5ED0"/>
    <w:rsid w:val="00AA600F"/>
    <w:rsid w:val="00AA693E"/>
    <w:rsid w:val="00AA6A22"/>
    <w:rsid w:val="00AA7579"/>
    <w:rsid w:val="00AA7903"/>
    <w:rsid w:val="00AB03D4"/>
    <w:rsid w:val="00AB0771"/>
    <w:rsid w:val="00AB0829"/>
    <w:rsid w:val="00AB0FF5"/>
    <w:rsid w:val="00AB4AEF"/>
    <w:rsid w:val="00AB5A90"/>
    <w:rsid w:val="00AB5EEE"/>
    <w:rsid w:val="00AB7369"/>
    <w:rsid w:val="00AB7873"/>
    <w:rsid w:val="00AC0184"/>
    <w:rsid w:val="00AC05B4"/>
    <w:rsid w:val="00AC377B"/>
    <w:rsid w:val="00AC40B2"/>
    <w:rsid w:val="00AC45F8"/>
    <w:rsid w:val="00AC4753"/>
    <w:rsid w:val="00AC5102"/>
    <w:rsid w:val="00AC5C3A"/>
    <w:rsid w:val="00AC5E03"/>
    <w:rsid w:val="00AD0525"/>
    <w:rsid w:val="00AD0AF3"/>
    <w:rsid w:val="00AD11CF"/>
    <w:rsid w:val="00AD16CF"/>
    <w:rsid w:val="00AD1AB3"/>
    <w:rsid w:val="00AD1B9F"/>
    <w:rsid w:val="00AD1F55"/>
    <w:rsid w:val="00AD213F"/>
    <w:rsid w:val="00AD2377"/>
    <w:rsid w:val="00AD2A66"/>
    <w:rsid w:val="00AD31C0"/>
    <w:rsid w:val="00AD34C1"/>
    <w:rsid w:val="00AD34D4"/>
    <w:rsid w:val="00AD38EB"/>
    <w:rsid w:val="00AD3B92"/>
    <w:rsid w:val="00AD3C50"/>
    <w:rsid w:val="00AD41DB"/>
    <w:rsid w:val="00AD4239"/>
    <w:rsid w:val="00AD5F70"/>
    <w:rsid w:val="00AD722F"/>
    <w:rsid w:val="00AD72BB"/>
    <w:rsid w:val="00AE052C"/>
    <w:rsid w:val="00AE2F91"/>
    <w:rsid w:val="00AE31DB"/>
    <w:rsid w:val="00AE428B"/>
    <w:rsid w:val="00AE5F9F"/>
    <w:rsid w:val="00AE64BC"/>
    <w:rsid w:val="00AE7780"/>
    <w:rsid w:val="00AF02E2"/>
    <w:rsid w:val="00AF0F97"/>
    <w:rsid w:val="00AF2042"/>
    <w:rsid w:val="00AF20CC"/>
    <w:rsid w:val="00AF2265"/>
    <w:rsid w:val="00AF28AA"/>
    <w:rsid w:val="00AF4092"/>
    <w:rsid w:val="00AF4111"/>
    <w:rsid w:val="00AF4385"/>
    <w:rsid w:val="00AF450D"/>
    <w:rsid w:val="00AF4938"/>
    <w:rsid w:val="00AF5122"/>
    <w:rsid w:val="00AF64AE"/>
    <w:rsid w:val="00B0086E"/>
    <w:rsid w:val="00B009C5"/>
    <w:rsid w:val="00B00AE6"/>
    <w:rsid w:val="00B00F72"/>
    <w:rsid w:val="00B011C8"/>
    <w:rsid w:val="00B0156D"/>
    <w:rsid w:val="00B018E1"/>
    <w:rsid w:val="00B01B5C"/>
    <w:rsid w:val="00B02885"/>
    <w:rsid w:val="00B036E6"/>
    <w:rsid w:val="00B03785"/>
    <w:rsid w:val="00B03BE5"/>
    <w:rsid w:val="00B04466"/>
    <w:rsid w:val="00B0479C"/>
    <w:rsid w:val="00B04F49"/>
    <w:rsid w:val="00B05666"/>
    <w:rsid w:val="00B0573E"/>
    <w:rsid w:val="00B05A0D"/>
    <w:rsid w:val="00B05A95"/>
    <w:rsid w:val="00B06174"/>
    <w:rsid w:val="00B06F88"/>
    <w:rsid w:val="00B07378"/>
    <w:rsid w:val="00B10DC8"/>
    <w:rsid w:val="00B10F6D"/>
    <w:rsid w:val="00B111FC"/>
    <w:rsid w:val="00B1169A"/>
    <w:rsid w:val="00B12CD8"/>
    <w:rsid w:val="00B136D9"/>
    <w:rsid w:val="00B141C7"/>
    <w:rsid w:val="00B1479F"/>
    <w:rsid w:val="00B148A8"/>
    <w:rsid w:val="00B16123"/>
    <w:rsid w:val="00B161B0"/>
    <w:rsid w:val="00B16CDD"/>
    <w:rsid w:val="00B16ED8"/>
    <w:rsid w:val="00B176D4"/>
    <w:rsid w:val="00B17D96"/>
    <w:rsid w:val="00B20CFF"/>
    <w:rsid w:val="00B20FEE"/>
    <w:rsid w:val="00B21AFE"/>
    <w:rsid w:val="00B22C02"/>
    <w:rsid w:val="00B22CBF"/>
    <w:rsid w:val="00B23434"/>
    <w:rsid w:val="00B24C6D"/>
    <w:rsid w:val="00B250F8"/>
    <w:rsid w:val="00B2556E"/>
    <w:rsid w:val="00B26D5E"/>
    <w:rsid w:val="00B27190"/>
    <w:rsid w:val="00B277E4"/>
    <w:rsid w:val="00B300E6"/>
    <w:rsid w:val="00B322AD"/>
    <w:rsid w:val="00B337E8"/>
    <w:rsid w:val="00B338F2"/>
    <w:rsid w:val="00B339F2"/>
    <w:rsid w:val="00B33D75"/>
    <w:rsid w:val="00B3456C"/>
    <w:rsid w:val="00B346C3"/>
    <w:rsid w:val="00B34A72"/>
    <w:rsid w:val="00B35331"/>
    <w:rsid w:val="00B3628D"/>
    <w:rsid w:val="00B36E55"/>
    <w:rsid w:val="00B374C7"/>
    <w:rsid w:val="00B37C07"/>
    <w:rsid w:val="00B40873"/>
    <w:rsid w:val="00B4115E"/>
    <w:rsid w:val="00B41AB9"/>
    <w:rsid w:val="00B4465A"/>
    <w:rsid w:val="00B44891"/>
    <w:rsid w:val="00B44C98"/>
    <w:rsid w:val="00B44E59"/>
    <w:rsid w:val="00B44EA8"/>
    <w:rsid w:val="00B45617"/>
    <w:rsid w:val="00B459A4"/>
    <w:rsid w:val="00B4618A"/>
    <w:rsid w:val="00B464DF"/>
    <w:rsid w:val="00B466B9"/>
    <w:rsid w:val="00B46FAE"/>
    <w:rsid w:val="00B471FC"/>
    <w:rsid w:val="00B5000D"/>
    <w:rsid w:val="00B502E8"/>
    <w:rsid w:val="00B506FF"/>
    <w:rsid w:val="00B50921"/>
    <w:rsid w:val="00B5100F"/>
    <w:rsid w:val="00B5142F"/>
    <w:rsid w:val="00B5171B"/>
    <w:rsid w:val="00B523B0"/>
    <w:rsid w:val="00B5269F"/>
    <w:rsid w:val="00B52A14"/>
    <w:rsid w:val="00B52E0E"/>
    <w:rsid w:val="00B53BE2"/>
    <w:rsid w:val="00B543E7"/>
    <w:rsid w:val="00B54D79"/>
    <w:rsid w:val="00B554BA"/>
    <w:rsid w:val="00B55B72"/>
    <w:rsid w:val="00B561E4"/>
    <w:rsid w:val="00B56871"/>
    <w:rsid w:val="00B602B1"/>
    <w:rsid w:val="00B6242F"/>
    <w:rsid w:val="00B6393A"/>
    <w:rsid w:val="00B64947"/>
    <w:rsid w:val="00B651CD"/>
    <w:rsid w:val="00B65AE3"/>
    <w:rsid w:val="00B65BD9"/>
    <w:rsid w:val="00B65D58"/>
    <w:rsid w:val="00B66774"/>
    <w:rsid w:val="00B70279"/>
    <w:rsid w:val="00B705E1"/>
    <w:rsid w:val="00B70888"/>
    <w:rsid w:val="00B70F31"/>
    <w:rsid w:val="00B712C8"/>
    <w:rsid w:val="00B725A2"/>
    <w:rsid w:val="00B728C9"/>
    <w:rsid w:val="00B72A24"/>
    <w:rsid w:val="00B73023"/>
    <w:rsid w:val="00B73253"/>
    <w:rsid w:val="00B7493E"/>
    <w:rsid w:val="00B74C75"/>
    <w:rsid w:val="00B75C3B"/>
    <w:rsid w:val="00B76307"/>
    <w:rsid w:val="00B766A1"/>
    <w:rsid w:val="00B767B6"/>
    <w:rsid w:val="00B76C23"/>
    <w:rsid w:val="00B802CB"/>
    <w:rsid w:val="00B80D49"/>
    <w:rsid w:val="00B8263B"/>
    <w:rsid w:val="00B842E6"/>
    <w:rsid w:val="00B84A4E"/>
    <w:rsid w:val="00B85FFD"/>
    <w:rsid w:val="00B867C5"/>
    <w:rsid w:val="00B8757F"/>
    <w:rsid w:val="00B9051C"/>
    <w:rsid w:val="00B90A89"/>
    <w:rsid w:val="00B92FAE"/>
    <w:rsid w:val="00B936DC"/>
    <w:rsid w:val="00B93D29"/>
    <w:rsid w:val="00B94411"/>
    <w:rsid w:val="00B947A6"/>
    <w:rsid w:val="00B9587C"/>
    <w:rsid w:val="00B95A07"/>
    <w:rsid w:val="00B95E17"/>
    <w:rsid w:val="00B97163"/>
    <w:rsid w:val="00B972D9"/>
    <w:rsid w:val="00B97954"/>
    <w:rsid w:val="00B979B2"/>
    <w:rsid w:val="00B97F01"/>
    <w:rsid w:val="00BA005D"/>
    <w:rsid w:val="00BA1111"/>
    <w:rsid w:val="00BA14CB"/>
    <w:rsid w:val="00BA3ADE"/>
    <w:rsid w:val="00BA452D"/>
    <w:rsid w:val="00BA47B8"/>
    <w:rsid w:val="00BA51A2"/>
    <w:rsid w:val="00BA55E6"/>
    <w:rsid w:val="00BA5B41"/>
    <w:rsid w:val="00BA5C1C"/>
    <w:rsid w:val="00BA623A"/>
    <w:rsid w:val="00BA62B4"/>
    <w:rsid w:val="00BB019D"/>
    <w:rsid w:val="00BB03B1"/>
    <w:rsid w:val="00BB0826"/>
    <w:rsid w:val="00BB1513"/>
    <w:rsid w:val="00BB164F"/>
    <w:rsid w:val="00BB1A36"/>
    <w:rsid w:val="00BB1D2D"/>
    <w:rsid w:val="00BB320C"/>
    <w:rsid w:val="00BB32EA"/>
    <w:rsid w:val="00BB3BD1"/>
    <w:rsid w:val="00BB3C9A"/>
    <w:rsid w:val="00BB4269"/>
    <w:rsid w:val="00BB4CF5"/>
    <w:rsid w:val="00BB4F87"/>
    <w:rsid w:val="00BB59D9"/>
    <w:rsid w:val="00BB67C4"/>
    <w:rsid w:val="00BB6A8C"/>
    <w:rsid w:val="00BB7A89"/>
    <w:rsid w:val="00BB7B61"/>
    <w:rsid w:val="00BB7B91"/>
    <w:rsid w:val="00BB7FB8"/>
    <w:rsid w:val="00BC0225"/>
    <w:rsid w:val="00BC10FB"/>
    <w:rsid w:val="00BC12EE"/>
    <w:rsid w:val="00BC2FB8"/>
    <w:rsid w:val="00BC43B4"/>
    <w:rsid w:val="00BC4E76"/>
    <w:rsid w:val="00BC55C3"/>
    <w:rsid w:val="00BC5B9E"/>
    <w:rsid w:val="00BC5DF6"/>
    <w:rsid w:val="00BC6152"/>
    <w:rsid w:val="00BC6E6C"/>
    <w:rsid w:val="00BC7997"/>
    <w:rsid w:val="00BD12FE"/>
    <w:rsid w:val="00BD1BB8"/>
    <w:rsid w:val="00BD22B0"/>
    <w:rsid w:val="00BD2684"/>
    <w:rsid w:val="00BD2E36"/>
    <w:rsid w:val="00BD3860"/>
    <w:rsid w:val="00BD3E0B"/>
    <w:rsid w:val="00BD6052"/>
    <w:rsid w:val="00BD6B4A"/>
    <w:rsid w:val="00BD6E57"/>
    <w:rsid w:val="00BD7200"/>
    <w:rsid w:val="00BD7AA6"/>
    <w:rsid w:val="00BD7BD6"/>
    <w:rsid w:val="00BD7E4C"/>
    <w:rsid w:val="00BE05DE"/>
    <w:rsid w:val="00BE0ED1"/>
    <w:rsid w:val="00BE1A54"/>
    <w:rsid w:val="00BE1D99"/>
    <w:rsid w:val="00BE210A"/>
    <w:rsid w:val="00BE274A"/>
    <w:rsid w:val="00BE413A"/>
    <w:rsid w:val="00BE45FF"/>
    <w:rsid w:val="00BE47B2"/>
    <w:rsid w:val="00BE4B02"/>
    <w:rsid w:val="00BE4B36"/>
    <w:rsid w:val="00BE6046"/>
    <w:rsid w:val="00BE71AA"/>
    <w:rsid w:val="00BE7A44"/>
    <w:rsid w:val="00BF0371"/>
    <w:rsid w:val="00BF0694"/>
    <w:rsid w:val="00BF0A80"/>
    <w:rsid w:val="00BF0C5C"/>
    <w:rsid w:val="00BF0EB1"/>
    <w:rsid w:val="00BF103F"/>
    <w:rsid w:val="00BF1611"/>
    <w:rsid w:val="00BF1AA8"/>
    <w:rsid w:val="00BF1D4E"/>
    <w:rsid w:val="00BF245B"/>
    <w:rsid w:val="00BF2D32"/>
    <w:rsid w:val="00BF3542"/>
    <w:rsid w:val="00BF41FF"/>
    <w:rsid w:val="00BF4331"/>
    <w:rsid w:val="00BF44BB"/>
    <w:rsid w:val="00BF453D"/>
    <w:rsid w:val="00BF4804"/>
    <w:rsid w:val="00BF4B36"/>
    <w:rsid w:val="00BF5B3A"/>
    <w:rsid w:val="00BF5E02"/>
    <w:rsid w:val="00BF5EA4"/>
    <w:rsid w:val="00BF6056"/>
    <w:rsid w:val="00BF62C4"/>
    <w:rsid w:val="00BF6E52"/>
    <w:rsid w:val="00BF753E"/>
    <w:rsid w:val="00C01894"/>
    <w:rsid w:val="00C02832"/>
    <w:rsid w:val="00C0385E"/>
    <w:rsid w:val="00C03A47"/>
    <w:rsid w:val="00C04360"/>
    <w:rsid w:val="00C05760"/>
    <w:rsid w:val="00C0601E"/>
    <w:rsid w:val="00C06848"/>
    <w:rsid w:val="00C068E0"/>
    <w:rsid w:val="00C06A48"/>
    <w:rsid w:val="00C06CF2"/>
    <w:rsid w:val="00C0706A"/>
    <w:rsid w:val="00C07C11"/>
    <w:rsid w:val="00C110B4"/>
    <w:rsid w:val="00C113D4"/>
    <w:rsid w:val="00C11BEB"/>
    <w:rsid w:val="00C12CD0"/>
    <w:rsid w:val="00C12CDC"/>
    <w:rsid w:val="00C136D4"/>
    <w:rsid w:val="00C13B31"/>
    <w:rsid w:val="00C13B72"/>
    <w:rsid w:val="00C148E8"/>
    <w:rsid w:val="00C15922"/>
    <w:rsid w:val="00C159F2"/>
    <w:rsid w:val="00C17A75"/>
    <w:rsid w:val="00C17E97"/>
    <w:rsid w:val="00C20BBE"/>
    <w:rsid w:val="00C21107"/>
    <w:rsid w:val="00C21857"/>
    <w:rsid w:val="00C21AC8"/>
    <w:rsid w:val="00C21B6E"/>
    <w:rsid w:val="00C22D04"/>
    <w:rsid w:val="00C22D3F"/>
    <w:rsid w:val="00C22E68"/>
    <w:rsid w:val="00C2329E"/>
    <w:rsid w:val="00C24108"/>
    <w:rsid w:val="00C2491F"/>
    <w:rsid w:val="00C24E40"/>
    <w:rsid w:val="00C25767"/>
    <w:rsid w:val="00C25873"/>
    <w:rsid w:val="00C25AB9"/>
    <w:rsid w:val="00C266B0"/>
    <w:rsid w:val="00C26E3D"/>
    <w:rsid w:val="00C2742C"/>
    <w:rsid w:val="00C306BF"/>
    <w:rsid w:val="00C33AA0"/>
    <w:rsid w:val="00C34E3E"/>
    <w:rsid w:val="00C36A4C"/>
    <w:rsid w:val="00C3713B"/>
    <w:rsid w:val="00C37669"/>
    <w:rsid w:val="00C4031F"/>
    <w:rsid w:val="00C408CF"/>
    <w:rsid w:val="00C40BE4"/>
    <w:rsid w:val="00C41029"/>
    <w:rsid w:val="00C425D4"/>
    <w:rsid w:val="00C42EA1"/>
    <w:rsid w:val="00C432F4"/>
    <w:rsid w:val="00C43B24"/>
    <w:rsid w:val="00C44033"/>
    <w:rsid w:val="00C44065"/>
    <w:rsid w:val="00C4469E"/>
    <w:rsid w:val="00C44BC6"/>
    <w:rsid w:val="00C44F32"/>
    <w:rsid w:val="00C4535B"/>
    <w:rsid w:val="00C45510"/>
    <w:rsid w:val="00C45A92"/>
    <w:rsid w:val="00C464BB"/>
    <w:rsid w:val="00C46BFC"/>
    <w:rsid w:val="00C47723"/>
    <w:rsid w:val="00C478F5"/>
    <w:rsid w:val="00C47D12"/>
    <w:rsid w:val="00C47E61"/>
    <w:rsid w:val="00C47F12"/>
    <w:rsid w:val="00C5030D"/>
    <w:rsid w:val="00C505EE"/>
    <w:rsid w:val="00C50B2A"/>
    <w:rsid w:val="00C51D04"/>
    <w:rsid w:val="00C528DD"/>
    <w:rsid w:val="00C52EFA"/>
    <w:rsid w:val="00C532A5"/>
    <w:rsid w:val="00C53F44"/>
    <w:rsid w:val="00C5483D"/>
    <w:rsid w:val="00C552FA"/>
    <w:rsid w:val="00C609C4"/>
    <w:rsid w:val="00C618FE"/>
    <w:rsid w:val="00C62832"/>
    <w:rsid w:val="00C62B01"/>
    <w:rsid w:val="00C62E0F"/>
    <w:rsid w:val="00C63755"/>
    <w:rsid w:val="00C64506"/>
    <w:rsid w:val="00C6479A"/>
    <w:rsid w:val="00C64B05"/>
    <w:rsid w:val="00C65CD9"/>
    <w:rsid w:val="00C66200"/>
    <w:rsid w:val="00C664C5"/>
    <w:rsid w:val="00C67A57"/>
    <w:rsid w:val="00C70092"/>
    <w:rsid w:val="00C7098E"/>
    <w:rsid w:val="00C7101A"/>
    <w:rsid w:val="00C71198"/>
    <w:rsid w:val="00C71272"/>
    <w:rsid w:val="00C719B3"/>
    <w:rsid w:val="00C7257E"/>
    <w:rsid w:val="00C73668"/>
    <w:rsid w:val="00C7366A"/>
    <w:rsid w:val="00C7400A"/>
    <w:rsid w:val="00C74FF6"/>
    <w:rsid w:val="00C756FD"/>
    <w:rsid w:val="00C767C6"/>
    <w:rsid w:val="00C76ABC"/>
    <w:rsid w:val="00C7795E"/>
    <w:rsid w:val="00C77DD6"/>
    <w:rsid w:val="00C80931"/>
    <w:rsid w:val="00C82DF7"/>
    <w:rsid w:val="00C82F28"/>
    <w:rsid w:val="00C83701"/>
    <w:rsid w:val="00C83890"/>
    <w:rsid w:val="00C84A90"/>
    <w:rsid w:val="00C84C86"/>
    <w:rsid w:val="00C85212"/>
    <w:rsid w:val="00C8525A"/>
    <w:rsid w:val="00C859F7"/>
    <w:rsid w:val="00C866BB"/>
    <w:rsid w:val="00C871E9"/>
    <w:rsid w:val="00C87C95"/>
    <w:rsid w:val="00C909C7"/>
    <w:rsid w:val="00C90D2D"/>
    <w:rsid w:val="00C91A90"/>
    <w:rsid w:val="00C91C90"/>
    <w:rsid w:val="00C92D57"/>
    <w:rsid w:val="00C93384"/>
    <w:rsid w:val="00C93E1E"/>
    <w:rsid w:val="00C94995"/>
    <w:rsid w:val="00C95232"/>
    <w:rsid w:val="00C952BB"/>
    <w:rsid w:val="00C9595A"/>
    <w:rsid w:val="00C962E7"/>
    <w:rsid w:val="00C96B70"/>
    <w:rsid w:val="00C97A70"/>
    <w:rsid w:val="00CA1AAD"/>
    <w:rsid w:val="00CA29E0"/>
    <w:rsid w:val="00CA2FAD"/>
    <w:rsid w:val="00CA350B"/>
    <w:rsid w:val="00CA3699"/>
    <w:rsid w:val="00CA50F5"/>
    <w:rsid w:val="00CA5CC7"/>
    <w:rsid w:val="00CA6049"/>
    <w:rsid w:val="00CA631C"/>
    <w:rsid w:val="00CA6CE2"/>
    <w:rsid w:val="00CA74F9"/>
    <w:rsid w:val="00CB0050"/>
    <w:rsid w:val="00CB0084"/>
    <w:rsid w:val="00CB0D19"/>
    <w:rsid w:val="00CB17B6"/>
    <w:rsid w:val="00CB17D0"/>
    <w:rsid w:val="00CB237F"/>
    <w:rsid w:val="00CB3170"/>
    <w:rsid w:val="00CB3DAD"/>
    <w:rsid w:val="00CB4841"/>
    <w:rsid w:val="00CB5320"/>
    <w:rsid w:val="00CB66DB"/>
    <w:rsid w:val="00CB7DAC"/>
    <w:rsid w:val="00CC05AA"/>
    <w:rsid w:val="00CC0CB7"/>
    <w:rsid w:val="00CC0E82"/>
    <w:rsid w:val="00CC1C01"/>
    <w:rsid w:val="00CC350D"/>
    <w:rsid w:val="00CC3563"/>
    <w:rsid w:val="00CC390E"/>
    <w:rsid w:val="00CC3969"/>
    <w:rsid w:val="00CC3E21"/>
    <w:rsid w:val="00CC4087"/>
    <w:rsid w:val="00CC4AD5"/>
    <w:rsid w:val="00CC4F8A"/>
    <w:rsid w:val="00CC5346"/>
    <w:rsid w:val="00CC6683"/>
    <w:rsid w:val="00CC73C1"/>
    <w:rsid w:val="00CC7F92"/>
    <w:rsid w:val="00CD05BE"/>
    <w:rsid w:val="00CD05F0"/>
    <w:rsid w:val="00CD1148"/>
    <w:rsid w:val="00CD130A"/>
    <w:rsid w:val="00CD218E"/>
    <w:rsid w:val="00CD227E"/>
    <w:rsid w:val="00CD28C1"/>
    <w:rsid w:val="00CD325D"/>
    <w:rsid w:val="00CD3AAD"/>
    <w:rsid w:val="00CD3C4F"/>
    <w:rsid w:val="00CD5144"/>
    <w:rsid w:val="00CD5276"/>
    <w:rsid w:val="00CD5852"/>
    <w:rsid w:val="00CD6D34"/>
    <w:rsid w:val="00CD72B9"/>
    <w:rsid w:val="00CD73E6"/>
    <w:rsid w:val="00CD7CFE"/>
    <w:rsid w:val="00CD7F74"/>
    <w:rsid w:val="00CE134B"/>
    <w:rsid w:val="00CE1687"/>
    <w:rsid w:val="00CE1D54"/>
    <w:rsid w:val="00CE1F31"/>
    <w:rsid w:val="00CE1FD3"/>
    <w:rsid w:val="00CE2116"/>
    <w:rsid w:val="00CE25FB"/>
    <w:rsid w:val="00CE37F3"/>
    <w:rsid w:val="00CE3880"/>
    <w:rsid w:val="00CE4D44"/>
    <w:rsid w:val="00CE4E0C"/>
    <w:rsid w:val="00CF004D"/>
    <w:rsid w:val="00CF0475"/>
    <w:rsid w:val="00CF1430"/>
    <w:rsid w:val="00CF16A3"/>
    <w:rsid w:val="00CF195C"/>
    <w:rsid w:val="00CF1D0C"/>
    <w:rsid w:val="00CF244F"/>
    <w:rsid w:val="00CF2578"/>
    <w:rsid w:val="00CF2FEE"/>
    <w:rsid w:val="00CF3E0A"/>
    <w:rsid w:val="00CF62D4"/>
    <w:rsid w:val="00CF6A2B"/>
    <w:rsid w:val="00CF714D"/>
    <w:rsid w:val="00CF7BB4"/>
    <w:rsid w:val="00D0124E"/>
    <w:rsid w:val="00D01282"/>
    <w:rsid w:val="00D015CD"/>
    <w:rsid w:val="00D016F9"/>
    <w:rsid w:val="00D01A7E"/>
    <w:rsid w:val="00D020F1"/>
    <w:rsid w:val="00D02D61"/>
    <w:rsid w:val="00D03608"/>
    <w:rsid w:val="00D0399C"/>
    <w:rsid w:val="00D050A9"/>
    <w:rsid w:val="00D05126"/>
    <w:rsid w:val="00D0591D"/>
    <w:rsid w:val="00D05990"/>
    <w:rsid w:val="00D061FE"/>
    <w:rsid w:val="00D06954"/>
    <w:rsid w:val="00D06F72"/>
    <w:rsid w:val="00D06F78"/>
    <w:rsid w:val="00D0777F"/>
    <w:rsid w:val="00D1026B"/>
    <w:rsid w:val="00D10775"/>
    <w:rsid w:val="00D107C3"/>
    <w:rsid w:val="00D110C1"/>
    <w:rsid w:val="00D1153E"/>
    <w:rsid w:val="00D125F1"/>
    <w:rsid w:val="00D126BD"/>
    <w:rsid w:val="00D1321C"/>
    <w:rsid w:val="00D133F9"/>
    <w:rsid w:val="00D161CA"/>
    <w:rsid w:val="00D16354"/>
    <w:rsid w:val="00D1708C"/>
    <w:rsid w:val="00D2018E"/>
    <w:rsid w:val="00D215ED"/>
    <w:rsid w:val="00D2170B"/>
    <w:rsid w:val="00D22501"/>
    <w:rsid w:val="00D242EC"/>
    <w:rsid w:val="00D24F91"/>
    <w:rsid w:val="00D25166"/>
    <w:rsid w:val="00D259EE"/>
    <w:rsid w:val="00D25C44"/>
    <w:rsid w:val="00D25D53"/>
    <w:rsid w:val="00D264AD"/>
    <w:rsid w:val="00D268BE"/>
    <w:rsid w:val="00D26C3F"/>
    <w:rsid w:val="00D305DB"/>
    <w:rsid w:val="00D30D0B"/>
    <w:rsid w:val="00D30D8A"/>
    <w:rsid w:val="00D3237D"/>
    <w:rsid w:val="00D33504"/>
    <w:rsid w:val="00D33585"/>
    <w:rsid w:val="00D34074"/>
    <w:rsid w:val="00D345E6"/>
    <w:rsid w:val="00D34D6B"/>
    <w:rsid w:val="00D354CE"/>
    <w:rsid w:val="00D35F1E"/>
    <w:rsid w:val="00D36B3B"/>
    <w:rsid w:val="00D3714E"/>
    <w:rsid w:val="00D372A2"/>
    <w:rsid w:val="00D40397"/>
    <w:rsid w:val="00D40588"/>
    <w:rsid w:val="00D41B48"/>
    <w:rsid w:val="00D42024"/>
    <w:rsid w:val="00D43712"/>
    <w:rsid w:val="00D44579"/>
    <w:rsid w:val="00D44BEE"/>
    <w:rsid w:val="00D44C0D"/>
    <w:rsid w:val="00D45312"/>
    <w:rsid w:val="00D45531"/>
    <w:rsid w:val="00D458E4"/>
    <w:rsid w:val="00D464B8"/>
    <w:rsid w:val="00D50237"/>
    <w:rsid w:val="00D5037D"/>
    <w:rsid w:val="00D504DB"/>
    <w:rsid w:val="00D507C0"/>
    <w:rsid w:val="00D50CC1"/>
    <w:rsid w:val="00D512A5"/>
    <w:rsid w:val="00D514FD"/>
    <w:rsid w:val="00D5198E"/>
    <w:rsid w:val="00D52DC5"/>
    <w:rsid w:val="00D52DF1"/>
    <w:rsid w:val="00D530F5"/>
    <w:rsid w:val="00D54BE5"/>
    <w:rsid w:val="00D55C03"/>
    <w:rsid w:val="00D57332"/>
    <w:rsid w:val="00D57DA7"/>
    <w:rsid w:val="00D60027"/>
    <w:rsid w:val="00D60245"/>
    <w:rsid w:val="00D6064B"/>
    <w:rsid w:val="00D609D5"/>
    <w:rsid w:val="00D60D8D"/>
    <w:rsid w:val="00D61192"/>
    <w:rsid w:val="00D6138B"/>
    <w:rsid w:val="00D6243B"/>
    <w:rsid w:val="00D6243E"/>
    <w:rsid w:val="00D6376B"/>
    <w:rsid w:val="00D6388D"/>
    <w:rsid w:val="00D63C3B"/>
    <w:rsid w:val="00D64ED9"/>
    <w:rsid w:val="00D65036"/>
    <w:rsid w:val="00D659AE"/>
    <w:rsid w:val="00D66291"/>
    <w:rsid w:val="00D671BA"/>
    <w:rsid w:val="00D67D0C"/>
    <w:rsid w:val="00D67E01"/>
    <w:rsid w:val="00D67F76"/>
    <w:rsid w:val="00D71138"/>
    <w:rsid w:val="00D71585"/>
    <w:rsid w:val="00D7263D"/>
    <w:rsid w:val="00D72961"/>
    <w:rsid w:val="00D74AA6"/>
    <w:rsid w:val="00D7514E"/>
    <w:rsid w:val="00D76C37"/>
    <w:rsid w:val="00D817B0"/>
    <w:rsid w:val="00D82D3D"/>
    <w:rsid w:val="00D82EC5"/>
    <w:rsid w:val="00D83E9B"/>
    <w:rsid w:val="00D84716"/>
    <w:rsid w:val="00D84CBE"/>
    <w:rsid w:val="00D854D0"/>
    <w:rsid w:val="00D85583"/>
    <w:rsid w:val="00D85B68"/>
    <w:rsid w:val="00D87B4E"/>
    <w:rsid w:val="00D918F2"/>
    <w:rsid w:val="00D919CB"/>
    <w:rsid w:val="00D91EB1"/>
    <w:rsid w:val="00D922EF"/>
    <w:rsid w:val="00D93020"/>
    <w:rsid w:val="00D93077"/>
    <w:rsid w:val="00D93418"/>
    <w:rsid w:val="00D937E8"/>
    <w:rsid w:val="00D93B68"/>
    <w:rsid w:val="00D944A2"/>
    <w:rsid w:val="00D963C3"/>
    <w:rsid w:val="00D96818"/>
    <w:rsid w:val="00D97395"/>
    <w:rsid w:val="00DA22C1"/>
    <w:rsid w:val="00DA245C"/>
    <w:rsid w:val="00DA2FB5"/>
    <w:rsid w:val="00DA3356"/>
    <w:rsid w:val="00DA392C"/>
    <w:rsid w:val="00DA3EA9"/>
    <w:rsid w:val="00DA50B5"/>
    <w:rsid w:val="00DA54B5"/>
    <w:rsid w:val="00DA56E0"/>
    <w:rsid w:val="00DA5851"/>
    <w:rsid w:val="00DA7D5C"/>
    <w:rsid w:val="00DB1188"/>
    <w:rsid w:val="00DB14CA"/>
    <w:rsid w:val="00DB1602"/>
    <w:rsid w:val="00DB1629"/>
    <w:rsid w:val="00DB1D88"/>
    <w:rsid w:val="00DB2F6A"/>
    <w:rsid w:val="00DB2F8B"/>
    <w:rsid w:val="00DB3A1F"/>
    <w:rsid w:val="00DB3CCB"/>
    <w:rsid w:val="00DB4404"/>
    <w:rsid w:val="00DB4B24"/>
    <w:rsid w:val="00DB4BE1"/>
    <w:rsid w:val="00DB5889"/>
    <w:rsid w:val="00DB5990"/>
    <w:rsid w:val="00DB5D61"/>
    <w:rsid w:val="00DB5DBF"/>
    <w:rsid w:val="00DB5EFB"/>
    <w:rsid w:val="00DB756D"/>
    <w:rsid w:val="00DC14E2"/>
    <w:rsid w:val="00DC17E8"/>
    <w:rsid w:val="00DC1F7E"/>
    <w:rsid w:val="00DC24D9"/>
    <w:rsid w:val="00DC4353"/>
    <w:rsid w:val="00DC4487"/>
    <w:rsid w:val="00DC4685"/>
    <w:rsid w:val="00DC5788"/>
    <w:rsid w:val="00DC5A09"/>
    <w:rsid w:val="00DC5D82"/>
    <w:rsid w:val="00DC6560"/>
    <w:rsid w:val="00DC6701"/>
    <w:rsid w:val="00DC73D9"/>
    <w:rsid w:val="00DC7FCC"/>
    <w:rsid w:val="00DD03AC"/>
    <w:rsid w:val="00DD130C"/>
    <w:rsid w:val="00DD1386"/>
    <w:rsid w:val="00DD1B57"/>
    <w:rsid w:val="00DD2253"/>
    <w:rsid w:val="00DD26E9"/>
    <w:rsid w:val="00DD6209"/>
    <w:rsid w:val="00DD64A1"/>
    <w:rsid w:val="00DD74F4"/>
    <w:rsid w:val="00DE0069"/>
    <w:rsid w:val="00DE0476"/>
    <w:rsid w:val="00DE0899"/>
    <w:rsid w:val="00DE170F"/>
    <w:rsid w:val="00DE1FB7"/>
    <w:rsid w:val="00DE21D4"/>
    <w:rsid w:val="00DE4DDA"/>
    <w:rsid w:val="00DE4E54"/>
    <w:rsid w:val="00DE5132"/>
    <w:rsid w:val="00DE5616"/>
    <w:rsid w:val="00DE56B0"/>
    <w:rsid w:val="00DE6C28"/>
    <w:rsid w:val="00DE71EF"/>
    <w:rsid w:val="00DE74BA"/>
    <w:rsid w:val="00DF02ED"/>
    <w:rsid w:val="00DF12C0"/>
    <w:rsid w:val="00DF1618"/>
    <w:rsid w:val="00DF1CCB"/>
    <w:rsid w:val="00DF2747"/>
    <w:rsid w:val="00DF3030"/>
    <w:rsid w:val="00DF30AC"/>
    <w:rsid w:val="00DF3171"/>
    <w:rsid w:val="00DF44A7"/>
    <w:rsid w:val="00DF45EA"/>
    <w:rsid w:val="00DF5355"/>
    <w:rsid w:val="00DF6154"/>
    <w:rsid w:val="00DF6D95"/>
    <w:rsid w:val="00DF7DEB"/>
    <w:rsid w:val="00DF7FCC"/>
    <w:rsid w:val="00E0071E"/>
    <w:rsid w:val="00E007F7"/>
    <w:rsid w:val="00E019A4"/>
    <w:rsid w:val="00E01D49"/>
    <w:rsid w:val="00E01FD2"/>
    <w:rsid w:val="00E027A8"/>
    <w:rsid w:val="00E04080"/>
    <w:rsid w:val="00E056A1"/>
    <w:rsid w:val="00E05A1D"/>
    <w:rsid w:val="00E0692A"/>
    <w:rsid w:val="00E10B97"/>
    <w:rsid w:val="00E111CD"/>
    <w:rsid w:val="00E11593"/>
    <w:rsid w:val="00E115AE"/>
    <w:rsid w:val="00E1199E"/>
    <w:rsid w:val="00E11AB4"/>
    <w:rsid w:val="00E11C75"/>
    <w:rsid w:val="00E12A5D"/>
    <w:rsid w:val="00E12BCB"/>
    <w:rsid w:val="00E13A12"/>
    <w:rsid w:val="00E14A78"/>
    <w:rsid w:val="00E14B4D"/>
    <w:rsid w:val="00E15AB2"/>
    <w:rsid w:val="00E169A3"/>
    <w:rsid w:val="00E1777E"/>
    <w:rsid w:val="00E21E9D"/>
    <w:rsid w:val="00E22706"/>
    <w:rsid w:val="00E2341C"/>
    <w:rsid w:val="00E23C8C"/>
    <w:rsid w:val="00E2491E"/>
    <w:rsid w:val="00E24B50"/>
    <w:rsid w:val="00E24C73"/>
    <w:rsid w:val="00E24DFF"/>
    <w:rsid w:val="00E25D1F"/>
    <w:rsid w:val="00E25DF6"/>
    <w:rsid w:val="00E269E3"/>
    <w:rsid w:val="00E26BA9"/>
    <w:rsid w:val="00E26E2F"/>
    <w:rsid w:val="00E2776F"/>
    <w:rsid w:val="00E27BCE"/>
    <w:rsid w:val="00E30009"/>
    <w:rsid w:val="00E30550"/>
    <w:rsid w:val="00E31C73"/>
    <w:rsid w:val="00E32121"/>
    <w:rsid w:val="00E3249A"/>
    <w:rsid w:val="00E33201"/>
    <w:rsid w:val="00E338BD"/>
    <w:rsid w:val="00E33C23"/>
    <w:rsid w:val="00E33F93"/>
    <w:rsid w:val="00E34306"/>
    <w:rsid w:val="00E36D89"/>
    <w:rsid w:val="00E373FD"/>
    <w:rsid w:val="00E40F9A"/>
    <w:rsid w:val="00E412BF"/>
    <w:rsid w:val="00E41C23"/>
    <w:rsid w:val="00E41FA9"/>
    <w:rsid w:val="00E421DC"/>
    <w:rsid w:val="00E435B1"/>
    <w:rsid w:val="00E440DE"/>
    <w:rsid w:val="00E442E4"/>
    <w:rsid w:val="00E45AC9"/>
    <w:rsid w:val="00E47C7C"/>
    <w:rsid w:val="00E47C8F"/>
    <w:rsid w:val="00E50949"/>
    <w:rsid w:val="00E50BDB"/>
    <w:rsid w:val="00E51950"/>
    <w:rsid w:val="00E51D7D"/>
    <w:rsid w:val="00E52A16"/>
    <w:rsid w:val="00E5330B"/>
    <w:rsid w:val="00E54B05"/>
    <w:rsid w:val="00E553C0"/>
    <w:rsid w:val="00E558AD"/>
    <w:rsid w:val="00E55F71"/>
    <w:rsid w:val="00E5714C"/>
    <w:rsid w:val="00E573CD"/>
    <w:rsid w:val="00E57972"/>
    <w:rsid w:val="00E60069"/>
    <w:rsid w:val="00E60333"/>
    <w:rsid w:val="00E6042D"/>
    <w:rsid w:val="00E605FF"/>
    <w:rsid w:val="00E60FB1"/>
    <w:rsid w:val="00E60FC6"/>
    <w:rsid w:val="00E60FC9"/>
    <w:rsid w:val="00E62BEE"/>
    <w:rsid w:val="00E635FC"/>
    <w:rsid w:val="00E63F74"/>
    <w:rsid w:val="00E641A3"/>
    <w:rsid w:val="00E644E7"/>
    <w:rsid w:val="00E646AE"/>
    <w:rsid w:val="00E648FF"/>
    <w:rsid w:val="00E65755"/>
    <w:rsid w:val="00E657CB"/>
    <w:rsid w:val="00E65A87"/>
    <w:rsid w:val="00E65CA0"/>
    <w:rsid w:val="00E66994"/>
    <w:rsid w:val="00E66AF6"/>
    <w:rsid w:val="00E67EA9"/>
    <w:rsid w:val="00E70536"/>
    <w:rsid w:val="00E70767"/>
    <w:rsid w:val="00E70913"/>
    <w:rsid w:val="00E712DF"/>
    <w:rsid w:val="00E72166"/>
    <w:rsid w:val="00E7232B"/>
    <w:rsid w:val="00E73028"/>
    <w:rsid w:val="00E73599"/>
    <w:rsid w:val="00E737BC"/>
    <w:rsid w:val="00E73863"/>
    <w:rsid w:val="00E74534"/>
    <w:rsid w:val="00E74DAD"/>
    <w:rsid w:val="00E751B2"/>
    <w:rsid w:val="00E75D04"/>
    <w:rsid w:val="00E75EC0"/>
    <w:rsid w:val="00E7722C"/>
    <w:rsid w:val="00E777ED"/>
    <w:rsid w:val="00E811AD"/>
    <w:rsid w:val="00E81482"/>
    <w:rsid w:val="00E8172D"/>
    <w:rsid w:val="00E82272"/>
    <w:rsid w:val="00E83164"/>
    <w:rsid w:val="00E8384E"/>
    <w:rsid w:val="00E84415"/>
    <w:rsid w:val="00E84796"/>
    <w:rsid w:val="00E85379"/>
    <w:rsid w:val="00E853E4"/>
    <w:rsid w:val="00E85BBB"/>
    <w:rsid w:val="00E8607F"/>
    <w:rsid w:val="00E864E5"/>
    <w:rsid w:val="00E86509"/>
    <w:rsid w:val="00E86569"/>
    <w:rsid w:val="00E8656D"/>
    <w:rsid w:val="00E86D44"/>
    <w:rsid w:val="00E879A5"/>
    <w:rsid w:val="00E87DCE"/>
    <w:rsid w:val="00E87F3A"/>
    <w:rsid w:val="00E90254"/>
    <w:rsid w:val="00E906DB"/>
    <w:rsid w:val="00E91D9C"/>
    <w:rsid w:val="00E92621"/>
    <w:rsid w:val="00E93166"/>
    <w:rsid w:val="00E93598"/>
    <w:rsid w:val="00E93841"/>
    <w:rsid w:val="00E93E8E"/>
    <w:rsid w:val="00E94B57"/>
    <w:rsid w:val="00E94BB4"/>
    <w:rsid w:val="00E9531D"/>
    <w:rsid w:val="00E9579F"/>
    <w:rsid w:val="00E95A23"/>
    <w:rsid w:val="00E95B43"/>
    <w:rsid w:val="00E95D36"/>
    <w:rsid w:val="00E96F47"/>
    <w:rsid w:val="00E973D8"/>
    <w:rsid w:val="00E97719"/>
    <w:rsid w:val="00E97833"/>
    <w:rsid w:val="00EA0022"/>
    <w:rsid w:val="00EA02E5"/>
    <w:rsid w:val="00EA0518"/>
    <w:rsid w:val="00EA0A2D"/>
    <w:rsid w:val="00EA0AAC"/>
    <w:rsid w:val="00EA0EBA"/>
    <w:rsid w:val="00EA109E"/>
    <w:rsid w:val="00EA1179"/>
    <w:rsid w:val="00EA190A"/>
    <w:rsid w:val="00EA1B0F"/>
    <w:rsid w:val="00EA1B59"/>
    <w:rsid w:val="00EA2182"/>
    <w:rsid w:val="00EA28E7"/>
    <w:rsid w:val="00EA3079"/>
    <w:rsid w:val="00EA336A"/>
    <w:rsid w:val="00EA37BC"/>
    <w:rsid w:val="00EA5A9A"/>
    <w:rsid w:val="00EA6176"/>
    <w:rsid w:val="00EA7766"/>
    <w:rsid w:val="00EA7B48"/>
    <w:rsid w:val="00EA7C83"/>
    <w:rsid w:val="00EA7FE5"/>
    <w:rsid w:val="00EB13EF"/>
    <w:rsid w:val="00EB1984"/>
    <w:rsid w:val="00EB23CC"/>
    <w:rsid w:val="00EB41AE"/>
    <w:rsid w:val="00EB56C6"/>
    <w:rsid w:val="00EB5B93"/>
    <w:rsid w:val="00EB638D"/>
    <w:rsid w:val="00EB6C58"/>
    <w:rsid w:val="00EB70CB"/>
    <w:rsid w:val="00EB7224"/>
    <w:rsid w:val="00EC101A"/>
    <w:rsid w:val="00EC10B0"/>
    <w:rsid w:val="00EC126D"/>
    <w:rsid w:val="00EC1399"/>
    <w:rsid w:val="00EC1648"/>
    <w:rsid w:val="00EC180D"/>
    <w:rsid w:val="00EC18E6"/>
    <w:rsid w:val="00EC348D"/>
    <w:rsid w:val="00EC4C4F"/>
    <w:rsid w:val="00EC4E5B"/>
    <w:rsid w:val="00EC4F6A"/>
    <w:rsid w:val="00EC5084"/>
    <w:rsid w:val="00EC5E4F"/>
    <w:rsid w:val="00EC6A69"/>
    <w:rsid w:val="00EC70C8"/>
    <w:rsid w:val="00ED0EF7"/>
    <w:rsid w:val="00ED0FBD"/>
    <w:rsid w:val="00ED1A9B"/>
    <w:rsid w:val="00ED1CB9"/>
    <w:rsid w:val="00ED237E"/>
    <w:rsid w:val="00ED271C"/>
    <w:rsid w:val="00ED2818"/>
    <w:rsid w:val="00ED2E14"/>
    <w:rsid w:val="00ED3100"/>
    <w:rsid w:val="00ED36E6"/>
    <w:rsid w:val="00ED40B2"/>
    <w:rsid w:val="00ED4F76"/>
    <w:rsid w:val="00ED602E"/>
    <w:rsid w:val="00ED650B"/>
    <w:rsid w:val="00ED6D0C"/>
    <w:rsid w:val="00ED7B03"/>
    <w:rsid w:val="00ED7DCC"/>
    <w:rsid w:val="00EE062D"/>
    <w:rsid w:val="00EE0BCE"/>
    <w:rsid w:val="00EE0EB6"/>
    <w:rsid w:val="00EE19D0"/>
    <w:rsid w:val="00EE201E"/>
    <w:rsid w:val="00EE2DE4"/>
    <w:rsid w:val="00EE3079"/>
    <w:rsid w:val="00EE4B4D"/>
    <w:rsid w:val="00EE6453"/>
    <w:rsid w:val="00EE6B13"/>
    <w:rsid w:val="00EE70FD"/>
    <w:rsid w:val="00EE72F1"/>
    <w:rsid w:val="00EE7A38"/>
    <w:rsid w:val="00EE7F66"/>
    <w:rsid w:val="00EF17D0"/>
    <w:rsid w:val="00EF18E6"/>
    <w:rsid w:val="00EF342B"/>
    <w:rsid w:val="00EF36F6"/>
    <w:rsid w:val="00EF4695"/>
    <w:rsid w:val="00EF508B"/>
    <w:rsid w:val="00EF52DB"/>
    <w:rsid w:val="00EF5866"/>
    <w:rsid w:val="00EF6748"/>
    <w:rsid w:val="00EF69D4"/>
    <w:rsid w:val="00EF6AF1"/>
    <w:rsid w:val="00EF6C1A"/>
    <w:rsid w:val="00EF6C52"/>
    <w:rsid w:val="00EF6F18"/>
    <w:rsid w:val="00EF745F"/>
    <w:rsid w:val="00EF7FC2"/>
    <w:rsid w:val="00F00D31"/>
    <w:rsid w:val="00F019D9"/>
    <w:rsid w:val="00F026D0"/>
    <w:rsid w:val="00F02FA1"/>
    <w:rsid w:val="00F03103"/>
    <w:rsid w:val="00F032EC"/>
    <w:rsid w:val="00F04DC1"/>
    <w:rsid w:val="00F05404"/>
    <w:rsid w:val="00F05442"/>
    <w:rsid w:val="00F05B2C"/>
    <w:rsid w:val="00F07A81"/>
    <w:rsid w:val="00F07C7E"/>
    <w:rsid w:val="00F10357"/>
    <w:rsid w:val="00F10437"/>
    <w:rsid w:val="00F104C8"/>
    <w:rsid w:val="00F109C5"/>
    <w:rsid w:val="00F1126E"/>
    <w:rsid w:val="00F1192D"/>
    <w:rsid w:val="00F1235C"/>
    <w:rsid w:val="00F12834"/>
    <w:rsid w:val="00F13423"/>
    <w:rsid w:val="00F1351B"/>
    <w:rsid w:val="00F1354D"/>
    <w:rsid w:val="00F13F3F"/>
    <w:rsid w:val="00F144DC"/>
    <w:rsid w:val="00F156B1"/>
    <w:rsid w:val="00F158B2"/>
    <w:rsid w:val="00F16218"/>
    <w:rsid w:val="00F16507"/>
    <w:rsid w:val="00F17636"/>
    <w:rsid w:val="00F2085D"/>
    <w:rsid w:val="00F20990"/>
    <w:rsid w:val="00F20CA5"/>
    <w:rsid w:val="00F20F77"/>
    <w:rsid w:val="00F21D1F"/>
    <w:rsid w:val="00F231A5"/>
    <w:rsid w:val="00F23BE3"/>
    <w:rsid w:val="00F24651"/>
    <w:rsid w:val="00F256DD"/>
    <w:rsid w:val="00F256E5"/>
    <w:rsid w:val="00F262AA"/>
    <w:rsid w:val="00F266C5"/>
    <w:rsid w:val="00F26C8F"/>
    <w:rsid w:val="00F27D07"/>
    <w:rsid w:val="00F30285"/>
    <w:rsid w:val="00F3031D"/>
    <w:rsid w:val="00F30B5B"/>
    <w:rsid w:val="00F3164F"/>
    <w:rsid w:val="00F323A6"/>
    <w:rsid w:val="00F33640"/>
    <w:rsid w:val="00F338AC"/>
    <w:rsid w:val="00F35272"/>
    <w:rsid w:val="00F35784"/>
    <w:rsid w:val="00F35F6E"/>
    <w:rsid w:val="00F3658C"/>
    <w:rsid w:val="00F36CAB"/>
    <w:rsid w:val="00F36E0C"/>
    <w:rsid w:val="00F374AD"/>
    <w:rsid w:val="00F37563"/>
    <w:rsid w:val="00F37D42"/>
    <w:rsid w:val="00F408FD"/>
    <w:rsid w:val="00F40CAA"/>
    <w:rsid w:val="00F40E42"/>
    <w:rsid w:val="00F42175"/>
    <w:rsid w:val="00F427DB"/>
    <w:rsid w:val="00F42BCD"/>
    <w:rsid w:val="00F432FA"/>
    <w:rsid w:val="00F438BC"/>
    <w:rsid w:val="00F45601"/>
    <w:rsid w:val="00F45FC1"/>
    <w:rsid w:val="00F4643A"/>
    <w:rsid w:val="00F46473"/>
    <w:rsid w:val="00F47107"/>
    <w:rsid w:val="00F5174E"/>
    <w:rsid w:val="00F518D8"/>
    <w:rsid w:val="00F51FAF"/>
    <w:rsid w:val="00F5211E"/>
    <w:rsid w:val="00F52207"/>
    <w:rsid w:val="00F52862"/>
    <w:rsid w:val="00F52D62"/>
    <w:rsid w:val="00F52F20"/>
    <w:rsid w:val="00F544A3"/>
    <w:rsid w:val="00F5485A"/>
    <w:rsid w:val="00F54C1A"/>
    <w:rsid w:val="00F54CD7"/>
    <w:rsid w:val="00F5564C"/>
    <w:rsid w:val="00F55785"/>
    <w:rsid w:val="00F5612B"/>
    <w:rsid w:val="00F5625B"/>
    <w:rsid w:val="00F564E1"/>
    <w:rsid w:val="00F56F12"/>
    <w:rsid w:val="00F60133"/>
    <w:rsid w:val="00F603C9"/>
    <w:rsid w:val="00F60C60"/>
    <w:rsid w:val="00F61205"/>
    <w:rsid w:val="00F61342"/>
    <w:rsid w:val="00F61DE2"/>
    <w:rsid w:val="00F6362B"/>
    <w:rsid w:val="00F63BA1"/>
    <w:rsid w:val="00F6418E"/>
    <w:rsid w:val="00F6524C"/>
    <w:rsid w:val="00F657B4"/>
    <w:rsid w:val="00F65C4B"/>
    <w:rsid w:val="00F67C2A"/>
    <w:rsid w:val="00F70068"/>
    <w:rsid w:val="00F70844"/>
    <w:rsid w:val="00F708A0"/>
    <w:rsid w:val="00F711D3"/>
    <w:rsid w:val="00F7144B"/>
    <w:rsid w:val="00F71A0D"/>
    <w:rsid w:val="00F71B6B"/>
    <w:rsid w:val="00F7301A"/>
    <w:rsid w:val="00F73D48"/>
    <w:rsid w:val="00F73EFD"/>
    <w:rsid w:val="00F7548D"/>
    <w:rsid w:val="00F75DFF"/>
    <w:rsid w:val="00F76133"/>
    <w:rsid w:val="00F813FB"/>
    <w:rsid w:val="00F815AD"/>
    <w:rsid w:val="00F81C0D"/>
    <w:rsid w:val="00F81D92"/>
    <w:rsid w:val="00F82620"/>
    <w:rsid w:val="00F82F70"/>
    <w:rsid w:val="00F842B1"/>
    <w:rsid w:val="00F84F02"/>
    <w:rsid w:val="00F85258"/>
    <w:rsid w:val="00F856C7"/>
    <w:rsid w:val="00F861F5"/>
    <w:rsid w:val="00F869AF"/>
    <w:rsid w:val="00F86ED0"/>
    <w:rsid w:val="00F8727B"/>
    <w:rsid w:val="00F87967"/>
    <w:rsid w:val="00F87F14"/>
    <w:rsid w:val="00F908BA"/>
    <w:rsid w:val="00F91654"/>
    <w:rsid w:val="00F91847"/>
    <w:rsid w:val="00F9304F"/>
    <w:rsid w:val="00F93600"/>
    <w:rsid w:val="00F93A54"/>
    <w:rsid w:val="00F93FD2"/>
    <w:rsid w:val="00F94674"/>
    <w:rsid w:val="00F948FA"/>
    <w:rsid w:val="00F95CB3"/>
    <w:rsid w:val="00F95F22"/>
    <w:rsid w:val="00F95F82"/>
    <w:rsid w:val="00F96183"/>
    <w:rsid w:val="00F97812"/>
    <w:rsid w:val="00F97E78"/>
    <w:rsid w:val="00FA0119"/>
    <w:rsid w:val="00FA053A"/>
    <w:rsid w:val="00FA06E4"/>
    <w:rsid w:val="00FA0BAB"/>
    <w:rsid w:val="00FA1B0D"/>
    <w:rsid w:val="00FA1B7A"/>
    <w:rsid w:val="00FA1CE0"/>
    <w:rsid w:val="00FA3538"/>
    <w:rsid w:val="00FA443D"/>
    <w:rsid w:val="00FA4FDE"/>
    <w:rsid w:val="00FA580C"/>
    <w:rsid w:val="00FA60D2"/>
    <w:rsid w:val="00FA623F"/>
    <w:rsid w:val="00FA7D77"/>
    <w:rsid w:val="00FB007E"/>
    <w:rsid w:val="00FB058E"/>
    <w:rsid w:val="00FB1630"/>
    <w:rsid w:val="00FB2221"/>
    <w:rsid w:val="00FB27F8"/>
    <w:rsid w:val="00FB2835"/>
    <w:rsid w:val="00FB291C"/>
    <w:rsid w:val="00FB3C2A"/>
    <w:rsid w:val="00FB3EE4"/>
    <w:rsid w:val="00FB4790"/>
    <w:rsid w:val="00FB4D81"/>
    <w:rsid w:val="00FB5494"/>
    <w:rsid w:val="00FB5A77"/>
    <w:rsid w:val="00FB67E1"/>
    <w:rsid w:val="00FB69FE"/>
    <w:rsid w:val="00FB6E95"/>
    <w:rsid w:val="00FC0B02"/>
    <w:rsid w:val="00FC1CC5"/>
    <w:rsid w:val="00FC20B5"/>
    <w:rsid w:val="00FC2D58"/>
    <w:rsid w:val="00FC2ED3"/>
    <w:rsid w:val="00FC3610"/>
    <w:rsid w:val="00FC4AE7"/>
    <w:rsid w:val="00FC5C1D"/>
    <w:rsid w:val="00FC6DA5"/>
    <w:rsid w:val="00FD1123"/>
    <w:rsid w:val="00FD1AC4"/>
    <w:rsid w:val="00FD1E9F"/>
    <w:rsid w:val="00FD228F"/>
    <w:rsid w:val="00FD23A7"/>
    <w:rsid w:val="00FD4365"/>
    <w:rsid w:val="00FD4429"/>
    <w:rsid w:val="00FD4E92"/>
    <w:rsid w:val="00FD584C"/>
    <w:rsid w:val="00FD5A22"/>
    <w:rsid w:val="00FD5B75"/>
    <w:rsid w:val="00FD68BF"/>
    <w:rsid w:val="00FD6E26"/>
    <w:rsid w:val="00FD7677"/>
    <w:rsid w:val="00FD77BD"/>
    <w:rsid w:val="00FD7ABB"/>
    <w:rsid w:val="00FE05E9"/>
    <w:rsid w:val="00FE0BB2"/>
    <w:rsid w:val="00FE25B7"/>
    <w:rsid w:val="00FE2AF1"/>
    <w:rsid w:val="00FE3B5B"/>
    <w:rsid w:val="00FE3CC0"/>
    <w:rsid w:val="00FE3D56"/>
    <w:rsid w:val="00FE4202"/>
    <w:rsid w:val="00FE4D67"/>
    <w:rsid w:val="00FE64C2"/>
    <w:rsid w:val="00FE6890"/>
    <w:rsid w:val="00FE7034"/>
    <w:rsid w:val="00FE72F1"/>
    <w:rsid w:val="00FF053E"/>
    <w:rsid w:val="00FF063F"/>
    <w:rsid w:val="00FF0851"/>
    <w:rsid w:val="00FF0FB7"/>
    <w:rsid w:val="00FF15D2"/>
    <w:rsid w:val="00FF1672"/>
    <w:rsid w:val="00FF2120"/>
    <w:rsid w:val="00FF2C7C"/>
    <w:rsid w:val="00FF33B9"/>
    <w:rsid w:val="00FF3457"/>
    <w:rsid w:val="00FF369A"/>
    <w:rsid w:val="00FF4043"/>
    <w:rsid w:val="00FF4AAA"/>
    <w:rsid w:val="00FF5396"/>
    <w:rsid w:val="00FF61A6"/>
    <w:rsid w:val="00FF66FA"/>
    <w:rsid w:val="00FF6D64"/>
    <w:rsid w:val="00FF70FB"/>
    <w:rsid w:val="00FF79D8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B18F70"/>
  <w15:chartTrackingRefBased/>
  <w15:docId w15:val="{2803813A-F341-4107-8F1E-EC993734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CB3DAD"/>
    <w:pPr>
      <w:spacing w:line="240" w:lineRule="exact"/>
    </w:pPr>
    <w:rPr>
      <w:rFonts w:ascii="Calibri" w:hAnsi="Calibri"/>
      <w:lang w:eastAsia="en-US"/>
    </w:rPr>
  </w:style>
  <w:style w:type="paragraph" w:styleId="Kop1">
    <w:name w:val="heading 1"/>
    <w:basedOn w:val="Standaard"/>
    <w:next w:val="Standaard"/>
    <w:qFormat/>
    <w:rsid w:val="00006974"/>
    <w:pPr>
      <w:keepNext/>
      <w:spacing w:before="240" w:after="240" w:line="260" w:lineRule="exact"/>
      <w:outlineLvl w:val="0"/>
    </w:pPr>
    <w:rPr>
      <w:b/>
      <w:kern w:val="28"/>
      <w:sz w:val="32"/>
      <w:lang w:val="nl"/>
    </w:rPr>
  </w:style>
  <w:style w:type="paragraph" w:styleId="Kop2">
    <w:name w:val="heading 2"/>
    <w:basedOn w:val="Standaard"/>
    <w:next w:val="Standaard"/>
    <w:link w:val="Kop2Char"/>
    <w:qFormat/>
    <w:rsid w:val="00D107C3"/>
    <w:pPr>
      <w:keepNext/>
      <w:spacing w:before="240" w:after="240" w:line="260" w:lineRule="exact"/>
      <w:outlineLvl w:val="1"/>
    </w:pPr>
    <w:rPr>
      <w:b/>
      <w:sz w:val="24"/>
      <w:lang w:val="nl"/>
    </w:rPr>
  </w:style>
  <w:style w:type="paragraph" w:styleId="Kop3">
    <w:name w:val="heading 3"/>
    <w:basedOn w:val="Standaard"/>
    <w:next w:val="Standaard"/>
    <w:qFormat/>
    <w:rsid w:val="005813C6"/>
    <w:pPr>
      <w:keepNext/>
      <w:spacing w:before="240" w:after="240" w:line="260" w:lineRule="exact"/>
      <w:outlineLvl w:val="2"/>
    </w:pPr>
    <w:rPr>
      <w:b/>
      <w:i/>
      <w:sz w:val="22"/>
      <w:lang w:val="nl"/>
    </w:rPr>
  </w:style>
  <w:style w:type="paragraph" w:styleId="Kop4">
    <w:name w:val="heading 4"/>
    <w:basedOn w:val="Standaard"/>
    <w:next w:val="Standaard"/>
    <w:link w:val="Kop4Char"/>
    <w:qFormat/>
    <w:rsid w:val="005813C6"/>
    <w:pPr>
      <w:keepNext/>
      <w:tabs>
        <w:tab w:val="left" w:pos="794"/>
      </w:tabs>
      <w:spacing w:before="240" w:line="220" w:lineRule="atLeast"/>
      <w:outlineLvl w:val="3"/>
    </w:pPr>
    <w:rPr>
      <w:b/>
    </w:rPr>
  </w:style>
  <w:style w:type="paragraph" w:styleId="Kop5">
    <w:name w:val="heading 5"/>
    <w:basedOn w:val="Standaard"/>
    <w:next w:val="Standaard"/>
    <w:qFormat/>
    <w:rsid w:val="00F856C7"/>
    <w:pPr>
      <w:spacing w:before="240" w:line="220" w:lineRule="atLeast"/>
      <w:outlineLvl w:val="4"/>
    </w:pPr>
    <w:rPr>
      <w:b/>
      <w:i/>
      <w:sz w:val="22"/>
    </w:rPr>
  </w:style>
  <w:style w:type="paragraph" w:styleId="Kop6">
    <w:name w:val="heading 6"/>
    <w:basedOn w:val="Standaard"/>
    <w:next w:val="Standaard"/>
    <w:qFormat/>
    <w:rsid w:val="00F856C7"/>
    <w:pPr>
      <w:spacing w:line="220" w:lineRule="atLeast"/>
      <w:outlineLvl w:val="5"/>
    </w:pPr>
  </w:style>
  <w:style w:type="paragraph" w:styleId="Kop7">
    <w:name w:val="heading 7"/>
    <w:basedOn w:val="Standaard"/>
    <w:next w:val="Standaard"/>
    <w:qFormat/>
    <w:rsid w:val="00F856C7"/>
    <w:pPr>
      <w:spacing w:line="220" w:lineRule="atLeast"/>
      <w:outlineLvl w:val="6"/>
    </w:pPr>
  </w:style>
  <w:style w:type="paragraph" w:styleId="Kop8">
    <w:name w:val="heading 8"/>
    <w:basedOn w:val="Standaard"/>
    <w:next w:val="Standaard"/>
    <w:qFormat/>
    <w:pPr>
      <w:spacing w:line="220" w:lineRule="atLeast"/>
      <w:outlineLvl w:val="7"/>
    </w:pPr>
    <w:rPr>
      <w:rFonts w:ascii="Arial" w:hAnsi="Arial"/>
    </w:rPr>
  </w:style>
  <w:style w:type="paragraph" w:styleId="Kop9">
    <w:name w:val="heading 9"/>
    <w:basedOn w:val="Standaard"/>
    <w:next w:val="Standaard"/>
    <w:qFormat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Standaardinspringing">
    <w:name w:val="Normal Indent"/>
    <w:basedOn w:val="Standaard"/>
    <w:next w:val="Standaard"/>
    <w:pPr>
      <w:ind w:left="567"/>
    </w:pPr>
  </w:style>
  <w:style w:type="paragraph" w:styleId="Koptekst">
    <w:name w:val="header"/>
    <w:basedOn w:val="Standaard"/>
    <w:rsid w:val="00F856C7"/>
    <w:pPr>
      <w:tabs>
        <w:tab w:val="center" w:pos="4320"/>
        <w:tab w:val="right" w:pos="8640"/>
      </w:tabs>
      <w:spacing w:line="220" w:lineRule="atLeast"/>
    </w:pPr>
  </w:style>
  <w:style w:type="character" w:styleId="Paginanummer">
    <w:name w:val="page number"/>
    <w:basedOn w:val="Standaardalinea-lettertype"/>
  </w:style>
  <w:style w:type="paragraph" w:styleId="Voettekst">
    <w:name w:val="footer"/>
    <w:basedOn w:val="Standaard"/>
    <w:pPr>
      <w:tabs>
        <w:tab w:val="right" w:pos="7938"/>
      </w:tabs>
      <w:spacing w:before="720"/>
    </w:pPr>
    <w:rPr>
      <w:sz w:val="18"/>
    </w:rPr>
  </w:style>
  <w:style w:type="paragraph" w:styleId="Lijstopsomteken">
    <w:name w:val="List Bullet"/>
    <w:basedOn w:val="Standaard"/>
    <w:autoRedefine/>
  </w:style>
  <w:style w:type="paragraph" w:styleId="Bijschrift">
    <w:name w:val="caption"/>
    <w:basedOn w:val="Standaard"/>
    <w:next w:val="Standaard"/>
    <w:qFormat/>
    <w:pPr>
      <w:framePr w:w="1939" w:h="14753" w:hRule="exact" w:wrap="around" w:vAnchor="page" w:hAnchor="page" w:x="9288" w:y="1855"/>
      <w:spacing w:line="220" w:lineRule="exact"/>
    </w:pPr>
    <w:rPr>
      <w:rFonts w:ascii="Arial" w:hAnsi="Arial"/>
      <w:b/>
      <w:i/>
      <w:sz w:val="12"/>
    </w:rPr>
  </w:style>
  <w:style w:type="paragraph" w:styleId="Inhopg2">
    <w:name w:val="toc 2"/>
    <w:basedOn w:val="Standaard"/>
    <w:next w:val="Standaard"/>
    <w:autoRedefine/>
    <w:semiHidden/>
    <w:rsid w:val="00F869AF"/>
    <w:pPr>
      <w:ind w:left="221"/>
    </w:pPr>
    <w:rPr>
      <w:i/>
      <w:iCs/>
    </w:rPr>
  </w:style>
  <w:style w:type="paragraph" w:styleId="Inhopg3">
    <w:name w:val="toc 3"/>
    <w:basedOn w:val="Standaard"/>
    <w:next w:val="Standaard"/>
    <w:autoRedefine/>
    <w:semiHidden/>
    <w:pPr>
      <w:ind w:left="440"/>
    </w:pPr>
  </w:style>
  <w:style w:type="paragraph" w:styleId="Documentstructuur">
    <w:name w:val="Document Map"/>
    <w:basedOn w:val="Standaard"/>
    <w:semiHidden/>
    <w:pPr>
      <w:shd w:val="clear" w:color="auto" w:fill="000080"/>
      <w:spacing w:line="220" w:lineRule="atLeast"/>
    </w:pPr>
    <w:rPr>
      <w:rFonts w:ascii="Tahoma" w:hAnsi="Tahoma"/>
    </w:rPr>
  </w:style>
  <w:style w:type="paragraph" w:customStyle="1" w:styleId="Invultekst">
    <w:name w:val="Invultekst"/>
    <w:basedOn w:val="Standaard"/>
    <w:rPr>
      <w:rFonts w:ascii="Arial" w:hAnsi="Arial"/>
      <w:noProof/>
      <w:sz w:val="16"/>
    </w:rPr>
  </w:style>
  <w:style w:type="paragraph" w:styleId="Inhopg1">
    <w:name w:val="toc 1"/>
    <w:basedOn w:val="Standaard"/>
    <w:next w:val="Standaard"/>
    <w:autoRedefine/>
    <w:semiHidden/>
    <w:rsid w:val="00F869AF"/>
    <w:pPr>
      <w:spacing w:before="120" w:after="120"/>
    </w:pPr>
    <w:rPr>
      <w:b/>
      <w:bCs/>
    </w:rPr>
  </w:style>
  <w:style w:type="paragraph" w:styleId="Inhopg4">
    <w:name w:val="toc 4"/>
    <w:basedOn w:val="Standaard"/>
    <w:next w:val="Standaard"/>
    <w:autoRedefine/>
    <w:semiHidden/>
    <w:pPr>
      <w:ind w:left="660"/>
    </w:pPr>
  </w:style>
  <w:style w:type="paragraph" w:styleId="Inhopg5">
    <w:name w:val="toc 5"/>
    <w:basedOn w:val="Standaard"/>
    <w:next w:val="Standaard"/>
    <w:autoRedefine/>
    <w:semiHidden/>
    <w:pPr>
      <w:ind w:left="880"/>
    </w:pPr>
  </w:style>
  <w:style w:type="paragraph" w:styleId="Inhopg6">
    <w:name w:val="toc 6"/>
    <w:basedOn w:val="Standaard"/>
    <w:next w:val="Standaard"/>
    <w:autoRedefine/>
    <w:semiHidden/>
    <w:pPr>
      <w:ind w:left="1100"/>
    </w:pPr>
  </w:style>
  <w:style w:type="paragraph" w:styleId="Inhopg7">
    <w:name w:val="toc 7"/>
    <w:basedOn w:val="Standaard"/>
    <w:next w:val="Standaard"/>
    <w:autoRedefine/>
    <w:semiHidden/>
    <w:pPr>
      <w:ind w:left="1320"/>
    </w:pPr>
  </w:style>
  <w:style w:type="paragraph" w:styleId="Inhopg8">
    <w:name w:val="toc 8"/>
    <w:basedOn w:val="Standaard"/>
    <w:next w:val="Standaard"/>
    <w:autoRedefine/>
    <w:semiHidden/>
    <w:pPr>
      <w:ind w:left="1540"/>
    </w:pPr>
  </w:style>
  <w:style w:type="paragraph" w:styleId="Inhopg9">
    <w:name w:val="toc 9"/>
    <w:basedOn w:val="Standaard"/>
    <w:next w:val="Standaard"/>
    <w:autoRedefine/>
    <w:semiHidden/>
    <w:pPr>
      <w:ind w:left="1760"/>
    </w:pPr>
  </w:style>
  <w:style w:type="paragraph" w:customStyle="1" w:styleId="Bijlage">
    <w:name w:val="Bijlage"/>
    <w:basedOn w:val="Standaard"/>
    <w:next w:val="Standaard"/>
    <w:pPr>
      <w:pageBreakBefore/>
      <w:spacing w:after="240" w:line="240" w:lineRule="atLeast"/>
    </w:pPr>
    <w:rPr>
      <w:b/>
      <w:sz w:val="24"/>
    </w:rPr>
  </w:style>
  <w:style w:type="character" w:styleId="Voetnootmarkering">
    <w:name w:val="footnote reference"/>
    <w:uiPriority w:val="99"/>
    <w:qFormat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pPr>
      <w:spacing w:line="240" w:lineRule="atLeast"/>
    </w:pPr>
  </w:style>
  <w:style w:type="paragraph" w:styleId="Plattetekst">
    <w:name w:val="Body Text"/>
    <w:aliases w:val="body text,contents,bt,body tesx,Body Text II,body text1,body text2,bt1,body text3,bt2,body text4,bt3,body text5,bt4,body text6,bt5,body text7,bt6,body text8,bt7,body text11,body text21,bt11,body text31,bt21,body text41,bt31,body text51,bt41"/>
    <w:basedOn w:val="Standaard"/>
    <w:rsid w:val="00F856C7"/>
    <w:pPr>
      <w:spacing w:before="120" w:after="120" w:line="240" w:lineRule="auto"/>
      <w:ind w:left="2520"/>
    </w:pPr>
    <w:rPr>
      <w:lang w:val="en-US"/>
    </w:rPr>
  </w:style>
  <w:style w:type="paragraph" w:customStyle="1" w:styleId="Opsomming1">
    <w:name w:val="Opsomming 1"/>
    <w:basedOn w:val="Standaard"/>
    <w:pPr>
      <w:numPr>
        <w:numId w:val="1"/>
      </w:numPr>
      <w:tabs>
        <w:tab w:val="clear" w:pos="1134"/>
        <w:tab w:val="num" w:pos="794"/>
      </w:tabs>
      <w:spacing w:line="220" w:lineRule="atLeast"/>
      <w:ind w:left="907" w:hanging="907"/>
    </w:pPr>
    <w:rPr>
      <w:rFonts w:ascii="Arial" w:hAnsi="Arial"/>
    </w:rPr>
  </w:style>
  <w:style w:type="paragraph" w:customStyle="1" w:styleId="Opsomming2">
    <w:name w:val="Opsomming 2"/>
    <w:basedOn w:val="Standaard"/>
    <w:rsid w:val="00F856C7"/>
    <w:pPr>
      <w:numPr>
        <w:numId w:val="2"/>
      </w:numPr>
      <w:tabs>
        <w:tab w:val="clear" w:pos="1134"/>
        <w:tab w:val="num" w:pos="794"/>
      </w:tabs>
      <w:spacing w:line="220" w:lineRule="atLeast"/>
      <w:ind w:left="907" w:hanging="907"/>
    </w:pPr>
  </w:style>
  <w:style w:type="paragraph" w:styleId="Titel">
    <w:name w:val="Title"/>
    <w:basedOn w:val="Standaard"/>
    <w:next w:val="Ondertitel"/>
    <w:qFormat/>
    <w:pPr>
      <w:spacing w:before="160" w:after="120" w:line="220" w:lineRule="atLeast"/>
    </w:pPr>
    <w:rPr>
      <w:rFonts w:ascii="Arial" w:hAnsi="Arial"/>
      <w:b/>
      <w:sz w:val="24"/>
    </w:rPr>
  </w:style>
  <w:style w:type="paragraph" w:styleId="Ondertitel">
    <w:name w:val="Subtitle"/>
    <w:basedOn w:val="Titel"/>
    <w:next w:val="Standaard"/>
    <w:qFormat/>
    <w:pPr>
      <w:spacing w:before="120"/>
    </w:pPr>
    <w:rPr>
      <w:sz w:val="18"/>
    </w:rPr>
  </w:style>
  <w:style w:type="paragraph" w:customStyle="1" w:styleId="Tabeltekst">
    <w:name w:val="Tabeltekst"/>
    <w:basedOn w:val="Standaard"/>
    <w:rsid w:val="00CC1C01"/>
    <w:pPr>
      <w:spacing w:line="220" w:lineRule="exact"/>
      <w:ind w:left="-113"/>
    </w:pPr>
    <w:rPr>
      <w:b/>
      <w:sz w:val="14"/>
    </w:rPr>
  </w:style>
  <w:style w:type="paragraph" w:styleId="Plattetekst2">
    <w:name w:val="Body Text 2"/>
    <w:basedOn w:val="Standaard"/>
    <w:rPr>
      <w:i/>
    </w:rPr>
  </w:style>
  <w:style w:type="table" w:styleId="Tabelraster">
    <w:name w:val="Table Grid"/>
    <w:basedOn w:val="Standaardtabel"/>
    <w:rsid w:val="00EE3079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962E7"/>
    <w:rPr>
      <w:b/>
      <w:color w:val="auto"/>
      <w:u w:val="single"/>
    </w:rPr>
  </w:style>
  <w:style w:type="paragraph" w:customStyle="1" w:styleId="numlijst">
    <w:name w:val="numlijst"/>
    <w:basedOn w:val="Standaard"/>
    <w:rsid w:val="00B5100F"/>
    <w:pPr>
      <w:spacing w:line="240" w:lineRule="auto"/>
      <w:ind w:left="567" w:hanging="567"/>
    </w:pPr>
    <w:rPr>
      <w:rFonts w:ascii="Univers (W1)" w:hAnsi="Univers (W1)"/>
    </w:rPr>
  </w:style>
  <w:style w:type="character" w:customStyle="1" w:styleId="schermmenu">
    <w:name w:val="schermmenu"/>
    <w:rsid w:val="00B5100F"/>
    <w:rPr>
      <w:rFonts w:ascii="Univers (W1)" w:hAnsi="Univers (W1)"/>
      <w:b/>
    </w:rPr>
  </w:style>
  <w:style w:type="paragraph" w:customStyle="1" w:styleId="waarschuwing">
    <w:name w:val="waarschuwing"/>
    <w:basedOn w:val="Standaard"/>
    <w:rsid w:val="00B5100F"/>
    <w:pPr>
      <w:spacing w:before="120" w:after="120" w:line="240" w:lineRule="auto"/>
      <w:ind w:left="567" w:hanging="567"/>
    </w:pPr>
    <w:rPr>
      <w:rFonts w:ascii="Univers (W1)" w:hAnsi="Univers (W1)"/>
      <w:i/>
    </w:rPr>
  </w:style>
  <w:style w:type="paragraph" w:customStyle="1" w:styleId="tekst">
    <w:name w:val="tekst"/>
    <w:basedOn w:val="Standaard"/>
    <w:rsid w:val="00E60FB1"/>
    <w:pPr>
      <w:spacing w:before="100" w:beforeAutospacing="1" w:after="100" w:afterAutospacing="1" w:line="240" w:lineRule="auto"/>
    </w:pPr>
    <w:rPr>
      <w:rFonts w:ascii="Verdana" w:hAnsi="Verdana"/>
      <w:sz w:val="18"/>
      <w:szCs w:val="18"/>
      <w:lang w:eastAsia="nl-NL"/>
    </w:rPr>
  </w:style>
  <w:style w:type="paragraph" w:styleId="Ballontekst">
    <w:name w:val="Balloon Text"/>
    <w:basedOn w:val="Standaard"/>
    <w:semiHidden/>
    <w:rsid w:val="00F3658C"/>
    <w:rPr>
      <w:rFonts w:ascii="Tahoma" w:hAnsi="Tahoma" w:cs="Tahoma"/>
      <w:sz w:val="16"/>
      <w:szCs w:val="16"/>
    </w:rPr>
  </w:style>
  <w:style w:type="paragraph" w:styleId="Lijstopsomteken2">
    <w:name w:val="List Bullet 2"/>
    <w:basedOn w:val="Standaard"/>
    <w:autoRedefine/>
    <w:rsid w:val="00D3714E"/>
    <w:pPr>
      <w:numPr>
        <w:numId w:val="3"/>
      </w:numPr>
      <w:spacing w:after="120" w:line="240" w:lineRule="auto"/>
    </w:pPr>
    <w:rPr>
      <w:rFonts w:ascii="IBM Bodoni BE Light" w:hAnsi="IBM Bodoni BE Light" w:cs="Arial"/>
      <w:bCs/>
      <w:lang w:eastAsia="nl-NL"/>
    </w:rPr>
  </w:style>
  <w:style w:type="paragraph" w:customStyle="1" w:styleId="TableText">
    <w:name w:val="Table Text"/>
    <w:basedOn w:val="Plattetekst"/>
    <w:rsid w:val="0034509B"/>
    <w:pPr>
      <w:overflowPunct w:val="0"/>
      <w:autoSpaceDE w:val="0"/>
      <w:autoSpaceDN w:val="0"/>
      <w:adjustRightInd w:val="0"/>
      <w:spacing w:before="0" w:after="0"/>
      <w:ind w:left="28" w:right="28"/>
      <w:textAlignment w:val="baseline"/>
    </w:pPr>
    <w:rPr>
      <w:rFonts w:ascii="IBM Bodoni BE Light" w:hAnsi="IBM Bodoni BE Light"/>
      <w:lang w:val="nl-NL"/>
    </w:rPr>
  </w:style>
  <w:style w:type="character" w:customStyle="1" w:styleId="f01">
    <w:name w:val="f01"/>
    <w:rsid w:val="00693BF9"/>
    <w:rPr>
      <w:rFonts w:ascii="Times" w:hAnsi="Times" w:hint="default"/>
      <w:color w:val="000000"/>
      <w:sz w:val="24"/>
      <w:szCs w:val="24"/>
    </w:rPr>
  </w:style>
  <w:style w:type="paragraph" w:customStyle="1" w:styleId="Bullet2">
    <w:name w:val="Bullet 2"/>
    <w:basedOn w:val="Standaard"/>
    <w:rsid w:val="000A583E"/>
    <w:pPr>
      <w:numPr>
        <w:numId w:val="4"/>
      </w:numPr>
      <w:tabs>
        <w:tab w:val="clear" w:pos="2347"/>
        <w:tab w:val="num" w:pos="1620"/>
      </w:tabs>
      <w:spacing w:line="240" w:lineRule="auto"/>
      <w:ind w:left="1620"/>
    </w:pPr>
    <w:rPr>
      <w:rFonts w:eastAsia="SimSun"/>
      <w:sz w:val="24"/>
      <w:szCs w:val="24"/>
      <w:lang w:val="en-GB" w:eastAsia="zh-CN"/>
    </w:rPr>
  </w:style>
  <w:style w:type="character" w:styleId="GevolgdeHyperlink">
    <w:name w:val="FollowedHyperlink"/>
    <w:rsid w:val="00C962E7"/>
    <w:rPr>
      <w:b/>
      <w:color w:val="auto"/>
      <w:u w:val="single"/>
    </w:rPr>
  </w:style>
  <w:style w:type="paragraph" w:customStyle="1" w:styleId="normal11pt">
    <w:name w:val="normal11pt"/>
    <w:basedOn w:val="Standaard"/>
    <w:rsid w:val="00EA7B48"/>
    <w:pPr>
      <w:spacing w:line="240" w:lineRule="auto"/>
    </w:pPr>
    <w:rPr>
      <w:lang w:eastAsia="nl-NL"/>
    </w:rPr>
  </w:style>
  <w:style w:type="paragraph" w:styleId="Tekstopmerking">
    <w:name w:val="annotation text"/>
    <w:basedOn w:val="Standaard"/>
    <w:semiHidden/>
    <w:rsid w:val="00483964"/>
    <w:pPr>
      <w:tabs>
        <w:tab w:val="left" w:pos="-2560"/>
        <w:tab w:val="left" w:pos="0"/>
        <w:tab w:val="left" w:pos="240"/>
        <w:tab w:val="left" w:pos="480"/>
        <w:tab w:val="left" w:pos="720"/>
        <w:tab w:val="right" w:pos="4320"/>
      </w:tabs>
    </w:pPr>
    <w:rPr>
      <w:lang w:val="nl"/>
    </w:rPr>
  </w:style>
  <w:style w:type="paragraph" w:customStyle="1" w:styleId="Kop0">
    <w:name w:val="Kop0"/>
    <w:basedOn w:val="Standaard"/>
    <w:rsid w:val="00483964"/>
    <w:pPr>
      <w:tabs>
        <w:tab w:val="left" w:pos="8928"/>
      </w:tabs>
      <w:spacing w:line="240" w:lineRule="auto"/>
    </w:pPr>
  </w:style>
  <w:style w:type="paragraph" w:customStyle="1" w:styleId="TitelVoorplat">
    <w:name w:val="TitelVoorplat"/>
    <w:basedOn w:val="Standaard"/>
    <w:next w:val="Ondertitel"/>
    <w:rsid w:val="00A902AC"/>
    <w:pPr>
      <w:tabs>
        <w:tab w:val="left" w:pos="-2560"/>
        <w:tab w:val="left" w:pos="0"/>
        <w:tab w:val="left" w:pos="240"/>
        <w:tab w:val="left" w:pos="480"/>
        <w:tab w:val="left" w:pos="720"/>
        <w:tab w:val="right" w:pos="4320"/>
      </w:tabs>
      <w:spacing w:after="240"/>
    </w:pPr>
    <w:rPr>
      <w:b/>
      <w:spacing w:val="32"/>
      <w:lang w:val="nl"/>
    </w:rPr>
  </w:style>
  <w:style w:type="paragraph" w:styleId="Tekstzonderopmaak">
    <w:name w:val="Plain Text"/>
    <w:basedOn w:val="Standaard"/>
    <w:rsid w:val="00653286"/>
    <w:pPr>
      <w:widowControl w:val="0"/>
      <w:spacing w:line="240" w:lineRule="atLeast"/>
    </w:pPr>
    <w:rPr>
      <w:rFonts w:ascii="Courier New" w:hAnsi="Courier New" w:cs="Courier New"/>
      <w:snapToGrid w:val="0"/>
      <w:lang w:eastAsia="nl-NL"/>
    </w:rPr>
  </w:style>
  <w:style w:type="character" w:styleId="Zwaar">
    <w:name w:val="Strong"/>
    <w:qFormat/>
    <w:rsid w:val="00CC0E82"/>
    <w:rPr>
      <w:b/>
      <w:bCs/>
    </w:rPr>
  </w:style>
  <w:style w:type="paragraph" w:styleId="Normaalweb">
    <w:name w:val="Normal (Web)"/>
    <w:basedOn w:val="Standaard"/>
    <w:rsid w:val="00CC0E82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nl-NL"/>
    </w:rPr>
  </w:style>
  <w:style w:type="character" w:customStyle="1" w:styleId="hpsalt-edited">
    <w:name w:val="hps alt-edited"/>
    <w:basedOn w:val="Standaardalinea-lettertype"/>
    <w:rsid w:val="00A26776"/>
  </w:style>
  <w:style w:type="character" w:customStyle="1" w:styleId="hps">
    <w:name w:val="hps"/>
    <w:basedOn w:val="Standaardalinea-lettertype"/>
    <w:rsid w:val="00A26776"/>
  </w:style>
  <w:style w:type="character" w:customStyle="1" w:styleId="hpsatn">
    <w:name w:val="hps atn"/>
    <w:basedOn w:val="Standaardalinea-lettertype"/>
    <w:rsid w:val="00A26776"/>
  </w:style>
  <w:style w:type="character" w:customStyle="1" w:styleId="Kop2Char">
    <w:name w:val="Kop 2 Char"/>
    <w:link w:val="Kop2"/>
    <w:rsid w:val="00A41FED"/>
    <w:rPr>
      <w:rFonts w:ascii="Calibri" w:hAnsi="Calibri"/>
      <w:b/>
      <w:sz w:val="24"/>
      <w:lang w:val="nl" w:eastAsia="en-US" w:bidi="ar-SA"/>
    </w:rPr>
  </w:style>
  <w:style w:type="character" w:styleId="Verwijzingopmerking">
    <w:name w:val="annotation reference"/>
    <w:semiHidden/>
    <w:rsid w:val="002546CE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semiHidden/>
    <w:rsid w:val="002546CE"/>
    <w:pPr>
      <w:tabs>
        <w:tab w:val="clear" w:pos="-2560"/>
        <w:tab w:val="clear" w:pos="0"/>
        <w:tab w:val="clear" w:pos="240"/>
        <w:tab w:val="clear" w:pos="480"/>
        <w:tab w:val="clear" w:pos="720"/>
        <w:tab w:val="clear" w:pos="4320"/>
      </w:tabs>
    </w:pPr>
    <w:rPr>
      <w:b/>
      <w:bCs/>
      <w:lang w:val="nl-NL"/>
    </w:rPr>
  </w:style>
  <w:style w:type="character" w:customStyle="1" w:styleId="Kop4Char">
    <w:name w:val="Kop 4 Char"/>
    <w:link w:val="Kop4"/>
    <w:rsid w:val="0040269F"/>
    <w:rPr>
      <w:rFonts w:ascii="Calibri" w:hAnsi="Calibri"/>
      <w:b/>
      <w:lang w:val="nl-NL" w:eastAsia="en-US" w:bidi="ar-SA"/>
    </w:rPr>
  </w:style>
  <w:style w:type="paragraph" w:styleId="Revisie">
    <w:name w:val="Revision"/>
    <w:hidden/>
    <w:uiPriority w:val="99"/>
    <w:semiHidden/>
    <w:rsid w:val="00AD1B9F"/>
    <w:rPr>
      <w:rFonts w:ascii="Calibri" w:hAnsi="Calibri"/>
      <w:lang w:eastAsia="en-US"/>
    </w:rPr>
  </w:style>
  <w:style w:type="paragraph" w:customStyle="1" w:styleId="OpmaakprofielKop1Voor8ptNa24pt">
    <w:name w:val="Opmaakprofiel Kop 1 + Voor:  8 pt Na:  24 pt"/>
    <w:basedOn w:val="Kop1"/>
    <w:rsid w:val="00A9584B"/>
    <w:pPr>
      <w:keepNext w:val="0"/>
      <w:spacing w:before="160" w:after="480"/>
    </w:pPr>
    <w:rPr>
      <w:bCs/>
    </w:rPr>
  </w:style>
  <w:style w:type="paragraph" w:customStyle="1" w:styleId="Default">
    <w:name w:val="Default"/>
    <w:rsid w:val="00E8384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ijstalinea">
    <w:name w:val="List Paragraph"/>
    <w:basedOn w:val="Standaard"/>
    <w:link w:val="LijstalineaChar"/>
    <w:uiPriority w:val="34"/>
    <w:qFormat/>
    <w:rsid w:val="00DB5889"/>
    <w:pPr>
      <w:ind w:left="708"/>
    </w:pPr>
  </w:style>
  <w:style w:type="character" w:customStyle="1" w:styleId="mw-headline">
    <w:name w:val="mw-headline"/>
    <w:rsid w:val="00DF44A7"/>
  </w:style>
  <w:style w:type="character" w:styleId="Onopgelostemelding">
    <w:name w:val="Unresolved Mention"/>
    <w:uiPriority w:val="99"/>
    <w:semiHidden/>
    <w:unhideWhenUsed/>
    <w:rsid w:val="00A16DDA"/>
    <w:rPr>
      <w:color w:val="605E5C"/>
      <w:shd w:val="clear" w:color="auto" w:fill="E1DFDD"/>
    </w:rPr>
  </w:style>
  <w:style w:type="character" w:customStyle="1" w:styleId="VoetnoottekstChar">
    <w:name w:val="Voetnoottekst Char"/>
    <w:link w:val="Voetnoottekst"/>
    <w:uiPriority w:val="99"/>
    <w:qFormat/>
    <w:rsid w:val="00F94674"/>
    <w:rPr>
      <w:rFonts w:ascii="Calibri" w:hAnsi="Calibri"/>
      <w:lang w:eastAsia="en-US"/>
    </w:rPr>
  </w:style>
  <w:style w:type="character" w:customStyle="1" w:styleId="LijstalineaChar">
    <w:name w:val="Lijstalinea Char"/>
    <w:link w:val="Lijstalinea"/>
    <w:uiPriority w:val="34"/>
    <w:qFormat/>
    <w:locked/>
    <w:rsid w:val="00F94674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2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6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34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41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47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9726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2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9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43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6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3276">
              <w:marLeft w:val="29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5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3897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opdesk/tas/public/ssp/content/detail/knowledgeitem?unid=d59e4f195a3b4ff99e1e9829040235a4&amp;origin=searchResults" TargetMode="External"/><Relationship Id="rId18" Type="http://schemas.openxmlformats.org/officeDocument/2006/relationships/hyperlink" Target="https://learn.microsoft.com/en-us/security/benchmark/azure/baselines/aks-security-baselin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ternet.nl/" TargetMode="External"/><Relationship Id="rId17" Type="http://schemas.openxmlformats.org/officeDocument/2006/relationships/hyperlink" Target="https://www.ncsc.nl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formatiebeveiligingsdienst.nl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tuur@extern.tilburg.nl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topdesk/tas/public/ssp/content/detail/knowledgeitem?unid=d59e4f195a3b4ff99e1e9829040235a4&amp;origin=searchResults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ssllabs.com/ssltest/" TargetMode="External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INF\seinfsb\Sysdoc\Formulieren\Algemeen\Standaard%20word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E1271-227F-4107-A98D-D6001F3251D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272a4e3-8a7d-4b00-9202-1491fd20f10c}" enabled="1" method="Standard" siteId="{bbc3bd55-2812-4652-96ae-ce7932a2e8b5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Standaard word</Template>
  <TotalTime>4</TotalTime>
  <Pages>17</Pages>
  <Words>2593</Words>
  <Characters>17721</Characters>
  <Application>Microsoft Office Word</Application>
  <DocSecurity>0</DocSecurity>
  <Lines>147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Beleid</vt:lpstr>
    </vt:vector>
  </TitlesOfParts>
  <Manager>TBPOIID</Manager>
  <Company>Gemeente Tilburg</Company>
  <LinksUpToDate>false</LinksUpToDate>
  <CharactersWithSpaces>20274</CharactersWithSpaces>
  <SharedDoc>false</SharedDoc>
  <HLinks>
    <vt:vector size="42" baseType="variant">
      <vt:variant>
        <vt:i4>589855</vt:i4>
      </vt:variant>
      <vt:variant>
        <vt:i4>18</vt:i4>
      </vt:variant>
      <vt:variant>
        <vt:i4>0</vt:i4>
      </vt:variant>
      <vt:variant>
        <vt:i4>5</vt:i4>
      </vt:variant>
      <vt:variant>
        <vt:lpwstr>https://www.ncsc.nl/</vt:lpwstr>
      </vt:variant>
      <vt:variant>
        <vt:lpwstr/>
      </vt:variant>
      <vt:variant>
        <vt:i4>1114143</vt:i4>
      </vt:variant>
      <vt:variant>
        <vt:i4>15</vt:i4>
      </vt:variant>
      <vt:variant>
        <vt:i4>0</vt:i4>
      </vt:variant>
      <vt:variant>
        <vt:i4>5</vt:i4>
      </vt:variant>
      <vt:variant>
        <vt:lpwstr>https://www.informatiebeveiligingsdienst.nl/</vt:lpwstr>
      </vt:variant>
      <vt:variant>
        <vt:lpwstr/>
      </vt:variant>
      <vt:variant>
        <vt:i4>7733306</vt:i4>
      </vt:variant>
      <vt:variant>
        <vt:i4>12</vt:i4>
      </vt:variant>
      <vt:variant>
        <vt:i4>0</vt:i4>
      </vt:variant>
      <vt:variant>
        <vt:i4>5</vt:i4>
      </vt:variant>
      <vt:variant>
        <vt:lpwstr>https://topdesk/tas/public/ssp/content/detail/knowledgeitem?unid=d59e4f195a3b4ff99e1e9829040235a4&amp;origin=searchResults</vt:lpwstr>
      </vt:variant>
      <vt:variant>
        <vt:lpwstr/>
      </vt:variant>
      <vt:variant>
        <vt:i4>77</vt:i4>
      </vt:variant>
      <vt:variant>
        <vt:i4>9</vt:i4>
      </vt:variant>
      <vt:variant>
        <vt:i4>0</vt:i4>
      </vt:variant>
      <vt:variant>
        <vt:i4>5</vt:i4>
      </vt:variant>
      <vt:variant>
        <vt:lpwstr>https://www.ssllabs.com/ssltest/</vt:lpwstr>
      </vt:variant>
      <vt:variant>
        <vt:lpwstr/>
      </vt:variant>
      <vt:variant>
        <vt:i4>1572872</vt:i4>
      </vt:variant>
      <vt:variant>
        <vt:i4>6</vt:i4>
      </vt:variant>
      <vt:variant>
        <vt:i4>0</vt:i4>
      </vt:variant>
      <vt:variant>
        <vt:i4>5</vt:i4>
      </vt:variant>
      <vt:variant>
        <vt:lpwstr>https://www.internet.nl/</vt:lpwstr>
      </vt:variant>
      <vt:variant>
        <vt:lpwstr/>
      </vt:variant>
      <vt:variant>
        <vt:i4>1441917</vt:i4>
      </vt:variant>
      <vt:variant>
        <vt:i4>3</vt:i4>
      </vt:variant>
      <vt:variant>
        <vt:i4>0</vt:i4>
      </vt:variant>
      <vt:variant>
        <vt:i4>5</vt:i4>
      </vt:variant>
      <vt:variant>
        <vt:lpwstr>mailto:factuur@extern.tilburg.nl</vt:lpwstr>
      </vt:variant>
      <vt:variant>
        <vt:lpwstr/>
      </vt:variant>
      <vt:variant>
        <vt:i4>6750331</vt:i4>
      </vt:variant>
      <vt:variant>
        <vt:i4>0</vt:i4>
      </vt:variant>
      <vt:variant>
        <vt:i4>0</vt:i4>
      </vt:variant>
      <vt:variant>
        <vt:i4>5</vt:i4>
      </vt:variant>
      <vt:variant>
        <vt:lpwstr>https://www.vngrealisatie.nl/gibit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Beleid</dc:title>
  <dc:subject>Securitypatch management</dc:subject>
  <dc:creator>Marius van Oers</dc:creator>
  <cp:keywords/>
  <cp:lastModifiedBy>Duiven, Inge van</cp:lastModifiedBy>
  <cp:revision>2</cp:revision>
  <cp:lastPrinted>2015-10-22T10:25:00Z</cp:lastPrinted>
  <dcterms:created xsi:type="dcterms:W3CDTF">2023-07-25T07:14:00Z</dcterms:created>
  <dcterms:modified xsi:type="dcterms:W3CDTF">2023-07-25T07:14:00Z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">
    <vt:lpwstr>20080101</vt:lpwstr>
  </property>
  <property fmtid="{D5CDD505-2E9C-101B-9397-08002B2CF9AE}" pid="3" name="_DocHome">
    <vt:i4>1188560210</vt:i4>
  </property>
  <property fmtid="{D5CDD505-2E9C-101B-9397-08002B2CF9AE}" pid="4" name="ClassificationContentMarkingHeaderShapeIds">
    <vt:lpwstr>7,8,9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Vertrouwelijk </vt:lpwstr>
  </property>
  <property fmtid="{D5CDD505-2E9C-101B-9397-08002B2CF9AE}" pid="7" name="ClassificationContentMarkingFooterShapeIds">
    <vt:lpwstr>a,b,c</vt:lpwstr>
  </property>
  <property fmtid="{D5CDD505-2E9C-101B-9397-08002B2CF9AE}" pid="8" name="ClassificationContentMarkingFooterFontProps">
    <vt:lpwstr>#000000,10,Calibri</vt:lpwstr>
  </property>
  <property fmtid="{D5CDD505-2E9C-101B-9397-08002B2CF9AE}" pid="9" name="ClassificationContentMarkingFooterText">
    <vt:lpwstr>Vertrouwelijk </vt:lpwstr>
  </property>
</Properties>
</file>