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D76FA" w14:textId="6F5F9FE1" w:rsidR="005D7767" w:rsidRPr="00706E31" w:rsidRDefault="00B34E62" w:rsidP="003363A7">
      <w:r w:rsidRPr="00706E31">
        <w:rPr>
          <w:noProof/>
          <w:lang w:eastAsia="nl-NL"/>
        </w:rPr>
        <mc:AlternateContent>
          <mc:Choice Requires="wps">
            <w:drawing>
              <wp:anchor distT="0" distB="0" distL="114300" distR="114300" simplePos="0" relativeHeight="251658242" behindDoc="0" locked="0" layoutInCell="1" allowOverlap="1" wp14:anchorId="1A268BB2" wp14:editId="1433FEEE">
                <wp:simplePos x="0" y="0"/>
                <wp:positionH relativeFrom="margin">
                  <wp:posOffset>-142875</wp:posOffset>
                </wp:positionH>
                <wp:positionV relativeFrom="page">
                  <wp:posOffset>8058150</wp:posOffset>
                </wp:positionV>
                <wp:extent cx="2062480" cy="1310005"/>
                <wp:effectExtent l="0" t="0" r="13970" b="4445"/>
                <wp:wrapSquare wrapText="bothSides"/>
                <wp:docPr id="6" name="Tekstvak 6"/>
                <wp:cNvGraphicFramePr/>
                <a:graphic xmlns:a="http://schemas.openxmlformats.org/drawingml/2006/main">
                  <a:graphicData uri="http://schemas.microsoft.com/office/word/2010/wordprocessingShape">
                    <wps:wsp>
                      <wps:cNvSpPr txBox="1"/>
                      <wps:spPr>
                        <a:xfrm>
                          <a:off x="0" y="0"/>
                          <a:ext cx="2062480" cy="13100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02A236" w14:textId="7CF4F310" w:rsidR="003050B1" w:rsidRPr="004D3DEE" w:rsidRDefault="003050B1" w:rsidP="003050B1">
                            <w:pPr>
                              <w:pStyle w:val="Voorbladkopje"/>
                            </w:pPr>
                            <w:r>
                              <w:t xml:space="preserve">Revisie: </w:t>
                            </w:r>
                            <w:r>
                              <w:tab/>
                            </w:r>
                            <w:r>
                              <w:tab/>
                            </w:r>
                            <w:r w:rsidR="00777712">
                              <w:fldChar w:fldCharType="begin"/>
                            </w:r>
                            <w:r w:rsidR="00777712">
                              <w:instrText>REVNUM   \* MERGEFORMAT</w:instrText>
                            </w:r>
                            <w:r w:rsidR="00777712">
                              <w:fldChar w:fldCharType="separate"/>
                            </w:r>
                            <w:r w:rsidR="002300E8">
                              <w:rPr>
                                <w:noProof/>
                              </w:rPr>
                              <w:t>67</w:t>
                            </w:r>
                            <w:r w:rsidR="00777712">
                              <w:rPr>
                                <w:noProof/>
                              </w:rPr>
                              <w:fldChar w:fldCharType="end"/>
                            </w:r>
                          </w:p>
                          <w:p w14:paraId="2415EEC0" w14:textId="47777E1C" w:rsidR="003050B1" w:rsidRPr="004D3DEE" w:rsidRDefault="003050B1" w:rsidP="003050B1">
                            <w:pPr>
                              <w:pStyle w:val="Voorbladkopje"/>
                            </w:pPr>
                            <w:r w:rsidRPr="004D3DEE">
                              <w:rPr>
                                <w:b/>
                                <w:bCs/>
                              </w:rPr>
                              <w:t>Laatst gewijzigd:</w:t>
                            </w:r>
                            <w:r>
                              <w:rPr>
                                <w:b/>
                                <w:bCs/>
                              </w:rPr>
                              <w:t xml:space="preserve"> </w:t>
                            </w:r>
                            <w:r>
                              <w:rPr>
                                <w:b/>
                                <w:bCs/>
                              </w:rPr>
                              <w:tab/>
                            </w:r>
                            <w:r w:rsidRPr="004D3DEE">
                              <w:fldChar w:fldCharType="begin"/>
                            </w:r>
                            <w:r w:rsidRPr="004D3DEE">
                              <w:instrText xml:space="preserve"> SAVEDATE  \@ "d-</w:instrText>
                            </w:r>
                            <w:r>
                              <w:instrText>M</w:instrText>
                            </w:r>
                            <w:r w:rsidRPr="004D3DEE">
                              <w:instrText>M-y</w:instrText>
                            </w:r>
                            <w:r>
                              <w:instrText>yy</w:instrText>
                            </w:r>
                            <w:r w:rsidRPr="004D3DEE">
                              <w:instrText xml:space="preserve">y"  \* MERGEFORMAT </w:instrText>
                            </w:r>
                            <w:r w:rsidRPr="004D3DEE">
                              <w:fldChar w:fldCharType="separate"/>
                            </w:r>
                            <w:r w:rsidR="00B41D3D">
                              <w:rPr>
                                <w:noProof/>
                              </w:rPr>
                              <w:t>13-01-2023</w:t>
                            </w:r>
                            <w:r w:rsidRPr="004D3DEE">
                              <w:fldChar w:fldCharType="end"/>
                            </w:r>
                          </w:p>
                          <w:p w14:paraId="103B17ED" w14:textId="77777777" w:rsidR="004D3DEE" w:rsidRPr="00ED6B1D" w:rsidRDefault="004D3DEE" w:rsidP="004D3DEE">
                            <w:pPr>
                              <w:pStyle w:val="Voorbladkopj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68BB2" id="_x0000_t202" coordsize="21600,21600" o:spt="202" path="m,l,21600r21600,l21600,xe">
                <v:stroke joinstyle="miter"/>
                <v:path gradientshapeok="t" o:connecttype="rect"/>
              </v:shapetype>
              <v:shape id="Tekstvak 6" o:spid="_x0000_s1026" type="#_x0000_t202" style="position:absolute;margin-left:-11.25pt;margin-top:634.5pt;width:162.4pt;height:103.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" filled="f" stroked="f">
                <v:textbox inset="0,0,0,0">
                  <w:txbxContent>
                    <w:p w14:paraId="7402A236" w14:textId="7CF4F310" w:rsidR="003050B1" w:rsidRPr="004D3DEE" w:rsidRDefault="003050B1" w:rsidP="003050B1">
                      <w:pPr>
                        <w:pStyle w:val="Voorbladkopje"/>
                      </w:pPr>
                      <w:r>
                        <w:t xml:space="preserve">Revisie: </w:t>
                      </w:r>
                      <w:r>
                        <w:tab/>
                      </w:r>
                      <w:r>
                        <w:tab/>
                      </w:r>
                      <w:r w:rsidR="00777712">
                        <w:fldChar w:fldCharType="begin"/>
                      </w:r>
                      <w:r w:rsidR="00777712">
                        <w:instrText>REVNUM   \* MERGEFORMAT</w:instrText>
                      </w:r>
                      <w:r w:rsidR="00777712">
                        <w:fldChar w:fldCharType="separate"/>
                      </w:r>
                      <w:r w:rsidR="002300E8">
                        <w:rPr>
                          <w:noProof/>
                        </w:rPr>
                        <w:t>67</w:t>
                      </w:r>
                      <w:r w:rsidR="00777712">
                        <w:rPr>
                          <w:noProof/>
                        </w:rPr>
                        <w:fldChar w:fldCharType="end"/>
                      </w:r>
                    </w:p>
                    <w:p w14:paraId="2415EEC0" w14:textId="47777E1C" w:rsidR="003050B1" w:rsidRPr="004D3DEE" w:rsidRDefault="003050B1" w:rsidP="003050B1">
                      <w:pPr>
                        <w:pStyle w:val="Voorbladkopje"/>
                      </w:pPr>
                      <w:r w:rsidRPr="004D3DEE">
                        <w:rPr>
                          <w:b/>
                          <w:bCs/>
                        </w:rPr>
                        <w:t>Laatst gewijzigd:</w:t>
                      </w:r>
                      <w:r>
                        <w:rPr>
                          <w:b/>
                          <w:bCs/>
                        </w:rPr>
                        <w:t xml:space="preserve"> </w:t>
                      </w:r>
                      <w:r>
                        <w:rPr>
                          <w:b/>
                          <w:bCs/>
                        </w:rPr>
                        <w:tab/>
                      </w:r>
                      <w:r w:rsidRPr="004D3DEE">
                        <w:fldChar w:fldCharType="begin"/>
                      </w:r>
                      <w:r w:rsidRPr="004D3DEE">
                        <w:instrText xml:space="preserve"> SAVEDATE  \@ "d-</w:instrText>
                      </w:r>
                      <w:r>
                        <w:instrText>M</w:instrText>
                      </w:r>
                      <w:r w:rsidRPr="004D3DEE">
                        <w:instrText>M-y</w:instrText>
                      </w:r>
                      <w:r>
                        <w:instrText>yy</w:instrText>
                      </w:r>
                      <w:r w:rsidRPr="004D3DEE">
                        <w:instrText xml:space="preserve">y"  \* MERGEFORMAT </w:instrText>
                      </w:r>
                      <w:r w:rsidRPr="004D3DEE">
                        <w:fldChar w:fldCharType="separate"/>
                      </w:r>
                      <w:r w:rsidR="00B41D3D">
                        <w:rPr>
                          <w:noProof/>
                        </w:rPr>
                        <w:t>13-01-2023</w:t>
                      </w:r>
                      <w:r w:rsidRPr="004D3DEE">
                        <w:fldChar w:fldCharType="end"/>
                      </w:r>
                    </w:p>
                    <w:p w14:paraId="103B17ED" w14:textId="77777777" w:rsidR="004D3DEE" w:rsidRPr="00ED6B1D" w:rsidRDefault="004D3DEE" w:rsidP="004D3DEE">
                      <w:pPr>
                        <w:pStyle w:val="Voorbladkopje"/>
                      </w:pPr>
                    </w:p>
                  </w:txbxContent>
                </v:textbox>
                <w10:wrap type="square" anchorx="margin" anchory="page"/>
              </v:shape>
            </w:pict>
          </mc:Fallback>
        </mc:AlternateContent>
      </w:r>
      <w:r w:rsidR="003050B1" w:rsidRPr="00706E31">
        <w:rPr>
          <w:noProof/>
          <w:lang w:eastAsia="nl-NL"/>
        </w:rPr>
        <mc:AlternateContent>
          <mc:Choice Requires="wps">
            <w:drawing>
              <wp:anchor distT="0" distB="0" distL="114300" distR="114300" simplePos="0" relativeHeight="251658241" behindDoc="0" locked="0" layoutInCell="1" allowOverlap="1" wp14:anchorId="0650ADEA" wp14:editId="01FE2BAF">
                <wp:simplePos x="0" y="0"/>
                <wp:positionH relativeFrom="margin">
                  <wp:posOffset>-143510</wp:posOffset>
                </wp:positionH>
                <wp:positionV relativeFrom="page">
                  <wp:posOffset>6153150</wp:posOffset>
                </wp:positionV>
                <wp:extent cx="5267325" cy="1228725"/>
                <wp:effectExtent l="0" t="0" r="9525" b="9525"/>
                <wp:wrapSquare wrapText="bothSides"/>
                <wp:docPr id="8" name="Tekstvak 8"/>
                <wp:cNvGraphicFramePr/>
                <a:graphic xmlns:a="http://schemas.openxmlformats.org/drawingml/2006/main">
                  <a:graphicData uri="http://schemas.microsoft.com/office/word/2010/wordprocessingShape">
                    <wps:wsp>
                      <wps:cNvSpPr txBox="1"/>
                      <wps:spPr>
                        <a:xfrm>
                          <a:off x="0" y="0"/>
                          <a:ext cx="5267325" cy="12287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D2B445" w14:textId="065D36ED" w:rsidR="004D3DEE" w:rsidRPr="004D3DEE" w:rsidRDefault="004D3DEE" w:rsidP="004D3DEE">
                            <w:pPr>
                              <w:pStyle w:val="Voorbladkopje"/>
                            </w:pPr>
                            <w:r w:rsidRPr="004D3DEE">
                              <w:rPr>
                                <w:b/>
                                <w:bCs/>
                              </w:rPr>
                              <w:t>Status:</w:t>
                            </w:r>
                            <w:r w:rsidR="00A00F5D">
                              <w:rPr>
                                <w:b/>
                                <w:bCs/>
                              </w:rPr>
                              <w:t xml:space="preserve"> </w:t>
                            </w:r>
                            <w:r w:rsidR="00041C87">
                              <w:rPr>
                                <w:b/>
                                <w:bCs/>
                              </w:rPr>
                              <w:tab/>
                            </w:r>
                            <w:r w:rsidR="00041C87">
                              <w:rPr>
                                <w:b/>
                                <w:bCs/>
                              </w:rPr>
                              <w:tab/>
                            </w:r>
                            <w:r w:rsidR="00041C87">
                              <w:rPr>
                                <w:b/>
                                <w:bCs/>
                              </w:rPr>
                              <w:tab/>
                            </w:r>
                            <w:sdt>
                              <w:sdtPr>
                                <w:id w:val="201681716"/>
                                <w:dataBinding w:prefixMappings="xmlns:ns0='http://purl.org/dc/elements/1.1/' xmlns:ns1='http://schemas.openxmlformats.org/package/2006/metadata/core-properties' " w:xpath="/ns1:coreProperties[1]/ns1:contentStatus[1]" w:storeItemID="{6C3C8BC8-F283-45AE-878A-BAB7291924A1}"/>
                                <w:dropDownList w:lastValue="Definitief">
                                  <w:listItem w:displayText="Ter review" w:value="Ter review"/>
                                  <w:listItem w:displayText="Concept" w:value="Concept"/>
                                  <w:listItem w:displayText="Ter goedkeuring" w:value="Ter goedkeuring"/>
                                  <w:listItem w:displayText="Definitief" w:value="Definitief"/>
                                  <w:listItem w:displayText="Afgekeurd" w:value="Afgekeurd"/>
                                </w:dropDownList>
                              </w:sdtPr>
                              <w:sdtEndPr/>
                              <w:sdtContent>
                                <w:r w:rsidR="001E782B">
                                  <w:t>Definitief</w:t>
                                </w:r>
                              </w:sdtContent>
                            </w:sdt>
                            <w:r w:rsidRPr="004D3DEE">
                              <w:t xml:space="preserve"> </w:t>
                            </w:r>
                          </w:p>
                          <w:p w14:paraId="645B5D63" w14:textId="50B2FEA6" w:rsidR="004D3DEE" w:rsidRDefault="004D3DEE" w:rsidP="004D3DEE">
                            <w:pPr>
                              <w:pStyle w:val="Voorbladkopje"/>
                            </w:pPr>
                            <w:r w:rsidRPr="004D3DEE">
                              <w:rPr>
                                <w:b/>
                                <w:bCs/>
                              </w:rPr>
                              <w:t>Versie:</w:t>
                            </w:r>
                            <w:r w:rsidR="00A00F5D">
                              <w:rPr>
                                <w:b/>
                                <w:bCs/>
                              </w:rPr>
                              <w:t xml:space="preserve"> </w:t>
                            </w:r>
                            <w:r w:rsidR="00041C87">
                              <w:rPr>
                                <w:b/>
                                <w:bCs/>
                              </w:rPr>
                              <w:tab/>
                            </w:r>
                            <w:r w:rsidR="00041C87">
                              <w:rPr>
                                <w:b/>
                                <w:bCs/>
                              </w:rPr>
                              <w:tab/>
                            </w:r>
                            <w:r w:rsidR="00041C87">
                              <w:rPr>
                                <w:b/>
                                <w:bCs/>
                              </w:rPr>
                              <w:tab/>
                            </w:r>
                            <w:r w:rsidR="002300E8">
                              <w:rPr>
                                <w:b/>
                                <w:bCs/>
                              </w:rPr>
                              <w:t>1</w:t>
                            </w:r>
                            <w:r w:rsidRPr="004D3DEE">
                              <w:t>.</w:t>
                            </w:r>
                            <w:r w:rsidR="005A2582">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0ADEA" id="Tekstvak 8" o:spid="_x0000_s1027" type="#_x0000_t202" style="position:absolute;margin-left:-11.3pt;margin-top:484.5pt;width:414.75pt;height:9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" filled="f" stroked="f">
                <v:textbox inset="0,0,0,0">
                  <w:txbxContent>
                    <w:p w14:paraId="29D2B445" w14:textId="065D36ED" w:rsidR="004D3DEE" w:rsidRPr="004D3DEE" w:rsidRDefault="004D3DEE" w:rsidP="004D3DEE">
                      <w:pPr>
                        <w:pStyle w:val="Voorbladkopje"/>
                      </w:pPr>
                      <w:r w:rsidRPr="004D3DEE">
                        <w:rPr>
                          <w:b/>
                          <w:bCs/>
                        </w:rPr>
                        <w:t>Status:</w:t>
                      </w:r>
                      <w:r w:rsidR="00A00F5D">
                        <w:rPr>
                          <w:b/>
                          <w:bCs/>
                        </w:rPr>
                        <w:t xml:space="preserve"> </w:t>
                      </w:r>
                      <w:r w:rsidR="00041C87">
                        <w:rPr>
                          <w:b/>
                          <w:bCs/>
                        </w:rPr>
                        <w:tab/>
                      </w:r>
                      <w:r w:rsidR="00041C87">
                        <w:rPr>
                          <w:b/>
                          <w:bCs/>
                        </w:rPr>
                        <w:tab/>
                      </w:r>
                      <w:r w:rsidR="00041C87">
                        <w:rPr>
                          <w:b/>
                          <w:bCs/>
                        </w:rPr>
                        <w:tab/>
                      </w:r>
                      <w:sdt>
                        <w:sdtPr>
                          <w:id w:val="201681716"/>
                          <w:dataBinding w:prefixMappings="xmlns:ns0='http://purl.org/dc/elements/1.1/' xmlns:ns1='http://schemas.openxmlformats.org/package/2006/metadata/core-properties' " w:xpath="/ns1:coreProperties[1]/ns1:contentStatus[1]" w:storeItemID="{6C3C8BC8-F283-45AE-878A-BAB7291924A1}"/>
                          <w:dropDownList w:lastValue="Definitief">
                            <w:listItem w:displayText="Ter review" w:value="Ter review"/>
                            <w:listItem w:displayText="Concept" w:value="Concept"/>
                            <w:listItem w:displayText="Ter goedkeuring" w:value="Ter goedkeuring"/>
                            <w:listItem w:displayText="Definitief" w:value="Definitief"/>
                            <w:listItem w:displayText="Afgekeurd" w:value="Afgekeurd"/>
                          </w:dropDownList>
                        </w:sdtPr>
                        <w:sdtEndPr/>
                        <w:sdtContent>
                          <w:r w:rsidR="001E782B">
                            <w:t>Definitief</w:t>
                          </w:r>
                        </w:sdtContent>
                      </w:sdt>
                      <w:r w:rsidRPr="004D3DEE">
                        <w:t xml:space="preserve"> </w:t>
                      </w:r>
                    </w:p>
                    <w:p w14:paraId="645B5D63" w14:textId="50B2FEA6" w:rsidR="004D3DEE" w:rsidRDefault="004D3DEE" w:rsidP="004D3DEE">
                      <w:pPr>
                        <w:pStyle w:val="Voorbladkopje"/>
                      </w:pPr>
                      <w:r w:rsidRPr="004D3DEE">
                        <w:rPr>
                          <w:b/>
                          <w:bCs/>
                        </w:rPr>
                        <w:t>Versie:</w:t>
                      </w:r>
                      <w:r w:rsidR="00A00F5D">
                        <w:rPr>
                          <w:b/>
                          <w:bCs/>
                        </w:rPr>
                        <w:t xml:space="preserve"> </w:t>
                      </w:r>
                      <w:r w:rsidR="00041C87">
                        <w:rPr>
                          <w:b/>
                          <w:bCs/>
                        </w:rPr>
                        <w:tab/>
                      </w:r>
                      <w:r w:rsidR="00041C87">
                        <w:rPr>
                          <w:b/>
                          <w:bCs/>
                        </w:rPr>
                        <w:tab/>
                      </w:r>
                      <w:r w:rsidR="00041C87">
                        <w:rPr>
                          <w:b/>
                          <w:bCs/>
                        </w:rPr>
                        <w:tab/>
                      </w:r>
                      <w:r w:rsidR="002300E8">
                        <w:rPr>
                          <w:b/>
                          <w:bCs/>
                        </w:rPr>
                        <w:t>1</w:t>
                      </w:r>
                      <w:r w:rsidRPr="004D3DEE">
                        <w:t>.</w:t>
                      </w:r>
                      <w:r w:rsidR="005A2582">
                        <w:t>0</w:t>
                      </w:r>
                    </w:p>
                  </w:txbxContent>
                </v:textbox>
                <w10:wrap type="square" anchorx="margin" anchory="page"/>
              </v:shape>
            </w:pict>
          </mc:Fallback>
        </mc:AlternateContent>
      </w:r>
      <w:r w:rsidR="004D3DEE" w:rsidRPr="00706E31">
        <w:rPr>
          <w:noProof/>
        </w:rPr>
        <mc:AlternateContent>
          <mc:Choice Requires="wps">
            <w:drawing>
              <wp:anchor distT="45720" distB="45720" distL="114300" distR="114300" simplePos="0" relativeHeight="251658244" behindDoc="0" locked="0" layoutInCell="1" allowOverlap="1" wp14:anchorId="7F637EC6" wp14:editId="2703707C">
                <wp:simplePos x="0" y="0"/>
                <wp:positionH relativeFrom="margin">
                  <wp:align>right</wp:align>
                </wp:positionH>
                <wp:positionV relativeFrom="paragraph">
                  <wp:posOffset>523875</wp:posOffset>
                </wp:positionV>
                <wp:extent cx="4591050" cy="514350"/>
                <wp:effectExtent l="0" t="0" r="0" b="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514350"/>
                        </a:xfrm>
                        <a:prstGeom prst="rect">
                          <a:avLst/>
                        </a:prstGeom>
                        <a:noFill/>
                        <a:ln w="9525">
                          <a:noFill/>
                          <a:miter lim="800000"/>
                          <a:headEnd/>
                          <a:tailEnd/>
                        </a:ln>
                      </wps:spPr>
                      <wps:txbx>
                        <w:txbxContent>
                          <w:p w14:paraId="07001EFF" w14:textId="698C782A" w:rsidR="004D3DEE" w:rsidRDefault="00777712" w:rsidP="00D26534">
                            <w:pPr>
                              <w:pStyle w:val="Titel0"/>
                              <w:ind w:hanging="142"/>
                              <w:jc w:val="right"/>
                            </w:pPr>
                            <w:sdt>
                              <w:sdtPr>
                                <w:id w:val="1626582523"/>
                                <w15:appearance w15:val="hidden"/>
                              </w:sdtPr>
                              <w:sdtEndPr/>
                              <w:sdtContent>
                                <w:r w:rsidR="00116019">
                                  <w:t>Inschrijfblad</w:t>
                                </w:r>
                              </w:sdtContent>
                            </w:sdt>
                            <w:r w:rsidR="00823C7B">
                              <w:t xml:space="preserve"> Perceel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37EC6" id="Tekstvak 2" o:spid="_x0000_s1028" type="#_x0000_t202" style="position:absolute;margin-left:310.3pt;margin-top:41.25pt;width:361.5pt;height:40.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" filled="f" stroked="f">
                <v:textbox>
                  <w:txbxContent>
                    <w:p w14:paraId="07001EFF" w14:textId="698C782A" w:rsidR="004D3DEE" w:rsidRDefault="00777712" w:rsidP="00D26534">
                      <w:pPr>
                        <w:pStyle w:val="Titel0"/>
                        <w:ind w:hanging="142"/>
                        <w:jc w:val="right"/>
                      </w:pPr>
                      <w:sdt>
                        <w:sdtPr>
                          <w:id w:val="1626582523"/>
                          <w15:appearance w15:val="hidden"/>
                        </w:sdtPr>
                        <w:sdtEndPr/>
                        <w:sdtContent>
                          <w:r w:rsidR="00116019">
                            <w:t>Inschrijfblad</w:t>
                          </w:r>
                        </w:sdtContent>
                      </w:sdt>
                      <w:r w:rsidR="00823C7B">
                        <w:t xml:space="preserve"> Perceel 1</w:t>
                      </w:r>
                    </w:p>
                  </w:txbxContent>
                </v:textbox>
                <w10:wrap type="square" anchorx="margin"/>
              </v:shape>
            </w:pict>
          </mc:Fallback>
        </mc:AlternateContent>
      </w:r>
      <w:r w:rsidR="004D3DEE" w:rsidRPr="00706E31">
        <w:rPr>
          <w:noProof/>
          <w:lang w:eastAsia="nl-NL"/>
        </w:rPr>
        <mc:AlternateContent>
          <mc:Choice Requires="wps">
            <w:drawing>
              <wp:anchor distT="0" distB="0" distL="114300" distR="114300" simplePos="0" relativeHeight="251658243" behindDoc="0" locked="0" layoutInCell="1" allowOverlap="1" wp14:anchorId="49FF16F1" wp14:editId="24F4B71C">
                <wp:simplePos x="0" y="0"/>
                <wp:positionH relativeFrom="margin">
                  <wp:posOffset>3954780</wp:posOffset>
                </wp:positionH>
                <wp:positionV relativeFrom="page">
                  <wp:posOffset>7972425</wp:posOffset>
                </wp:positionV>
                <wp:extent cx="1372235" cy="803275"/>
                <wp:effectExtent l="0" t="0" r="18415" b="15875"/>
                <wp:wrapSquare wrapText="bothSides"/>
                <wp:docPr id="16" name="Tekstvak 16"/>
                <wp:cNvGraphicFramePr/>
                <a:graphic xmlns:a="http://schemas.openxmlformats.org/drawingml/2006/main">
                  <a:graphicData uri="http://schemas.microsoft.com/office/word/2010/wordprocessingShape">
                    <wps:wsp>
                      <wps:cNvSpPr txBox="1"/>
                      <wps:spPr>
                        <a:xfrm>
                          <a:off x="0" y="0"/>
                          <a:ext cx="1372235" cy="803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6792C8" w14:textId="77777777" w:rsidR="004D3DEE" w:rsidRPr="004D3DEE" w:rsidRDefault="004D3DEE" w:rsidP="004D3DEE">
                            <w:pPr>
                              <w:pStyle w:val="Voorbladkopje"/>
                              <w:rPr>
                                <w:b/>
                                <w:bCs/>
                              </w:rPr>
                            </w:pPr>
                            <w:r w:rsidRPr="004D3DEE">
                              <w:rPr>
                                <w:b/>
                                <w:bCs/>
                              </w:rPr>
                              <w:t>Vertrouwelijkheid:</w:t>
                            </w:r>
                          </w:p>
                          <w:p w14:paraId="2076C56B" w14:textId="04732E0B" w:rsidR="004D3DEE" w:rsidRPr="00ED6B1D" w:rsidRDefault="00777712" w:rsidP="004D3DEE">
                            <w:pPr>
                              <w:pStyle w:val="Voorbladkopje"/>
                            </w:pPr>
                            <w:sdt>
                              <w:sdtPr>
                                <w:id w:val="390549916"/>
                                <w:dataBinding w:prefixMappings="xmlns:ns0='http://purl.org/dc/elements/1.1/' xmlns:ns1='http://schemas.openxmlformats.org/package/2006/metadata/core-properties' " w:xpath="/ns1:coreProperties[1]/ns1:category[1]" w:storeItemID="{6C3C8BC8-F283-45AE-878A-BAB7291924A1}"/>
                                <w:comboBox w:lastValue="Openbaar">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EndPr/>
                              <w:sdtContent>
                                <w:r w:rsidR="005101ED">
                                  <w:t>Openbaar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F16F1" id="Tekstvak 16" o:spid="_x0000_s1029" type="#_x0000_t202" style="position:absolute;margin-left:311.4pt;margin-top:627.75pt;width:108.05pt;height:63.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" filled="f" stroked="f">
                <v:textbox inset="0,0,0,0">
                  <w:txbxContent>
                    <w:p w14:paraId="006792C8" w14:textId="77777777" w:rsidR="004D3DEE" w:rsidRPr="004D3DEE" w:rsidRDefault="004D3DEE" w:rsidP="004D3DEE">
                      <w:pPr>
                        <w:pStyle w:val="Voorbladkopje"/>
                        <w:rPr>
                          <w:b/>
                          <w:bCs/>
                        </w:rPr>
                      </w:pPr>
                      <w:r w:rsidRPr="004D3DEE">
                        <w:rPr>
                          <w:b/>
                          <w:bCs/>
                        </w:rPr>
                        <w:t>Vertrouwelijkheid:</w:t>
                      </w:r>
                    </w:p>
                    <w:p w14:paraId="2076C56B" w14:textId="04732E0B" w:rsidR="004D3DEE" w:rsidRPr="00ED6B1D" w:rsidRDefault="00777712" w:rsidP="004D3DEE">
                      <w:pPr>
                        <w:pStyle w:val="Voorbladkopje"/>
                      </w:pPr>
                      <w:sdt>
                        <w:sdtPr>
                          <w:id w:val="390549916"/>
                          <w:dataBinding w:prefixMappings="xmlns:ns0='http://purl.org/dc/elements/1.1/' xmlns:ns1='http://schemas.openxmlformats.org/package/2006/metadata/core-properties' " w:xpath="/ns1:coreProperties[1]/ns1:category[1]" w:storeItemID="{6C3C8BC8-F283-45AE-878A-BAB7291924A1}"/>
                          <w:comboBox w:lastValue="Openbaar">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EndPr/>
                        <w:sdtContent>
                          <w:r w:rsidR="005101ED">
                            <w:t>Openbaar</w:t>
                          </w:r>
                        </w:sdtContent>
                      </w:sdt>
                    </w:p>
                  </w:txbxContent>
                </v:textbox>
                <w10:wrap type="square" anchorx="margin" anchory="page"/>
              </v:shape>
            </w:pict>
          </mc:Fallback>
        </mc:AlternateContent>
      </w:r>
      <w:r w:rsidR="004D3DEE" w:rsidRPr="00706E31">
        <w:rPr>
          <w:noProof/>
        </w:rPr>
        <mc:AlternateContent>
          <mc:Choice Requires="wps">
            <w:drawing>
              <wp:anchor distT="45720" distB="45720" distL="114300" distR="114300" simplePos="0" relativeHeight="251658240" behindDoc="0" locked="0" layoutInCell="1" allowOverlap="1" wp14:anchorId="282CEC0B" wp14:editId="5E68292D">
                <wp:simplePos x="0" y="0"/>
                <wp:positionH relativeFrom="page">
                  <wp:posOffset>1425575</wp:posOffset>
                </wp:positionH>
                <wp:positionV relativeFrom="paragraph">
                  <wp:posOffset>1609725</wp:posOffset>
                </wp:positionV>
                <wp:extent cx="4591050" cy="96202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962025"/>
                        </a:xfrm>
                        <a:prstGeom prst="rect">
                          <a:avLst/>
                        </a:prstGeom>
                        <a:noFill/>
                        <a:ln w="9525">
                          <a:noFill/>
                          <a:miter lim="800000"/>
                          <a:headEnd/>
                          <a:tailEnd/>
                        </a:ln>
                      </wps:spPr>
                      <wps:txbx>
                        <w:txbxContent>
                          <w:p w14:paraId="47FA563E" w14:textId="5FBD13E7" w:rsidR="000C5F6E" w:rsidRDefault="000C5F6E" w:rsidP="00884744">
                            <w:pPr>
                              <w:pStyle w:val="Titel0"/>
                              <w:ind w:hanging="142"/>
                            </w:pPr>
                            <w:r>
                              <w:t xml:space="preserve">Bijlage </w:t>
                            </w:r>
                            <w:r w:rsidR="00116019">
                              <w:t>9</w:t>
                            </w:r>
                            <w:r>
                              <w:t xml:space="preserve"> bij aanbesteding</w:t>
                            </w:r>
                          </w:p>
                          <w:p w14:paraId="0A71A70C" w14:textId="56E27048" w:rsidR="00884744" w:rsidRDefault="005C0641" w:rsidP="00884744">
                            <w:pPr>
                              <w:pStyle w:val="Titel0"/>
                              <w:ind w:hanging="142"/>
                            </w:pPr>
                            <w:r>
                              <w:t>Doelgroepenvervoer</w:t>
                            </w:r>
                            <w:r w:rsidR="00860E24">
                              <w:t xml:space="preserve"> MVS-gemeenten</w:t>
                            </w:r>
                          </w:p>
                          <w:p w14:paraId="2EB548C5" w14:textId="7A1C84DF" w:rsidR="00A00F5D" w:rsidRPr="00A00F5D" w:rsidRDefault="00A00F5D" w:rsidP="00A00F5D">
                            <w:r>
                              <w:t>Referentie DGV-202308-Rogplus_MVS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CEC0B" id="_x0000_s1030" type="#_x0000_t202" style="position:absolute;margin-left:112.25pt;margin-top:126.75pt;width:361.5pt;height:75.7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" filled="f" stroked="f">
                <v:textbox>
                  <w:txbxContent>
                    <w:p w14:paraId="47FA563E" w14:textId="5FBD13E7" w:rsidR="000C5F6E" w:rsidRDefault="000C5F6E" w:rsidP="00884744">
                      <w:pPr>
                        <w:pStyle w:val="Titel0"/>
                        <w:ind w:hanging="142"/>
                      </w:pPr>
                      <w:r>
                        <w:t xml:space="preserve">Bijlage </w:t>
                      </w:r>
                      <w:r w:rsidR="00116019">
                        <w:t>9</w:t>
                      </w:r>
                      <w:r>
                        <w:t xml:space="preserve"> bij aanbesteding</w:t>
                      </w:r>
                    </w:p>
                    <w:p w14:paraId="0A71A70C" w14:textId="56E27048" w:rsidR="00884744" w:rsidRDefault="005C0641" w:rsidP="00884744">
                      <w:pPr>
                        <w:pStyle w:val="Titel0"/>
                        <w:ind w:hanging="142"/>
                      </w:pPr>
                      <w:r>
                        <w:t>Doelgroepenvervoer</w:t>
                      </w:r>
                      <w:r w:rsidR="00860E24">
                        <w:t xml:space="preserve"> MVS-gemeenten</w:t>
                      </w:r>
                    </w:p>
                    <w:p w14:paraId="2EB548C5" w14:textId="7A1C84DF" w:rsidR="00A00F5D" w:rsidRPr="00A00F5D" w:rsidRDefault="00A00F5D" w:rsidP="00A00F5D">
                      <w:r>
                        <w:t>Referentie DGV-202308-Rogplus_MVS</w:t>
                      </w:r>
                    </w:p>
                  </w:txbxContent>
                </v:textbox>
                <w10:wrap type="square" anchorx="page"/>
              </v:shape>
            </w:pict>
          </mc:Fallback>
        </mc:AlternateContent>
      </w:r>
      <w:sdt>
        <w:sdtPr>
          <w:id w:val="-1648824874"/>
          <w:docPartObj>
            <w:docPartGallery w:val="Cover Pages"/>
            <w:docPartUnique/>
          </w:docPartObj>
        </w:sdtPr>
        <w:sdtEndPr/>
        <w:sdtContent>
          <w:r w:rsidR="005D7767" w:rsidRPr="00706E31">
            <w:br w:type="page"/>
          </w:r>
        </w:sdtContent>
      </w:sdt>
    </w:p>
    <w:p w14:paraId="528E70B2" w14:textId="5FD2C7AC" w:rsidR="00965B09" w:rsidRDefault="00CE5570" w:rsidP="000427C9">
      <w:pPr>
        <w:pStyle w:val="Kop1"/>
      </w:pPr>
      <w:r>
        <w:lastRenderedPageBreak/>
        <w:t>Leeswijzer</w:t>
      </w:r>
    </w:p>
    <w:p w14:paraId="0A021605" w14:textId="5F07579F" w:rsidR="00CE5570" w:rsidRDefault="00CE5570" w:rsidP="00CE5570">
      <w:r>
        <w:t>Onderstaand</w:t>
      </w:r>
      <w:r w:rsidR="003F5221">
        <w:t xml:space="preserve"> vindt u de 6 kwaliteitscriteria welke door het beoordelingsteam worden beoordeeld.</w:t>
      </w:r>
    </w:p>
    <w:p w14:paraId="37B966CC" w14:textId="77777777" w:rsidR="00B41D3D" w:rsidRDefault="00B41D3D" w:rsidP="00CE5570"/>
    <w:p w14:paraId="5EBF778C" w14:textId="38BEA4CB" w:rsidR="00CE5570" w:rsidRDefault="00CE5570" w:rsidP="00CE5570">
      <w:r>
        <w:t xml:space="preserve">U dient bij </w:t>
      </w:r>
      <w:r w:rsidR="0070203F">
        <w:t>de invulling met de volgende eigenschappen rekening te houden:</w:t>
      </w:r>
    </w:p>
    <w:p w14:paraId="0F633B17" w14:textId="58D6E635" w:rsidR="0070203F" w:rsidRDefault="0070203F" w:rsidP="0070203F">
      <w:pPr>
        <w:pStyle w:val="Lijstalinea"/>
        <w:numPr>
          <w:ilvl w:val="0"/>
          <w:numId w:val="47"/>
        </w:numPr>
      </w:pPr>
      <w:r>
        <w:t>Maximale omvang per onderdeel het genoemde aantal pagina’s</w:t>
      </w:r>
      <w:r w:rsidR="004B28E0">
        <w:t>;</w:t>
      </w:r>
      <w:r w:rsidR="000F1584">
        <w:t xml:space="preserve"> Eventuele meerdere pagina’s zullen niet in de beoordeling worden meegenomen.</w:t>
      </w:r>
    </w:p>
    <w:p w14:paraId="5AF9457B" w14:textId="451419BC" w:rsidR="004B28E0" w:rsidRDefault="004B28E0" w:rsidP="0070203F">
      <w:pPr>
        <w:pStyle w:val="Lijstalinea"/>
        <w:numPr>
          <w:ilvl w:val="0"/>
          <w:numId w:val="47"/>
        </w:numPr>
      </w:pPr>
      <w:r>
        <w:t xml:space="preserve">Lettertype </w:t>
      </w:r>
      <w:proofErr w:type="spellStart"/>
      <w:r>
        <w:t>Arial</w:t>
      </w:r>
      <w:proofErr w:type="spellEnd"/>
      <w:r>
        <w:t xml:space="preserve"> of vergelijkbaar, minimale puntgrootte 10</w:t>
      </w:r>
    </w:p>
    <w:p w14:paraId="0E4E91C2" w14:textId="73D56D4E" w:rsidR="000F1584" w:rsidRDefault="00BA3203" w:rsidP="0070203F">
      <w:pPr>
        <w:pStyle w:val="Lijstalinea"/>
        <w:numPr>
          <w:ilvl w:val="0"/>
          <w:numId w:val="47"/>
        </w:numPr>
      </w:pPr>
      <w:r>
        <w:t>Marges rondom minimaal 2 cm</w:t>
      </w:r>
    </w:p>
    <w:p w14:paraId="7578971D" w14:textId="4D2D8491" w:rsidR="00BA3203" w:rsidRDefault="00BA3203" w:rsidP="0070203F">
      <w:pPr>
        <w:pStyle w:val="Lijstalinea"/>
        <w:numPr>
          <w:ilvl w:val="0"/>
          <w:numId w:val="47"/>
        </w:numPr>
      </w:pPr>
      <w:r>
        <w:t>Regelafstand 1,0</w:t>
      </w:r>
    </w:p>
    <w:p w14:paraId="06EB20B5" w14:textId="716F6B06" w:rsidR="00D83D96" w:rsidRDefault="000874E8" w:rsidP="000874E8">
      <w:r>
        <w:t>Let erop dat alle gestelde vragen concreet worden beantwoord</w:t>
      </w:r>
      <w:r w:rsidR="00154CBB">
        <w:t>.</w:t>
      </w:r>
    </w:p>
    <w:p w14:paraId="5A69B2B9" w14:textId="2080073C" w:rsidR="00777712" w:rsidRPr="00CE5570" w:rsidRDefault="00777712" w:rsidP="000874E8">
      <w:r w:rsidRPr="00777712">
        <w:t>Bij de beoordeling op de genoemde beoordelingsaspecten speelt een grote rol in hoeverre Inschrijver de door hem gemaakte keuzes SMART heeft geformuleerd en deze keuzes overtuigend heeft onderbouwd. Daarbij wordt dus bijvoorbeeld meegewogen of het concreet onderdeel van de aanbieding is, wanneer het gerealiseerd wordt en hoe dat geborgd wordt. Bewijslast /ervaring wordt daarbij meegewogen.</w:t>
      </w:r>
    </w:p>
    <w:p w14:paraId="7FAFE8C9" w14:textId="12404B74" w:rsidR="000427C9" w:rsidRDefault="000427C9" w:rsidP="00154CBB">
      <w:pPr>
        <w:pStyle w:val="Kop1"/>
        <w:numPr>
          <w:ilvl w:val="0"/>
          <w:numId w:val="48"/>
        </w:numPr>
      </w:pPr>
      <w:r>
        <w:t xml:space="preserve">Aansturing vervoercapaciteit </w:t>
      </w:r>
      <w:r w:rsidR="002C7B06">
        <w:t>en kwaliteitssysteem</w:t>
      </w:r>
      <w:r w:rsidR="00B479FA">
        <w:t xml:space="preserve"> </w:t>
      </w:r>
      <w:r>
        <w:t>(4 A4)</w:t>
      </w:r>
    </w:p>
    <w:p w14:paraId="5C3B0292" w14:textId="3BE2F3BB" w:rsidR="00361DC4" w:rsidRPr="00361DC4" w:rsidRDefault="003E3B84" w:rsidP="006B7763">
      <w:r>
        <w:t xml:space="preserve">Beschrijf </w:t>
      </w:r>
      <w:r w:rsidR="00FD33C7">
        <w:t xml:space="preserve">op welke wijze u uw kwaliteit van dienstverlening borgt. Welke systemen </w:t>
      </w:r>
      <w:r w:rsidR="00BE2A31">
        <w:t>en procedures zijn hiertoe vastgelegd.</w:t>
      </w:r>
      <w:r w:rsidR="000E5FA6">
        <w:t xml:space="preserve"> </w:t>
      </w:r>
      <w:r w:rsidR="00B75FBC">
        <w:t xml:space="preserve">Toon aan op welke wijze deze systemen u concreet ondersteunen bij de </w:t>
      </w:r>
      <w:r w:rsidR="002E3D09">
        <w:t>aansturing van de capaciteitsvraag.</w:t>
      </w:r>
    </w:p>
    <w:p w14:paraId="1A826D5E" w14:textId="536FF7F3" w:rsidR="000427C9" w:rsidRDefault="000427C9" w:rsidP="000427C9">
      <w:r>
        <w:t>Beschrijf op welke wijze de beschikbare vervoercapaciteit wordt bijgestuurd, zowel bij geplande als ongeplande bijsturingen. Hoe borgt u dat voldoende capaciteit beschikbaar is, zonder dat er halflege taxi’s rijden of lege voertuigen stilstaan.</w:t>
      </w:r>
      <w:r w:rsidR="002E3D09">
        <w:t xml:space="preserve"> Welke </w:t>
      </w:r>
      <w:r w:rsidR="000C33BA">
        <w:t>hulpmiddelen en bijsturingsmodellen gebruikt u hiervoor</w:t>
      </w:r>
      <w:r w:rsidR="00716B13">
        <w:t xml:space="preserve"> en welke extra’s biedt u ten opzichte van wat is uitgevraagd.</w:t>
      </w:r>
    </w:p>
    <w:p w14:paraId="2D4F3B6B" w14:textId="7EB2F160" w:rsidR="00716B13" w:rsidRDefault="000427C9" w:rsidP="000427C9">
      <w:r>
        <w:t>En op welke wijze borgt u dat er kan worden ingesprongen op calamiteiten als een verkeersinfarct, weersomstandigheden</w:t>
      </w:r>
      <w:r w:rsidR="00716B13">
        <w:t xml:space="preserve">, een storing bij de telefoonprovider, </w:t>
      </w:r>
      <w:r>
        <w:t>of de uitval van een voertuig als gevolg van een ongeval of defect?</w:t>
      </w:r>
      <w:r w:rsidR="00716B13">
        <w:t xml:space="preserve"> </w:t>
      </w:r>
    </w:p>
    <w:p w14:paraId="18AA7CDA" w14:textId="35202599" w:rsidR="000427C9" w:rsidRDefault="00716B13" w:rsidP="000427C9">
      <w:r>
        <w:t>Wees hierin SMART, dus</w:t>
      </w:r>
      <w:r w:rsidRPr="00716B13">
        <w:rPr>
          <w:rFonts w:cs="Arial"/>
          <w:color w:val="202124"/>
          <w:shd w:val="clear" w:color="auto" w:fill="FFFFFF"/>
        </w:rPr>
        <w:t xml:space="preserve"> </w:t>
      </w:r>
      <w:r>
        <w:rPr>
          <w:rFonts w:cs="Arial"/>
          <w:color w:val="202124"/>
          <w:shd w:val="clear" w:color="auto" w:fill="FFFFFF"/>
        </w:rPr>
        <w:t>specifiek, meetbaar, acceptabel, realistisch en tijdgebonden. Wanneer onderneemt wie welke actie en hoe borgt u de processen?</w:t>
      </w:r>
    </w:p>
    <w:p w14:paraId="474C49F6" w14:textId="6384123E" w:rsidR="00823C7B" w:rsidRDefault="00823C7B" w:rsidP="00154CBB">
      <w:pPr>
        <w:pStyle w:val="Kop1"/>
        <w:numPr>
          <w:ilvl w:val="0"/>
          <w:numId w:val="48"/>
        </w:numPr>
      </w:pPr>
      <w:r>
        <w:t>Communicatie (</w:t>
      </w:r>
      <w:r w:rsidR="000427C9">
        <w:t>2</w:t>
      </w:r>
      <w:r>
        <w:t xml:space="preserve"> A4) </w:t>
      </w:r>
    </w:p>
    <w:p w14:paraId="3A0BEC77" w14:textId="5839EED2" w:rsidR="00823C7B" w:rsidRDefault="00937611" w:rsidP="00823C7B">
      <w:r>
        <w:t>Beschrijf in maximaal het aangegeven aantal pagina</w:t>
      </w:r>
      <w:r w:rsidR="00D37279">
        <w:t>’</w:t>
      </w:r>
      <w:r>
        <w:t xml:space="preserve">s </w:t>
      </w:r>
      <w:r w:rsidR="00D37279">
        <w:t xml:space="preserve">welke communicatiestructuren u structureel wilt inrichten om te komen tot een goede uitvoering van </w:t>
      </w:r>
      <w:r w:rsidR="004540DD">
        <w:t>de overeenkomst</w:t>
      </w:r>
      <w:r w:rsidR="00716B13">
        <w:t xml:space="preserve"> en welke extra’s u hier biedt ten opzichte van wat is uitgevraagd</w:t>
      </w:r>
    </w:p>
    <w:p w14:paraId="31F524ED" w14:textId="6075A847" w:rsidR="004540DD" w:rsidRDefault="004540DD" w:rsidP="00823C7B">
      <w:r>
        <w:t xml:space="preserve">Denk bij de beantwoording aan </w:t>
      </w:r>
      <w:r w:rsidR="00BA23EA">
        <w:t xml:space="preserve">Opdrachtgever, Vervoerders en reizigers, maar ook aan de wijze waarop u het </w:t>
      </w:r>
      <w:r w:rsidR="000121C0">
        <w:t xml:space="preserve">gebruik van het </w:t>
      </w:r>
      <w:r w:rsidR="00BA23EA">
        <w:t>Aanvullend Vervoer</w:t>
      </w:r>
      <w:r w:rsidR="000121C0">
        <w:t xml:space="preserve"> of Openbaar vervoer stimuleert.</w:t>
      </w:r>
    </w:p>
    <w:p w14:paraId="2E040011" w14:textId="6A127E78" w:rsidR="00B248B5" w:rsidRDefault="0095715B" w:rsidP="00823C7B">
      <w:r>
        <w:lastRenderedPageBreak/>
        <w:t xml:space="preserve">Besteed in ieder geval aandacht aan de beschikbare kanalen om reizigers te informeren over </w:t>
      </w:r>
      <w:r w:rsidR="004F2A43">
        <w:t xml:space="preserve">verstoringen in de </w:t>
      </w:r>
      <w:r w:rsidR="00FB710D">
        <w:t>dienstverlening, bijvoorbeeld als gevolg van weersomstandigheden en calamiteiten</w:t>
      </w:r>
      <w:r w:rsidR="00716B13">
        <w:t>, maar ook in de reguliere dagelijkse uitvoering van uw dienst</w:t>
      </w:r>
    </w:p>
    <w:p w14:paraId="64EB7965" w14:textId="64D3EE50" w:rsidR="00C7772B" w:rsidRDefault="005F4749" w:rsidP="00823C7B">
      <w:r>
        <w:t>Beschrijf ook d</w:t>
      </w:r>
      <w:r w:rsidR="00C7772B" w:rsidRPr="00C7772B">
        <w:t xml:space="preserve">e wijze waarop </w:t>
      </w:r>
      <w:r>
        <w:t xml:space="preserve">u </w:t>
      </w:r>
      <w:r w:rsidR="00C7772B" w:rsidRPr="00C7772B">
        <w:t xml:space="preserve">reizigers stimuleert om op andere wijze te reizen bijvoorbeeld met openbaar vervoer, vrijwilligersvervoer, deelvervoer etc. Hierbij moet de Inschrijver aangeven op welke wijze </w:t>
      </w:r>
      <w:r w:rsidR="00F70413">
        <w:t>het</w:t>
      </w:r>
      <w:r w:rsidR="00C7772B" w:rsidRPr="00C7772B">
        <w:t xml:space="preserve"> Vervoer</w:t>
      </w:r>
      <w:r w:rsidR="00F70413">
        <w:t>loket</w:t>
      </w:r>
      <w:r w:rsidR="00C7772B" w:rsidRPr="00C7772B">
        <w:t xml:space="preserve"> over de juiste en actuele informatie beschikt om reizigers bij het reserveren van een rit te informeren over relevante vervoeralternatieven en deze reizigers desgewenst met het betreffende alternatief in contact te brengen.</w:t>
      </w:r>
    </w:p>
    <w:p w14:paraId="63C38592" w14:textId="7649F2FA" w:rsidR="0040505A" w:rsidRDefault="0040505A" w:rsidP="00823C7B">
      <w:r>
        <w:t xml:space="preserve">Ook </w:t>
      </w:r>
      <w:r w:rsidR="00CC3357">
        <w:t xml:space="preserve">incidentele en structurele </w:t>
      </w:r>
      <w:r>
        <w:t>overlegstructuren met stakeholders en indirect betrokkenen</w:t>
      </w:r>
      <w:r w:rsidR="00690446">
        <w:t xml:space="preserve"> behoren tot dit onderdeel</w:t>
      </w:r>
      <w:r w:rsidR="00373DCD">
        <w:t>.</w:t>
      </w:r>
      <w:r w:rsidR="00716B13">
        <w:t xml:space="preserve"> Wees hierin SMART, dus</w:t>
      </w:r>
      <w:r w:rsidR="00716B13" w:rsidRPr="00716B13">
        <w:rPr>
          <w:rFonts w:cs="Arial"/>
          <w:color w:val="202124"/>
          <w:shd w:val="clear" w:color="auto" w:fill="FFFFFF"/>
        </w:rPr>
        <w:t xml:space="preserve"> </w:t>
      </w:r>
      <w:r w:rsidR="00716B13">
        <w:rPr>
          <w:rFonts w:cs="Arial"/>
          <w:color w:val="202124"/>
          <w:shd w:val="clear" w:color="auto" w:fill="FFFFFF"/>
        </w:rPr>
        <w:t>specifiek, meetbaar, acceptabel, realistisch en tijdgebonden. Wanneer onderneemt wie welke actie en hoe borgt u de processen?</w:t>
      </w:r>
    </w:p>
    <w:p w14:paraId="76816D9C" w14:textId="3D062CC1" w:rsidR="00B17856" w:rsidRDefault="00F428CF" w:rsidP="00154CBB">
      <w:pPr>
        <w:pStyle w:val="Kop1"/>
        <w:numPr>
          <w:ilvl w:val="0"/>
          <w:numId w:val="48"/>
        </w:numPr>
      </w:pPr>
      <w:r>
        <w:t>Risicoanalyse</w:t>
      </w:r>
      <w:r w:rsidR="00823C7B">
        <w:t xml:space="preserve"> en beheersplan (</w:t>
      </w:r>
      <w:r w:rsidR="000427C9">
        <w:t>2</w:t>
      </w:r>
      <w:r w:rsidR="00B7210C">
        <w:t xml:space="preserve"> </w:t>
      </w:r>
      <w:r w:rsidR="00823C7B">
        <w:t xml:space="preserve">A4) </w:t>
      </w:r>
    </w:p>
    <w:p w14:paraId="2A186A17" w14:textId="0458D297" w:rsidR="00F70413" w:rsidRDefault="00F70413" w:rsidP="00F70413">
      <w:r>
        <w:t xml:space="preserve">De Inschrijver moet een risicoanalyse opstellen. Daarin benoemt de Inschrijver de risico’s voor de Opdrachtgever binnen de invloedsfeer van de Opdrachtnemer. Onderdeel van de </w:t>
      </w:r>
      <w:r w:rsidR="00F428CF">
        <w:t>risicoanalyse</w:t>
      </w:r>
      <w:r>
        <w:t xml:space="preserve"> is een risicobeheersingsmatrix waarin de Inschrijver tenminste de risico’s benoemt in termen van kans en gevolg en beschrijft welke maatregelen hij treft om de kans op het risico te verminderen en de gevolgen te minimaliseren. De </w:t>
      </w:r>
      <w:r w:rsidR="00F428CF">
        <w:t>risicoanalyse</w:t>
      </w:r>
      <w:r>
        <w:t xml:space="preserve"> heeft betrekking op zowel de implementatie als de uitvoering. </w:t>
      </w:r>
    </w:p>
    <w:p w14:paraId="05AACB0D" w14:textId="41197703" w:rsidR="00F70413" w:rsidRDefault="00F70413" w:rsidP="00F70413">
      <w:r>
        <w:t xml:space="preserve">In de </w:t>
      </w:r>
      <w:r w:rsidR="00614287">
        <w:t>risicoanalyse</w:t>
      </w:r>
      <w:r>
        <w:t xml:space="preserve"> moet ten minste aandacht worden gegevens aan:</w:t>
      </w:r>
    </w:p>
    <w:p w14:paraId="77E28DA9" w14:textId="77777777" w:rsidR="00D02ACF" w:rsidRDefault="00F70413" w:rsidP="00C361D4">
      <w:pPr>
        <w:pStyle w:val="Lijstalinea"/>
        <w:numPr>
          <w:ilvl w:val="0"/>
          <w:numId w:val="46"/>
        </w:numPr>
      </w:pPr>
      <w:r>
        <w:t>de wijze waarop de Inschrijver borgt dat bij uitval van één van de systemen de ritreservering en het aannemen van de telefoon kan doorgaan;</w:t>
      </w:r>
    </w:p>
    <w:p w14:paraId="504F908E" w14:textId="47CF48D1" w:rsidR="00D02ACF" w:rsidRDefault="00D02ACF" w:rsidP="005860D2">
      <w:pPr>
        <w:pStyle w:val="Lijstalinea"/>
        <w:numPr>
          <w:ilvl w:val="0"/>
          <w:numId w:val="46"/>
        </w:numPr>
      </w:pPr>
      <w:r>
        <w:t>d</w:t>
      </w:r>
      <w:r w:rsidR="00F70413">
        <w:t>e wijze waarop de Inschrijver de kwaliteit en continuïteit van de (data-)</w:t>
      </w:r>
      <w:r>
        <w:t xml:space="preserve"> </w:t>
      </w:r>
      <w:r w:rsidR="00F70413">
        <w:t>communicatie met de vervoerders borgt;</w:t>
      </w:r>
    </w:p>
    <w:p w14:paraId="6BFB1FEE" w14:textId="77EFFB99" w:rsidR="00B17856" w:rsidRDefault="00F70413" w:rsidP="005860D2">
      <w:pPr>
        <w:pStyle w:val="Lijstalinea"/>
        <w:numPr>
          <w:ilvl w:val="0"/>
          <w:numId w:val="46"/>
        </w:numPr>
      </w:pPr>
      <w:r>
        <w:t>de wijze waarop de Inschrijver de kwaliteit en continuïteit van de informatieontsluiting tussen Vervoercentrale, Reiziger, Vervoerders en Opdrachtgever vorm geeft en borgt.</w:t>
      </w:r>
    </w:p>
    <w:p w14:paraId="4C941D4F" w14:textId="28B8E535" w:rsidR="00716B13" w:rsidRDefault="00716B13" w:rsidP="00614287">
      <w:r>
        <w:t>Wees hierin SMART, dus</w:t>
      </w:r>
      <w:r w:rsidRPr="00716B13">
        <w:rPr>
          <w:rFonts w:cs="Arial"/>
          <w:color w:val="202124"/>
          <w:shd w:val="clear" w:color="auto" w:fill="FFFFFF"/>
        </w:rPr>
        <w:t xml:space="preserve"> </w:t>
      </w:r>
      <w:r>
        <w:rPr>
          <w:rFonts w:cs="Arial"/>
          <w:color w:val="202124"/>
          <w:shd w:val="clear" w:color="auto" w:fill="FFFFFF"/>
        </w:rPr>
        <w:t>specifiek, meetbaar, acceptabel, realistisch en tijdgebonden. Wanneer onderneemt wie welke actie en hoe borgt u de processen?</w:t>
      </w:r>
    </w:p>
    <w:p w14:paraId="7479A8D8" w14:textId="73DB1EEA" w:rsidR="00823C7B" w:rsidRDefault="00823C7B" w:rsidP="00154CBB">
      <w:pPr>
        <w:pStyle w:val="Kop1"/>
        <w:numPr>
          <w:ilvl w:val="0"/>
          <w:numId w:val="48"/>
        </w:numPr>
      </w:pPr>
      <w:r>
        <w:t>Reizigersinformatie</w:t>
      </w:r>
      <w:r w:rsidR="00373DCD">
        <w:t>, -portaal</w:t>
      </w:r>
      <w:r>
        <w:t xml:space="preserve"> en -beheer (3 A4)</w:t>
      </w:r>
    </w:p>
    <w:p w14:paraId="16C8C2FD" w14:textId="41CD0B29" w:rsidR="00847F0A" w:rsidRDefault="0035228B" w:rsidP="00B17856">
      <w:r>
        <w:t xml:space="preserve">In de opdracht zijn </w:t>
      </w:r>
      <w:r w:rsidR="00DB4190">
        <w:t xml:space="preserve">diverse kanalen te bedenken om reisgegevens te ontsluiten. </w:t>
      </w:r>
      <w:r w:rsidR="00847F0A">
        <w:t>Beschrijf de samenhang tussen deze systemen en maak de keten inzichtelijk.</w:t>
      </w:r>
    </w:p>
    <w:p w14:paraId="00E5697E" w14:textId="40488271" w:rsidR="00B17856" w:rsidRDefault="00373DCD" w:rsidP="00B17856">
      <w:r w:rsidRPr="00373DCD">
        <w:t>Reizigersportaal: De wijze waarop de Inschrijver invulling geeft aan het klantcontact, oog heeft voor de kwetsbaarheid van reizigers en daarmee rekening houdt in zijn handelen. Tevens de wijze waarop Inschrijver invulling geeft aan de digitaal contact via app en website</w:t>
      </w:r>
      <w:r w:rsidR="00CD6A4C">
        <w:t>.</w:t>
      </w:r>
    </w:p>
    <w:p w14:paraId="2BDF459F" w14:textId="18B10375" w:rsidR="00716B13" w:rsidRDefault="00373DCD" w:rsidP="00B17856">
      <w:r w:rsidRPr="00373DCD">
        <w:lastRenderedPageBreak/>
        <w:t>Reiziger</w:t>
      </w:r>
      <w:r w:rsidR="00614287">
        <w:t>s</w:t>
      </w:r>
      <w:r w:rsidRPr="00373DCD">
        <w:t>managementsysteem: De wijze waarop de Inschrijver het Reiziger</w:t>
      </w:r>
      <w:r w:rsidR="00614287">
        <w:t>s</w:t>
      </w:r>
      <w:r w:rsidRPr="00373DCD">
        <w:t>managementsysteem inricht en koppelt aan de eigen software en het Reiziger- en Opdrachtgeverportaal</w:t>
      </w:r>
      <w:r w:rsidR="00716B13">
        <w:t>.</w:t>
      </w:r>
    </w:p>
    <w:p w14:paraId="32D154D3" w14:textId="2D498B36" w:rsidR="00373DCD" w:rsidRDefault="00716B13" w:rsidP="00B17856">
      <w:r>
        <w:t>Wees hierin SMART, dus</w:t>
      </w:r>
      <w:r w:rsidRPr="00716B13">
        <w:rPr>
          <w:rFonts w:cs="Arial"/>
          <w:color w:val="202124"/>
          <w:shd w:val="clear" w:color="auto" w:fill="FFFFFF"/>
        </w:rPr>
        <w:t xml:space="preserve"> </w:t>
      </w:r>
      <w:r>
        <w:rPr>
          <w:rFonts w:cs="Arial"/>
          <w:color w:val="202124"/>
          <w:shd w:val="clear" w:color="auto" w:fill="FFFFFF"/>
        </w:rPr>
        <w:t>specifiek, meetbaar, acceptabel, realistisch en tijdgebonden. Wanneer onderneemt wie welke actie en hoe borgt u de processen?</w:t>
      </w:r>
    </w:p>
    <w:p w14:paraId="75EBD329" w14:textId="1600B62F" w:rsidR="00690446" w:rsidRDefault="00823C7B" w:rsidP="00154CBB">
      <w:pPr>
        <w:pStyle w:val="Kop1"/>
        <w:numPr>
          <w:ilvl w:val="0"/>
          <w:numId w:val="48"/>
        </w:numPr>
      </w:pPr>
      <w:r>
        <w:t>Informatiebeveiliging (2 A4)</w:t>
      </w:r>
    </w:p>
    <w:p w14:paraId="319039D0" w14:textId="4FDC11A3" w:rsidR="00BD7AB1" w:rsidRDefault="00BD7AB1" w:rsidP="00BD7AB1">
      <w:r>
        <w:t>Op welke wijze borgt u dat</w:t>
      </w:r>
      <w:r w:rsidR="00055078">
        <w:t xml:space="preserve"> vergaring, verwerking, opslag en uitwisseling van (persoons-) gegevens veilig en conform wettelijke richtlijnen plaatsvindt. Welke certificeringen kunt u hiervoor overleggen?</w:t>
      </w:r>
    </w:p>
    <w:p w14:paraId="489D83B7" w14:textId="68530458" w:rsidR="00716B13" w:rsidRDefault="00716B13" w:rsidP="00BD7AB1">
      <w:r>
        <w:t>Wees hierin SMART, dus</w:t>
      </w:r>
      <w:r w:rsidRPr="00716B13">
        <w:rPr>
          <w:rFonts w:cs="Arial"/>
          <w:color w:val="202124"/>
          <w:shd w:val="clear" w:color="auto" w:fill="FFFFFF"/>
        </w:rPr>
        <w:t xml:space="preserve"> </w:t>
      </w:r>
      <w:r>
        <w:rPr>
          <w:rFonts w:cs="Arial"/>
          <w:color w:val="202124"/>
          <w:shd w:val="clear" w:color="auto" w:fill="FFFFFF"/>
        </w:rPr>
        <w:t>specifiek, meetbaar, acceptabel, realistisch en tijdgebonden. Wanneer onderneemt wie welke actie en hoe borgt u de processen?</w:t>
      </w:r>
    </w:p>
    <w:p w14:paraId="0C79D4F3" w14:textId="17244398" w:rsidR="004E0507" w:rsidRDefault="004E0507" w:rsidP="00154CBB">
      <w:pPr>
        <w:pStyle w:val="Kop1"/>
        <w:numPr>
          <w:ilvl w:val="0"/>
          <w:numId w:val="48"/>
        </w:numPr>
      </w:pPr>
      <w:r>
        <w:t>Implementatieplan vervoerloket (</w:t>
      </w:r>
      <w:r w:rsidR="006B7763">
        <w:t>2</w:t>
      </w:r>
      <w:r>
        <w:t xml:space="preserve"> A4 + 1 overzicht op 1 A3)</w:t>
      </w:r>
    </w:p>
    <w:p w14:paraId="38EB13AB" w14:textId="77777777" w:rsidR="004E0507" w:rsidRDefault="004E0507" w:rsidP="004E0507">
      <w:pPr>
        <w:spacing w:before="0" w:after="200" w:line="264" w:lineRule="auto"/>
      </w:pPr>
      <w:r>
        <w:t>De Inschrijver moet de basis voor het Implementatieplan opstellen. Hierin wordt een eerste uitwerking gegeven van de wijze waarop de Inschrijver de gevraagde activiteiten en de benodigde organisatie en middelen gaat implementeren.</w:t>
      </w:r>
    </w:p>
    <w:p w14:paraId="57C7D7C5" w14:textId="77777777" w:rsidR="00614287" w:rsidRDefault="00614287" w:rsidP="00614287">
      <w:pPr>
        <w:spacing w:before="0" w:after="200" w:line="264" w:lineRule="auto"/>
      </w:pPr>
      <w:r>
        <w:t>Wees hierin SMART, dus</w:t>
      </w:r>
      <w:r w:rsidRPr="00716B13">
        <w:rPr>
          <w:rFonts w:cs="Arial"/>
          <w:color w:val="202124"/>
          <w:shd w:val="clear" w:color="auto" w:fill="FFFFFF"/>
        </w:rPr>
        <w:t xml:space="preserve"> </w:t>
      </w:r>
      <w:r>
        <w:rPr>
          <w:rFonts w:cs="Arial"/>
          <w:color w:val="202124"/>
          <w:shd w:val="clear" w:color="auto" w:fill="FFFFFF"/>
        </w:rPr>
        <w:t>specifiek, meetbaar, acceptabel, realistisch en tijdgebonden. Wanneer onderneemt wie welke actie en hoe borgt u de processen?</w:t>
      </w:r>
    </w:p>
    <w:p w14:paraId="09487C0C" w14:textId="31A45652" w:rsidR="00064679" w:rsidRDefault="00064679" w:rsidP="004E0507">
      <w:pPr>
        <w:spacing w:before="0" w:after="200" w:line="264" w:lineRule="auto"/>
      </w:pPr>
      <w:r>
        <w:t>Het implementatieplan wordt be</w:t>
      </w:r>
      <w:r w:rsidR="001402BE">
        <w:t xml:space="preserve">oordeeld als een uitsluitingscriterium. Dit betekent dat deze niet meetelt voor Gunning op waarde, maar </w:t>
      </w:r>
      <w:r w:rsidR="007458F2">
        <w:t>dat de Inschrijver bij een onvoldoende beoordeling van het implementatieplan wordt uitgesloten van gunning.</w:t>
      </w:r>
    </w:p>
    <w:sectPr w:rsidR="00064679" w:rsidSect="005A242B">
      <w:headerReference w:type="default" r:id="rId11"/>
      <w:footerReference w:type="even" r:id="rId12"/>
      <w:footerReference w:type="default" r:id="rId13"/>
      <w:headerReference w:type="first" r:id="rId14"/>
      <w:pgSz w:w="11900" w:h="16840"/>
      <w:pgMar w:top="2835" w:right="1021" w:bottom="1021" w:left="2461" w:header="709"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6BD3" w14:textId="77777777" w:rsidR="0096087D" w:rsidRDefault="0096087D" w:rsidP="00C85FD2">
      <w:r>
        <w:separator/>
      </w:r>
    </w:p>
    <w:p w14:paraId="1CE76DD3" w14:textId="77777777" w:rsidR="0096087D" w:rsidRDefault="0096087D"/>
  </w:endnote>
  <w:endnote w:type="continuationSeparator" w:id="0">
    <w:p w14:paraId="6E0C6817" w14:textId="77777777" w:rsidR="0096087D" w:rsidRDefault="0096087D" w:rsidP="00C85FD2">
      <w:r>
        <w:continuationSeparator/>
      </w:r>
    </w:p>
    <w:p w14:paraId="6D022760" w14:textId="77777777" w:rsidR="0096087D" w:rsidRDefault="0096087D"/>
  </w:endnote>
  <w:endnote w:type="continuationNotice" w:id="1">
    <w:p w14:paraId="471A1616" w14:textId="77777777" w:rsidR="0096087D" w:rsidRDefault="009608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0DDF585-B29B-4D2B-9398-A912AFBDC868}"/>
    <w:embedBold r:id="rId2" w:fontKey="{E4DCEF68-59BF-462C-A610-500201153A62}"/>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85E4AC18-8B76-48CE-AF33-6F9C35922686}"/>
    <w:embedBold r:id="rId4" w:fontKey="{96954A01-9C1B-4318-8719-F00C6CCB8324}"/>
    <w:embedItalic r:id="rId5" w:fontKey="{E30FA138-E517-4F39-A113-F58340441605}"/>
  </w:font>
  <w:font w:name="Franklin Gothic Medium">
    <w:panose1 w:val="020B0603020102020204"/>
    <w:charset w:val="00"/>
    <w:family w:val="swiss"/>
    <w:pitch w:val="variable"/>
    <w:sig w:usb0="00000287" w:usb1="00000000" w:usb2="00000000" w:usb3="00000000" w:csb0="0000009F" w:csb1="00000000"/>
    <w:embedRegular r:id="rId6" w:fontKey="{0E164851-5CD7-4B10-B52A-B8973702A447}"/>
    <w:embedBold r:id="rId7" w:fontKey="{71104F7D-19F0-40B9-8E1A-C4ADD85F9F96}"/>
  </w:font>
  <w:font w:name="Calibri">
    <w:panose1 w:val="020F0502020204030204"/>
    <w:charset w:val="00"/>
    <w:family w:val="swiss"/>
    <w:pitch w:val="variable"/>
    <w:sig w:usb0="E4002EFF" w:usb1="C000247B" w:usb2="00000009" w:usb3="00000000" w:csb0="000001FF" w:csb1="00000000"/>
    <w:embedRegular r:id="rId8" w:fontKey="{F8ACFBF7-C55F-4A7D-BAA2-0E848E98A33E}"/>
  </w:font>
  <w:font w:name="Poppins SemiBold">
    <w:altName w:val="Courier New"/>
    <w:panose1 w:val="00000700000000000000"/>
    <w:charset w:val="00"/>
    <w:family w:val="auto"/>
    <w:pitch w:val="variable"/>
    <w:sig w:usb0="00008007" w:usb1="00000000" w:usb2="00000000" w:usb3="00000000" w:csb0="00000093" w:csb1="00000000"/>
    <w:embedRegular r:id="rId9" w:fontKey="{ECF600B4-C224-40C8-A705-A0BD41533622}"/>
    <w:embedBold r:id="rId10" w:fontKey="{5239A4F8-B09D-4229-9F43-75B68CA9D1A3}"/>
    <w:embedItalic r:id="rId11" w:fontKey="{1BE19306-CBCB-418F-B83A-B8CC6C6EB0E3}"/>
  </w:font>
  <w:font w:name="Trebuchet MS">
    <w:panose1 w:val="020B0603020202020204"/>
    <w:charset w:val="00"/>
    <w:family w:val="swiss"/>
    <w:pitch w:val="variable"/>
    <w:sig w:usb0="00000687" w:usb1="00000000" w:usb2="00000000" w:usb3="00000000" w:csb0="0000009F" w:csb1="00000000"/>
    <w:embedBold r:id="rId12" w:fontKey="{B2F9BB12-EE4D-46D6-A990-5541D504395D}"/>
  </w:font>
  <w:font w:name="Segoe UI">
    <w:panose1 w:val="020B0502040204020203"/>
    <w:charset w:val="00"/>
    <w:family w:val="swiss"/>
    <w:pitch w:val="variable"/>
    <w:sig w:usb0="E4002EFF" w:usb1="C000E47F" w:usb2="00000009" w:usb3="00000000" w:csb0="000001FF" w:csb1="00000000"/>
    <w:embedRegular r:id="rId13" w:fontKey="{9B15D7CD-CDBA-438F-AD6A-CA3CA0657833}"/>
  </w:font>
  <w:font w:name="Poppins">
    <w:panose1 w:val="00000500000000000000"/>
    <w:charset w:val="00"/>
    <w:family w:val="auto"/>
    <w:pitch w:val="variable"/>
    <w:sig w:usb0="00008007" w:usb1="00000000" w:usb2="00000000" w:usb3="00000000" w:csb0="00000093" w:csb1="00000000"/>
    <w:embedRegular r:id="rId14" w:fontKey="{1163C3DE-FBD3-4724-BDA1-E30E46D7BA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6446" w14:textId="77777777" w:rsidR="00884744" w:rsidRDefault="00884744" w:rsidP="00BF7307">
    <w:pPr>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w:t>
    </w:r>
    <w:r>
      <w:rPr>
        <w:rStyle w:val="Paginanummer"/>
      </w:rPr>
      <w:fldChar w:fldCharType="end"/>
    </w:r>
  </w:p>
  <w:p w14:paraId="3C3E95C4" w14:textId="77777777" w:rsidR="00884744" w:rsidRDefault="00884744" w:rsidP="000A0AD2">
    <w:pPr>
      <w:ind w:right="360"/>
    </w:pPr>
  </w:p>
  <w:p w14:paraId="48044CDB" w14:textId="77777777" w:rsidR="00884744" w:rsidRDefault="008847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0A0D" w14:textId="77777777" w:rsidR="00884744" w:rsidRPr="00415C9E" w:rsidRDefault="00884744" w:rsidP="00510C3F">
    <w:pPr>
      <w:framePr w:w="201" w:h="489" w:hRule="exact" w:wrap="notBeside" w:vAnchor="page" w:hAnchor="page" w:x="10679" w:y="16030"/>
      <w:rPr>
        <w:rStyle w:val="Paginanummer"/>
      </w:rPr>
    </w:pPr>
    <w:r w:rsidRPr="00415C9E">
      <w:rPr>
        <w:rStyle w:val="Paginanummer"/>
      </w:rPr>
      <w:fldChar w:fldCharType="begin"/>
    </w:r>
    <w:r w:rsidRPr="00415C9E">
      <w:rPr>
        <w:rStyle w:val="Paginanummer"/>
      </w:rPr>
      <w:instrText xml:space="preserve">PAGE  </w:instrText>
    </w:r>
    <w:r w:rsidRPr="00415C9E">
      <w:rPr>
        <w:rStyle w:val="Paginanummer"/>
      </w:rPr>
      <w:fldChar w:fldCharType="separate"/>
    </w:r>
    <w:r>
      <w:rPr>
        <w:rStyle w:val="Paginanummer"/>
        <w:noProof/>
      </w:rPr>
      <w:t>9</w:t>
    </w:r>
    <w:r w:rsidRPr="00415C9E">
      <w:rPr>
        <w:rStyle w:val="Paginanummer"/>
      </w:rPr>
      <w:fldChar w:fldCharType="end"/>
    </w:r>
  </w:p>
  <w:p w14:paraId="59A66E8F" w14:textId="77777777" w:rsidR="00884744" w:rsidRDefault="00884744" w:rsidP="000A0AD2">
    <w:pPr>
      <w:ind w:right="360"/>
    </w:pPr>
  </w:p>
  <w:p w14:paraId="60EC5BFC" w14:textId="77777777" w:rsidR="00884744" w:rsidRDefault="008847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FC4A0" w14:textId="77777777" w:rsidR="0096087D" w:rsidRDefault="0096087D" w:rsidP="00C85FD2">
      <w:r>
        <w:separator/>
      </w:r>
    </w:p>
    <w:p w14:paraId="0DD7166E" w14:textId="77777777" w:rsidR="0096087D" w:rsidRDefault="0096087D"/>
  </w:footnote>
  <w:footnote w:type="continuationSeparator" w:id="0">
    <w:p w14:paraId="5BE9FDB4" w14:textId="77777777" w:rsidR="0096087D" w:rsidRDefault="0096087D" w:rsidP="00C85FD2">
      <w:r>
        <w:continuationSeparator/>
      </w:r>
    </w:p>
    <w:p w14:paraId="3AB6D28F" w14:textId="77777777" w:rsidR="0096087D" w:rsidRDefault="0096087D"/>
  </w:footnote>
  <w:footnote w:type="continuationNotice" w:id="1">
    <w:p w14:paraId="4D42299D" w14:textId="77777777" w:rsidR="0096087D" w:rsidRDefault="0096087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8A2E" w14:textId="404F9982" w:rsidR="00884744" w:rsidRDefault="00510C3F">
    <w:r>
      <w:rPr>
        <w:noProof/>
      </w:rPr>
      <w:drawing>
        <wp:anchor distT="0" distB="0" distL="114300" distR="114300" simplePos="0" relativeHeight="251658243" behindDoc="1" locked="0" layoutInCell="1" allowOverlap="1" wp14:anchorId="205C1D31" wp14:editId="756AC3A5">
          <wp:simplePos x="0" y="0"/>
          <wp:positionH relativeFrom="page">
            <wp:posOffset>1221</wp:posOffset>
          </wp:positionH>
          <wp:positionV relativeFrom="paragraph">
            <wp:posOffset>-452852</wp:posOffset>
          </wp:positionV>
          <wp:extent cx="7548245" cy="106775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48245" cy="10677525"/>
                  </a:xfrm>
                  <a:prstGeom prst="rect">
                    <a:avLst/>
                  </a:prstGeom>
                </pic:spPr>
              </pic:pic>
            </a:graphicData>
          </a:graphic>
          <wp14:sizeRelH relativeFrom="page">
            <wp14:pctWidth>0</wp14:pctWidth>
          </wp14:sizeRelH>
          <wp14:sizeRelV relativeFrom="page">
            <wp14:pctHeight>0</wp14:pctHeight>
          </wp14:sizeRelV>
        </wp:anchor>
      </w:drawing>
    </w:r>
    <w:r w:rsidR="004D3DEE">
      <w:rPr>
        <w:noProof/>
      </w:rPr>
      <mc:AlternateContent>
        <mc:Choice Requires="wps">
          <w:drawing>
            <wp:anchor distT="45720" distB="45720" distL="114300" distR="114300" simplePos="0" relativeHeight="251658244" behindDoc="0" locked="0" layoutInCell="1" allowOverlap="1" wp14:anchorId="57BBB42D" wp14:editId="718E931E">
              <wp:simplePos x="0" y="0"/>
              <wp:positionH relativeFrom="margin">
                <wp:align>right</wp:align>
              </wp:positionH>
              <wp:positionV relativeFrom="paragraph">
                <wp:posOffset>6985</wp:posOffset>
              </wp:positionV>
              <wp:extent cx="3099435" cy="361950"/>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361950"/>
                      </a:xfrm>
                      <a:prstGeom prst="rect">
                        <a:avLst/>
                      </a:prstGeom>
                      <a:noFill/>
                      <a:ln w="9525">
                        <a:noFill/>
                        <a:miter lim="800000"/>
                        <a:headEnd/>
                        <a:tailEnd/>
                      </a:ln>
                    </wps:spPr>
                    <wps:txbx>
                      <w:txbxContent>
                        <w:p w14:paraId="378BD3DC" w14:textId="002AA9BD" w:rsidR="004D3DEE" w:rsidRPr="004D3DEE" w:rsidRDefault="00F55B62" w:rsidP="004D3DEE">
                          <w:pPr>
                            <w:pStyle w:val="Plattetekst"/>
                            <w:jc w:val="right"/>
                            <w:rPr>
                              <w:sz w:val="16"/>
                              <w:szCs w:val="16"/>
                            </w:rPr>
                          </w:pPr>
                          <w:r>
                            <w:rPr>
                              <w:sz w:val="16"/>
                              <w:szCs w:val="16"/>
                            </w:rPr>
                            <w:t xml:space="preserve">Inschrijfblad </w:t>
                          </w:r>
                          <w:r w:rsidR="003C444C">
                            <w:rPr>
                              <w:sz w:val="16"/>
                              <w:szCs w:val="16"/>
                            </w:rPr>
                            <w:t>Doelgroepenvervoer MVS-gemeenten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BB42D" id="_x0000_t202" coordsize="21600,21600" o:spt="202" path="m,l,21600r21600,l21600,xe">
              <v:stroke joinstyle="miter"/>
              <v:path gradientshapeok="t" o:connecttype="rect"/>
            </v:shapetype>
            <v:shape id="_x0000_s1031" type="#_x0000_t202" style="position:absolute;margin-left:192.85pt;margin-top:.55pt;width:244.05pt;height:28.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" filled="f" stroked="f">
              <v:textbox>
                <w:txbxContent>
                  <w:p w14:paraId="378BD3DC" w14:textId="002AA9BD" w:rsidR="004D3DEE" w:rsidRPr="004D3DEE" w:rsidRDefault="00F55B62" w:rsidP="004D3DEE">
                    <w:pPr>
                      <w:pStyle w:val="Plattetekst"/>
                      <w:jc w:val="right"/>
                      <w:rPr>
                        <w:sz w:val="16"/>
                        <w:szCs w:val="16"/>
                      </w:rPr>
                    </w:pPr>
                    <w:r>
                      <w:rPr>
                        <w:sz w:val="16"/>
                        <w:szCs w:val="16"/>
                      </w:rPr>
                      <w:t xml:space="preserve">Inschrijfblad </w:t>
                    </w:r>
                    <w:r w:rsidR="003C444C">
                      <w:rPr>
                        <w:sz w:val="16"/>
                        <w:szCs w:val="16"/>
                      </w:rPr>
                      <w:t>Doelgroepenvervoer MVS-gemeenten</w:t>
                    </w:r>
                  </w:p>
                </w:txbxContent>
              </v:textbox>
              <w10:wrap type="square" anchorx="margin"/>
            </v:shape>
          </w:pict>
        </mc:Fallback>
      </mc:AlternateContent>
    </w:r>
  </w:p>
  <w:p w14:paraId="68C0E63E" w14:textId="77777777" w:rsidR="00884744" w:rsidRDefault="008847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E469" w14:textId="77777777" w:rsidR="00884744" w:rsidRDefault="004D3DEE" w:rsidP="00DD4121">
    <w:r>
      <w:rPr>
        <w:noProof/>
      </w:rPr>
      <w:drawing>
        <wp:anchor distT="0" distB="0" distL="114300" distR="114300" simplePos="0" relativeHeight="251658242" behindDoc="1" locked="0" layoutInCell="1" allowOverlap="1" wp14:anchorId="7ABF96CD" wp14:editId="23093E52">
          <wp:simplePos x="0" y="0"/>
          <wp:positionH relativeFrom="page">
            <wp:align>right</wp:align>
          </wp:positionH>
          <wp:positionV relativeFrom="paragraph">
            <wp:posOffset>-438785</wp:posOffset>
          </wp:positionV>
          <wp:extent cx="7548535" cy="106775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8535" cy="10677525"/>
                  </a:xfrm>
                  <a:prstGeom prst="rect">
                    <a:avLst/>
                  </a:prstGeom>
                </pic:spPr>
              </pic:pic>
            </a:graphicData>
          </a:graphic>
          <wp14:sizeRelH relativeFrom="margin">
            <wp14:pctWidth>0</wp14:pctWidth>
          </wp14:sizeRelH>
          <wp14:sizeRelV relativeFrom="margin">
            <wp14:pctHeight>0</wp14:pctHeight>
          </wp14:sizeRelV>
        </wp:anchor>
      </w:drawing>
    </w:r>
    <w:r w:rsidR="00884744">
      <w:rPr>
        <w:noProof/>
        <w:lang w:eastAsia="nl-NL"/>
      </w:rPr>
      <mc:AlternateContent>
        <mc:Choice Requires="wps">
          <w:drawing>
            <wp:anchor distT="0" distB="0" distL="114300" distR="114300" simplePos="0" relativeHeight="251658240" behindDoc="0" locked="0" layoutInCell="1" allowOverlap="1" wp14:anchorId="34A88F67" wp14:editId="4192446D">
              <wp:simplePos x="0" y="0"/>
              <wp:positionH relativeFrom="page">
                <wp:posOffset>9490710</wp:posOffset>
              </wp:positionH>
              <wp:positionV relativeFrom="page">
                <wp:posOffset>12471400</wp:posOffset>
              </wp:positionV>
              <wp:extent cx="1372717" cy="803355"/>
              <wp:effectExtent l="0" t="0" r="24765" b="9525"/>
              <wp:wrapSquare wrapText="bothSides"/>
              <wp:docPr id="11" name="Tekstvak 11"/>
              <wp:cNvGraphicFramePr/>
              <a:graphic xmlns:a="http://schemas.openxmlformats.org/drawingml/2006/main">
                <a:graphicData uri="http://schemas.microsoft.com/office/word/2010/wordprocessingShape">
                  <wps:wsp>
                    <wps:cNvSpPr txBox="1"/>
                    <wps:spPr>
                      <a:xfrm>
                        <a:off x="0" y="0"/>
                        <a:ext cx="1372717" cy="8033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313BDD" w14:textId="77777777" w:rsidR="00884744" w:rsidRPr="002345F4" w:rsidRDefault="00884744" w:rsidP="00DD4121">
                          <w:r w:rsidRPr="002345F4">
                            <w:t>Vertrouwelijkheid:</w:t>
                          </w:r>
                        </w:p>
                        <w:p w14:paraId="1DD24269" w14:textId="68219B73" w:rsidR="00884744" w:rsidRDefault="00777712" w:rsidP="00DD4121">
                          <w:sdt>
                            <w:sdtPr>
                              <w:id w:val="1688788570"/>
                              <w:dataBinding w:prefixMappings="xmlns:ns0='http://purl.org/dc/elements/1.1/' xmlns:ns1='http://schemas.openxmlformats.org/package/2006/metadata/core-properties' " w:xpath="/ns1:coreProperties[1]/ns1:category[1]" w:storeItemID="{6C3C8BC8-F283-45AE-878A-BAB7291924A1}"/>
                              <w:comboBox w:lastValue="Openbaar">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EndPr/>
                            <w:sdtContent>
                              <w:r w:rsidR="005101ED">
                                <w:t>Openbaar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88F67" id="_x0000_t202" coordsize="21600,21600" o:spt="202" path="m,l,21600r21600,l21600,xe">
              <v:stroke joinstyle="miter"/>
              <v:path gradientshapeok="t" o:connecttype="rect"/>
            </v:shapetype>
            <v:shape id="Tekstvak 11" o:spid="_x0000_s1032" type="#_x0000_t202" style="position:absolute;margin-left:747.3pt;margin-top:982pt;width:108.1pt;height:6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" filled="f" stroked="f">
              <v:textbox inset="0,0,0,0">
                <w:txbxContent>
                  <w:p w14:paraId="0A313BDD" w14:textId="77777777" w:rsidR="00884744" w:rsidRPr="002345F4" w:rsidRDefault="00884744" w:rsidP="00DD4121">
                    <w:r w:rsidRPr="002345F4">
                      <w:t>Vertrouwelijkheid:</w:t>
                    </w:r>
                  </w:p>
                  <w:p w14:paraId="1DD24269" w14:textId="68219B73" w:rsidR="00884744" w:rsidRDefault="00777712" w:rsidP="00DD4121">
                    <w:sdt>
                      <w:sdtPr>
                        <w:id w:val="1688788570"/>
                        <w:dataBinding w:prefixMappings="xmlns:ns0='http://purl.org/dc/elements/1.1/' xmlns:ns1='http://schemas.openxmlformats.org/package/2006/metadata/core-properties' " w:xpath="/ns1:coreProperties[1]/ns1:category[1]" w:storeItemID="{6C3C8BC8-F283-45AE-878A-BAB7291924A1}"/>
                        <w:comboBox w:lastValue="Openbaar">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EndPr/>
                      <w:sdtContent>
                        <w:r w:rsidR="005101ED">
                          <w:t>Openbaar</w:t>
                        </w:r>
                      </w:sdtContent>
                    </w:sdt>
                  </w:p>
                </w:txbxContent>
              </v:textbox>
              <w10:wrap type="square" anchorx="page" anchory="page"/>
            </v:shape>
          </w:pict>
        </mc:Fallback>
      </mc:AlternateContent>
    </w:r>
    <w:r w:rsidR="00884744">
      <w:rPr>
        <w:noProof/>
        <w:lang w:eastAsia="nl-NL"/>
      </w:rPr>
      <mc:AlternateContent>
        <mc:Choice Requires="wps">
          <w:drawing>
            <wp:anchor distT="0" distB="0" distL="114300" distR="114300" simplePos="0" relativeHeight="251658241" behindDoc="0" locked="0" layoutInCell="1" allowOverlap="1" wp14:anchorId="2357D38E" wp14:editId="7B5BACC6">
              <wp:simplePos x="0" y="0"/>
              <wp:positionH relativeFrom="page">
                <wp:posOffset>1562100</wp:posOffset>
              </wp:positionH>
              <wp:positionV relativeFrom="page">
                <wp:posOffset>12471400</wp:posOffset>
              </wp:positionV>
              <wp:extent cx="2062800" cy="1310400"/>
              <wp:effectExtent l="0" t="0" r="20320" b="10795"/>
              <wp:wrapSquare wrapText="bothSides"/>
              <wp:docPr id="10" name="Tekstvak 10"/>
              <wp:cNvGraphicFramePr/>
              <a:graphic xmlns:a="http://schemas.openxmlformats.org/drawingml/2006/main">
                <a:graphicData uri="http://schemas.microsoft.com/office/word/2010/wordprocessingShape">
                  <wps:wsp>
                    <wps:cNvSpPr txBox="1"/>
                    <wps:spPr>
                      <a:xfrm>
                        <a:off x="0" y="0"/>
                        <a:ext cx="2062800" cy="1310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437694" w14:textId="77777777" w:rsidR="00884744" w:rsidRPr="0036603D" w:rsidRDefault="00884744" w:rsidP="00DD4121">
                          <w:r>
                            <w:t>Opgesteld door:</w:t>
                          </w:r>
                        </w:p>
                        <w:p w14:paraId="7B28BBDE" w14:textId="77777777" w:rsidR="00884744" w:rsidRDefault="00884744" w:rsidP="00DD4121">
                          <w:r>
                            <w:t>Naam, Projectleider</w:t>
                          </w:r>
                        </w:p>
                        <w:p w14:paraId="64BC2503" w14:textId="77777777" w:rsidR="00884744" w:rsidRPr="0036603D" w:rsidRDefault="00884744" w:rsidP="00DD4121"/>
                        <w:p w14:paraId="20E4DD8D" w14:textId="77777777" w:rsidR="00884744" w:rsidRPr="0036603D" w:rsidRDefault="00884744" w:rsidP="00DD4121">
                          <w:r w:rsidRPr="0036603D">
                            <w:t>Datum</w:t>
                          </w:r>
                        </w:p>
                        <w:p w14:paraId="07142E90" w14:textId="77777777" w:rsidR="00884744" w:rsidRDefault="00884744" w:rsidP="00DD412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7D38E" id="Tekstvak 10" o:spid="_x0000_s1033" type="#_x0000_t202" style="position:absolute;margin-left:123pt;margin-top:982pt;width:162.45pt;height:103.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" filled="f" stroked="f">
              <v:textbox inset="0,0,0,0">
                <w:txbxContent>
                  <w:p w14:paraId="14437694" w14:textId="77777777" w:rsidR="00884744" w:rsidRPr="0036603D" w:rsidRDefault="00884744" w:rsidP="00DD4121">
                    <w:r>
                      <w:t>Opgesteld door:</w:t>
                    </w:r>
                  </w:p>
                  <w:p w14:paraId="7B28BBDE" w14:textId="77777777" w:rsidR="00884744" w:rsidRDefault="00884744" w:rsidP="00DD4121">
                    <w:r>
                      <w:t>Naam, Projectleider</w:t>
                    </w:r>
                  </w:p>
                  <w:p w14:paraId="64BC2503" w14:textId="77777777" w:rsidR="00884744" w:rsidRPr="0036603D" w:rsidRDefault="00884744" w:rsidP="00DD4121"/>
                  <w:p w14:paraId="20E4DD8D" w14:textId="77777777" w:rsidR="00884744" w:rsidRPr="0036603D" w:rsidRDefault="00884744" w:rsidP="00DD4121">
                    <w:r w:rsidRPr="0036603D">
                      <w:t>Datum</w:t>
                    </w:r>
                  </w:p>
                  <w:p w14:paraId="07142E90" w14:textId="77777777" w:rsidR="00884744" w:rsidRDefault="00884744" w:rsidP="00DD4121"/>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650AD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8.6pt;height:198.6pt" o:bullet="t">
        <v:imagedata r:id="rId1" o:title="plusjes"/>
      </v:shape>
    </w:pict>
  </w:numPicBullet>
  <w:abstractNum w:abstractNumId="0" w15:restartNumberingAfterBreak="0">
    <w:nsid w:val="00C108DA"/>
    <w:multiLevelType w:val="hybridMultilevel"/>
    <w:tmpl w:val="86B093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93F97"/>
    <w:multiLevelType w:val="hybridMultilevel"/>
    <w:tmpl w:val="84CE6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F02CE"/>
    <w:multiLevelType w:val="hybridMultilevel"/>
    <w:tmpl w:val="10223F42"/>
    <w:lvl w:ilvl="0" w:tplc="969E944E">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39E6A73"/>
    <w:multiLevelType w:val="multilevel"/>
    <w:tmpl w:val="5DC6F1B2"/>
    <w:lvl w:ilvl="0">
      <w:start w:val="1"/>
      <w:numFmt w:val="decimal"/>
      <w:lvlText w:val="%1"/>
      <w:lvlJc w:val="left"/>
      <w:pPr>
        <w:ind w:left="567" w:hanging="567"/>
      </w:pPr>
      <w:rPr>
        <w:rFonts w:ascii="Verdana" w:hAnsi="Verdana" w:cs="Arial" w:hint="default"/>
        <w:b/>
        <w:i w:val="0"/>
        <w:color w:val="1D448B"/>
        <w:sz w:val="24"/>
        <w:u w:val="none"/>
      </w:rPr>
    </w:lvl>
    <w:lvl w:ilvl="1">
      <w:start w:val="1"/>
      <w:numFmt w:val="decimal"/>
      <w:lvlText w:val="%1.%2"/>
      <w:lvlJc w:val="left"/>
      <w:pPr>
        <w:ind w:left="740"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u w:val="none"/>
      </w:rPr>
    </w:lvl>
    <w:lvl w:ilvl="3">
      <w:start w:val="1"/>
      <w:numFmt w:val="none"/>
      <w:lvlRestart w:val="0"/>
      <w:lvlText w:val=""/>
      <w:lvlJc w:val="left"/>
      <w:pPr>
        <w:ind w:left="1511" w:firstLine="0"/>
      </w:pPr>
      <w:rPr>
        <w:rFonts w:hint="default"/>
      </w:rPr>
    </w:lvl>
    <w:lvl w:ilvl="4">
      <w:start w:val="1"/>
      <w:numFmt w:val="decimal"/>
      <w:lvlRestart w:val="1"/>
      <w:lvlText w:val="%1.%5"/>
      <w:lvlJc w:val="left"/>
      <w:pPr>
        <w:ind w:left="1936" w:hanging="425"/>
      </w:pPr>
      <w:rPr>
        <w:rFonts w:ascii="Arial" w:hAnsi="Arial" w:hint="default"/>
        <w:b/>
        <w:i/>
        <w:sz w:val="22"/>
      </w:rPr>
    </w:lvl>
    <w:lvl w:ilvl="5">
      <w:start w:val="1"/>
      <w:numFmt w:val="decimal"/>
      <w:lvlText w:val="%1.%5.%6"/>
      <w:lvlJc w:val="left"/>
      <w:pPr>
        <w:ind w:left="1936" w:hanging="425"/>
      </w:pPr>
      <w:rPr>
        <w:rFonts w:ascii="Arial" w:hAnsi="Arial" w:hint="default"/>
        <w:b/>
        <w:i w:val="0"/>
        <w:sz w:val="22"/>
      </w:rPr>
    </w:lvl>
    <w:lvl w:ilvl="6">
      <w:start w:val="1"/>
      <w:numFmt w:val="decimal"/>
      <w:lvlText w:val="%1.%5.%6.%7"/>
      <w:lvlJc w:val="left"/>
      <w:pPr>
        <w:ind w:left="2078" w:hanging="567"/>
      </w:pPr>
      <w:rPr>
        <w:rFonts w:ascii="Arial" w:hAnsi="Arial" w:hint="default"/>
        <w:b w:val="0"/>
        <w:i/>
        <w:sz w:val="22"/>
      </w:rPr>
    </w:lvl>
    <w:lvl w:ilvl="7">
      <w:start w:val="1"/>
      <w:numFmt w:val="none"/>
      <w:lvlRestart w:val="0"/>
      <w:suff w:val="nothing"/>
      <w:lvlText w:val="%8"/>
      <w:lvlJc w:val="left"/>
      <w:pPr>
        <w:ind w:left="1511" w:firstLine="0"/>
      </w:pPr>
      <w:rPr>
        <w:rFonts w:hint="default"/>
      </w:rPr>
    </w:lvl>
    <w:lvl w:ilvl="8">
      <w:start w:val="1"/>
      <w:numFmt w:val="none"/>
      <w:lvlRestart w:val="0"/>
      <w:suff w:val="nothing"/>
      <w:lvlText w:val="%9"/>
      <w:lvlJc w:val="left"/>
      <w:pPr>
        <w:ind w:left="1511" w:firstLine="0"/>
      </w:pPr>
      <w:rPr>
        <w:rFonts w:hint="default"/>
      </w:rPr>
    </w:lvl>
  </w:abstractNum>
  <w:abstractNum w:abstractNumId="4" w15:restartNumberingAfterBreak="0">
    <w:nsid w:val="03BF76C2"/>
    <w:multiLevelType w:val="hybridMultilevel"/>
    <w:tmpl w:val="15048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BB124E"/>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6" w15:restartNumberingAfterBreak="0">
    <w:nsid w:val="0D4241B5"/>
    <w:multiLevelType w:val="hybridMultilevel"/>
    <w:tmpl w:val="0508687E"/>
    <w:lvl w:ilvl="0" w:tplc="AB80D7E8">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7772EC"/>
    <w:multiLevelType w:val="hybridMultilevel"/>
    <w:tmpl w:val="2BF81624"/>
    <w:lvl w:ilvl="0" w:tplc="037E492E">
      <w:start w:val="7"/>
      <w:numFmt w:val="bullet"/>
      <w:lvlText w:val="-"/>
      <w:lvlJc w:val="left"/>
      <w:pPr>
        <w:ind w:left="284" w:hanging="284"/>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8E57F4"/>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pStyle w:val="Kop5"/>
      <w:lvlText w:val="%1.%5"/>
      <w:lvlJc w:val="left"/>
      <w:pPr>
        <w:ind w:left="1933" w:hanging="425"/>
      </w:pPr>
      <w:rPr>
        <w:rFonts w:ascii="Arial" w:hAnsi="Arial" w:hint="default"/>
        <w:b/>
        <w:i/>
        <w:sz w:val="22"/>
      </w:rPr>
    </w:lvl>
    <w:lvl w:ilvl="5">
      <w:start w:val="1"/>
      <w:numFmt w:val="decimal"/>
      <w:pStyle w:val="Kop6"/>
      <w:lvlText w:val="%1.%5.%6"/>
      <w:lvlJc w:val="left"/>
      <w:pPr>
        <w:ind w:left="1933" w:hanging="425"/>
      </w:pPr>
      <w:rPr>
        <w:rFonts w:ascii="Arial" w:hAnsi="Arial" w:hint="default"/>
        <w:b/>
        <w:i w:val="0"/>
        <w:sz w:val="22"/>
      </w:rPr>
    </w:lvl>
    <w:lvl w:ilvl="6">
      <w:start w:val="1"/>
      <w:numFmt w:val="decimal"/>
      <w:pStyle w:val="Kop7"/>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9" w15:restartNumberingAfterBreak="0">
    <w:nsid w:val="19EA50D0"/>
    <w:multiLevelType w:val="hybridMultilevel"/>
    <w:tmpl w:val="7A0A4228"/>
    <w:lvl w:ilvl="0" w:tplc="FB8271F0">
      <w:start w:val="4"/>
      <w:numFmt w:val="bullet"/>
      <w:lvlText w:val="-"/>
      <w:lvlJc w:val="left"/>
      <w:pPr>
        <w:ind w:left="1021" w:hanging="284"/>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2501F2"/>
    <w:multiLevelType w:val="hybridMultilevel"/>
    <w:tmpl w:val="77DE25BC"/>
    <w:lvl w:ilvl="0" w:tplc="C9EC1E5E">
      <w:start w:val="1"/>
      <w:numFmt w:val="bullet"/>
      <w:pStyle w:val="Opsomming"/>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031808"/>
    <w:multiLevelType w:val="hybridMultilevel"/>
    <w:tmpl w:val="3AD0B5DA"/>
    <w:lvl w:ilvl="0" w:tplc="3954D67C">
      <w:start w:val="7"/>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A020B"/>
    <w:multiLevelType w:val="hybridMultilevel"/>
    <w:tmpl w:val="435CA61C"/>
    <w:lvl w:ilvl="0" w:tplc="7D22162E">
      <w:start w:val="1"/>
      <w:numFmt w:val="lowerLetter"/>
      <w:lvlText w:val="%1."/>
      <w:lvlJc w:val="left"/>
      <w:pPr>
        <w:ind w:left="567"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0929C9"/>
    <w:multiLevelType w:val="hybridMultilevel"/>
    <w:tmpl w:val="8B0AA12E"/>
    <w:lvl w:ilvl="0" w:tplc="CE86A352">
      <w:start w:val="1"/>
      <w:numFmt w:val="lowerLetter"/>
      <w:lvlText w:val="%1."/>
      <w:lvlJc w:val="left"/>
      <w:pPr>
        <w:ind w:left="1021"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A525F7"/>
    <w:multiLevelType w:val="multilevel"/>
    <w:tmpl w:val="DCBA57A2"/>
    <w:lvl w:ilvl="0">
      <w:start w:val="7"/>
      <w:numFmt w:val="bullet"/>
      <w:lvlText w:val="-"/>
      <w:lvlJc w:val="left"/>
      <w:pPr>
        <w:ind w:left="720" w:hanging="360"/>
      </w:pPr>
      <w:rPr>
        <w:rFonts w:ascii="Verdana" w:eastAsiaTheme="minorHAnsi" w:hAnsi="Verdan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34242D"/>
    <w:multiLevelType w:val="hybridMultilevel"/>
    <w:tmpl w:val="34122458"/>
    <w:lvl w:ilvl="0" w:tplc="26DACB1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854FDA"/>
    <w:multiLevelType w:val="multilevel"/>
    <w:tmpl w:val="8A6A9822"/>
    <w:lvl w:ilvl="0">
      <w:start w:val="1"/>
      <w:numFmt w:val="decimal"/>
      <w:pStyle w:val="Hoofdstuk1"/>
      <w:lvlText w:val="%1."/>
      <w:lvlJc w:val="left"/>
      <w:pPr>
        <w:tabs>
          <w:tab w:val="num" w:pos="360"/>
        </w:tabs>
        <w:ind w:left="360" w:hanging="360"/>
      </w:pPr>
      <w:rPr>
        <w:rFonts w:cs="Times New Roman" w:hint="default"/>
        <w:color w:val="0038A8"/>
        <w:sz w:val="24"/>
        <w:szCs w:val="24"/>
      </w:rPr>
    </w:lvl>
    <w:lvl w:ilvl="1">
      <w:start w:val="1"/>
      <w:numFmt w:val="decimal"/>
      <w:pStyle w:val="Hoofdstuk2"/>
      <w:lvlText w:val="%1.%2."/>
      <w:lvlJc w:val="left"/>
      <w:pPr>
        <w:tabs>
          <w:tab w:val="num" w:pos="792"/>
        </w:tabs>
        <w:ind w:left="792" w:hanging="432"/>
      </w:pPr>
      <w:rPr>
        <w:rFonts w:cs="Times New Roman" w:hint="default"/>
      </w:rPr>
    </w:lvl>
    <w:lvl w:ilvl="2">
      <w:start w:val="1"/>
      <w:numFmt w:val="decimal"/>
      <w:pStyle w:val="Hoofdstuk3"/>
      <w:lvlText w:val="%1.%2.%3."/>
      <w:lvlJc w:val="left"/>
      <w:pPr>
        <w:tabs>
          <w:tab w:val="num" w:pos="1080"/>
        </w:tabs>
        <w:ind w:left="108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2E0E1BEA"/>
    <w:multiLevelType w:val="hybridMultilevel"/>
    <w:tmpl w:val="46906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5E6D7A"/>
    <w:multiLevelType w:val="hybridMultilevel"/>
    <w:tmpl w:val="3D6229AC"/>
    <w:lvl w:ilvl="0" w:tplc="71147A46">
      <w:start w:val="1"/>
      <w:numFmt w:val="bullet"/>
      <w:lvlText w:val=""/>
      <w:lvlJc w:val="left"/>
      <w:pPr>
        <w:ind w:left="454"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BA23EF"/>
    <w:multiLevelType w:val="hybridMultilevel"/>
    <w:tmpl w:val="679C2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4F00A6"/>
    <w:multiLevelType w:val="multilevel"/>
    <w:tmpl w:val="316C75EA"/>
    <w:lvl w:ilvl="0">
      <w:start w:val="1"/>
      <w:numFmt w:val="decimal"/>
      <w:lvlText w:val="%1"/>
      <w:lvlJc w:val="left"/>
      <w:pPr>
        <w:ind w:left="284" w:hanging="284"/>
      </w:pPr>
      <w:rPr>
        <w:rFonts w:ascii="Verdana" w:hAnsi="Verdana" w:cs="Arial" w:hint="default"/>
        <w:b w:val="0"/>
        <w:i w:val="0"/>
        <w:color w:val="000000" w:themeColor="text1"/>
        <w:sz w:val="18"/>
        <w:u w:val="none"/>
      </w:rPr>
    </w:lvl>
    <w:lvl w:ilvl="1">
      <w:start w:val="1"/>
      <w:numFmt w:val="none"/>
      <w:lvlText w:val="a"/>
      <w:lvlJc w:val="left"/>
      <w:pPr>
        <w:ind w:left="740" w:hanging="737"/>
      </w:pPr>
      <w:rPr>
        <w:rFonts w:ascii="Verdana" w:hAnsi="Verdana" w:hint="default"/>
        <w:b w:val="0"/>
        <w:i/>
        <w:color w:val="000000" w:themeColor="text1"/>
        <w:sz w:val="18"/>
        <w:u w:val="none"/>
      </w:rPr>
    </w:lvl>
    <w:lvl w:ilvl="2">
      <w:start w:val="1"/>
      <w:numFmt w:val="decimal"/>
      <w:lvlText w:val="%1.%2.%3"/>
      <w:lvlJc w:val="left"/>
      <w:pPr>
        <w:ind w:left="737" w:hanging="737"/>
      </w:pPr>
      <w:rPr>
        <w:rFonts w:ascii="Verdana" w:hAnsi="Verdana" w:hint="default"/>
        <w:b w:val="0"/>
        <w:i/>
        <w:color w:val="000000" w:themeColor="text1"/>
        <w:sz w:val="18"/>
        <w:u w:val="none"/>
      </w:rPr>
    </w:lvl>
    <w:lvl w:ilvl="3">
      <w:start w:val="1"/>
      <w:numFmt w:val="none"/>
      <w:lvlRestart w:val="0"/>
      <w:lvlText w:val=""/>
      <w:lvlJc w:val="left"/>
      <w:pPr>
        <w:ind w:left="1511" w:firstLine="0"/>
      </w:pPr>
      <w:rPr>
        <w:rFonts w:hint="default"/>
      </w:rPr>
    </w:lvl>
    <w:lvl w:ilvl="4">
      <w:start w:val="1"/>
      <w:numFmt w:val="decimal"/>
      <w:lvlRestart w:val="1"/>
      <w:lvlText w:val="%1.%5"/>
      <w:lvlJc w:val="left"/>
      <w:pPr>
        <w:ind w:left="1936" w:hanging="425"/>
      </w:pPr>
      <w:rPr>
        <w:rFonts w:ascii="Arial" w:hAnsi="Arial" w:hint="default"/>
        <w:b/>
        <w:i/>
        <w:sz w:val="22"/>
      </w:rPr>
    </w:lvl>
    <w:lvl w:ilvl="5">
      <w:start w:val="1"/>
      <w:numFmt w:val="decimal"/>
      <w:lvlText w:val="%1.%5.%6"/>
      <w:lvlJc w:val="left"/>
      <w:pPr>
        <w:ind w:left="1936" w:hanging="425"/>
      </w:pPr>
      <w:rPr>
        <w:rFonts w:ascii="Arial" w:hAnsi="Arial" w:hint="default"/>
        <w:b/>
        <w:i w:val="0"/>
        <w:sz w:val="22"/>
      </w:rPr>
    </w:lvl>
    <w:lvl w:ilvl="6">
      <w:start w:val="1"/>
      <w:numFmt w:val="decimal"/>
      <w:lvlText w:val="%1.%5.%6.%7"/>
      <w:lvlJc w:val="left"/>
      <w:pPr>
        <w:ind w:left="2078" w:hanging="567"/>
      </w:pPr>
      <w:rPr>
        <w:rFonts w:ascii="Arial" w:hAnsi="Arial" w:hint="default"/>
        <w:b w:val="0"/>
        <w:i/>
        <w:sz w:val="22"/>
      </w:rPr>
    </w:lvl>
    <w:lvl w:ilvl="7">
      <w:start w:val="1"/>
      <w:numFmt w:val="none"/>
      <w:lvlRestart w:val="0"/>
      <w:suff w:val="nothing"/>
      <w:lvlText w:val="%8"/>
      <w:lvlJc w:val="left"/>
      <w:pPr>
        <w:ind w:left="1511" w:firstLine="0"/>
      </w:pPr>
      <w:rPr>
        <w:rFonts w:hint="default"/>
      </w:rPr>
    </w:lvl>
    <w:lvl w:ilvl="8">
      <w:start w:val="1"/>
      <w:numFmt w:val="none"/>
      <w:lvlRestart w:val="0"/>
      <w:suff w:val="nothing"/>
      <w:lvlText w:val="%9"/>
      <w:lvlJc w:val="left"/>
      <w:pPr>
        <w:ind w:left="1511" w:firstLine="0"/>
      </w:pPr>
      <w:rPr>
        <w:rFonts w:hint="default"/>
      </w:rPr>
    </w:lvl>
  </w:abstractNum>
  <w:abstractNum w:abstractNumId="21" w15:restartNumberingAfterBreak="0">
    <w:nsid w:val="349A37EB"/>
    <w:multiLevelType w:val="multilevel"/>
    <w:tmpl w:val="316C75EA"/>
    <w:lvl w:ilvl="0">
      <w:start w:val="1"/>
      <w:numFmt w:val="decimal"/>
      <w:lvlText w:val="%1"/>
      <w:lvlJc w:val="left"/>
      <w:pPr>
        <w:ind w:left="284" w:hanging="284"/>
      </w:pPr>
      <w:rPr>
        <w:rFonts w:ascii="Verdana" w:hAnsi="Verdana" w:cs="Arial" w:hint="default"/>
        <w:b w:val="0"/>
        <w:i w:val="0"/>
        <w:color w:val="000000" w:themeColor="text1"/>
        <w:sz w:val="18"/>
        <w:u w:val="none"/>
      </w:rPr>
    </w:lvl>
    <w:lvl w:ilvl="1">
      <w:start w:val="1"/>
      <w:numFmt w:val="none"/>
      <w:lvlText w:val="a"/>
      <w:lvlJc w:val="left"/>
      <w:pPr>
        <w:ind w:left="740" w:hanging="737"/>
      </w:pPr>
      <w:rPr>
        <w:rFonts w:ascii="Verdana" w:hAnsi="Verdana" w:hint="default"/>
        <w:b w:val="0"/>
        <w:i/>
        <w:color w:val="000000" w:themeColor="text1"/>
        <w:sz w:val="18"/>
        <w:u w:val="none"/>
      </w:rPr>
    </w:lvl>
    <w:lvl w:ilvl="2">
      <w:start w:val="1"/>
      <w:numFmt w:val="decimal"/>
      <w:lvlText w:val="%1.%2.%3"/>
      <w:lvlJc w:val="left"/>
      <w:pPr>
        <w:ind w:left="737" w:hanging="737"/>
      </w:pPr>
      <w:rPr>
        <w:rFonts w:ascii="Verdana" w:hAnsi="Verdana" w:hint="default"/>
        <w:b w:val="0"/>
        <w:i/>
        <w:color w:val="000000" w:themeColor="text1"/>
        <w:sz w:val="18"/>
        <w:u w:val="none"/>
      </w:rPr>
    </w:lvl>
    <w:lvl w:ilvl="3">
      <w:start w:val="1"/>
      <w:numFmt w:val="none"/>
      <w:lvlRestart w:val="0"/>
      <w:lvlText w:val=""/>
      <w:lvlJc w:val="left"/>
      <w:pPr>
        <w:ind w:left="1511" w:firstLine="0"/>
      </w:pPr>
      <w:rPr>
        <w:rFonts w:hint="default"/>
      </w:rPr>
    </w:lvl>
    <w:lvl w:ilvl="4">
      <w:start w:val="1"/>
      <w:numFmt w:val="decimal"/>
      <w:lvlRestart w:val="1"/>
      <w:lvlText w:val="%1.%5"/>
      <w:lvlJc w:val="left"/>
      <w:pPr>
        <w:ind w:left="1936" w:hanging="425"/>
      </w:pPr>
      <w:rPr>
        <w:rFonts w:ascii="Arial" w:hAnsi="Arial" w:hint="default"/>
        <w:b/>
        <w:i/>
        <w:sz w:val="22"/>
      </w:rPr>
    </w:lvl>
    <w:lvl w:ilvl="5">
      <w:start w:val="1"/>
      <w:numFmt w:val="decimal"/>
      <w:lvlText w:val="%1.%5.%6"/>
      <w:lvlJc w:val="left"/>
      <w:pPr>
        <w:ind w:left="1936" w:hanging="425"/>
      </w:pPr>
      <w:rPr>
        <w:rFonts w:ascii="Arial" w:hAnsi="Arial" w:hint="default"/>
        <w:b/>
        <w:i w:val="0"/>
        <w:sz w:val="22"/>
      </w:rPr>
    </w:lvl>
    <w:lvl w:ilvl="6">
      <w:start w:val="1"/>
      <w:numFmt w:val="decimal"/>
      <w:lvlText w:val="%1.%5.%6.%7"/>
      <w:lvlJc w:val="left"/>
      <w:pPr>
        <w:ind w:left="2078" w:hanging="567"/>
      </w:pPr>
      <w:rPr>
        <w:rFonts w:ascii="Arial" w:hAnsi="Arial" w:hint="default"/>
        <w:b w:val="0"/>
        <w:i/>
        <w:sz w:val="22"/>
      </w:rPr>
    </w:lvl>
    <w:lvl w:ilvl="7">
      <w:start w:val="1"/>
      <w:numFmt w:val="none"/>
      <w:lvlRestart w:val="0"/>
      <w:suff w:val="nothing"/>
      <w:lvlText w:val="%8"/>
      <w:lvlJc w:val="left"/>
      <w:pPr>
        <w:ind w:left="1511" w:firstLine="0"/>
      </w:pPr>
      <w:rPr>
        <w:rFonts w:hint="default"/>
      </w:rPr>
    </w:lvl>
    <w:lvl w:ilvl="8">
      <w:start w:val="1"/>
      <w:numFmt w:val="none"/>
      <w:lvlRestart w:val="0"/>
      <w:suff w:val="nothing"/>
      <w:lvlText w:val="%9"/>
      <w:lvlJc w:val="left"/>
      <w:pPr>
        <w:ind w:left="1511" w:firstLine="0"/>
      </w:pPr>
      <w:rPr>
        <w:rFonts w:hint="default"/>
      </w:rPr>
    </w:lvl>
  </w:abstractNum>
  <w:abstractNum w:abstractNumId="22" w15:restartNumberingAfterBreak="0">
    <w:nsid w:val="357D27A8"/>
    <w:multiLevelType w:val="hybridMultilevel"/>
    <w:tmpl w:val="4456F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F640ED"/>
    <w:multiLevelType w:val="hybridMultilevel"/>
    <w:tmpl w:val="7B3066BE"/>
    <w:lvl w:ilvl="0" w:tplc="D9C2792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5653CC"/>
    <w:multiLevelType w:val="hybridMultilevel"/>
    <w:tmpl w:val="ED7AF0FA"/>
    <w:lvl w:ilvl="0" w:tplc="AB80D7E8">
      <w:start w:val="1"/>
      <w:numFmt w:val="bullet"/>
      <w:lvlText w:val=""/>
      <w:lvlJc w:val="left"/>
      <w:pPr>
        <w:ind w:left="1080" w:hanging="360"/>
      </w:pPr>
      <w:rPr>
        <w:rFonts w:ascii="Symbol" w:hAnsi="Symbol" w:hint="default"/>
        <w:color w:val="611F6D"/>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D9F4DCD"/>
    <w:multiLevelType w:val="hybridMultilevel"/>
    <w:tmpl w:val="F93AB99A"/>
    <w:lvl w:ilvl="0" w:tplc="3954D67C">
      <w:start w:val="7"/>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F6846DB"/>
    <w:multiLevelType w:val="hybridMultilevel"/>
    <w:tmpl w:val="131A531A"/>
    <w:lvl w:ilvl="0" w:tplc="AEAC75D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9133A2"/>
    <w:multiLevelType w:val="hybridMultilevel"/>
    <w:tmpl w:val="39909716"/>
    <w:lvl w:ilvl="0" w:tplc="E9F03706">
      <w:start w:val="1"/>
      <w:numFmt w:val="lowerLetter"/>
      <w:lvlText w:val="%1."/>
      <w:lvlJc w:val="left"/>
      <w:pPr>
        <w:ind w:left="1021"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1B280C"/>
    <w:multiLevelType w:val="hybridMultilevel"/>
    <w:tmpl w:val="38FA4500"/>
    <w:lvl w:ilvl="0" w:tplc="873457F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531076"/>
    <w:multiLevelType w:val="hybridMultilevel"/>
    <w:tmpl w:val="8938B5B4"/>
    <w:lvl w:ilvl="0" w:tplc="3174896C">
      <w:start w:val="1"/>
      <w:numFmt w:val="bullet"/>
      <w:lvlText w:val="+"/>
      <w:lvlJc w:val="left"/>
      <w:pPr>
        <w:ind w:left="1440" w:hanging="360"/>
      </w:pPr>
      <w:rPr>
        <w:rFonts w:ascii="Arial" w:hAnsi="Arial" w:hint="default"/>
      </w:rPr>
    </w:lvl>
    <w:lvl w:ilvl="1" w:tplc="0AEE9B38">
      <w:start w:val="1"/>
      <w:numFmt w:val="bullet"/>
      <w:lvlText w:val=""/>
      <w:lvlJc w:val="left"/>
      <w:pPr>
        <w:ind w:left="2160" w:hanging="360"/>
      </w:pPr>
      <w:rPr>
        <w:rFonts w:ascii="Symbol" w:hAnsi="Symbol" w:hint="default"/>
        <w:color w:val="auto"/>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4B6E75AA"/>
    <w:multiLevelType w:val="hybridMultilevel"/>
    <w:tmpl w:val="9FA02DC4"/>
    <w:lvl w:ilvl="0" w:tplc="16B4743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487F53"/>
    <w:multiLevelType w:val="hybridMultilevel"/>
    <w:tmpl w:val="9CE23AE2"/>
    <w:lvl w:ilvl="0" w:tplc="AB80D7E8">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480C7B"/>
    <w:multiLevelType w:val="multilevel"/>
    <w:tmpl w:val="4F4EBB9E"/>
    <w:styleLink w:val="Style1"/>
    <w:lvl w:ilvl="0">
      <w:start w:val="1"/>
      <w:numFmt w:val="decimal"/>
      <w:pStyle w:val="Nr1"/>
      <w:lvlText w:val="%1"/>
      <w:lvlJc w:val="left"/>
      <w:rPr>
        <w:rFonts w:cs="Times New Roman" w:hint="default"/>
      </w:rPr>
    </w:lvl>
    <w:lvl w:ilvl="1">
      <w:start w:val="1"/>
      <w:numFmt w:val="decimal"/>
      <w:pStyle w:val="Nr2"/>
      <w:suff w:val="nothing"/>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3" w15:restartNumberingAfterBreak="0">
    <w:nsid w:val="52A26AE4"/>
    <w:multiLevelType w:val="hybridMultilevel"/>
    <w:tmpl w:val="DCBA57A2"/>
    <w:lvl w:ilvl="0" w:tplc="3954D67C">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A613BE"/>
    <w:multiLevelType w:val="hybridMultilevel"/>
    <w:tmpl w:val="9C3423AA"/>
    <w:lvl w:ilvl="0" w:tplc="0413000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5" w15:restartNumberingAfterBreak="0">
    <w:nsid w:val="55AA18A9"/>
    <w:multiLevelType w:val="hybridMultilevel"/>
    <w:tmpl w:val="884A072E"/>
    <w:lvl w:ilvl="0" w:tplc="4FA4A42A">
      <w:start w:val="4"/>
      <w:numFmt w:val="bullet"/>
      <w:lvlText w:val="-"/>
      <w:lvlJc w:val="left"/>
      <w:pPr>
        <w:ind w:left="644" w:hanging="19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9E39E4"/>
    <w:multiLevelType w:val="hybridMultilevel"/>
    <w:tmpl w:val="FCD4D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AFD5394"/>
    <w:multiLevelType w:val="hybridMultilevel"/>
    <w:tmpl w:val="155CB4A8"/>
    <w:lvl w:ilvl="0" w:tplc="6832AF08">
      <w:start w:val="1"/>
      <w:numFmt w:val="lowerLetter"/>
      <w:lvlText w:val="%1."/>
      <w:lvlJc w:val="left"/>
      <w:pPr>
        <w:ind w:left="567" w:hanging="283"/>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5CCB3423"/>
    <w:multiLevelType w:val="hybridMultilevel"/>
    <w:tmpl w:val="E3B67360"/>
    <w:lvl w:ilvl="0" w:tplc="AEAC75D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035269"/>
    <w:multiLevelType w:val="hybridMultilevel"/>
    <w:tmpl w:val="C2CE0606"/>
    <w:lvl w:ilvl="0" w:tplc="F24E344C">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65D26403"/>
    <w:multiLevelType w:val="hybridMultilevel"/>
    <w:tmpl w:val="3E385060"/>
    <w:lvl w:ilvl="0" w:tplc="4FA4A42A">
      <w:start w:val="4"/>
      <w:numFmt w:val="bullet"/>
      <w:lvlText w:val="-"/>
      <w:lvlJc w:val="left"/>
      <w:pPr>
        <w:ind w:left="644" w:hanging="19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6423791"/>
    <w:multiLevelType w:val="hybridMultilevel"/>
    <w:tmpl w:val="32C877B8"/>
    <w:lvl w:ilvl="0" w:tplc="A29EEFD8">
      <w:start w:val="1"/>
      <w:numFmt w:val="decimal"/>
      <w:lvlText w:val="%1."/>
      <w:lvlJc w:val="left"/>
      <w:pPr>
        <w:ind w:left="340" w:hanging="34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1927FC"/>
    <w:multiLevelType w:val="hybridMultilevel"/>
    <w:tmpl w:val="49FCB1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EE46184"/>
    <w:multiLevelType w:val="hybridMultilevel"/>
    <w:tmpl w:val="B986BC56"/>
    <w:lvl w:ilvl="0" w:tplc="E0D029FA">
      <w:start w:val="1"/>
      <w:numFmt w:val="bullet"/>
      <w:lvlText w:val="+"/>
      <w:lvlJc w:val="left"/>
      <w:pPr>
        <w:ind w:left="1069" w:hanging="360"/>
      </w:pPr>
      <w:rPr>
        <w:rFonts w:ascii="Arial" w:hAnsi="Aria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4" w15:restartNumberingAfterBreak="0">
    <w:nsid w:val="70053F23"/>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45" w15:restartNumberingAfterBreak="0">
    <w:nsid w:val="71D12269"/>
    <w:multiLevelType w:val="hybridMultilevel"/>
    <w:tmpl w:val="354032C6"/>
    <w:lvl w:ilvl="0" w:tplc="D6DAE934">
      <w:start w:val="68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7B53CC0"/>
    <w:multiLevelType w:val="hybridMultilevel"/>
    <w:tmpl w:val="B87E69D2"/>
    <w:lvl w:ilvl="0" w:tplc="7340B7E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D2190E"/>
    <w:multiLevelType w:val="hybridMultilevel"/>
    <w:tmpl w:val="D0863AEA"/>
    <w:lvl w:ilvl="0" w:tplc="AB80D7E8">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0705150">
    <w:abstractNumId w:val="32"/>
  </w:num>
  <w:num w:numId="2" w16cid:durableId="1440105360">
    <w:abstractNumId w:val="16"/>
  </w:num>
  <w:num w:numId="3" w16cid:durableId="771515671">
    <w:abstractNumId w:val="18"/>
  </w:num>
  <w:num w:numId="4" w16cid:durableId="1006135210">
    <w:abstractNumId w:val="35"/>
  </w:num>
  <w:num w:numId="5" w16cid:durableId="1055199073">
    <w:abstractNumId w:val="40"/>
  </w:num>
  <w:num w:numId="6" w16cid:durableId="745765975">
    <w:abstractNumId w:val="3"/>
  </w:num>
  <w:num w:numId="7" w16cid:durableId="1066340709">
    <w:abstractNumId w:val="27"/>
  </w:num>
  <w:num w:numId="8" w16cid:durableId="790785504">
    <w:abstractNumId w:val="9"/>
  </w:num>
  <w:num w:numId="9" w16cid:durableId="415786744">
    <w:abstractNumId w:val="13"/>
  </w:num>
  <w:num w:numId="10" w16cid:durableId="1120690401">
    <w:abstractNumId w:val="12"/>
  </w:num>
  <w:num w:numId="11" w16cid:durableId="727193488">
    <w:abstractNumId w:val="30"/>
  </w:num>
  <w:num w:numId="12" w16cid:durableId="867334809">
    <w:abstractNumId w:val="28"/>
  </w:num>
  <w:num w:numId="13" w16cid:durableId="1521778318">
    <w:abstractNumId w:val="26"/>
  </w:num>
  <w:num w:numId="14" w16cid:durableId="1046636962">
    <w:abstractNumId w:val="38"/>
  </w:num>
  <w:num w:numId="15" w16cid:durableId="1757358383">
    <w:abstractNumId w:val="15"/>
  </w:num>
  <w:num w:numId="16" w16cid:durableId="222452592">
    <w:abstractNumId w:val="8"/>
  </w:num>
  <w:num w:numId="17" w16cid:durableId="1210801863">
    <w:abstractNumId w:val="20"/>
  </w:num>
  <w:num w:numId="18" w16cid:durableId="73623909">
    <w:abstractNumId w:val="37"/>
  </w:num>
  <w:num w:numId="19" w16cid:durableId="1369258546">
    <w:abstractNumId w:val="41"/>
  </w:num>
  <w:num w:numId="20" w16cid:durableId="496073709">
    <w:abstractNumId w:val="33"/>
  </w:num>
  <w:num w:numId="21" w16cid:durableId="1127547988">
    <w:abstractNumId w:val="7"/>
  </w:num>
  <w:num w:numId="22" w16cid:durableId="1290818759">
    <w:abstractNumId w:val="11"/>
  </w:num>
  <w:num w:numId="23" w16cid:durableId="1332293834">
    <w:abstractNumId w:val="14"/>
  </w:num>
  <w:num w:numId="24" w16cid:durableId="1252279060">
    <w:abstractNumId w:val="25"/>
  </w:num>
  <w:num w:numId="25" w16cid:durableId="340740875">
    <w:abstractNumId w:val="5"/>
  </w:num>
  <w:num w:numId="26" w16cid:durableId="1852184571">
    <w:abstractNumId w:val="2"/>
  </w:num>
  <w:num w:numId="27" w16cid:durableId="1518734729">
    <w:abstractNumId w:val="44"/>
  </w:num>
  <w:num w:numId="28" w16cid:durableId="1567839592">
    <w:abstractNumId w:val="46"/>
  </w:num>
  <w:num w:numId="29" w16cid:durableId="1765300034">
    <w:abstractNumId w:val="31"/>
  </w:num>
  <w:num w:numId="30" w16cid:durableId="633098475">
    <w:abstractNumId w:val="22"/>
  </w:num>
  <w:num w:numId="31" w16cid:durableId="802579830">
    <w:abstractNumId w:val="21"/>
  </w:num>
  <w:num w:numId="32" w16cid:durableId="1219633294">
    <w:abstractNumId w:val="17"/>
  </w:num>
  <w:num w:numId="33" w16cid:durableId="128860353">
    <w:abstractNumId w:val="47"/>
  </w:num>
  <w:num w:numId="34" w16cid:durableId="1004432639">
    <w:abstractNumId w:val="24"/>
  </w:num>
  <w:num w:numId="35" w16cid:durableId="17002923">
    <w:abstractNumId w:val="10"/>
  </w:num>
  <w:num w:numId="36" w16cid:durableId="1280916116">
    <w:abstractNumId w:val="6"/>
  </w:num>
  <w:num w:numId="37" w16cid:durableId="1368943405">
    <w:abstractNumId w:val="23"/>
  </w:num>
  <w:num w:numId="38" w16cid:durableId="556354597">
    <w:abstractNumId w:val="29"/>
  </w:num>
  <w:num w:numId="39" w16cid:durableId="1014770753">
    <w:abstractNumId w:val="36"/>
  </w:num>
  <w:num w:numId="40" w16cid:durableId="235555791">
    <w:abstractNumId w:val="0"/>
  </w:num>
  <w:num w:numId="41" w16cid:durableId="173763653">
    <w:abstractNumId w:val="43"/>
  </w:num>
  <w:num w:numId="42" w16cid:durableId="248390049">
    <w:abstractNumId w:val="34"/>
  </w:num>
  <w:num w:numId="43" w16cid:durableId="965619651">
    <w:abstractNumId w:val="19"/>
  </w:num>
  <w:num w:numId="44" w16cid:durableId="17122215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3555489">
    <w:abstractNumId w:val="42"/>
  </w:num>
  <w:num w:numId="46" w16cid:durableId="1990941061">
    <w:abstractNumId w:val="1"/>
  </w:num>
  <w:num w:numId="47" w16cid:durableId="564335479">
    <w:abstractNumId w:val="45"/>
  </w:num>
  <w:num w:numId="48" w16cid:durableId="13634419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3"/>
  <w:defaultTabStop w:val="680"/>
  <w:hyphenationZone w:val="425"/>
  <w:drawingGridHorizontalSpacing w:val="90"/>
  <w:drawingGridVerticalSpacing w:val="163"/>
  <w:displayHorizontalDrawingGridEvery w:val="0"/>
  <w:displayVerticalDrawingGridEvery w:val="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9F"/>
    <w:rsid w:val="00000974"/>
    <w:rsid w:val="0000145D"/>
    <w:rsid w:val="00004F94"/>
    <w:rsid w:val="000109B7"/>
    <w:rsid w:val="000121C0"/>
    <w:rsid w:val="000132DD"/>
    <w:rsid w:val="000168D4"/>
    <w:rsid w:val="00017712"/>
    <w:rsid w:val="00021BFF"/>
    <w:rsid w:val="00023F39"/>
    <w:rsid w:val="0002626E"/>
    <w:rsid w:val="000302A2"/>
    <w:rsid w:val="000347F5"/>
    <w:rsid w:val="000349FC"/>
    <w:rsid w:val="00041495"/>
    <w:rsid w:val="00041C87"/>
    <w:rsid w:val="000427C9"/>
    <w:rsid w:val="00046F27"/>
    <w:rsid w:val="00055078"/>
    <w:rsid w:val="00055C27"/>
    <w:rsid w:val="00063DF1"/>
    <w:rsid w:val="00064679"/>
    <w:rsid w:val="000740F5"/>
    <w:rsid w:val="0007495C"/>
    <w:rsid w:val="000753F7"/>
    <w:rsid w:val="000757A4"/>
    <w:rsid w:val="000808F7"/>
    <w:rsid w:val="00083394"/>
    <w:rsid w:val="0008647F"/>
    <w:rsid w:val="00086EDD"/>
    <w:rsid w:val="000874E8"/>
    <w:rsid w:val="00092A0C"/>
    <w:rsid w:val="00093388"/>
    <w:rsid w:val="00094DD2"/>
    <w:rsid w:val="000A0AD2"/>
    <w:rsid w:val="000A14A1"/>
    <w:rsid w:val="000A733C"/>
    <w:rsid w:val="000B3436"/>
    <w:rsid w:val="000B3AF2"/>
    <w:rsid w:val="000C2D90"/>
    <w:rsid w:val="000C33BA"/>
    <w:rsid w:val="000C5F6E"/>
    <w:rsid w:val="000D5BEB"/>
    <w:rsid w:val="000E39B0"/>
    <w:rsid w:val="000E3B24"/>
    <w:rsid w:val="000E3B43"/>
    <w:rsid w:val="000E5FA6"/>
    <w:rsid w:val="000F0E0A"/>
    <w:rsid w:val="000F1584"/>
    <w:rsid w:val="000F35AF"/>
    <w:rsid w:val="000F4035"/>
    <w:rsid w:val="000F442F"/>
    <w:rsid w:val="000F4EFE"/>
    <w:rsid w:val="000F519F"/>
    <w:rsid w:val="000F521C"/>
    <w:rsid w:val="0010270B"/>
    <w:rsid w:val="001056FF"/>
    <w:rsid w:val="0010610A"/>
    <w:rsid w:val="00107F6B"/>
    <w:rsid w:val="0011546C"/>
    <w:rsid w:val="00116019"/>
    <w:rsid w:val="0012440C"/>
    <w:rsid w:val="0012612A"/>
    <w:rsid w:val="00126FE3"/>
    <w:rsid w:val="001273E6"/>
    <w:rsid w:val="00130DFA"/>
    <w:rsid w:val="00137D27"/>
    <w:rsid w:val="001402BE"/>
    <w:rsid w:val="0014692C"/>
    <w:rsid w:val="0015251E"/>
    <w:rsid w:val="0015481D"/>
    <w:rsid w:val="00154CBB"/>
    <w:rsid w:val="001557D6"/>
    <w:rsid w:val="00164AF3"/>
    <w:rsid w:val="001757FE"/>
    <w:rsid w:val="00182436"/>
    <w:rsid w:val="00182DF6"/>
    <w:rsid w:val="0018345F"/>
    <w:rsid w:val="00184EEF"/>
    <w:rsid w:val="001863F6"/>
    <w:rsid w:val="00194F49"/>
    <w:rsid w:val="00195174"/>
    <w:rsid w:val="00197621"/>
    <w:rsid w:val="001979DD"/>
    <w:rsid w:val="001A22E1"/>
    <w:rsid w:val="001A5A9B"/>
    <w:rsid w:val="001A646B"/>
    <w:rsid w:val="001B37BB"/>
    <w:rsid w:val="001B3B65"/>
    <w:rsid w:val="001C143A"/>
    <w:rsid w:val="001C281C"/>
    <w:rsid w:val="001C34D0"/>
    <w:rsid w:val="001C7A12"/>
    <w:rsid w:val="001D0D54"/>
    <w:rsid w:val="001D2575"/>
    <w:rsid w:val="001D7832"/>
    <w:rsid w:val="001E03C0"/>
    <w:rsid w:val="001E0A7B"/>
    <w:rsid w:val="001E0E08"/>
    <w:rsid w:val="001E174D"/>
    <w:rsid w:val="001E196A"/>
    <w:rsid w:val="001E2491"/>
    <w:rsid w:val="001E2770"/>
    <w:rsid w:val="001E359F"/>
    <w:rsid w:val="001E6141"/>
    <w:rsid w:val="001E782B"/>
    <w:rsid w:val="001F23EE"/>
    <w:rsid w:val="001F259F"/>
    <w:rsid w:val="001F2FD5"/>
    <w:rsid w:val="001F4E4E"/>
    <w:rsid w:val="00200461"/>
    <w:rsid w:val="002005DF"/>
    <w:rsid w:val="002115C0"/>
    <w:rsid w:val="00213A39"/>
    <w:rsid w:val="00214A1F"/>
    <w:rsid w:val="002164E1"/>
    <w:rsid w:val="0021680C"/>
    <w:rsid w:val="00223391"/>
    <w:rsid w:val="002300E8"/>
    <w:rsid w:val="00232007"/>
    <w:rsid w:val="0023687B"/>
    <w:rsid w:val="002377E3"/>
    <w:rsid w:val="00242A08"/>
    <w:rsid w:val="00246539"/>
    <w:rsid w:val="00254863"/>
    <w:rsid w:val="00257382"/>
    <w:rsid w:val="00264B33"/>
    <w:rsid w:val="00265AFC"/>
    <w:rsid w:val="00266359"/>
    <w:rsid w:val="0027211B"/>
    <w:rsid w:val="0027232C"/>
    <w:rsid w:val="00273214"/>
    <w:rsid w:val="00276B82"/>
    <w:rsid w:val="0027772B"/>
    <w:rsid w:val="002809F0"/>
    <w:rsid w:val="00291C1B"/>
    <w:rsid w:val="00292BB6"/>
    <w:rsid w:val="00293CF3"/>
    <w:rsid w:val="002976C5"/>
    <w:rsid w:val="002A3B33"/>
    <w:rsid w:val="002B0679"/>
    <w:rsid w:val="002B1C57"/>
    <w:rsid w:val="002B3265"/>
    <w:rsid w:val="002C3A67"/>
    <w:rsid w:val="002C3D82"/>
    <w:rsid w:val="002C6E53"/>
    <w:rsid w:val="002C7B06"/>
    <w:rsid w:val="002D0B75"/>
    <w:rsid w:val="002D299B"/>
    <w:rsid w:val="002D39D7"/>
    <w:rsid w:val="002D4351"/>
    <w:rsid w:val="002D5E51"/>
    <w:rsid w:val="002E12BF"/>
    <w:rsid w:val="002E3D09"/>
    <w:rsid w:val="002E45B1"/>
    <w:rsid w:val="002E7F28"/>
    <w:rsid w:val="002F6BC7"/>
    <w:rsid w:val="002F7E96"/>
    <w:rsid w:val="0030038C"/>
    <w:rsid w:val="003050B1"/>
    <w:rsid w:val="00306D77"/>
    <w:rsid w:val="003136A3"/>
    <w:rsid w:val="00326267"/>
    <w:rsid w:val="003363A7"/>
    <w:rsid w:val="00342317"/>
    <w:rsid w:val="00344431"/>
    <w:rsid w:val="0034642F"/>
    <w:rsid w:val="00346E9C"/>
    <w:rsid w:val="003509B5"/>
    <w:rsid w:val="0035228B"/>
    <w:rsid w:val="003573F8"/>
    <w:rsid w:val="00360E5A"/>
    <w:rsid w:val="00361DC4"/>
    <w:rsid w:val="00362FF5"/>
    <w:rsid w:val="003673BB"/>
    <w:rsid w:val="003709C9"/>
    <w:rsid w:val="00373C0C"/>
    <w:rsid w:val="00373DCD"/>
    <w:rsid w:val="00377428"/>
    <w:rsid w:val="0038151F"/>
    <w:rsid w:val="00384331"/>
    <w:rsid w:val="0038645D"/>
    <w:rsid w:val="00386C3E"/>
    <w:rsid w:val="0039177E"/>
    <w:rsid w:val="00393BC4"/>
    <w:rsid w:val="0039513F"/>
    <w:rsid w:val="003A2F08"/>
    <w:rsid w:val="003B0163"/>
    <w:rsid w:val="003B38F6"/>
    <w:rsid w:val="003B46DD"/>
    <w:rsid w:val="003C444C"/>
    <w:rsid w:val="003D094E"/>
    <w:rsid w:val="003D1418"/>
    <w:rsid w:val="003D798D"/>
    <w:rsid w:val="003E2375"/>
    <w:rsid w:val="003E3B84"/>
    <w:rsid w:val="003E764B"/>
    <w:rsid w:val="003F3EED"/>
    <w:rsid w:val="003F5221"/>
    <w:rsid w:val="00401C87"/>
    <w:rsid w:val="004040E5"/>
    <w:rsid w:val="0040505A"/>
    <w:rsid w:val="00412B1E"/>
    <w:rsid w:val="00413686"/>
    <w:rsid w:val="00415AF7"/>
    <w:rsid w:val="00415C9E"/>
    <w:rsid w:val="00415FF9"/>
    <w:rsid w:val="00420F64"/>
    <w:rsid w:val="004219A8"/>
    <w:rsid w:val="00423056"/>
    <w:rsid w:val="004250DF"/>
    <w:rsid w:val="004312C7"/>
    <w:rsid w:val="00436EFE"/>
    <w:rsid w:val="00440017"/>
    <w:rsid w:val="00441B32"/>
    <w:rsid w:val="00444CB3"/>
    <w:rsid w:val="00454055"/>
    <w:rsid w:val="004540DD"/>
    <w:rsid w:val="0045525A"/>
    <w:rsid w:val="00460C65"/>
    <w:rsid w:val="004624B9"/>
    <w:rsid w:val="00464A60"/>
    <w:rsid w:val="004745DF"/>
    <w:rsid w:val="004776BB"/>
    <w:rsid w:val="004924D2"/>
    <w:rsid w:val="004944D9"/>
    <w:rsid w:val="004B2808"/>
    <w:rsid w:val="004B28E0"/>
    <w:rsid w:val="004B3B00"/>
    <w:rsid w:val="004B4775"/>
    <w:rsid w:val="004C0898"/>
    <w:rsid w:val="004C0D65"/>
    <w:rsid w:val="004D09B1"/>
    <w:rsid w:val="004D114B"/>
    <w:rsid w:val="004D380C"/>
    <w:rsid w:val="004D3DEE"/>
    <w:rsid w:val="004D60AE"/>
    <w:rsid w:val="004D6E87"/>
    <w:rsid w:val="004D701F"/>
    <w:rsid w:val="004D70EA"/>
    <w:rsid w:val="004E0507"/>
    <w:rsid w:val="004E21CB"/>
    <w:rsid w:val="004E327A"/>
    <w:rsid w:val="004F2A43"/>
    <w:rsid w:val="004F4482"/>
    <w:rsid w:val="004F6E94"/>
    <w:rsid w:val="00502C63"/>
    <w:rsid w:val="00502C67"/>
    <w:rsid w:val="00503CAD"/>
    <w:rsid w:val="005101ED"/>
    <w:rsid w:val="00510C3F"/>
    <w:rsid w:val="00511D08"/>
    <w:rsid w:val="00512477"/>
    <w:rsid w:val="00515AA0"/>
    <w:rsid w:val="00517622"/>
    <w:rsid w:val="005179D1"/>
    <w:rsid w:val="0052385C"/>
    <w:rsid w:val="00531DEE"/>
    <w:rsid w:val="00535C66"/>
    <w:rsid w:val="0054092D"/>
    <w:rsid w:val="005448C6"/>
    <w:rsid w:val="00550BA7"/>
    <w:rsid w:val="00552CCB"/>
    <w:rsid w:val="0055400D"/>
    <w:rsid w:val="005574A9"/>
    <w:rsid w:val="00564AF4"/>
    <w:rsid w:val="0056697E"/>
    <w:rsid w:val="00567611"/>
    <w:rsid w:val="0057438B"/>
    <w:rsid w:val="005768B9"/>
    <w:rsid w:val="00581B21"/>
    <w:rsid w:val="00585431"/>
    <w:rsid w:val="00587737"/>
    <w:rsid w:val="00593D03"/>
    <w:rsid w:val="00595004"/>
    <w:rsid w:val="005A242B"/>
    <w:rsid w:val="005A2582"/>
    <w:rsid w:val="005A2BB3"/>
    <w:rsid w:val="005A3132"/>
    <w:rsid w:val="005A56EC"/>
    <w:rsid w:val="005A5876"/>
    <w:rsid w:val="005A63CC"/>
    <w:rsid w:val="005B0E22"/>
    <w:rsid w:val="005B2346"/>
    <w:rsid w:val="005B35B2"/>
    <w:rsid w:val="005B39B6"/>
    <w:rsid w:val="005B5B90"/>
    <w:rsid w:val="005B7713"/>
    <w:rsid w:val="005B7776"/>
    <w:rsid w:val="005C0641"/>
    <w:rsid w:val="005C29F7"/>
    <w:rsid w:val="005C78F2"/>
    <w:rsid w:val="005D30C2"/>
    <w:rsid w:val="005D4B42"/>
    <w:rsid w:val="005D7767"/>
    <w:rsid w:val="005E45E6"/>
    <w:rsid w:val="005E5590"/>
    <w:rsid w:val="005F4749"/>
    <w:rsid w:val="005F5DF4"/>
    <w:rsid w:val="005F6C9A"/>
    <w:rsid w:val="005F6DD6"/>
    <w:rsid w:val="005F713B"/>
    <w:rsid w:val="00601D71"/>
    <w:rsid w:val="00602B62"/>
    <w:rsid w:val="006066FF"/>
    <w:rsid w:val="00606A0B"/>
    <w:rsid w:val="0061078D"/>
    <w:rsid w:val="0061356C"/>
    <w:rsid w:val="00614287"/>
    <w:rsid w:val="006163AD"/>
    <w:rsid w:val="00633EE8"/>
    <w:rsid w:val="00635CD0"/>
    <w:rsid w:val="00636072"/>
    <w:rsid w:val="00640322"/>
    <w:rsid w:val="006606AB"/>
    <w:rsid w:val="00665E45"/>
    <w:rsid w:val="00666F5C"/>
    <w:rsid w:val="00667F10"/>
    <w:rsid w:val="00675F99"/>
    <w:rsid w:val="00680FC7"/>
    <w:rsid w:val="00683C43"/>
    <w:rsid w:val="00687719"/>
    <w:rsid w:val="00690446"/>
    <w:rsid w:val="0069531D"/>
    <w:rsid w:val="006A56F8"/>
    <w:rsid w:val="006B0266"/>
    <w:rsid w:val="006B6821"/>
    <w:rsid w:val="006B7763"/>
    <w:rsid w:val="006C4000"/>
    <w:rsid w:val="006C62FE"/>
    <w:rsid w:val="006D2A14"/>
    <w:rsid w:val="006E03DA"/>
    <w:rsid w:val="006E0BCE"/>
    <w:rsid w:val="006E1000"/>
    <w:rsid w:val="006E230F"/>
    <w:rsid w:val="006E2DFF"/>
    <w:rsid w:val="006E74CD"/>
    <w:rsid w:val="006E7E51"/>
    <w:rsid w:val="006F18BB"/>
    <w:rsid w:val="00700487"/>
    <w:rsid w:val="00700C69"/>
    <w:rsid w:val="0070203F"/>
    <w:rsid w:val="00706E31"/>
    <w:rsid w:val="0071191F"/>
    <w:rsid w:val="00711DF8"/>
    <w:rsid w:val="00712493"/>
    <w:rsid w:val="0071401B"/>
    <w:rsid w:val="00716B13"/>
    <w:rsid w:val="00740891"/>
    <w:rsid w:val="007418A7"/>
    <w:rsid w:val="00741B09"/>
    <w:rsid w:val="007437D8"/>
    <w:rsid w:val="00744127"/>
    <w:rsid w:val="007458F2"/>
    <w:rsid w:val="007555FA"/>
    <w:rsid w:val="00757869"/>
    <w:rsid w:val="00762FBF"/>
    <w:rsid w:val="00763C1D"/>
    <w:rsid w:val="00765914"/>
    <w:rsid w:val="00774BFF"/>
    <w:rsid w:val="00775EC2"/>
    <w:rsid w:val="00777712"/>
    <w:rsid w:val="00784FBC"/>
    <w:rsid w:val="00786057"/>
    <w:rsid w:val="0079167B"/>
    <w:rsid w:val="00793572"/>
    <w:rsid w:val="00794026"/>
    <w:rsid w:val="007B1D63"/>
    <w:rsid w:val="007B7F52"/>
    <w:rsid w:val="007C0D76"/>
    <w:rsid w:val="007C1610"/>
    <w:rsid w:val="007C2EFB"/>
    <w:rsid w:val="007C709E"/>
    <w:rsid w:val="007C7925"/>
    <w:rsid w:val="007D5E1D"/>
    <w:rsid w:val="007E08EB"/>
    <w:rsid w:val="007E38F6"/>
    <w:rsid w:val="007F2625"/>
    <w:rsid w:val="007F493D"/>
    <w:rsid w:val="00800CAE"/>
    <w:rsid w:val="00807029"/>
    <w:rsid w:val="008070D4"/>
    <w:rsid w:val="008165D2"/>
    <w:rsid w:val="00816CAC"/>
    <w:rsid w:val="00823C7B"/>
    <w:rsid w:val="00845FF2"/>
    <w:rsid w:val="00847F0A"/>
    <w:rsid w:val="00853F2C"/>
    <w:rsid w:val="00860E24"/>
    <w:rsid w:val="00861C30"/>
    <w:rsid w:val="00864065"/>
    <w:rsid w:val="00867085"/>
    <w:rsid w:val="008670BF"/>
    <w:rsid w:val="00876CD0"/>
    <w:rsid w:val="0088082B"/>
    <w:rsid w:val="00884744"/>
    <w:rsid w:val="0088677A"/>
    <w:rsid w:val="00891EE6"/>
    <w:rsid w:val="008926E2"/>
    <w:rsid w:val="00892D3D"/>
    <w:rsid w:val="00894F46"/>
    <w:rsid w:val="008A0E5D"/>
    <w:rsid w:val="008A1DA5"/>
    <w:rsid w:val="008A1DE7"/>
    <w:rsid w:val="008A4E10"/>
    <w:rsid w:val="008A656A"/>
    <w:rsid w:val="008B10DC"/>
    <w:rsid w:val="008B2606"/>
    <w:rsid w:val="008B43D2"/>
    <w:rsid w:val="008B490A"/>
    <w:rsid w:val="008B4AD5"/>
    <w:rsid w:val="008B5041"/>
    <w:rsid w:val="008B7315"/>
    <w:rsid w:val="008C5681"/>
    <w:rsid w:val="008C5A59"/>
    <w:rsid w:val="008C77E9"/>
    <w:rsid w:val="008D475A"/>
    <w:rsid w:val="008E341B"/>
    <w:rsid w:val="008E3B2E"/>
    <w:rsid w:val="008E4037"/>
    <w:rsid w:val="008F7770"/>
    <w:rsid w:val="00901AE8"/>
    <w:rsid w:val="00902B39"/>
    <w:rsid w:val="0090328D"/>
    <w:rsid w:val="0090362B"/>
    <w:rsid w:val="00915CD7"/>
    <w:rsid w:val="00916F3F"/>
    <w:rsid w:val="009177A9"/>
    <w:rsid w:val="009224F6"/>
    <w:rsid w:val="00930146"/>
    <w:rsid w:val="00937611"/>
    <w:rsid w:val="0095025D"/>
    <w:rsid w:val="00950560"/>
    <w:rsid w:val="00953471"/>
    <w:rsid w:val="0095715B"/>
    <w:rsid w:val="0096087D"/>
    <w:rsid w:val="009622E9"/>
    <w:rsid w:val="00964BCC"/>
    <w:rsid w:val="00965B09"/>
    <w:rsid w:val="0096691D"/>
    <w:rsid w:val="00966A20"/>
    <w:rsid w:val="00966AD6"/>
    <w:rsid w:val="00975FD7"/>
    <w:rsid w:val="00977922"/>
    <w:rsid w:val="00982280"/>
    <w:rsid w:val="009863F4"/>
    <w:rsid w:val="00991BF8"/>
    <w:rsid w:val="009A01C8"/>
    <w:rsid w:val="009A2527"/>
    <w:rsid w:val="009A63EB"/>
    <w:rsid w:val="009B1E5D"/>
    <w:rsid w:val="009B2233"/>
    <w:rsid w:val="009B3460"/>
    <w:rsid w:val="009B50D2"/>
    <w:rsid w:val="009B53D3"/>
    <w:rsid w:val="009C765A"/>
    <w:rsid w:val="009D1784"/>
    <w:rsid w:val="009D26CF"/>
    <w:rsid w:val="009D4589"/>
    <w:rsid w:val="009D5692"/>
    <w:rsid w:val="009E1379"/>
    <w:rsid w:val="009E4421"/>
    <w:rsid w:val="009E7CA0"/>
    <w:rsid w:val="009F0BDE"/>
    <w:rsid w:val="009F24C2"/>
    <w:rsid w:val="009F2984"/>
    <w:rsid w:val="009F411B"/>
    <w:rsid w:val="009F6E2F"/>
    <w:rsid w:val="00A00F5D"/>
    <w:rsid w:val="00A054DF"/>
    <w:rsid w:val="00A100D2"/>
    <w:rsid w:val="00A1183C"/>
    <w:rsid w:val="00A12585"/>
    <w:rsid w:val="00A131F7"/>
    <w:rsid w:val="00A14D18"/>
    <w:rsid w:val="00A23AD4"/>
    <w:rsid w:val="00A26FF9"/>
    <w:rsid w:val="00A36A02"/>
    <w:rsid w:val="00A3727B"/>
    <w:rsid w:val="00A4152A"/>
    <w:rsid w:val="00A45EC5"/>
    <w:rsid w:val="00A57CBB"/>
    <w:rsid w:val="00A62D6C"/>
    <w:rsid w:val="00A6673B"/>
    <w:rsid w:val="00A71BB5"/>
    <w:rsid w:val="00A72F46"/>
    <w:rsid w:val="00A75FAF"/>
    <w:rsid w:val="00A81875"/>
    <w:rsid w:val="00A82AC3"/>
    <w:rsid w:val="00A82E80"/>
    <w:rsid w:val="00A8590F"/>
    <w:rsid w:val="00A93E68"/>
    <w:rsid w:val="00A97011"/>
    <w:rsid w:val="00A9701A"/>
    <w:rsid w:val="00AA31A7"/>
    <w:rsid w:val="00AA3FBF"/>
    <w:rsid w:val="00AB4E1E"/>
    <w:rsid w:val="00AC6420"/>
    <w:rsid w:val="00AC6590"/>
    <w:rsid w:val="00AD5A21"/>
    <w:rsid w:val="00AE0EA4"/>
    <w:rsid w:val="00AF26E0"/>
    <w:rsid w:val="00B04EDC"/>
    <w:rsid w:val="00B06239"/>
    <w:rsid w:val="00B0772F"/>
    <w:rsid w:val="00B1027A"/>
    <w:rsid w:val="00B16BFA"/>
    <w:rsid w:val="00B17856"/>
    <w:rsid w:val="00B21D4F"/>
    <w:rsid w:val="00B22F05"/>
    <w:rsid w:val="00B248B5"/>
    <w:rsid w:val="00B2599F"/>
    <w:rsid w:val="00B3297A"/>
    <w:rsid w:val="00B34E62"/>
    <w:rsid w:val="00B36920"/>
    <w:rsid w:val="00B37656"/>
    <w:rsid w:val="00B41D3D"/>
    <w:rsid w:val="00B420E5"/>
    <w:rsid w:val="00B44578"/>
    <w:rsid w:val="00B446FF"/>
    <w:rsid w:val="00B479FA"/>
    <w:rsid w:val="00B53154"/>
    <w:rsid w:val="00B567EF"/>
    <w:rsid w:val="00B62EB8"/>
    <w:rsid w:val="00B7210C"/>
    <w:rsid w:val="00B75FBC"/>
    <w:rsid w:val="00B827E0"/>
    <w:rsid w:val="00B86E4B"/>
    <w:rsid w:val="00B90A96"/>
    <w:rsid w:val="00B918FF"/>
    <w:rsid w:val="00B91982"/>
    <w:rsid w:val="00B93A21"/>
    <w:rsid w:val="00B96C0A"/>
    <w:rsid w:val="00B96F68"/>
    <w:rsid w:val="00BA13B5"/>
    <w:rsid w:val="00BA23EA"/>
    <w:rsid w:val="00BA3203"/>
    <w:rsid w:val="00BA5F7F"/>
    <w:rsid w:val="00BA6527"/>
    <w:rsid w:val="00BB5D90"/>
    <w:rsid w:val="00BC1280"/>
    <w:rsid w:val="00BC2B39"/>
    <w:rsid w:val="00BC3BC2"/>
    <w:rsid w:val="00BC3DD9"/>
    <w:rsid w:val="00BC5C2B"/>
    <w:rsid w:val="00BC60EA"/>
    <w:rsid w:val="00BC7243"/>
    <w:rsid w:val="00BD39ED"/>
    <w:rsid w:val="00BD7AB1"/>
    <w:rsid w:val="00BE0222"/>
    <w:rsid w:val="00BE2A31"/>
    <w:rsid w:val="00BF18FC"/>
    <w:rsid w:val="00BF2F57"/>
    <w:rsid w:val="00BF2F80"/>
    <w:rsid w:val="00BF49AD"/>
    <w:rsid w:val="00BF5491"/>
    <w:rsid w:val="00BF7307"/>
    <w:rsid w:val="00BF7E81"/>
    <w:rsid w:val="00C002CA"/>
    <w:rsid w:val="00C008B9"/>
    <w:rsid w:val="00C021CD"/>
    <w:rsid w:val="00C06103"/>
    <w:rsid w:val="00C06146"/>
    <w:rsid w:val="00C06D9F"/>
    <w:rsid w:val="00C17E7A"/>
    <w:rsid w:val="00C279A4"/>
    <w:rsid w:val="00C31832"/>
    <w:rsid w:val="00C33D72"/>
    <w:rsid w:val="00C37E59"/>
    <w:rsid w:val="00C446C1"/>
    <w:rsid w:val="00C46FE6"/>
    <w:rsid w:val="00C47463"/>
    <w:rsid w:val="00C47E07"/>
    <w:rsid w:val="00C50D9E"/>
    <w:rsid w:val="00C56294"/>
    <w:rsid w:val="00C571CE"/>
    <w:rsid w:val="00C6064B"/>
    <w:rsid w:val="00C62D02"/>
    <w:rsid w:val="00C63FCA"/>
    <w:rsid w:val="00C64234"/>
    <w:rsid w:val="00C65C07"/>
    <w:rsid w:val="00C72AFB"/>
    <w:rsid w:val="00C775A0"/>
    <w:rsid w:val="00C7772B"/>
    <w:rsid w:val="00C83D60"/>
    <w:rsid w:val="00C83F58"/>
    <w:rsid w:val="00C852E2"/>
    <w:rsid w:val="00C85FD2"/>
    <w:rsid w:val="00C879B2"/>
    <w:rsid w:val="00C91B63"/>
    <w:rsid w:val="00C92610"/>
    <w:rsid w:val="00C97B8A"/>
    <w:rsid w:val="00CA1609"/>
    <w:rsid w:val="00CA36EE"/>
    <w:rsid w:val="00CB3CC0"/>
    <w:rsid w:val="00CB7CCF"/>
    <w:rsid w:val="00CC19CB"/>
    <w:rsid w:val="00CC3357"/>
    <w:rsid w:val="00CC450B"/>
    <w:rsid w:val="00CC61B2"/>
    <w:rsid w:val="00CD1192"/>
    <w:rsid w:val="00CD2CCD"/>
    <w:rsid w:val="00CD3F31"/>
    <w:rsid w:val="00CD5DFB"/>
    <w:rsid w:val="00CD6A4C"/>
    <w:rsid w:val="00CD6F5E"/>
    <w:rsid w:val="00CE24CB"/>
    <w:rsid w:val="00CE26B9"/>
    <w:rsid w:val="00CE5570"/>
    <w:rsid w:val="00CF0AE8"/>
    <w:rsid w:val="00D02ACF"/>
    <w:rsid w:val="00D02B39"/>
    <w:rsid w:val="00D03C11"/>
    <w:rsid w:val="00D03C61"/>
    <w:rsid w:val="00D06996"/>
    <w:rsid w:val="00D0760B"/>
    <w:rsid w:val="00D15B8A"/>
    <w:rsid w:val="00D169D3"/>
    <w:rsid w:val="00D17AB9"/>
    <w:rsid w:val="00D20B82"/>
    <w:rsid w:val="00D26321"/>
    <w:rsid w:val="00D26534"/>
    <w:rsid w:val="00D26DFA"/>
    <w:rsid w:val="00D320DA"/>
    <w:rsid w:val="00D34A3A"/>
    <w:rsid w:val="00D37279"/>
    <w:rsid w:val="00D423D2"/>
    <w:rsid w:val="00D43B84"/>
    <w:rsid w:val="00D44F1D"/>
    <w:rsid w:val="00D54C7A"/>
    <w:rsid w:val="00D55656"/>
    <w:rsid w:val="00D56D69"/>
    <w:rsid w:val="00D65F91"/>
    <w:rsid w:val="00D67CDA"/>
    <w:rsid w:val="00D729F3"/>
    <w:rsid w:val="00D76B73"/>
    <w:rsid w:val="00D81F49"/>
    <w:rsid w:val="00D83D96"/>
    <w:rsid w:val="00D84027"/>
    <w:rsid w:val="00D919FA"/>
    <w:rsid w:val="00D94D2A"/>
    <w:rsid w:val="00DA1B30"/>
    <w:rsid w:val="00DA1CCE"/>
    <w:rsid w:val="00DA519B"/>
    <w:rsid w:val="00DB13E9"/>
    <w:rsid w:val="00DB2FE4"/>
    <w:rsid w:val="00DB4190"/>
    <w:rsid w:val="00DB640A"/>
    <w:rsid w:val="00DC067C"/>
    <w:rsid w:val="00DC239F"/>
    <w:rsid w:val="00DC3690"/>
    <w:rsid w:val="00DC53B0"/>
    <w:rsid w:val="00DC65D7"/>
    <w:rsid w:val="00DD14D3"/>
    <w:rsid w:val="00DD1F56"/>
    <w:rsid w:val="00DD256C"/>
    <w:rsid w:val="00DD4121"/>
    <w:rsid w:val="00DD4163"/>
    <w:rsid w:val="00DE002F"/>
    <w:rsid w:val="00DE49AF"/>
    <w:rsid w:val="00DF08EF"/>
    <w:rsid w:val="00DF1463"/>
    <w:rsid w:val="00DF664E"/>
    <w:rsid w:val="00DF67C3"/>
    <w:rsid w:val="00E06302"/>
    <w:rsid w:val="00E07E47"/>
    <w:rsid w:val="00E10BD2"/>
    <w:rsid w:val="00E1267A"/>
    <w:rsid w:val="00E145F8"/>
    <w:rsid w:val="00E176E1"/>
    <w:rsid w:val="00E24D4A"/>
    <w:rsid w:val="00E253E4"/>
    <w:rsid w:val="00E26266"/>
    <w:rsid w:val="00E300E6"/>
    <w:rsid w:val="00E31805"/>
    <w:rsid w:val="00E4115E"/>
    <w:rsid w:val="00E41616"/>
    <w:rsid w:val="00E429CD"/>
    <w:rsid w:val="00E43AF3"/>
    <w:rsid w:val="00E449F6"/>
    <w:rsid w:val="00E5038D"/>
    <w:rsid w:val="00E5392E"/>
    <w:rsid w:val="00E55618"/>
    <w:rsid w:val="00E6123E"/>
    <w:rsid w:val="00E61B88"/>
    <w:rsid w:val="00E6241B"/>
    <w:rsid w:val="00E652DA"/>
    <w:rsid w:val="00E74B3A"/>
    <w:rsid w:val="00E807DC"/>
    <w:rsid w:val="00E91F61"/>
    <w:rsid w:val="00E92542"/>
    <w:rsid w:val="00E96AD1"/>
    <w:rsid w:val="00EA7D38"/>
    <w:rsid w:val="00EB498B"/>
    <w:rsid w:val="00EB6088"/>
    <w:rsid w:val="00EC2FAE"/>
    <w:rsid w:val="00EC315E"/>
    <w:rsid w:val="00EC3834"/>
    <w:rsid w:val="00EC3BDC"/>
    <w:rsid w:val="00EC54AA"/>
    <w:rsid w:val="00EC6856"/>
    <w:rsid w:val="00ED196F"/>
    <w:rsid w:val="00ED2E48"/>
    <w:rsid w:val="00EE025F"/>
    <w:rsid w:val="00EE7363"/>
    <w:rsid w:val="00EF0A84"/>
    <w:rsid w:val="00EF3DF1"/>
    <w:rsid w:val="00EF4C01"/>
    <w:rsid w:val="00F005EC"/>
    <w:rsid w:val="00F01ABF"/>
    <w:rsid w:val="00F05216"/>
    <w:rsid w:val="00F12AAB"/>
    <w:rsid w:val="00F1497E"/>
    <w:rsid w:val="00F15E14"/>
    <w:rsid w:val="00F163A1"/>
    <w:rsid w:val="00F2494C"/>
    <w:rsid w:val="00F2622E"/>
    <w:rsid w:val="00F27215"/>
    <w:rsid w:val="00F30CF0"/>
    <w:rsid w:val="00F3358D"/>
    <w:rsid w:val="00F357A5"/>
    <w:rsid w:val="00F428CF"/>
    <w:rsid w:val="00F44625"/>
    <w:rsid w:val="00F446C6"/>
    <w:rsid w:val="00F53005"/>
    <w:rsid w:val="00F53024"/>
    <w:rsid w:val="00F54209"/>
    <w:rsid w:val="00F5433A"/>
    <w:rsid w:val="00F55550"/>
    <w:rsid w:val="00F55B62"/>
    <w:rsid w:val="00F616CE"/>
    <w:rsid w:val="00F6352B"/>
    <w:rsid w:val="00F636E7"/>
    <w:rsid w:val="00F6578A"/>
    <w:rsid w:val="00F70413"/>
    <w:rsid w:val="00F70429"/>
    <w:rsid w:val="00F723FC"/>
    <w:rsid w:val="00F7305E"/>
    <w:rsid w:val="00F7460D"/>
    <w:rsid w:val="00F82ED1"/>
    <w:rsid w:val="00F94ABE"/>
    <w:rsid w:val="00F97F12"/>
    <w:rsid w:val="00FA051C"/>
    <w:rsid w:val="00FA1B4D"/>
    <w:rsid w:val="00FA4D1D"/>
    <w:rsid w:val="00FA5687"/>
    <w:rsid w:val="00FB4726"/>
    <w:rsid w:val="00FB4C58"/>
    <w:rsid w:val="00FB594F"/>
    <w:rsid w:val="00FB710D"/>
    <w:rsid w:val="00FC07B5"/>
    <w:rsid w:val="00FC1154"/>
    <w:rsid w:val="00FC2BDA"/>
    <w:rsid w:val="00FD161B"/>
    <w:rsid w:val="00FD33C7"/>
    <w:rsid w:val="00FD48D4"/>
    <w:rsid w:val="00FD4EAB"/>
    <w:rsid w:val="00FE3868"/>
    <w:rsid w:val="00FE7B0D"/>
    <w:rsid w:val="00FF4BC6"/>
    <w:rsid w:val="00FF5010"/>
    <w:rsid w:val="09019AC2"/>
    <w:rsid w:val="0D995DD4"/>
    <w:rsid w:val="1CEC2DA8"/>
    <w:rsid w:val="1F76F429"/>
    <w:rsid w:val="26DD30E1"/>
    <w:rsid w:val="2E891648"/>
    <w:rsid w:val="303F4F09"/>
    <w:rsid w:val="55DB57EF"/>
    <w:rsid w:val="58F56846"/>
    <w:rsid w:val="5ADA989F"/>
    <w:rsid w:val="693BC3AB"/>
    <w:rsid w:val="6D211B99"/>
    <w:rsid w:val="723A9883"/>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AF0DCDC"/>
  <w15:chartTrackingRefBased/>
  <w15:docId w15:val="{DFCD4FFA-E4D1-4837-838B-88A1C6E6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F7E81"/>
    <w:pPr>
      <w:spacing w:before="120" w:after="120" w:line="260" w:lineRule="atLeast"/>
    </w:pPr>
    <w:rPr>
      <w:rFonts w:ascii="Arial" w:hAnsi="Arial"/>
      <w:sz w:val="21"/>
      <w:szCs w:val="22"/>
    </w:rPr>
  </w:style>
  <w:style w:type="paragraph" w:styleId="Kop1">
    <w:name w:val="heading 1"/>
    <w:basedOn w:val="Standaard"/>
    <w:next w:val="Standaard"/>
    <w:link w:val="Kop1Char"/>
    <w:autoRedefine/>
    <w:uiPriority w:val="9"/>
    <w:qFormat/>
    <w:rsid w:val="00346E9C"/>
    <w:pPr>
      <w:keepNext/>
      <w:keepLines/>
      <w:spacing w:line="240" w:lineRule="auto"/>
      <w:outlineLvl w:val="0"/>
    </w:pPr>
    <w:rPr>
      <w:rFonts w:eastAsia="Times New Roman" w:cs="Arial"/>
      <w:bCs/>
      <w:color w:val="611F6D"/>
      <w:sz w:val="30"/>
      <w:szCs w:val="28"/>
    </w:rPr>
  </w:style>
  <w:style w:type="paragraph" w:styleId="Kop2">
    <w:name w:val="heading 2"/>
    <w:aliases w:val="Kop 2 - Tussenkop paars"/>
    <w:basedOn w:val="Standaard"/>
    <w:next w:val="Standaard"/>
    <w:link w:val="Kop2Char"/>
    <w:autoRedefine/>
    <w:uiPriority w:val="99"/>
    <w:qFormat/>
    <w:rsid w:val="00635CD0"/>
    <w:pPr>
      <w:keepNext/>
      <w:keepLines/>
      <w:spacing w:line="240" w:lineRule="auto"/>
      <w:outlineLvl w:val="1"/>
    </w:pPr>
    <w:rPr>
      <w:rFonts w:eastAsia="Times New Roman" w:cs="Arial"/>
      <w:b/>
      <w:bCs/>
      <w:color w:val="6D206B"/>
      <w:szCs w:val="26"/>
    </w:rPr>
  </w:style>
  <w:style w:type="paragraph" w:styleId="Kop3">
    <w:name w:val="heading 3"/>
    <w:aliases w:val="Kop 3 - Tussenkop zwart"/>
    <w:basedOn w:val="Standaard"/>
    <w:next w:val="Standaard"/>
    <w:link w:val="Kop3Char"/>
    <w:autoRedefine/>
    <w:uiPriority w:val="99"/>
    <w:qFormat/>
    <w:rsid w:val="00BF7E81"/>
    <w:pPr>
      <w:spacing w:line="240" w:lineRule="auto"/>
      <w:outlineLvl w:val="2"/>
    </w:pPr>
    <w:rPr>
      <w:rFonts w:eastAsia="Franklin Gothic Medium" w:cs="Arial"/>
      <w:b/>
      <w:bCs/>
      <w:color w:val="000000" w:themeColor="text1"/>
      <w:szCs w:val="20"/>
    </w:rPr>
  </w:style>
  <w:style w:type="paragraph" w:styleId="Kop5">
    <w:name w:val="heading 5"/>
    <w:basedOn w:val="Standaard"/>
    <w:next w:val="Standaard"/>
    <w:link w:val="Kop5Char"/>
    <w:uiPriority w:val="9"/>
    <w:semiHidden/>
    <w:qFormat/>
    <w:rsid w:val="000E3B43"/>
    <w:pPr>
      <w:numPr>
        <w:ilvl w:val="4"/>
        <w:numId w:val="16"/>
      </w:numPr>
      <w:outlineLvl w:val="4"/>
    </w:pPr>
    <w:rPr>
      <w:rFonts w:eastAsia="Times New Roman" w:cs="Arial"/>
      <w:b/>
      <w:i/>
      <w:szCs w:val="20"/>
    </w:rPr>
  </w:style>
  <w:style w:type="paragraph" w:styleId="Kop6">
    <w:name w:val="heading 6"/>
    <w:basedOn w:val="Standaard"/>
    <w:next w:val="Standaard"/>
    <w:link w:val="Kop6Char"/>
    <w:uiPriority w:val="9"/>
    <w:semiHidden/>
    <w:qFormat/>
    <w:rsid w:val="000E3B43"/>
    <w:pPr>
      <w:numPr>
        <w:ilvl w:val="5"/>
        <w:numId w:val="16"/>
      </w:numPr>
      <w:outlineLvl w:val="5"/>
    </w:pPr>
    <w:rPr>
      <w:rFonts w:eastAsia="Times New Roman" w:cs="Arial"/>
      <w:i/>
      <w:iCs/>
      <w:szCs w:val="20"/>
    </w:rPr>
  </w:style>
  <w:style w:type="paragraph" w:styleId="Kop7">
    <w:name w:val="heading 7"/>
    <w:basedOn w:val="Standaard"/>
    <w:next w:val="Standaard"/>
    <w:link w:val="Kop7Char"/>
    <w:uiPriority w:val="9"/>
    <w:semiHidden/>
    <w:qFormat/>
    <w:rsid w:val="000E3B43"/>
    <w:pPr>
      <w:numPr>
        <w:ilvl w:val="6"/>
        <w:numId w:val="16"/>
      </w:numPr>
      <w:outlineLvl w:val="6"/>
    </w:pPr>
    <w:rPr>
      <w:rFonts w:eastAsia="Times New Roman" w:cs="Arial"/>
      <w:i/>
      <w:i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5C9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15C9E"/>
    <w:rPr>
      <w:rFonts w:ascii="Verdana" w:hAnsi="Verdana"/>
      <w:sz w:val="18"/>
      <w:szCs w:val="22"/>
    </w:rPr>
  </w:style>
  <w:style w:type="paragraph" w:styleId="Voettekst">
    <w:name w:val="footer"/>
    <w:basedOn w:val="Standaard"/>
    <w:link w:val="VoettekstChar"/>
    <w:uiPriority w:val="99"/>
    <w:unhideWhenUsed/>
    <w:rsid w:val="00F01A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1ABF"/>
    <w:rPr>
      <w:rFonts w:ascii="Verdana" w:hAnsi="Verdana"/>
      <w:sz w:val="18"/>
      <w:szCs w:val="22"/>
    </w:rPr>
  </w:style>
  <w:style w:type="table" w:styleId="Tabelraster">
    <w:name w:val="Table Grid"/>
    <w:basedOn w:val="Standaardtabel"/>
    <w:uiPriority w:val="39"/>
    <w:rsid w:val="004C0D65"/>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DataTable">
    <w:name w:val="do_DataTable"/>
    <w:basedOn w:val="Standaard"/>
    <w:semiHidden/>
    <w:qFormat/>
    <w:rsid w:val="004C0D65"/>
    <w:rPr>
      <w:sz w:val="16"/>
    </w:rPr>
  </w:style>
  <w:style w:type="paragraph" w:styleId="Inhopg1">
    <w:name w:val="toc 1"/>
    <w:aliases w:val="Inhoud_1"/>
    <w:basedOn w:val="Standaard"/>
    <w:next w:val="Standaard"/>
    <w:autoRedefine/>
    <w:uiPriority w:val="39"/>
    <w:qFormat/>
    <w:rsid w:val="00116019"/>
    <w:pPr>
      <w:tabs>
        <w:tab w:val="right" w:leader="dot" w:pos="8409"/>
      </w:tabs>
      <w:spacing w:line="400" w:lineRule="atLeast"/>
    </w:pPr>
    <w:rPr>
      <w:rFonts w:cs="Poppins SemiBold"/>
      <w:b/>
      <w:bCs/>
      <w:noProof/>
      <w:color w:val="6D206B"/>
      <w:sz w:val="30"/>
      <w:szCs w:val="28"/>
    </w:rPr>
  </w:style>
  <w:style w:type="paragraph" w:styleId="Inhopg2">
    <w:name w:val="toc 2"/>
    <w:basedOn w:val="Standaard"/>
    <w:next w:val="Standaard"/>
    <w:autoRedefine/>
    <w:uiPriority w:val="39"/>
    <w:rsid w:val="00A4152A"/>
    <w:pPr>
      <w:tabs>
        <w:tab w:val="right" w:leader="dot" w:pos="8409"/>
      </w:tabs>
      <w:spacing w:line="400" w:lineRule="atLeast"/>
      <w:ind w:left="181"/>
    </w:pPr>
    <w:rPr>
      <w:iCs/>
    </w:rPr>
  </w:style>
  <w:style w:type="paragraph" w:customStyle="1" w:styleId="doOddPageBreak">
    <w:name w:val="do_OddPageBreak"/>
    <w:basedOn w:val="Standaard"/>
    <w:semiHidden/>
    <w:qFormat/>
    <w:rsid w:val="004C0D65"/>
    <w:pPr>
      <w:spacing w:line="80" w:lineRule="exact"/>
    </w:pPr>
  </w:style>
  <w:style w:type="character" w:styleId="Hyperlink">
    <w:name w:val="Hyperlink"/>
    <w:basedOn w:val="Standaardalinea-lettertype"/>
    <w:uiPriority w:val="99"/>
    <w:unhideWhenUsed/>
    <w:rsid w:val="004C0D65"/>
    <w:rPr>
      <w:color w:val="0000FF" w:themeColor="hyperlink"/>
      <w:u w:val="single"/>
      <w:lang w:val="nl-NL"/>
    </w:rPr>
  </w:style>
  <w:style w:type="character" w:customStyle="1" w:styleId="Kop1Char">
    <w:name w:val="Kop 1 Char"/>
    <w:basedOn w:val="Standaardalinea-lettertype"/>
    <w:link w:val="Kop1"/>
    <w:uiPriority w:val="9"/>
    <w:rsid w:val="00346E9C"/>
    <w:rPr>
      <w:rFonts w:ascii="Arial" w:eastAsia="Times New Roman" w:hAnsi="Arial" w:cs="Arial"/>
      <w:bCs/>
      <w:color w:val="611F6D"/>
      <w:sz w:val="30"/>
      <w:szCs w:val="28"/>
    </w:rPr>
  </w:style>
  <w:style w:type="character" w:customStyle="1" w:styleId="Kop2Char">
    <w:name w:val="Kop 2 Char"/>
    <w:aliases w:val="Kop 2 - Tussenkop paars Char"/>
    <w:basedOn w:val="Standaardalinea-lettertype"/>
    <w:link w:val="Kop2"/>
    <w:uiPriority w:val="99"/>
    <w:rsid w:val="00635CD0"/>
    <w:rPr>
      <w:rFonts w:ascii="Arial" w:eastAsia="Times New Roman" w:hAnsi="Arial" w:cs="Arial"/>
      <w:b/>
      <w:bCs/>
      <w:color w:val="6D206B"/>
      <w:sz w:val="21"/>
      <w:szCs w:val="26"/>
    </w:rPr>
  </w:style>
  <w:style w:type="character" w:customStyle="1" w:styleId="Kop3Char">
    <w:name w:val="Kop 3 Char"/>
    <w:aliases w:val="Kop 3 - Tussenkop zwart Char"/>
    <w:basedOn w:val="Standaardalinea-lettertype"/>
    <w:link w:val="Kop3"/>
    <w:uiPriority w:val="99"/>
    <w:rsid w:val="00BF7E81"/>
    <w:rPr>
      <w:rFonts w:ascii="Arial" w:eastAsia="Franklin Gothic Medium" w:hAnsi="Arial" w:cs="Arial"/>
      <w:b/>
      <w:bCs/>
      <w:color w:val="000000" w:themeColor="text1"/>
      <w:sz w:val="21"/>
      <w:szCs w:val="20"/>
    </w:rPr>
  </w:style>
  <w:style w:type="character" w:customStyle="1" w:styleId="Kop5Char">
    <w:name w:val="Kop 5 Char"/>
    <w:basedOn w:val="Standaardalinea-lettertype"/>
    <w:link w:val="Kop5"/>
    <w:uiPriority w:val="9"/>
    <w:semiHidden/>
    <w:rsid w:val="004C0D65"/>
    <w:rPr>
      <w:rFonts w:ascii="Arial" w:eastAsia="Times New Roman" w:hAnsi="Arial" w:cs="Arial"/>
      <w:b/>
      <w:i/>
      <w:sz w:val="18"/>
      <w:szCs w:val="20"/>
    </w:rPr>
  </w:style>
  <w:style w:type="character" w:customStyle="1" w:styleId="Kop6Char">
    <w:name w:val="Kop 6 Char"/>
    <w:basedOn w:val="Standaardalinea-lettertype"/>
    <w:link w:val="Kop6"/>
    <w:uiPriority w:val="9"/>
    <w:semiHidden/>
    <w:rsid w:val="004C0D65"/>
    <w:rPr>
      <w:rFonts w:ascii="Arial" w:eastAsia="Times New Roman" w:hAnsi="Arial" w:cs="Arial"/>
      <w:i/>
      <w:iCs/>
      <w:sz w:val="18"/>
      <w:szCs w:val="20"/>
    </w:rPr>
  </w:style>
  <w:style w:type="character" w:customStyle="1" w:styleId="Kop7Char">
    <w:name w:val="Kop 7 Char"/>
    <w:basedOn w:val="Standaardalinea-lettertype"/>
    <w:link w:val="Kop7"/>
    <w:uiPriority w:val="9"/>
    <w:semiHidden/>
    <w:rsid w:val="004C0D65"/>
    <w:rPr>
      <w:rFonts w:ascii="Arial" w:eastAsia="Times New Roman" w:hAnsi="Arial" w:cs="Arial"/>
      <w:i/>
      <w:iCs/>
      <w:sz w:val="22"/>
      <w:szCs w:val="20"/>
    </w:rPr>
  </w:style>
  <w:style w:type="character" w:styleId="Voetnootmarkering">
    <w:name w:val="footnote reference"/>
    <w:basedOn w:val="Standaardalinea-lettertype"/>
    <w:uiPriority w:val="99"/>
    <w:unhideWhenUsed/>
    <w:rsid w:val="004C0D65"/>
    <w:rPr>
      <w:vertAlign w:val="superscript"/>
      <w:lang w:val="nl-NL"/>
    </w:rPr>
  </w:style>
  <w:style w:type="paragraph" w:styleId="Voetnoottekst">
    <w:name w:val="footnote text"/>
    <w:basedOn w:val="Standaard"/>
    <w:link w:val="VoetnoottekstChar"/>
    <w:uiPriority w:val="99"/>
    <w:unhideWhenUsed/>
    <w:rsid w:val="004E327A"/>
    <w:pPr>
      <w:spacing w:line="200" w:lineRule="atLeast"/>
    </w:pPr>
    <w:rPr>
      <w:sz w:val="16"/>
      <w:szCs w:val="20"/>
    </w:rPr>
  </w:style>
  <w:style w:type="character" w:customStyle="1" w:styleId="VoetnoottekstChar">
    <w:name w:val="Voetnoottekst Char"/>
    <w:basedOn w:val="Standaardalinea-lettertype"/>
    <w:link w:val="Voetnoottekst"/>
    <w:uiPriority w:val="99"/>
    <w:rsid w:val="004E327A"/>
    <w:rPr>
      <w:rFonts w:ascii="Verdana" w:hAnsi="Verdana"/>
      <w:sz w:val="16"/>
      <w:szCs w:val="20"/>
    </w:rPr>
  </w:style>
  <w:style w:type="paragraph" w:styleId="Eindnoottekst">
    <w:name w:val="endnote text"/>
    <w:basedOn w:val="Standaard"/>
    <w:link w:val="EindnoottekstChar"/>
    <w:uiPriority w:val="99"/>
    <w:unhideWhenUsed/>
    <w:rsid w:val="0000145D"/>
    <w:rPr>
      <w:sz w:val="24"/>
      <w:szCs w:val="24"/>
    </w:rPr>
  </w:style>
  <w:style w:type="character" w:customStyle="1" w:styleId="EindnoottekstChar">
    <w:name w:val="Eindnoottekst Char"/>
    <w:basedOn w:val="Standaardalinea-lettertype"/>
    <w:link w:val="Eindnoottekst"/>
    <w:uiPriority w:val="99"/>
    <w:rsid w:val="0000145D"/>
    <w:rPr>
      <w:rFonts w:ascii="Verdana" w:hAnsi="Verdana"/>
    </w:rPr>
  </w:style>
  <w:style w:type="character" w:styleId="Eindnootmarkering">
    <w:name w:val="endnote reference"/>
    <w:basedOn w:val="Standaardalinea-lettertype"/>
    <w:uiPriority w:val="99"/>
    <w:unhideWhenUsed/>
    <w:rsid w:val="0000145D"/>
    <w:rPr>
      <w:vertAlign w:val="superscript"/>
    </w:rPr>
  </w:style>
  <w:style w:type="paragraph" w:customStyle="1" w:styleId="Opsomming">
    <w:name w:val="Opsomming"/>
    <w:basedOn w:val="Plattetekst"/>
    <w:next w:val="Plattetekst"/>
    <w:autoRedefine/>
    <w:qFormat/>
    <w:rsid w:val="009F0BDE"/>
    <w:pPr>
      <w:numPr>
        <w:numId w:val="35"/>
      </w:numPr>
    </w:pPr>
  </w:style>
  <w:style w:type="paragraph" w:styleId="Inhopg3">
    <w:name w:val="toc 3"/>
    <w:basedOn w:val="Standaard"/>
    <w:next w:val="Standaard"/>
    <w:autoRedefine/>
    <w:uiPriority w:val="39"/>
    <w:unhideWhenUsed/>
    <w:rsid w:val="00DC3690"/>
    <w:pPr>
      <w:tabs>
        <w:tab w:val="right" w:leader="dot" w:pos="8408"/>
      </w:tabs>
      <w:spacing w:line="400" w:lineRule="atLeast"/>
      <w:ind w:left="181"/>
    </w:pPr>
    <w:rPr>
      <w:rFonts w:cs="Poppins SemiBold"/>
      <w:iCs/>
      <w:noProof/>
      <w:color w:val="000000" w:themeColor="text1"/>
    </w:rPr>
  </w:style>
  <w:style w:type="paragraph" w:styleId="Inhopg4">
    <w:name w:val="toc 4"/>
    <w:basedOn w:val="Standaard"/>
    <w:next w:val="Standaard"/>
    <w:autoRedefine/>
    <w:uiPriority w:val="39"/>
    <w:semiHidden/>
    <w:unhideWhenUsed/>
    <w:rsid w:val="009D26CF"/>
    <w:pPr>
      <w:ind w:left="540"/>
    </w:pPr>
    <w:rPr>
      <w:rFonts w:asciiTheme="minorHAnsi" w:hAnsiTheme="minorHAnsi"/>
      <w:sz w:val="20"/>
      <w:szCs w:val="20"/>
    </w:rPr>
  </w:style>
  <w:style w:type="paragraph" w:styleId="Inhopg5">
    <w:name w:val="toc 5"/>
    <w:basedOn w:val="Standaard"/>
    <w:next w:val="Standaard"/>
    <w:autoRedefine/>
    <w:uiPriority w:val="39"/>
    <w:semiHidden/>
    <w:unhideWhenUsed/>
    <w:rsid w:val="009D26CF"/>
    <w:pPr>
      <w:ind w:left="720"/>
    </w:pPr>
    <w:rPr>
      <w:rFonts w:asciiTheme="minorHAnsi" w:hAnsiTheme="minorHAnsi"/>
      <w:sz w:val="20"/>
      <w:szCs w:val="20"/>
    </w:rPr>
  </w:style>
  <w:style w:type="paragraph" w:styleId="Inhopg6">
    <w:name w:val="toc 6"/>
    <w:basedOn w:val="Standaard"/>
    <w:next w:val="Standaard"/>
    <w:autoRedefine/>
    <w:uiPriority w:val="39"/>
    <w:semiHidden/>
    <w:unhideWhenUsed/>
    <w:rsid w:val="009D26CF"/>
    <w:pPr>
      <w:ind w:left="900"/>
    </w:pPr>
    <w:rPr>
      <w:rFonts w:asciiTheme="minorHAnsi" w:hAnsiTheme="minorHAnsi"/>
      <w:sz w:val="20"/>
      <w:szCs w:val="20"/>
    </w:rPr>
  </w:style>
  <w:style w:type="paragraph" w:styleId="Inhopg7">
    <w:name w:val="toc 7"/>
    <w:basedOn w:val="Standaard"/>
    <w:next w:val="Standaard"/>
    <w:autoRedefine/>
    <w:uiPriority w:val="39"/>
    <w:semiHidden/>
    <w:unhideWhenUsed/>
    <w:rsid w:val="009D26CF"/>
    <w:pPr>
      <w:ind w:left="1080"/>
    </w:pPr>
    <w:rPr>
      <w:rFonts w:asciiTheme="minorHAnsi" w:hAnsiTheme="minorHAnsi"/>
      <w:sz w:val="20"/>
      <w:szCs w:val="20"/>
    </w:rPr>
  </w:style>
  <w:style w:type="paragraph" w:styleId="Inhopg8">
    <w:name w:val="toc 8"/>
    <w:basedOn w:val="Standaard"/>
    <w:next w:val="Standaard"/>
    <w:autoRedefine/>
    <w:uiPriority w:val="39"/>
    <w:semiHidden/>
    <w:unhideWhenUsed/>
    <w:rsid w:val="009D26CF"/>
    <w:pPr>
      <w:ind w:left="1260"/>
    </w:pPr>
    <w:rPr>
      <w:rFonts w:asciiTheme="minorHAnsi" w:hAnsiTheme="minorHAnsi"/>
      <w:sz w:val="20"/>
      <w:szCs w:val="20"/>
    </w:rPr>
  </w:style>
  <w:style w:type="paragraph" w:styleId="Inhopg9">
    <w:name w:val="toc 9"/>
    <w:basedOn w:val="Standaard"/>
    <w:next w:val="Standaard"/>
    <w:autoRedefine/>
    <w:uiPriority w:val="39"/>
    <w:semiHidden/>
    <w:unhideWhenUsed/>
    <w:rsid w:val="009D26CF"/>
    <w:pPr>
      <w:ind w:left="1440"/>
    </w:pPr>
    <w:rPr>
      <w:rFonts w:asciiTheme="minorHAnsi" w:hAnsiTheme="minorHAnsi"/>
      <w:sz w:val="20"/>
      <w:szCs w:val="20"/>
    </w:rPr>
  </w:style>
  <w:style w:type="character" w:styleId="Paginanummer">
    <w:name w:val="page number"/>
    <w:basedOn w:val="Standaardalinea-lettertype"/>
    <w:uiPriority w:val="99"/>
    <w:unhideWhenUsed/>
    <w:rsid w:val="005A242B"/>
    <w:rPr>
      <w:rFonts w:ascii="Arial" w:hAnsi="Arial"/>
      <w:b w:val="0"/>
      <w:i w:val="0"/>
      <w:caps w:val="0"/>
      <w:smallCaps w:val="0"/>
      <w:strike w:val="0"/>
      <w:dstrike w:val="0"/>
      <w:vanish w:val="0"/>
      <w:color w:val="000000" w:themeColor="text1"/>
      <w:sz w:val="18"/>
      <w:vertAlign w:val="baseline"/>
    </w:rPr>
  </w:style>
  <w:style w:type="paragraph" w:styleId="Plattetekst">
    <w:name w:val="Body Text"/>
    <w:basedOn w:val="Standaard"/>
    <w:link w:val="PlattetekstChar"/>
    <w:uiPriority w:val="99"/>
    <w:unhideWhenUsed/>
    <w:qFormat/>
    <w:rsid w:val="00D26DFA"/>
    <w:pPr>
      <w:spacing w:line="240" w:lineRule="auto"/>
    </w:pPr>
  </w:style>
  <w:style w:type="character" w:customStyle="1" w:styleId="PlattetekstChar">
    <w:name w:val="Platte tekst Char"/>
    <w:basedOn w:val="Standaardalinea-lettertype"/>
    <w:link w:val="Plattetekst"/>
    <w:uiPriority w:val="99"/>
    <w:rsid w:val="00D26DFA"/>
    <w:rPr>
      <w:rFonts w:ascii="Arial" w:hAnsi="Arial"/>
      <w:sz w:val="21"/>
      <w:szCs w:val="22"/>
    </w:rPr>
  </w:style>
  <w:style w:type="paragraph" w:customStyle="1" w:styleId="Tabelkoppen">
    <w:name w:val="Tabelkoppen"/>
    <w:basedOn w:val="Standaard"/>
    <w:next w:val="Standaard"/>
    <w:uiPriority w:val="99"/>
    <w:rsid w:val="00891EE6"/>
    <w:rPr>
      <w:rFonts w:eastAsia="Times New Roman" w:cs="Times New Roman"/>
      <w:b/>
      <w:bCs/>
      <w:szCs w:val="20"/>
      <w:lang w:eastAsia="nl-NL"/>
    </w:rPr>
  </w:style>
  <w:style w:type="paragraph" w:customStyle="1" w:styleId="Tabeltekst">
    <w:name w:val="Tabeltekst"/>
    <w:basedOn w:val="Standaard"/>
    <w:link w:val="TabeltekstChar"/>
    <w:uiPriority w:val="99"/>
    <w:rsid w:val="00891EE6"/>
    <w:rPr>
      <w:rFonts w:eastAsia="Times New Roman" w:cs="Times New Roman"/>
      <w:szCs w:val="20"/>
      <w:lang w:eastAsia="nl-NL"/>
    </w:rPr>
  </w:style>
  <w:style w:type="character" w:customStyle="1" w:styleId="TabeltekstChar">
    <w:name w:val="Tabeltekst Char"/>
    <w:basedOn w:val="Standaardalinea-lettertype"/>
    <w:link w:val="Tabeltekst"/>
    <w:uiPriority w:val="99"/>
    <w:locked/>
    <w:rsid w:val="00891EE6"/>
    <w:rPr>
      <w:rFonts w:ascii="Verdana" w:eastAsia="Times New Roman" w:hAnsi="Verdana" w:cs="Times New Roman"/>
      <w:sz w:val="18"/>
      <w:szCs w:val="20"/>
      <w:lang w:eastAsia="nl-NL"/>
    </w:rPr>
  </w:style>
  <w:style w:type="paragraph" w:styleId="Normaalweb">
    <w:name w:val="Normal (Web)"/>
    <w:basedOn w:val="Standaard"/>
    <w:uiPriority w:val="99"/>
    <w:unhideWhenUsed/>
    <w:rsid w:val="00891EE6"/>
    <w:rPr>
      <w:rFonts w:ascii="Times New Roman" w:hAnsi="Times New Roman" w:cs="Times New Roman"/>
      <w:sz w:val="24"/>
      <w:szCs w:val="24"/>
    </w:rPr>
  </w:style>
  <w:style w:type="paragraph" w:customStyle="1" w:styleId="Nr2">
    <w:name w:val="Nr_2"/>
    <w:basedOn w:val="Tabeltekst"/>
    <w:link w:val="Nr2Char"/>
    <w:uiPriority w:val="99"/>
    <w:rsid w:val="00891EE6"/>
    <w:pPr>
      <w:numPr>
        <w:ilvl w:val="1"/>
        <w:numId w:val="1"/>
      </w:numPr>
    </w:pPr>
  </w:style>
  <w:style w:type="paragraph" w:customStyle="1" w:styleId="Nr1">
    <w:name w:val="Nr_1"/>
    <w:basedOn w:val="Nr2"/>
    <w:uiPriority w:val="99"/>
    <w:rsid w:val="00891EE6"/>
    <w:pPr>
      <w:numPr>
        <w:ilvl w:val="0"/>
      </w:numPr>
      <w:tabs>
        <w:tab w:val="num" w:pos="360"/>
      </w:tabs>
    </w:pPr>
  </w:style>
  <w:style w:type="character" w:customStyle="1" w:styleId="Nr2Char">
    <w:name w:val="Nr_2 Char"/>
    <w:basedOn w:val="TabeltekstChar"/>
    <w:link w:val="Nr2"/>
    <w:uiPriority w:val="99"/>
    <w:locked/>
    <w:rsid w:val="00891EE6"/>
    <w:rPr>
      <w:rFonts w:ascii="Verdana" w:eastAsia="Times New Roman" w:hAnsi="Verdana" w:cs="Times New Roman"/>
      <w:sz w:val="18"/>
      <w:szCs w:val="20"/>
      <w:lang w:eastAsia="nl-NL"/>
    </w:rPr>
  </w:style>
  <w:style w:type="paragraph" w:customStyle="1" w:styleId="Titeltabel">
    <w:name w:val="Titeltabel"/>
    <w:basedOn w:val="Standaard"/>
    <w:next w:val="Standaard"/>
    <w:uiPriority w:val="99"/>
    <w:rsid w:val="00891EE6"/>
    <w:pPr>
      <w:widowControl w:val="0"/>
      <w:spacing w:before="8"/>
    </w:pPr>
    <w:rPr>
      <w:rFonts w:ascii="Trebuchet MS" w:eastAsia="Times New Roman" w:hAnsi="Trebuchet MS" w:cs="Times New Roman"/>
      <w:b/>
      <w:szCs w:val="20"/>
      <w:lang w:eastAsia="nl-NL"/>
    </w:rPr>
  </w:style>
  <w:style w:type="paragraph" w:customStyle="1" w:styleId="Lijstalinea1">
    <w:name w:val="Lijstalinea1"/>
    <w:basedOn w:val="Standaard"/>
    <w:uiPriority w:val="99"/>
    <w:rsid w:val="00891EE6"/>
    <w:pPr>
      <w:ind w:left="708"/>
    </w:pPr>
    <w:rPr>
      <w:rFonts w:eastAsia="Times New Roman" w:cs="Times New Roman"/>
      <w:szCs w:val="20"/>
      <w:lang w:eastAsia="nl-NL"/>
    </w:rPr>
  </w:style>
  <w:style w:type="numbering" w:customStyle="1" w:styleId="Style1">
    <w:name w:val="Style1"/>
    <w:rsid w:val="00891EE6"/>
    <w:pPr>
      <w:numPr>
        <w:numId w:val="1"/>
      </w:numPr>
    </w:pPr>
  </w:style>
  <w:style w:type="paragraph" w:customStyle="1" w:styleId="Hoofdstuk1">
    <w:name w:val="Hoofdstuk_1"/>
    <w:basedOn w:val="Standaard"/>
    <w:next w:val="Plattetekst"/>
    <w:uiPriority w:val="99"/>
    <w:rsid w:val="00891EE6"/>
    <w:pPr>
      <w:numPr>
        <w:numId w:val="2"/>
      </w:numPr>
    </w:pPr>
    <w:rPr>
      <w:rFonts w:eastAsia="Times New Roman" w:cs="Times New Roman"/>
      <w:b/>
      <w:szCs w:val="18"/>
      <w:lang w:eastAsia="nl-NL"/>
    </w:rPr>
  </w:style>
  <w:style w:type="paragraph" w:customStyle="1" w:styleId="Hoofdstuk2">
    <w:name w:val="Hoofdstuk_2"/>
    <w:basedOn w:val="Hoofdstuk1"/>
    <w:next w:val="Plattetekst"/>
    <w:uiPriority w:val="99"/>
    <w:rsid w:val="00891EE6"/>
    <w:pPr>
      <w:keepNext/>
      <w:numPr>
        <w:ilvl w:val="1"/>
      </w:numPr>
      <w:ind w:left="567" w:hanging="567"/>
    </w:pPr>
    <w:rPr>
      <w:b w:val="0"/>
      <w:sz w:val="20"/>
      <w:szCs w:val="20"/>
    </w:rPr>
  </w:style>
  <w:style w:type="paragraph" w:customStyle="1" w:styleId="Hoofdstuk3">
    <w:name w:val="Hoofdstuk_3"/>
    <w:basedOn w:val="Standaard"/>
    <w:uiPriority w:val="99"/>
    <w:rsid w:val="00891EE6"/>
    <w:pPr>
      <w:numPr>
        <w:ilvl w:val="2"/>
        <w:numId w:val="2"/>
      </w:numPr>
      <w:ind w:left="1276" w:hanging="709"/>
    </w:pPr>
    <w:rPr>
      <w:rFonts w:eastAsia="Times New Roman" w:cs="Times New Roman"/>
      <w:szCs w:val="20"/>
      <w:lang w:eastAsia="nl-NL"/>
    </w:rPr>
  </w:style>
  <w:style w:type="paragraph" w:styleId="Lijstalinea">
    <w:name w:val="List Paragraph"/>
    <w:basedOn w:val="Standaard"/>
    <w:link w:val="LijstalineaChar"/>
    <w:uiPriority w:val="99"/>
    <w:qFormat/>
    <w:rsid w:val="00891EE6"/>
    <w:pPr>
      <w:ind w:left="720"/>
      <w:contextualSpacing/>
    </w:pPr>
  </w:style>
  <w:style w:type="table" w:customStyle="1" w:styleId="Lichtelijst-accent11">
    <w:name w:val="Lichte lijst - accent 11"/>
    <w:basedOn w:val="Standaardtabel"/>
    <w:next w:val="Lichtelijst-accent1"/>
    <w:uiPriority w:val="61"/>
    <w:rsid w:val="00891EE6"/>
    <w:pPr>
      <w:spacing w:after="0"/>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2">
    <w:name w:val="Lichte lijst - accent 12"/>
    <w:basedOn w:val="Standaardtabel"/>
    <w:next w:val="Lichtelijst-accent1"/>
    <w:uiPriority w:val="61"/>
    <w:rsid w:val="00891EE6"/>
    <w:pPr>
      <w:spacing w:after="0"/>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1">
    <w:name w:val="Light List Accent 1"/>
    <w:basedOn w:val="Standaardtabel"/>
    <w:uiPriority w:val="61"/>
    <w:semiHidden/>
    <w:unhideWhenUsed/>
    <w:rsid w:val="00891EE6"/>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link w:val="GeenafstandChar"/>
    <w:uiPriority w:val="1"/>
    <w:rsid w:val="005D7767"/>
    <w:pPr>
      <w:spacing w:after="0"/>
    </w:pPr>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5D7767"/>
    <w:rPr>
      <w:rFonts w:eastAsiaTheme="minorEastAsia"/>
      <w:sz w:val="22"/>
      <w:szCs w:val="22"/>
      <w:lang w:val="en-US" w:eastAsia="zh-CN"/>
    </w:rPr>
  </w:style>
  <w:style w:type="paragraph" w:styleId="Bijschrift">
    <w:name w:val="caption"/>
    <w:basedOn w:val="Standaard"/>
    <w:next w:val="Standaard"/>
    <w:uiPriority w:val="35"/>
    <w:unhideWhenUsed/>
    <w:qFormat/>
    <w:rsid w:val="009A01C8"/>
    <w:pPr>
      <w:spacing w:after="200" w:line="240" w:lineRule="auto"/>
    </w:pPr>
    <w:rPr>
      <w:rFonts w:eastAsia="Times New Roman" w:cs="Times New Roman"/>
      <w:i/>
      <w:iCs/>
      <w:color w:val="1F497D" w:themeColor="text2"/>
      <w:szCs w:val="18"/>
      <w:lang w:val="en-US"/>
    </w:rPr>
  </w:style>
  <w:style w:type="table" w:styleId="Gemiddeldraster3-accent1">
    <w:name w:val="Medium Grid 3 Accent 1"/>
    <w:basedOn w:val="Standaardtabel"/>
    <w:uiPriority w:val="69"/>
    <w:rsid w:val="005A2BB3"/>
    <w:pPr>
      <w:spacing w:after="0"/>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Tussenkop">
    <w:name w:val="Tussenkop"/>
    <w:basedOn w:val="Standaard"/>
    <w:rsid w:val="00B446FF"/>
    <w:rPr>
      <w:b/>
      <w:color w:val="203F8E"/>
    </w:rPr>
  </w:style>
  <w:style w:type="table" w:styleId="Lijsttabel3-Accent1">
    <w:name w:val="List Table 3 Accent 1"/>
    <w:basedOn w:val="Standaardtabel"/>
    <w:uiPriority w:val="48"/>
    <w:rsid w:val="00FE3868"/>
    <w:pPr>
      <w:spacing w:after="0"/>
    </w:pPr>
    <w:rPr>
      <w:rFonts w:ascii="Times New Roman" w:eastAsia="Times New Roman" w:hAnsi="Times New Roman" w:cs="Times New Roman"/>
      <w:sz w:val="20"/>
      <w:szCs w:val="20"/>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labeled5">
    <w:name w:val="labeled5"/>
    <w:basedOn w:val="Standaard"/>
    <w:rsid w:val="00232007"/>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232007"/>
    <w:rPr>
      <w:b/>
      <w:bCs/>
    </w:rPr>
  </w:style>
  <w:style w:type="paragraph" w:styleId="Ballontekst">
    <w:name w:val="Balloon Text"/>
    <w:basedOn w:val="Standaard"/>
    <w:link w:val="BallontekstChar"/>
    <w:uiPriority w:val="99"/>
    <w:semiHidden/>
    <w:unhideWhenUsed/>
    <w:rsid w:val="005A56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A56EC"/>
    <w:rPr>
      <w:rFonts w:ascii="Segoe UI" w:hAnsi="Segoe UI" w:cs="Segoe UI"/>
      <w:sz w:val="18"/>
      <w:szCs w:val="18"/>
    </w:rPr>
  </w:style>
  <w:style w:type="character" w:styleId="Verwijzingopmerking">
    <w:name w:val="annotation reference"/>
    <w:basedOn w:val="Standaardalinea-lettertype"/>
    <w:uiPriority w:val="99"/>
    <w:semiHidden/>
    <w:unhideWhenUsed/>
    <w:rsid w:val="00D54C7A"/>
    <w:rPr>
      <w:sz w:val="16"/>
      <w:szCs w:val="16"/>
    </w:rPr>
  </w:style>
  <w:style w:type="paragraph" w:styleId="Tekstopmerking">
    <w:name w:val="annotation text"/>
    <w:basedOn w:val="Standaard"/>
    <w:link w:val="TekstopmerkingChar"/>
    <w:uiPriority w:val="99"/>
    <w:unhideWhenUsed/>
    <w:rsid w:val="00D54C7A"/>
    <w:pPr>
      <w:spacing w:line="240" w:lineRule="auto"/>
    </w:pPr>
    <w:rPr>
      <w:sz w:val="20"/>
      <w:szCs w:val="20"/>
    </w:rPr>
  </w:style>
  <w:style w:type="character" w:customStyle="1" w:styleId="TekstopmerkingChar">
    <w:name w:val="Tekst opmerking Char"/>
    <w:basedOn w:val="Standaardalinea-lettertype"/>
    <w:link w:val="Tekstopmerking"/>
    <w:uiPriority w:val="99"/>
    <w:rsid w:val="00D54C7A"/>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54C7A"/>
    <w:rPr>
      <w:b/>
      <w:bCs/>
    </w:rPr>
  </w:style>
  <w:style w:type="character" w:customStyle="1" w:styleId="OnderwerpvanopmerkingChar">
    <w:name w:val="Onderwerp van opmerking Char"/>
    <w:basedOn w:val="TekstopmerkingChar"/>
    <w:link w:val="Onderwerpvanopmerking"/>
    <w:uiPriority w:val="99"/>
    <w:semiHidden/>
    <w:rsid w:val="00D54C7A"/>
    <w:rPr>
      <w:rFonts w:ascii="Verdana" w:hAnsi="Verdana"/>
      <w:b/>
      <w:bCs/>
      <w:sz w:val="20"/>
      <w:szCs w:val="20"/>
    </w:rPr>
  </w:style>
  <w:style w:type="paragraph" w:customStyle="1" w:styleId="Default">
    <w:name w:val="Default"/>
    <w:rsid w:val="000757A4"/>
    <w:pPr>
      <w:autoSpaceDE w:val="0"/>
      <w:autoSpaceDN w:val="0"/>
      <w:adjustRightInd w:val="0"/>
      <w:spacing w:after="0"/>
    </w:pPr>
    <w:rPr>
      <w:rFonts w:ascii="Arial" w:hAnsi="Arial" w:cs="Arial"/>
      <w:color w:val="000000"/>
    </w:rPr>
  </w:style>
  <w:style w:type="paragraph" w:customStyle="1" w:styleId="KOPBIJLAGE">
    <w:name w:val="KOP_BIJLAGE"/>
    <w:basedOn w:val="Standaard"/>
    <w:rsid w:val="00861C30"/>
    <w:pPr>
      <w:keepNext/>
      <w:keepLines/>
      <w:spacing w:line="276" w:lineRule="auto"/>
    </w:pPr>
    <w:rPr>
      <w:rFonts w:eastAsiaTheme="majorEastAsia" w:cstheme="majorBidi"/>
      <w:bCs/>
      <w:caps/>
      <w:color w:val="611F6D"/>
      <w:sz w:val="20"/>
      <w:szCs w:val="20"/>
      <w:lang w:eastAsia="nl-NL"/>
    </w:rPr>
  </w:style>
  <w:style w:type="paragraph" w:customStyle="1" w:styleId="KOP4">
    <w:name w:val="KOP 4"/>
    <w:basedOn w:val="KOPBIJLAGE"/>
    <w:rsid w:val="00F05216"/>
    <w:rPr>
      <w:i/>
      <w:sz w:val="18"/>
    </w:rPr>
  </w:style>
  <w:style w:type="paragraph" w:customStyle="1" w:styleId="titel">
    <w:name w:val="titel"/>
    <w:basedOn w:val="Standaard"/>
    <w:autoRedefine/>
    <w:rsid w:val="001E0E08"/>
    <w:pPr>
      <w:spacing w:line="480" w:lineRule="atLeast"/>
    </w:pPr>
    <w:rPr>
      <w:rFonts w:ascii="Poppins" w:hAnsi="Poppins" w:cs="Arial"/>
      <w:color w:val="611F6D"/>
      <w:sz w:val="36"/>
      <w:szCs w:val="36"/>
    </w:rPr>
  </w:style>
  <w:style w:type="character" w:styleId="Tekstvantijdelijkeaanduiding">
    <w:name w:val="Placeholder Text"/>
    <w:basedOn w:val="Standaardalinea-lettertype"/>
    <w:uiPriority w:val="99"/>
    <w:semiHidden/>
    <w:rsid w:val="00DD4121"/>
    <w:rPr>
      <w:color w:val="808080"/>
    </w:rPr>
  </w:style>
  <w:style w:type="paragraph" w:customStyle="1" w:styleId="Tussenkoppaars">
    <w:name w:val="Tussenkop paars"/>
    <w:basedOn w:val="Kop3"/>
    <w:autoRedefine/>
    <w:rsid w:val="00861C30"/>
    <w:rPr>
      <w:b w:val="0"/>
      <w:bCs w:val="0"/>
      <w:color w:val="6D206B"/>
    </w:rPr>
  </w:style>
  <w:style w:type="paragraph" w:customStyle="1" w:styleId="Stijl20Tussenkopzwart">
    <w:name w:val="Stijl 20 Tussenkop zwart"/>
    <w:basedOn w:val="Tussenkoppaars"/>
    <w:autoRedefine/>
    <w:qFormat/>
    <w:rsid w:val="00706E31"/>
    <w:pPr>
      <w:outlineLvl w:val="9"/>
    </w:pPr>
  </w:style>
  <w:style w:type="paragraph" w:customStyle="1" w:styleId="TabelkopWIT">
    <w:name w:val="Tabelkop WIT"/>
    <w:basedOn w:val="Plattetekst"/>
    <w:next w:val="Plattetekst"/>
    <w:autoRedefine/>
    <w:rsid w:val="00C72AFB"/>
    <w:rPr>
      <w:color w:val="FFFFFF" w:themeColor="background1"/>
    </w:rPr>
  </w:style>
  <w:style w:type="paragraph" w:customStyle="1" w:styleId="Tabelceltekst">
    <w:name w:val="Tabelcel tekst"/>
    <w:basedOn w:val="Plattetekst"/>
    <w:next w:val="Plattetekst"/>
    <w:qFormat/>
    <w:rsid w:val="00C72AFB"/>
  </w:style>
  <w:style w:type="paragraph" w:styleId="Titel0">
    <w:name w:val="Title"/>
    <w:basedOn w:val="Standaard"/>
    <w:next w:val="Standaard"/>
    <w:link w:val="TitelChar"/>
    <w:uiPriority w:val="10"/>
    <w:qFormat/>
    <w:rsid w:val="003363A7"/>
    <w:pPr>
      <w:spacing w:line="240" w:lineRule="auto"/>
      <w:contextualSpacing/>
    </w:pPr>
    <w:rPr>
      <w:rFonts w:eastAsiaTheme="majorEastAsia" w:cstheme="majorBidi"/>
      <w:color w:val="6D206B"/>
      <w:spacing w:val="-10"/>
      <w:kern w:val="28"/>
      <w:sz w:val="36"/>
      <w:szCs w:val="56"/>
    </w:rPr>
  </w:style>
  <w:style w:type="character" w:customStyle="1" w:styleId="TitelChar">
    <w:name w:val="Titel Char"/>
    <w:basedOn w:val="Standaardalinea-lettertype"/>
    <w:link w:val="Titel0"/>
    <w:uiPriority w:val="10"/>
    <w:rsid w:val="003363A7"/>
    <w:rPr>
      <w:rFonts w:ascii="Poppins SemiBold" w:eastAsiaTheme="majorEastAsia" w:hAnsi="Poppins SemiBold" w:cstheme="majorBidi"/>
      <w:color w:val="6D206B"/>
      <w:spacing w:val="-10"/>
      <w:kern w:val="28"/>
      <w:sz w:val="36"/>
      <w:szCs w:val="56"/>
    </w:rPr>
  </w:style>
  <w:style w:type="paragraph" w:customStyle="1" w:styleId="Voorbladtekst">
    <w:name w:val="Voorblad tekst"/>
    <w:basedOn w:val="Standaard"/>
    <w:link w:val="VoorbladtekstChar"/>
    <w:autoRedefine/>
    <w:qFormat/>
    <w:rsid w:val="00A23AD4"/>
    <w:pPr>
      <w:spacing w:line="300" w:lineRule="atLeast"/>
    </w:pPr>
    <w:rPr>
      <w:rFonts w:cs="Arial"/>
      <w:color w:val="FFFFFF" w:themeColor="background1"/>
      <w:szCs w:val="18"/>
    </w:rPr>
  </w:style>
  <w:style w:type="character" w:customStyle="1" w:styleId="VoorbladtekstChar">
    <w:name w:val="Voorblad tekst Char"/>
    <w:basedOn w:val="Standaardalinea-lettertype"/>
    <w:link w:val="Voorbladtekst"/>
    <w:rsid w:val="00A23AD4"/>
    <w:rPr>
      <w:rFonts w:ascii="Arial" w:hAnsi="Arial" w:cs="Arial"/>
      <w:color w:val="FFFFFF" w:themeColor="background1"/>
      <w:sz w:val="21"/>
      <w:szCs w:val="18"/>
    </w:rPr>
  </w:style>
  <w:style w:type="paragraph" w:customStyle="1" w:styleId="p2">
    <w:name w:val="p2"/>
    <w:basedOn w:val="Standaard"/>
    <w:rsid w:val="004D3DEE"/>
    <w:pPr>
      <w:spacing w:line="240" w:lineRule="auto"/>
    </w:pPr>
    <w:rPr>
      <w:rFonts w:cs="Arial"/>
      <w:color w:val="852D82"/>
      <w:sz w:val="14"/>
      <w:szCs w:val="14"/>
      <w:lang w:eastAsia="nl-NL"/>
    </w:rPr>
  </w:style>
  <w:style w:type="paragraph" w:customStyle="1" w:styleId="Voorbladkopje">
    <w:name w:val="Voorblad kopje"/>
    <w:basedOn w:val="Standaard"/>
    <w:link w:val="VoorbladkopjeChar"/>
    <w:qFormat/>
    <w:rsid w:val="004D3DEE"/>
    <w:rPr>
      <w:rFonts w:cs="Arial"/>
      <w:color w:val="611F6D"/>
      <w:sz w:val="18"/>
      <w:szCs w:val="18"/>
      <w:lang w:eastAsia="nl-NL"/>
    </w:rPr>
  </w:style>
  <w:style w:type="character" w:customStyle="1" w:styleId="VoorbladkopjeChar">
    <w:name w:val="Voorblad kopje Char"/>
    <w:basedOn w:val="Standaardalinea-lettertype"/>
    <w:link w:val="Voorbladkopje"/>
    <w:rsid w:val="004D3DEE"/>
    <w:rPr>
      <w:rFonts w:ascii="Arial" w:hAnsi="Arial" w:cs="Arial"/>
      <w:color w:val="611F6D"/>
      <w:sz w:val="18"/>
      <w:szCs w:val="18"/>
      <w:lang w:eastAsia="nl-NL"/>
    </w:rPr>
  </w:style>
  <w:style w:type="table" w:styleId="Rastertabel1licht">
    <w:name w:val="Grid Table 1 Light"/>
    <w:basedOn w:val="Standaardtabel"/>
    <w:uiPriority w:val="46"/>
    <w:rsid w:val="00706E3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5">
    <w:name w:val="List Table 3 Accent 5"/>
    <w:basedOn w:val="Standaardtabel"/>
    <w:uiPriority w:val="48"/>
    <w:rsid w:val="00BF7E81"/>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LijstalineaChar">
    <w:name w:val="Lijstalinea Char"/>
    <w:basedOn w:val="Standaardalinea-lettertype"/>
    <w:link w:val="Lijstalinea"/>
    <w:uiPriority w:val="34"/>
    <w:rsid w:val="00502C63"/>
    <w:rPr>
      <w:rFonts w:ascii="Arial" w:hAnsi="Arial"/>
      <w:sz w:val="21"/>
      <w:szCs w:val="22"/>
    </w:rPr>
  </w:style>
  <w:style w:type="paragraph" w:styleId="Revisie">
    <w:name w:val="Revision"/>
    <w:hidden/>
    <w:uiPriority w:val="99"/>
    <w:semiHidden/>
    <w:rsid w:val="00E5392E"/>
    <w:pPr>
      <w:spacing w:after="0"/>
    </w:pPr>
    <w:rPr>
      <w:rFonts w:ascii="Arial" w:hAnsi="Arial"/>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91345">
      <w:bodyDiv w:val="1"/>
      <w:marLeft w:val="0"/>
      <w:marRight w:val="0"/>
      <w:marTop w:val="0"/>
      <w:marBottom w:val="0"/>
      <w:divBdr>
        <w:top w:val="none" w:sz="0" w:space="0" w:color="auto"/>
        <w:left w:val="none" w:sz="0" w:space="0" w:color="auto"/>
        <w:bottom w:val="none" w:sz="0" w:space="0" w:color="auto"/>
        <w:right w:val="none" w:sz="0" w:space="0" w:color="auto"/>
      </w:divBdr>
    </w:div>
    <w:div w:id="718093510">
      <w:bodyDiv w:val="1"/>
      <w:marLeft w:val="0"/>
      <w:marRight w:val="0"/>
      <w:marTop w:val="0"/>
      <w:marBottom w:val="0"/>
      <w:divBdr>
        <w:top w:val="none" w:sz="0" w:space="0" w:color="auto"/>
        <w:left w:val="none" w:sz="0" w:space="0" w:color="auto"/>
        <w:bottom w:val="none" w:sz="0" w:space="0" w:color="auto"/>
        <w:right w:val="none" w:sz="0" w:space="0" w:color="auto"/>
      </w:divBdr>
    </w:div>
    <w:div w:id="1280448509">
      <w:bodyDiv w:val="1"/>
      <w:marLeft w:val="0"/>
      <w:marRight w:val="0"/>
      <w:marTop w:val="0"/>
      <w:marBottom w:val="0"/>
      <w:divBdr>
        <w:top w:val="none" w:sz="0" w:space="0" w:color="auto"/>
        <w:left w:val="none" w:sz="0" w:space="0" w:color="auto"/>
        <w:bottom w:val="none" w:sz="0" w:space="0" w:color="auto"/>
        <w:right w:val="none" w:sz="0" w:space="0" w:color="auto"/>
      </w:divBdr>
    </w:div>
    <w:div w:id="1307472277">
      <w:bodyDiv w:val="1"/>
      <w:marLeft w:val="0"/>
      <w:marRight w:val="0"/>
      <w:marTop w:val="0"/>
      <w:marBottom w:val="0"/>
      <w:divBdr>
        <w:top w:val="none" w:sz="0" w:space="0" w:color="auto"/>
        <w:left w:val="none" w:sz="0" w:space="0" w:color="auto"/>
        <w:bottom w:val="none" w:sz="0" w:space="0" w:color="auto"/>
        <w:right w:val="none" w:sz="0" w:space="0" w:color="auto"/>
      </w:divBdr>
    </w:div>
    <w:div w:id="1651131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GroepsSjablonen-Office\Inkoopdocument%202022.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240E68D7DEDC47B82FE332D4EEF752" ma:contentTypeVersion="4" ma:contentTypeDescription="Een nieuw document maken." ma:contentTypeScope="" ma:versionID="310c68f5e80292ec5457cd5e0e8d29d2">
  <xsd:schema xmlns:xsd="http://www.w3.org/2001/XMLSchema" xmlns:xs="http://www.w3.org/2001/XMLSchema" xmlns:p="http://schemas.microsoft.com/office/2006/metadata/properties" xmlns:ns2="45b53887-316f-4392-869c-b21cbe189c3f" xmlns:ns3="4e7a7ff9-f182-4b8e-8277-69a9cff479eb" targetNamespace="http://schemas.microsoft.com/office/2006/metadata/properties" ma:root="true" ma:fieldsID="f683fdd724c062eefe445fd18a6be7a2" ns2:_="" ns3:_="">
    <xsd:import namespace="45b53887-316f-4392-869c-b21cbe189c3f"/>
    <xsd:import namespace="4e7a7ff9-f182-4b8e-8277-69a9cff479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53887-316f-4392-869c-b21cbe189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a7ff9-f182-4b8e-8277-69a9cff479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CEF6A-2D5A-48C4-8957-DF0E2F813B39}">
  <ds:schemaRefs>
    <ds:schemaRef ds:uri="http://schemas.microsoft.com/sharepoint/v3/contenttype/forms"/>
  </ds:schemaRefs>
</ds:datastoreItem>
</file>

<file path=customXml/itemProps2.xml><?xml version="1.0" encoding="utf-8"?>
<ds:datastoreItem xmlns:ds="http://schemas.openxmlformats.org/officeDocument/2006/customXml" ds:itemID="{89BB5E26-FE30-409B-9EB9-FF2FD34CA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53887-316f-4392-869c-b21cbe189c3f"/>
    <ds:schemaRef ds:uri="4e7a7ff9-f182-4b8e-8277-69a9cff4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FCAC1-321E-6A46-803B-2B3C97EA340E}">
  <ds:schemaRefs>
    <ds:schemaRef ds:uri="http://schemas.openxmlformats.org/officeDocument/2006/bibliography"/>
  </ds:schemaRefs>
</ds:datastoreItem>
</file>

<file path=customXml/itemProps4.xml><?xml version="1.0" encoding="utf-8"?>
<ds:datastoreItem xmlns:ds="http://schemas.openxmlformats.org/officeDocument/2006/customXml" ds:itemID="{26A6FB09-A927-411C-8B83-31FF245AB2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Inkoopdocument 2022</Template>
  <TotalTime>0</TotalTime>
  <Pages>4</Pages>
  <Words>975</Words>
  <Characters>5366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Kranenburg</dc:creator>
  <cp:keywords/>
  <dc:description/>
  <cp:lastModifiedBy>Marco Kranenburg</cp:lastModifiedBy>
  <cp:revision>5</cp:revision>
  <cp:lastPrinted>2023-01-13T14:36:00Z</cp:lastPrinted>
  <dcterms:created xsi:type="dcterms:W3CDTF">2023-01-13T14:26:00Z</dcterms:created>
  <dcterms:modified xsi:type="dcterms:W3CDTF">2023-02-14T19:52:00Z</dcterms:modified>
  <cp:category>Openbaar</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0x01010023240E68D7DEDC47B82FE332D4EEF752</vt:lpwstr>
  </property>
</Properties>
</file>