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16D2C" w14:textId="77777777" w:rsidR="009D161B" w:rsidRDefault="009D161B" w:rsidP="00BB3988">
      <w:pPr>
        <w:pStyle w:val="bijlage"/>
        <w:numPr>
          <w:ilvl w:val="0"/>
          <w:numId w:val="0"/>
        </w:numPr>
      </w:pPr>
      <w:bookmarkStart w:id="0" w:name="_Ref363127921"/>
      <w:bookmarkStart w:id="1" w:name="_Toc451338042"/>
    </w:p>
    <w:p w14:paraId="7863F9AF" w14:textId="5951DEF8" w:rsidR="00C1655E" w:rsidRDefault="00A27E84" w:rsidP="00A27E84">
      <w:pPr>
        <w:pStyle w:val="bijlage"/>
        <w:numPr>
          <w:ilvl w:val="0"/>
          <w:numId w:val="0"/>
        </w:numPr>
        <w:ind w:left="360" w:hanging="360"/>
      </w:pPr>
      <w:r>
        <w:t xml:space="preserve">Bijlage </w:t>
      </w:r>
      <w:r w:rsidR="00273B02">
        <w:t>9</w:t>
      </w:r>
      <w:r>
        <w:tab/>
      </w:r>
      <w:r w:rsidR="00C1655E">
        <w:t xml:space="preserve">bij nota van inlichtingen </w:t>
      </w:r>
      <w:r w:rsidR="00A66E67">
        <w:t>2</w:t>
      </w:r>
    </w:p>
    <w:p w14:paraId="7576AC8F" w14:textId="098DCB6C" w:rsidR="005D438F" w:rsidRPr="009661A5" w:rsidRDefault="00C1655E" w:rsidP="00A27E84">
      <w:pPr>
        <w:pStyle w:val="bijlage"/>
        <w:numPr>
          <w:ilvl w:val="0"/>
          <w:numId w:val="0"/>
        </w:numPr>
        <w:ind w:left="360" w:hanging="360"/>
      </w:pPr>
      <w:r>
        <w:t xml:space="preserve">Aangepaste </w:t>
      </w:r>
      <w:r w:rsidR="005D438F" w:rsidRPr="009661A5">
        <w:t>Checklist</w:t>
      </w:r>
      <w:bookmarkEnd w:id="0"/>
      <w:bookmarkEnd w:id="1"/>
    </w:p>
    <w:p w14:paraId="7576AC90" w14:textId="77777777" w:rsidR="005D438F" w:rsidRPr="007A5233" w:rsidRDefault="005D438F" w:rsidP="005D438F">
      <w:pPr>
        <w:jc w:val="both"/>
      </w:pPr>
    </w:p>
    <w:p w14:paraId="7576AC91" w14:textId="4BD5F812" w:rsidR="005D438F" w:rsidRDefault="005D438F" w:rsidP="002D274E">
      <w:pPr>
        <w:pStyle w:val="Heading2"/>
      </w:pPr>
      <w:r w:rsidRPr="007A5233">
        <w:t xml:space="preserve">Bij uw </w:t>
      </w:r>
      <w:r w:rsidR="00C72A10">
        <w:t>Aanmelding</w:t>
      </w:r>
      <w:r w:rsidRPr="007A5233">
        <w:t xml:space="preserve"> dient u de volgende documenten te voegen:</w:t>
      </w:r>
    </w:p>
    <w:p w14:paraId="1AD43BBB" w14:textId="1BEF117D" w:rsidR="00AC2F70" w:rsidRPr="00AC2F70" w:rsidRDefault="00F3256E" w:rsidP="00AC2F70">
      <w:r>
        <w:t>Voor meer informatie zie hoofdstuk 6.3</w:t>
      </w:r>
      <w:r w:rsidR="00CB05D6">
        <w:t xml:space="preserve"> </w:t>
      </w:r>
      <w:r w:rsidR="00146F9F">
        <w:t>aanmelding</w:t>
      </w:r>
      <w:r w:rsidR="00A410A4">
        <w:t>, van het  selectieleidraad</w:t>
      </w:r>
    </w:p>
    <w:p w14:paraId="7576AC92" w14:textId="77777777" w:rsidR="005D438F" w:rsidRDefault="005D438F" w:rsidP="005D438F">
      <w:pPr>
        <w:jc w:val="both"/>
      </w:pPr>
    </w:p>
    <w:tbl>
      <w:tblPr>
        <w:tblW w:w="9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290"/>
        <w:gridCol w:w="2674"/>
        <w:gridCol w:w="3119"/>
        <w:gridCol w:w="1559"/>
        <w:gridCol w:w="1296"/>
      </w:tblGrid>
      <w:tr w:rsidR="005E6194" w:rsidRPr="007A5233" w14:paraId="2196AE5F" w14:textId="77777777" w:rsidTr="00E97C49">
        <w:tc>
          <w:tcPr>
            <w:tcW w:w="1290" w:type="dxa"/>
            <w:shd w:val="clear" w:color="auto" w:fill="auto"/>
          </w:tcPr>
          <w:p w14:paraId="7126409B" w14:textId="73D143BD" w:rsidR="005E6194" w:rsidRPr="002245F6" w:rsidRDefault="005E6194" w:rsidP="666E4B92">
            <w:pPr>
              <w:widowControl w:val="0"/>
              <w:spacing w:before="120" w:after="120"/>
              <w:jc w:val="both"/>
              <w:rPr>
                <w:b/>
                <w:bCs/>
              </w:rPr>
            </w:pPr>
            <w:bookmarkStart w:id="2" w:name="_Hlk117248873"/>
            <w:r w:rsidRPr="666E4B92">
              <w:rPr>
                <w:b/>
                <w:bCs/>
              </w:rPr>
              <w:t>Plaats in leidraad</w:t>
            </w:r>
          </w:p>
        </w:tc>
        <w:tc>
          <w:tcPr>
            <w:tcW w:w="2674" w:type="dxa"/>
            <w:shd w:val="clear" w:color="auto" w:fill="auto"/>
          </w:tcPr>
          <w:p w14:paraId="63896528" w14:textId="2343A91D" w:rsidR="005E6194" w:rsidRPr="002245F6" w:rsidRDefault="005E6194" w:rsidP="006665B0">
            <w:pPr>
              <w:widowControl w:val="0"/>
              <w:spacing w:before="120" w:after="120"/>
              <w:rPr>
                <w:b/>
              </w:rPr>
            </w:pPr>
            <w:r w:rsidRPr="002245F6">
              <w:rPr>
                <w:b/>
              </w:rPr>
              <w:t>Documenten</w:t>
            </w:r>
          </w:p>
        </w:tc>
        <w:tc>
          <w:tcPr>
            <w:tcW w:w="3119" w:type="dxa"/>
          </w:tcPr>
          <w:p w14:paraId="75D89B47" w14:textId="4EB4DB5D" w:rsidR="005E6194" w:rsidRDefault="00261153" w:rsidP="00C01960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Door wie</w:t>
            </w:r>
          </w:p>
        </w:tc>
        <w:tc>
          <w:tcPr>
            <w:tcW w:w="1559" w:type="dxa"/>
          </w:tcPr>
          <w:p w14:paraId="28FA8A1F" w14:textId="59BA2762" w:rsidR="005E6194" w:rsidRPr="002245F6" w:rsidRDefault="005E6194" w:rsidP="00C01960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Rechtsgeldig ondertekend</w:t>
            </w:r>
          </w:p>
        </w:tc>
        <w:tc>
          <w:tcPr>
            <w:tcW w:w="1296" w:type="dxa"/>
            <w:shd w:val="clear" w:color="auto" w:fill="auto"/>
          </w:tcPr>
          <w:p w14:paraId="2E9191E4" w14:textId="69293CCF" w:rsidR="005E6194" w:rsidRPr="002245F6" w:rsidRDefault="005E6194" w:rsidP="006665B0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Naamgeving*</w:t>
            </w:r>
          </w:p>
        </w:tc>
      </w:tr>
      <w:tr w:rsidR="005E6194" w:rsidRPr="007A5233" w14:paraId="4171D1DE" w14:textId="77777777" w:rsidTr="00E97C49">
        <w:tc>
          <w:tcPr>
            <w:tcW w:w="1290" w:type="dxa"/>
            <w:shd w:val="clear" w:color="auto" w:fill="auto"/>
          </w:tcPr>
          <w:p w14:paraId="1B9B98B3" w14:textId="77777777" w:rsidR="005E6194" w:rsidRDefault="005E6194" w:rsidP="006665B0">
            <w:pPr>
              <w:widowControl w:val="0"/>
              <w:spacing w:before="120" w:after="120"/>
            </w:pPr>
            <w:r>
              <w:t>Bijlage 1</w:t>
            </w:r>
          </w:p>
          <w:p w14:paraId="4E2B4B26" w14:textId="04236CD0" w:rsidR="005E6194" w:rsidRPr="004F42CF" w:rsidRDefault="005E6194" w:rsidP="006665B0">
            <w:pPr>
              <w:widowControl w:val="0"/>
              <w:spacing w:before="120" w:after="120"/>
            </w:pPr>
            <w:r>
              <w:t>(hoofdstuk 8.1)</w:t>
            </w:r>
          </w:p>
        </w:tc>
        <w:tc>
          <w:tcPr>
            <w:tcW w:w="2674" w:type="dxa"/>
            <w:shd w:val="clear" w:color="auto" w:fill="auto"/>
          </w:tcPr>
          <w:p w14:paraId="66CBCC43" w14:textId="77777777" w:rsidR="00B43A6C" w:rsidRDefault="00B43A6C" w:rsidP="006665B0"/>
          <w:p w14:paraId="39686489" w14:textId="77777777" w:rsidR="00B43A6C" w:rsidRDefault="00B43A6C" w:rsidP="006665B0"/>
          <w:p w14:paraId="6DEECCD0" w14:textId="33680A85" w:rsidR="005E6194" w:rsidRPr="004E40B3" w:rsidRDefault="005E6194" w:rsidP="006665B0">
            <w:r w:rsidRPr="004E40B3">
              <w:t>Uniform Europees Aanbestedingsdocument</w:t>
            </w:r>
            <w:r>
              <w:t xml:space="preserve"> (UEA).</w:t>
            </w:r>
          </w:p>
          <w:p w14:paraId="4089C597" w14:textId="786C0CF5" w:rsidR="00051B8E" w:rsidRDefault="005E6194" w:rsidP="00051B8E">
            <w:r w:rsidRPr="004E40B3">
              <w:rPr>
                <w:spacing w:val="5"/>
              </w:rPr>
              <w:t>Het</w:t>
            </w:r>
            <w:r w:rsidRPr="004E40B3">
              <w:t xml:space="preserve"> </w:t>
            </w:r>
            <w:r>
              <w:t xml:space="preserve">UEA </w:t>
            </w:r>
            <w:r w:rsidRPr="004E40B3">
              <w:rPr>
                <w:spacing w:val="5"/>
              </w:rPr>
              <w:t xml:space="preserve">dient ingevuld te worden en rechtsgeldig </w:t>
            </w:r>
            <w:r w:rsidRPr="004E40B3">
              <w:t xml:space="preserve">te worden </w:t>
            </w:r>
            <w:r w:rsidRPr="004E40B3">
              <w:rPr>
                <w:spacing w:val="5"/>
              </w:rPr>
              <w:t xml:space="preserve">ondertekend.  </w:t>
            </w:r>
          </w:p>
          <w:p w14:paraId="7D3449DC" w14:textId="78331510" w:rsidR="005E6194" w:rsidRDefault="005E6194" w:rsidP="004F42CF"/>
        </w:tc>
        <w:tc>
          <w:tcPr>
            <w:tcW w:w="3119" w:type="dxa"/>
          </w:tcPr>
          <w:p w14:paraId="5CC9A882" w14:textId="77777777" w:rsidR="004F7727" w:rsidRDefault="004F7727" w:rsidP="004F7727">
            <w:r w:rsidRPr="004E40B3">
              <w:t xml:space="preserve">Indien u inschrijft in combinatie dienen </w:t>
            </w:r>
            <w:r w:rsidRPr="004E40B3">
              <w:rPr>
                <w:u w:val="single"/>
              </w:rPr>
              <w:t xml:space="preserve">alle </w:t>
            </w:r>
            <w:proofErr w:type="spellStart"/>
            <w:r w:rsidRPr="004E40B3">
              <w:rPr>
                <w:u w:val="single"/>
              </w:rPr>
              <w:t>combinant</w:t>
            </w:r>
            <w:r>
              <w:rPr>
                <w:u w:val="single"/>
              </w:rPr>
              <w:t>leden</w:t>
            </w:r>
            <w:proofErr w:type="spellEnd"/>
            <w:r w:rsidRPr="004E40B3">
              <w:rPr>
                <w:u w:val="single"/>
              </w:rPr>
              <w:t xml:space="preserve"> elk afzonderlijk</w:t>
            </w:r>
            <w:r>
              <w:rPr>
                <w:u w:val="single"/>
              </w:rPr>
              <w:t xml:space="preserve"> evenals derden op wie een beroep wordt gedaan</w:t>
            </w:r>
            <w:r w:rsidRPr="004E40B3">
              <w:t xml:space="preserve"> een </w:t>
            </w:r>
            <w:r>
              <w:t>UEA</w:t>
            </w:r>
            <w:r w:rsidRPr="004E40B3">
              <w:t xml:space="preserve"> in te vullen en te ondertekenen. </w:t>
            </w:r>
          </w:p>
          <w:p w14:paraId="654C68A3" w14:textId="3F525CB1" w:rsidR="005E6194" w:rsidRPr="004F42CF" w:rsidRDefault="004F7727" w:rsidP="004F7727">
            <w:pPr>
              <w:widowControl w:val="0"/>
              <w:spacing w:before="120" w:after="120"/>
            </w:pPr>
            <w:r>
              <w:t>Onderaannemers die op het moment van aanmelding al bekend zijn bij Gegadigde dienen eveneens een UEA in te vullen en te ondertekenen</w:t>
            </w:r>
          </w:p>
        </w:tc>
        <w:tc>
          <w:tcPr>
            <w:tcW w:w="1559" w:type="dxa"/>
          </w:tcPr>
          <w:p w14:paraId="5A027854" w14:textId="77777777" w:rsidR="005E6194" w:rsidRPr="004F42CF" w:rsidRDefault="005E6194" w:rsidP="006665B0">
            <w:pPr>
              <w:widowControl w:val="0"/>
              <w:spacing w:before="120" w:after="120"/>
            </w:pPr>
            <w:r w:rsidRPr="004F42CF">
              <w:t>x</w:t>
            </w:r>
          </w:p>
        </w:tc>
        <w:tc>
          <w:tcPr>
            <w:tcW w:w="1296" w:type="dxa"/>
            <w:shd w:val="clear" w:color="auto" w:fill="auto"/>
          </w:tcPr>
          <w:p w14:paraId="2BCF0EA6" w14:textId="48C64E37" w:rsidR="005E6194" w:rsidRPr="004F42CF" w:rsidRDefault="005E6194" w:rsidP="006665B0">
            <w:pPr>
              <w:widowControl w:val="0"/>
              <w:spacing w:before="120" w:after="120"/>
            </w:pPr>
            <w:r w:rsidRPr="004F42CF">
              <w:t xml:space="preserve">1. UEA </w:t>
            </w:r>
            <w:r>
              <w:t>+</w:t>
            </w:r>
            <w:r w:rsidRPr="004F42CF">
              <w:t>naam</w:t>
            </w:r>
            <w:r>
              <w:t xml:space="preserve"> Gegadigde</w:t>
            </w:r>
          </w:p>
        </w:tc>
      </w:tr>
      <w:tr w:rsidR="005E6194" w:rsidRPr="007A5233" w14:paraId="10211D75" w14:textId="77777777" w:rsidTr="00E97C49">
        <w:tc>
          <w:tcPr>
            <w:tcW w:w="1290" w:type="dxa"/>
            <w:shd w:val="clear" w:color="auto" w:fill="auto"/>
          </w:tcPr>
          <w:p w14:paraId="212E9705" w14:textId="77777777" w:rsidR="005E6194" w:rsidRDefault="005E6194" w:rsidP="006665B0">
            <w:pPr>
              <w:widowControl w:val="0"/>
              <w:spacing w:before="120" w:after="120"/>
              <w:jc w:val="both"/>
            </w:pPr>
            <w:r>
              <w:t>Bijlage 2</w:t>
            </w:r>
          </w:p>
          <w:p w14:paraId="156A4024" w14:textId="6CF8393F" w:rsidR="005E6194" w:rsidRPr="004F42CF" w:rsidRDefault="005E6194" w:rsidP="006665B0">
            <w:pPr>
              <w:widowControl w:val="0"/>
              <w:spacing w:before="120" w:after="120"/>
              <w:jc w:val="both"/>
            </w:pPr>
            <w:r>
              <w:t>(hoofdstuk 9 eis D)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282B5542" w14:textId="52454502" w:rsidR="005E6194" w:rsidRPr="00194AA7" w:rsidRDefault="005E6194" w:rsidP="006665B0">
            <w:r w:rsidRPr="00194AA7">
              <w:t>Referentieopdrachten</w:t>
            </w:r>
            <w:r>
              <w:t>.</w:t>
            </w:r>
          </w:p>
        </w:tc>
        <w:tc>
          <w:tcPr>
            <w:tcW w:w="3119" w:type="dxa"/>
          </w:tcPr>
          <w:p w14:paraId="0ABF14DE" w14:textId="1916D519" w:rsidR="005E6194" w:rsidRPr="007A5233" w:rsidRDefault="00CD1A88" w:rsidP="002865B4">
            <w:pPr>
              <w:widowControl w:val="0"/>
              <w:spacing w:before="120" w:after="120"/>
            </w:pPr>
            <w:r>
              <w:t>Gegadigd</w:t>
            </w:r>
            <w:r w:rsidR="00097020">
              <w:t>e</w:t>
            </w:r>
            <w:r w:rsidR="00FA1FC1">
              <w:t xml:space="preserve">  </w:t>
            </w:r>
          </w:p>
        </w:tc>
        <w:tc>
          <w:tcPr>
            <w:tcW w:w="1559" w:type="dxa"/>
          </w:tcPr>
          <w:p w14:paraId="217296F3" w14:textId="297DAE96" w:rsidR="005E6194" w:rsidRPr="007A5233" w:rsidRDefault="005E6194" w:rsidP="006665B0">
            <w:pPr>
              <w:widowControl w:val="0"/>
              <w:spacing w:before="120" w:after="120"/>
              <w:jc w:val="both"/>
            </w:pPr>
          </w:p>
        </w:tc>
        <w:tc>
          <w:tcPr>
            <w:tcW w:w="1296" w:type="dxa"/>
            <w:shd w:val="clear" w:color="auto" w:fill="auto"/>
          </w:tcPr>
          <w:p w14:paraId="4415B72D" w14:textId="3680EF4A" w:rsidR="005E6194" w:rsidRPr="004F42CF" w:rsidRDefault="005E6194" w:rsidP="001E04D4">
            <w:pPr>
              <w:widowControl w:val="0"/>
              <w:spacing w:before="120" w:after="120"/>
            </w:pPr>
            <w:r>
              <w:t>2. Ref letter  ref. opdracht + naam Gegadigde</w:t>
            </w:r>
          </w:p>
        </w:tc>
      </w:tr>
      <w:tr w:rsidR="000919B2" w:rsidRPr="007A5233" w14:paraId="2C457501" w14:textId="77777777" w:rsidTr="00E97C49">
        <w:tc>
          <w:tcPr>
            <w:tcW w:w="1290" w:type="dxa"/>
            <w:shd w:val="clear" w:color="auto" w:fill="auto"/>
          </w:tcPr>
          <w:p w14:paraId="466B9FB4" w14:textId="2DE7269A" w:rsidR="000919B2" w:rsidRDefault="000919B2" w:rsidP="000919B2">
            <w:pPr>
              <w:widowControl w:val="0"/>
              <w:spacing w:before="120" w:after="120"/>
              <w:jc w:val="both"/>
            </w:pPr>
            <w:r>
              <w:t>Bijlage 5 (hoofdstuk 8.1.1)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29DA9CFA" w14:textId="24CC6F4F" w:rsidR="000919B2" w:rsidRPr="00194AA7" w:rsidRDefault="000919B2" w:rsidP="000919B2">
            <w:r>
              <w:t xml:space="preserve">Verklaring uitsluiting Russische partijen </w:t>
            </w:r>
            <w:r w:rsidRPr="00B43A6C">
              <w:t xml:space="preserve">dient ingevuld te worden en rechtsgeldig </w:t>
            </w:r>
            <w:r w:rsidRPr="004E40B3">
              <w:t xml:space="preserve">te worden </w:t>
            </w:r>
            <w:r w:rsidRPr="00B43A6C">
              <w:t>ondertekend.</w:t>
            </w:r>
            <w:r w:rsidRPr="004E40B3">
              <w:rPr>
                <w:spacing w:val="5"/>
              </w:rPr>
              <w:t xml:space="preserve">  </w:t>
            </w:r>
          </w:p>
        </w:tc>
        <w:tc>
          <w:tcPr>
            <w:tcW w:w="3119" w:type="dxa"/>
          </w:tcPr>
          <w:p w14:paraId="66D89C43" w14:textId="77777777" w:rsidR="000919B2" w:rsidRDefault="000919B2" w:rsidP="000919B2">
            <w:r w:rsidRPr="004E40B3">
              <w:t xml:space="preserve">Indien u inschrijft in combinatie dienen </w:t>
            </w:r>
            <w:r w:rsidRPr="004E40B3">
              <w:rPr>
                <w:u w:val="single"/>
              </w:rPr>
              <w:t xml:space="preserve">alle </w:t>
            </w:r>
            <w:proofErr w:type="spellStart"/>
            <w:r w:rsidRPr="004E40B3">
              <w:rPr>
                <w:u w:val="single"/>
              </w:rPr>
              <w:t>combinant</w:t>
            </w:r>
            <w:r>
              <w:rPr>
                <w:u w:val="single"/>
              </w:rPr>
              <w:t>leden</w:t>
            </w:r>
            <w:proofErr w:type="spellEnd"/>
            <w:r w:rsidRPr="004E40B3">
              <w:rPr>
                <w:u w:val="single"/>
              </w:rPr>
              <w:t xml:space="preserve"> elk afzonderlijk</w:t>
            </w:r>
            <w:r>
              <w:rPr>
                <w:u w:val="single"/>
              </w:rPr>
              <w:t xml:space="preserve"> evenals derden op wie een beroep wordt gedaan</w:t>
            </w:r>
            <w:r w:rsidRPr="004E40B3">
              <w:t xml:space="preserve"> een </w:t>
            </w:r>
            <w:r>
              <w:t>UEA</w:t>
            </w:r>
            <w:r w:rsidRPr="004E40B3">
              <w:t xml:space="preserve"> in te vullen en te ondertekenen. </w:t>
            </w:r>
          </w:p>
          <w:p w14:paraId="69F3573F" w14:textId="1EEFAE14" w:rsidR="000919B2" w:rsidRDefault="000919B2" w:rsidP="000919B2">
            <w:pPr>
              <w:widowControl w:val="0"/>
              <w:spacing w:before="120" w:after="120"/>
            </w:pPr>
            <w:r>
              <w:t>Onderaannemers die op het moment van aanmelding al bekend zijn bij Gegadigde dienen eveneens een UEA in te vullen en te ondertekenen</w:t>
            </w:r>
          </w:p>
        </w:tc>
        <w:tc>
          <w:tcPr>
            <w:tcW w:w="1559" w:type="dxa"/>
          </w:tcPr>
          <w:p w14:paraId="42C4DB77" w14:textId="5A534D38" w:rsidR="000919B2" w:rsidRPr="007A5233" w:rsidRDefault="000919B2" w:rsidP="000919B2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296" w:type="dxa"/>
            <w:shd w:val="clear" w:color="auto" w:fill="auto"/>
          </w:tcPr>
          <w:p w14:paraId="15244A5C" w14:textId="428E76B8" w:rsidR="000919B2" w:rsidRDefault="000919B2" w:rsidP="000919B2">
            <w:pPr>
              <w:widowControl w:val="0"/>
              <w:spacing w:before="120" w:after="120"/>
            </w:pPr>
            <w:r>
              <w:t xml:space="preserve">3. Verklaring </w:t>
            </w:r>
            <w:proofErr w:type="spellStart"/>
            <w:r>
              <w:t>Russ</w:t>
            </w:r>
            <w:proofErr w:type="spellEnd"/>
            <w:r>
              <w:t>. Partijen + naam Gegadigde</w:t>
            </w:r>
          </w:p>
        </w:tc>
      </w:tr>
      <w:tr w:rsidR="000919B2" w:rsidRPr="007A5233" w14:paraId="343A43F6" w14:textId="77777777" w:rsidTr="00E97C49">
        <w:tc>
          <w:tcPr>
            <w:tcW w:w="1290" w:type="dxa"/>
            <w:shd w:val="clear" w:color="auto" w:fill="auto"/>
          </w:tcPr>
          <w:p w14:paraId="7D088765" w14:textId="7E7FBC36" w:rsidR="000919B2" w:rsidRDefault="000919B2" w:rsidP="000919B2">
            <w:pPr>
              <w:widowControl w:val="0"/>
              <w:spacing w:before="120" w:after="120"/>
              <w:jc w:val="both"/>
            </w:pPr>
            <w:r>
              <w:t>Hoofdstuk 9.1 eis C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4B3F2859" w14:textId="13500756" w:rsidR="000919B2" w:rsidRDefault="000919B2" w:rsidP="000919B2">
            <w:r>
              <w:t xml:space="preserve">Indien Gegadigde door bijzondere omstandigheden niet voldoet aan deze geschiktheidseis maar </w:t>
            </w:r>
            <w:r w:rsidRPr="00FB128D">
              <w:t>gelijkwaardige zekerheid kan bieden omtrent de continuïteit</w:t>
            </w:r>
            <w:r>
              <w:t>. Dan dient Gegadigde bij aanmelding aan te geven gebruik te maken van deze alternatieve methode om dit aan te tonen.</w:t>
            </w:r>
          </w:p>
        </w:tc>
        <w:tc>
          <w:tcPr>
            <w:tcW w:w="3119" w:type="dxa"/>
          </w:tcPr>
          <w:p w14:paraId="2F953D12" w14:textId="77777777" w:rsidR="000919B2" w:rsidRDefault="000919B2" w:rsidP="000919B2">
            <w:pPr>
              <w:widowControl w:val="0"/>
              <w:spacing w:before="120" w:after="120"/>
            </w:pPr>
            <w:r>
              <w:t xml:space="preserve">Gegadigde </w:t>
            </w:r>
          </w:p>
          <w:p w14:paraId="3FB15544" w14:textId="2C3D4AC1" w:rsidR="000919B2" w:rsidRDefault="000919B2" w:rsidP="000919B2">
            <w:pPr>
              <w:widowControl w:val="0"/>
              <w:spacing w:before="120" w:after="120"/>
            </w:pPr>
          </w:p>
        </w:tc>
        <w:tc>
          <w:tcPr>
            <w:tcW w:w="1559" w:type="dxa"/>
          </w:tcPr>
          <w:p w14:paraId="50FBC582" w14:textId="2DF04664" w:rsidR="000919B2" w:rsidRDefault="000919B2" w:rsidP="000919B2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296" w:type="dxa"/>
            <w:shd w:val="clear" w:color="auto" w:fill="auto"/>
          </w:tcPr>
          <w:p w14:paraId="65D4EAA2" w14:textId="0B445122" w:rsidR="000919B2" w:rsidRDefault="000919B2" w:rsidP="000919B2">
            <w:pPr>
              <w:widowControl w:val="0"/>
              <w:spacing w:before="120" w:after="120"/>
            </w:pPr>
            <w:r>
              <w:t>4.Verklaring continuïteit + naam Gegadigde</w:t>
            </w:r>
          </w:p>
        </w:tc>
      </w:tr>
      <w:tr w:rsidR="000919B2" w:rsidRPr="00194AA7" w14:paraId="0F6BC6A1" w14:textId="77777777" w:rsidTr="00E97C49">
        <w:tc>
          <w:tcPr>
            <w:tcW w:w="1290" w:type="dxa"/>
            <w:shd w:val="clear" w:color="auto" w:fill="auto"/>
          </w:tcPr>
          <w:p w14:paraId="6173B864" w14:textId="1E0D8642" w:rsidR="000919B2" w:rsidRPr="004F42CF" w:rsidRDefault="000919B2" w:rsidP="000919B2">
            <w:pPr>
              <w:widowControl w:val="0"/>
              <w:spacing w:before="120" w:after="120" w:line="240" w:lineRule="atLeast"/>
              <w:jc w:val="both"/>
            </w:pPr>
            <w:r>
              <w:t>Hoofdstuk 10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2F75B895" w14:textId="7FE122FD" w:rsidR="000919B2" w:rsidRPr="00194AA7" w:rsidRDefault="000919B2" w:rsidP="000919B2">
            <w:r>
              <w:t>Uitwerking Selectiecriteria</w:t>
            </w:r>
          </w:p>
        </w:tc>
        <w:tc>
          <w:tcPr>
            <w:tcW w:w="3119" w:type="dxa"/>
          </w:tcPr>
          <w:p w14:paraId="12000DB9" w14:textId="53B8824C" w:rsidR="000919B2" w:rsidRPr="00194AA7" w:rsidRDefault="000919B2" w:rsidP="000919B2">
            <w:pPr>
              <w:widowControl w:val="0"/>
              <w:spacing w:before="120" w:after="120" w:line="240" w:lineRule="atLeast"/>
            </w:pPr>
            <w:r>
              <w:t xml:space="preserve"> Gegadigde</w:t>
            </w:r>
          </w:p>
        </w:tc>
        <w:tc>
          <w:tcPr>
            <w:tcW w:w="1559" w:type="dxa"/>
          </w:tcPr>
          <w:p w14:paraId="52370751" w14:textId="33CE29F8" w:rsidR="000919B2" w:rsidRPr="00194AA7" w:rsidRDefault="000919B2" w:rsidP="000919B2">
            <w:pPr>
              <w:widowControl w:val="0"/>
              <w:spacing w:before="120" w:after="120" w:line="240" w:lineRule="atLeast"/>
              <w:jc w:val="both"/>
            </w:pPr>
          </w:p>
        </w:tc>
        <w:tc>
          <w:tcPr>
            <w:tcW w:w="1296" w:type="dxa"/>
            <w:shd w:val="clear" w:color="auto" w:fill="auto"/>
          </w:tcPr>
          <w:p w14:paraId="24208A71" w14:textId="7260E709" w:rsidR="000919B2" w:rsidRPr="004F42CF" w:rsidRDefault="000919B2" w:rsidP="000919B2">
            <w:pPr>
              <w:widowControl w:val="0"/>
              <w:spacing w:before="120" w:after="120" w:line="240" w:lineRule="atLeast"/>
            </w:pPr>
            <w:r>
              <w:t>5. Selectiecriteria + naam Gegadigde</w:t>
            </w:r>
          </w:p>
        </w:tc>
      </w:tr>
      <w:bookmarkEnd w:id="2"/>
    </w:tbl>
    <w:p w14:paraId="7576ACC0" w14:textId="77777777" w:rsidR="004B32EB" w:rsidRDefault="004B32EB" w:rsidP="004B32EB"/>
    <w:p w14:paraId="3655DAEB" w14:textId="77777777" w:rsidR="00D11B2C" w:rsidRPr="00D11B2C" w:rsidRDefault="00D11B2C" w:rsidP="00D11B2C">
      <w:r w:rsidRPr="00D11B2C">
        <w:t xml:space="preserve">*de benaming van de te uploaden bestanden mag uit maximaal 20 karakters bestaan volgens de in de kolom ‘Naamgeving’ opgegeven benaming, vermijdt daarbij s.v.p. het gebruik van speciale karakters. </w:t>
      </w:r>
    </w:p>
    <w:p w14:paraId="220904FA" w14:textId="77777777" w:rsidR="00D11B2C" w:rsidRDefault="00D11B2C" w:rsidP="004B32EB"/>
    <w:p w14:paraId="42EBFD2D" w14:textId="40EE646F" w:rsidR="00B55279" w:rsidRDefault="00014F53" w:rsidP="002D274E">
      <w:pPr>
        <w:pStyle w:val="Heading2"/>
      </w:pPr>
      <w:r>
        <w:t>Na de Selectiebeslissing dienen gesel</w:t>
      </w:r>
      <w:r w:rsidR="00A943A3">
        <w:t xml:space="preserve">ecteerde Gegadigden </w:t>
      </w:r>
      <w:r w:rsidR="00502941">
        <w:t xml:space="preserve">binnen 15 dagen na de Selectiebeslissing de volgende </w:t>
      </w:r>
      <w:r w:rsidR="00570D05">
        <w:t>bewijsstukken</w:t>
      </w:r>
      <w:r w:rsidR="00502941">
        <w:t xml:space="preserve"> te overleggen</w:t>
      </w:r>
    </w:p>
    <w:p w14:paraId="437965D6" w14:textId="77777777" w:rsidR="005068F5" w:rsidRDefault="005068F5" w:rsidP="005068F5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129"/>
        <w:gridCol w:w="2268"/>
        <w:gridCol w:w="3261"/>
        <w:gridCol w:w="2976"/>
      </w:tblGrid>
      <w:tr w:rsidR="00A21BFD" w:rsidRPr="007A5233" w14:paraId="6CBA7847" w14:textId="77777777" w:rsidTr="00491B8D">
        <w:tc>
          <w:tcPr>
            <w:tcW w:w="1129" w:type="dxa"/>
            <w:shd w:val="clear" w:color="auto" w:fill="auto"/>
          </w:tcPr>
          <w:p w14:paraId="712921BB" w14:textId="77777777" w:rsidR="00A21BFD" w:rsidRPr="002245F6" w:rsidRDefault="00A21BFD" w:rsidP="006665B0">
            <w:pPr>
              <w:widowControl w:val="0"/>
              <w:spacing w:before="120" w:after="120"/>
              <w:jc w:val="both"/>
              <w:rPr>
                <w:b/>
                <w:bCs/>
              </w:rPr>
            </w:pPr>
            <w:r w:rsidRPr="666E4B92">
              <w:rPr>
                <w:b/>
                <w:bCs/>
              </w:rPr>
              <w:t>Plaats in leidraad</w:t>
            </w:r>
          </w:p>
        </w:tc>
        <w:tc>
          <w:tcPr>
            <w:tcW w:w="2268" w:type="dxa"/>
            <w:shd w:val="clear" w:color="auto" w:fill="auto"/>
          </w:tcPr>
          <w:p w14:paraId="51FFED55" w14:textId="7501EE0A" w:rsidR="00A21BFD" w:rsidRPr="002245F6" w:rsidRDefault="00A21BFD" w:rsidP="006665B0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Bewijsstukken Uitsluitingsgronden</w:t>
            </w:r>
          </w:p>
        </w:tc>
        <w:tc>
          <w:tcPr>
            <w:tcW w:w="3261" w:type="dxa"/>
          </w:tcPr>
          <w:p w14:paraId="53E33FF2" w14:textId="4F5E3591" w:rsidR="00A21BFD" w:rsidRDefault="0059672F" w:rsidP="006665B0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do</w:t>
            </w:r>
            <w:r w:rsidR="00A21BFD">
              <w:rPr>
                <w:b/>
              </w:rPr>
              <w:t>or wie</w:t>
            </w:r>
          </w:p>
        </w:tc>
        <w:tc>
          <w:tcPr>
            <w:tcW w:w="2976" w:type="dxa"/>
            <w:shd w:val="clear" w:color="auto" w:fill="auto"/>
          </w:tcPr>
          <w:p w14:paraId="663A7C2B" w14:textId="4E66AC0D" w:rsidR="00A21BFD" w:rsidRPr="002245F6" w:rsidRDefault="00A21BFD" w:rsidP="006665B0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Geldigheid</w:t>
            </w:r>
          </w:p>
        </w:tc>
      </w:tr>
      <w:tr w:rsidR="00A21BFD" w:rsidRPr="007A5233" w14:paraId="127C7CB6" w14:textId="77777777" w:rsidTr="00491B8D">
        <w:tc>
          <w:tcPr>
            <w:tcW w:w="1129" w:type="dxa"/>
            <w:shd w:val="clear" w:color="auto" w:fill="auto"/>
          </w:tcPr>
          <w:p w14:paraId="48A522E5" w14:textId="1A150F90" w:rsidR="00A21BFD" w:rsidRPr="004F42CF" w:rsidRDefault="00A21BFD" w:rsidP="006665B0">
            <w:pPr>
              <w:widowControl w:val="0"/>
              <w:spacing w:before="120" w:after="120"/>
            </w:pPr>
            <w:r>
              <w:t>Hoofdstuk 8.2</w:t>
            </w:r>
          </w:p>
        </w:tc>
        <w:tc>
          <w:tcPr>
            <w:tcW w:w="2268" w:type="dxa"/>
            <w:shd w:val="clear" w:color="auto" w:fill="auto"/>
          </w:tcPr>
          <w:p w14:paraId="070DF635" w14:textId="77777777" w:rsidR="00A21BFD" w:rsidRDefault="00A21BFD" w:rsidP="006665B0"/>
          <w:p w14:paraId="6E96ABA7" w14:textId="498B7B82" w:rsidR="00A21BFD" w:rsidRDefault="00A21BFD" w:rsidP="006665B0">
            <w:r>
              <w:t xml:space="preserve">Gedragsverklaring aanbesteden (GVA) </w:t>
            </w:r>
          </w:p>
        </w:tc>
        <w:tc>
          <w:tcPr>
            <w:tcW w:w="3261" w:type="dxa"/>
          </w:tcPr>
          <w:p w14:paraId="658B6EA7" w14:textId="77777777" w:rsidR="00B147CD" w:rsidRDefault="00590C4E" w:rsidP="00590C4E">
            <w:pPr>
              <w:widowControl w:val="0"/>
              <w:spacing w:before="120" w:after="120"/>
            </w:pPr>
            <w:r>
              <w:t>-Gegadigde,</w:t>
            </w:r>
          </w:p>
          <w:p w14:paraId="2EFC7059" w14:textId="3E95B8C0" w:rsidR="00590C4E" w:rsidRDefault="00AE37E9" w:rsidP="00590C4E">
            <w:pPr>
              <w:widowControl w:val="0"/>
              <w:spacing w:before="120" w:after="120"/>
            </w:pPr>
            <w:r>
              <w:t>-</w:t>
            </w:r>
            <w:r w:rsidR="00590C4E">
              <w:t>indien wordt ingeschreven in combinatie</w:t>
            </w:r>
            <w:r>
              <w:t xml:space="preserve"> </w:t>
            </w:r>
            <w:r w:rsidR="00590C4E">
              <w:t xml:space="preserve">-de afzonderlijke </w:t>
            </w:r>
            <w:proofErr w:type="spellStart"/>
            <w:r w:rsidR="00590C4E">
              <w:t>combinantleden</w:t>
            </w:r>
            <w:proofErr w:type="spellEnd"/>
            <w:r w:rsidR="00590C4E">
              <w:t xml:space="preserve">  </w:t>
            </w:r>
          </w:p>
          <w:p w14:paraId="256ECBA5" w14:textId="77777777" w:rsidR="00590C4E" w:rsidRDefault="00590C4E" w:rsidP="00590C4E">
            <w:pPr>
              <w:widowControl w:val="0"/>
              <w:spacing w:before="120" w:after="120"/>
            </w:pPr>
            <w:r>
              <w:t xml:space="preserve">-derden op wie een beroep wordt gedaan </w:t>
            </w:r>
          </w:p>
          <w:p w14:paraId="408AC9AD" w14:textId="26872D18" w:rsidR="00A21BFD" w:rsidRDefault="00590C4E" w:rsidP="00590C4E">
            <w:pPr>
              <w:widowControl w:val="0"/>
              <w:spacing w:before="120" w:after="120"/>
            </w:pPr>
            <w:r>
              <w:t>-onderaannemers die al bekend zijn bij aanmelding.</w:t>
            </w:r>
          </w:p>
        </w:tc>
        <w:tc>
          <w:tcPr>
            <w:tcW w:w="2976" w:type="dxa"/>
            <w:shd w:val="clear" w:color="auto" w:fill="auto"/>
          </w:tcPr>
          <w:p w14:paraId="4256AECB" w14:textId="2BFDBEBB" w:rsidR="00A21BFD" w:rsidRPr="004F42CF" w:rsidRDefault="00A21BFD" w:rsidP="006665B0">
            <w:pPr>
              <w:widowControl w:val="0"/>
              <w:spacing w:before="120" w:after="120"/>
            </w:pPr>
            <w:r>
              <w:t>Niet ouder dan 2 jaar vanaf tijdstip van het indienen van de aanmelding.</w:t>
            </w:r>
          </w:p>
        </w:tc>
      </w:tr>
      <w:tr w:rsidR="00A21BFD" w:rsidRPr="007A5233" w14:paraId="394E7278" w14:textId="77777777" w:rsidTr="00491B8D">
        <w:tc>
          <w:tcPr>
            <w:tcW w:w="1129" w:type="dxa"/>
            <w:shd w:val="clear" w:color="auto" w:fill="auto"/>
          </w:tcPr>
          <w:p w14:paraId="4CC91939" w14:textId="314A9B7C" w:rsidR="00A21BFD" w:rsidRPr="004F42CF" w:rsidRDefault="00A21BFD" w:rsidP="006665B0">
            <w:pPr>
              <w:widowControl w:val="0"/>
              <w:spacing w:before="120" w:after="120"/>
              <w:jc w:val="both"/>
            </w:pPr>
            <w:r>
              <w:t>Hoofdstuk 8.2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D98802" w14:textId="7047A35C" w:rsidR="00A21BFD" w:rsidRPr="00194AA7" w:rsidRDefault="00A21BFD" w:rsidP="006665B0">
            <w:r w:rsidRPr="000A7AD9">
              <w:rPr>
                <w:sz w:val="18"/>
                <w:szCs w:val="18"/>
              </w:rPr>
              <w:t>Verklaring belastingdienst nakoming fiscale verplichtingen</w:t>
            </w:r>
          </w:p>
        </w:tc>
        <w:tc>
          <w:tcPr>
            <w:tcW w:w="3261" w:type="dxa"/>
          </w:tcPr>
          <w:p w14:paraId="540BFAC6" w14:textId="77777777" w:rsidR="00AE37E9" w:rsidRDefault="00AE37E9" w:rsidP="00AE37E9">
            <w:pPr>
              <w:widowControl w:val="0"/>
              <w:spacing w:before="120" w:after="120"/>
            </w:pPr>
            <w:r>
              <w:t>-Gegadigde,</w:t>
            </w:r>
          </w:p>
          <w:p w14:paraId="6AA04F99" w14:textId="77777777" w:rsidR="00AE37E9" w:rsidRDefault="00AE37E9" w:rsidP="00AE37E9">
            <w:pPr>
              <w:widowControl w:val="0"/>
              <w:spacing w:before="120" w:after="120"/>
            </w:pPr>
            <w:r>
              <w:t xml:space="preserve">-indien wordt ingeschreven in combinatie -de afzonderlijke </w:t>
            </w:r>
            <w:proofErr w:type="spellStart"/>
            <w:r>
              <w:t>combinantleden</w:t>
            </w:r>
            <w:proofErr w:type="spellEnd"/>
            <w:r>
              <w:t xml:space="preserve">  </w:t>
            </w:r>
          </w:p>
          <w:p w14:paraId="231AA056" w14:textId="77777777" w:rsidR="00AE37E9" w:rsidRDefault="00AE37E9" w:rsidP="00AE37E9">
            <w:pPr>
              <w:widowControl w:val="0"/>
              <w:spacing w:before="120" w:after="120"/>
            </w:pPr>
            <w:r>
              <w:t xml:space="preserve">-derden op wie een beroep wordt gedaan </w:t>
            </w:r>
          </w:p>
          <w:p w14:paraId="2A5113F9" w14:textId="4F85D177" w:rsidR="00A21BFD" w:rsidRPr="000A7AD9" w:rsidRDefault="00AE37E9" w:rsidP="00AE37E9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t>-onderaannemers die al bekend zijn bij aanmelding.</w:t>
            </w:r>
          </w:p>
        </w:tc>
        <w:tc>
          <w:tcPr>
            <w:tcW w:w="2976" w:type="dxa"/>
            <w:shd w:val="clear" w:color="auto" w:fill="auto"/>
          </w:tcPr>
          <w:p w14:paraId="7EDB2CB1" w14:textId="71CEEC6D" w:rsidR="00A21BFD" w:rsidRPr="004F42CF" w:rsidRDefault="00A21BFD" w:rsidP="006665B0">
            <w:pPr>
              <w:widowControl w:val="0"/>
              <w:spacing w:before="120" w:after="120"/>
            </w:pPr>
            <w:r w:rsidRPr="000A7AD9">
              <w:rPr>
                <w:sz w:val="18"/>
                <w:szCs w:val="18"/>
              </w:rPr>
              <w:t>Niet ouder dan 6 maanden</w:t>
            </w:r>
            <w:r>
              <w:rPr>
                <w:sz w:val="18"/>
                <w:szCs w:val="18"/>
              </w:rPr>
              <w:t xml:space="preserve"> </w:t>
            </w:r>
            <w:r>
              <w:t>vanaf tijdstip van het indienen van de aanmelding.</w:t>
            </w:r>
          </w:p>
        </w:tc>
      </w:tr>
      <w:tr w:rsidR="00A21BFD" w:rsidRPr="00194AA7" w14:paraId="08B74BB2" w14:textId="77777777" w:rsidTr="00491B8D">
        <w:tc>
          <w:tcPr>
            <w:tcW w:w="1129" w:type="dxa"/>
            <w:shd w:val="clear" w:color="auto" w:fill="auto"/>
          </w:tcPr>
          <w:p w14:paraId="118A3C4A" w14:textId="23D5644C" w:rsidR="00A21BFD" w:rsidRPr="004F42CF" w:rsidRDefault="00A21BFD" w:rsidP="006665B0">
            <w:pPr>
              <w:widowControl w:val="0"/>
              <w:spacing w:before="120" w:after="120" w:line="240" w:lineRule="atLeast"/>
              <w:jc w:val="both"/>
            </w:pPr>
            <w:r>
              <w:t>Hoofdstuk 8.2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379C6D" w14:textId="1DE03ADF" w:rsidR="00A21BFD" w:rsidRPr="00194AA7" w:rsidRDefault="00A21BFD" w:rsidP="006665B0">
            <w:r w:rsidRPr="000A7AD9">
              <w:rPr>
                <w:sz w:val="18"/>
                <w:szCs w:val="18"/>
              </w:rPr>
              <w:t>Uittreksel Handelsregister</w:t>
            </w:r>
          </w:p>
        </w:tc>
        <w:tc>
          <w:tcPr>
            <w:tcW w:w="3261" w:type="dxa"/>
          </w:tcPr>
          <w:p w14:paraId="39AF2925" w14:textId="77777777" w:rsidR="00AE37E9" w:rsidRDefault="00AE37E9" w:rsidP="00AE37E9">
            <w:pPr>
              <w:widowControl w:val="0"/>
              <w:spacing w:before="120" w:after="120"/>
            </w:pPr>
            <w:r>
              <w:t>-Gegadigde,</w:t>
            </w:r>
          </w:p>
          <w:p w14:paraId="0FCA3E38" w14:textId="77777777" w:rsidR="00AE37E9" w:rsidRDefault="00AE37E9" w:rsidP="00AE37E9">
            <w:pPr>
              <w:widowControl w:val="0"/>
              <w:spacing w:before="120" w:after="120"/>
            </w:pPr>
            <w:r>
              <w:t xml:space="preserve">-indien wordt ingeschreven in combinatie -de afzonderlijke </w:t>
            </w:r>
            <w:proofErr w:type="spellStart"/>
            <w:r>
              <w:t>combinantleden</w:t>
            </w:r>
            <w:proofErr w:type="spellEnd"/>
            <w:r>
              <w:t xml:space="preserve">  </w:t>
            </w:r>
          </w:p>
          <w:p w14:paraId="5CC1B2A6" w14:textId="77777777" w:rsidR="00AE37E9" w:rsidRDefault="00AE37E9" w:rsidP="00AE37E9">
            <w:pPr>
              <w:widowControl w:val="0"/>
              <w:spacing w:before="120" w:after="120"/>
            </w:pPr>
            <w:r>
              <w:t xml:space="preserve">-derden op wie een beroep wordt gedaan </w:t>
            </w:r>
          </w:p>
          <w:p w14:paraId="6A764D72" w14:textId="0DEF6F03" w:rsidR="00AE37E9" w:rsidRPr="000A7AD9" w:rsidRDefault="00AE37E9" w:rsidP="00AE37E9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t>-onderaannemers die al bekend zijn bij aanmelding.</w:t>
            </w:r>
          </w:p>
          <w:p w14:paraId="6305B7C3" w14:textId="1FB6BE05" w:rsidR="00A21BFD" w:rsidRPr="000A7AD9" w:rsidRDefault="00A21BFD" w:rsidP="009C5829">
            <w:pPr>
              <w:widowControl w:val="0"/>
              <w:spacing w:before="120" w:after="120" w:line="240" w:lineRule="atLeast"/>
              <w:rPr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21670854" w14:textId="2746D27C" w:rsidR="00A21BFD" w:rsidRPr="004F42CF" w:rsidRDefault="00A21BFD" w:rsidP="006665B0">
            <w:pPr>
              <w:widowControl w:val="0"/>
              <w:spacing w:before="120" w:after="120" w:line="240" w:lineRule="atLeast"/>
            </w:pPr>
            <w:r w:rsidRPr="000A7AD9">
              <w:rPr>
                <w:sz w:val="18"/>
                <w:szCs w:val="18"/>
              </w:rPr>
              <w:t>Niet ouder dan 6 maanden</w:t>
            </w:r>
            <w:r>
              <w:rPr>
                <w:sz w:val="18"/>
                <w:szCs w:val="18"/>
              </w:rPr>
              <w:t xml:space="preserve"> </w:t>
            </w:r>
            <w:r>
              <w:t>vanaf tijdstip van het indienen van de aanmelding.</w:t>
            </w:r>
          </w:p>
        </w:tc>
      </w:tr>
    </w:tbl>
    <w:p w14:paraId="1CE6D2E5" w14:textId="77777777" w:rsidR="005068F5" w:rsidRDefault="005068F5" w:rsidP="005068F5"/>
    <w:p w14:paraId="2D897842" w14:textId="77777777" w:rsidR="000B187D" w:rsidRDefault="000B187D" w:rsidP="005068F5"/>
    <w:p w14:paraId="55E1318D" w14:textId="77777777" w:rsidR="00491B8D" w:rsidRDefault="00491B8D" w:rsidP="005068F5"/>
    <w:p w14:paraId="12226E6C" w14:textId="77777777" w:rsidR="00491B8D" w:rsidRDefault="00491B8D" w:rsidP="005068F5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555"/>
        <w:gridCol w:w="4394"/>
        <w:gridCol w:w="3827"/>
      </w:tblGrid>
      <w:tr w:rsidR="00FE5C81" w:rsidRPr="007A5233" w14:paraId="0830F5DC" w14:textId="3747C367" w:rsidTr="007F7ABC">
        <w:tc>
          <w:tcPr>
            <w:tcW w:w="1555" w:type="dxa"/>
            <w:shd w:val="clear" w:color="auto" w:fill="auto"/>
          </w:tcPr>
          <w:p w14:paraId="07393A5F" w14:textId="40D4FFED" w:rsidR="00FE5C81" w:rsidRPr="002245F6" w:rsidRDefault="00FE5C81" w:rsidP="00EA1296">
            <w:pPr>
              <w:widowControl w:val="0"/>
              <w:spacing w:before="120" w:after="120"/>
              <w:rPr>
                <w:b/>
                <w:bCs/>
              </w:rPr>
            </w:pPr>
            <w:r w:rsidRPr="666E4B92">
              <w:rPr>
                <w:b/>
                <w:bCs/>
              </w:rPr>
              <w:t>Plaats</w:t>
            </w:r>
            <w:r>
              <w:rPr>
                <w:b/>
                <w:bCs/>
              </w:rPr>
              <w:t xml:space="preserve"> </w:t>
            </w:r>
            <w:r w:rsidRPr="666E4B92">
              <w:rPr>
                <w:b/>
                <w:bCs/>
              </w:rPr>
              <w:t>in leidraad</w:t>
            </w:r>
          </w:p>
        </w:tc>
        <w:tc>
          <w:tcPr>
            <w:tcW w:w="4394" w:type="dxa"/>
            <w:shd w:val="clear" w:color="auto" w:fill="auto"/>
          </w:tcPr>
          <w:p w14:paraId="3980F40D" w14:textId="785F0B39" w:rsidR="00FE5C81" w:rsidRPr="002245F6" w:rsidRDefault="00FE5C81" w:rsidP="006665B0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Bewijsstukken Geschiktheidseisen</w:t>
            </w:r>
          </w:p>
        </w:tc>
        <w:tc>
          <w:tcPr>
            <w:tcW w:w="3827" w:type="dxa"/>
          </w:tcPr>
          <w:p w14:paraId="572029C6" w14:textId="652604FD" w:rsidR="00FE5C81" w:rsidRDefault="007F7ABC" w:rsidP="006665B0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Door wie</w:t>
            </w:r>
          </w:p>
        </w:tc>
      </w:tr>
      <w:tr w:rsidR="00FE5C81" w:rsidRPr="007A5233" w14:paraId="5B3EC676" w14:textId="744336A3" w:rsidTr="007F7ABC">
        <w:tc>
          <w:tcPr>
            <w:tcW w:w="1555" w:type="dxa"/>
            <w:shd w:val="clear" w:color="auto" w:fill="auto"/>
          </w:tcPr>
          <w:p w14:paraId="5954A7D3" w14:textId="4EAE8C97" w:rsidR="00FE5C81" w:rsidRPr="004F42CF" w:rsidRDefault="00FE5C81" w:rsidP="006665B0">
            <w:pPr>
              <w:widowControl w:val="0"/>
              <w:spacing w:before="120" w:after="120"/>
            </w:pPr>
            <w:r>
              <w:t>Hoofdstuk 9.1 eis A</w:t>
            </w:r>
          </w:p>
        </w:tc>
        <w:tc>
          <w:tcPr>
            <w:tcW w:w="4394" w:type="dxa"/>
            <w:shd w:val="clear" w:color="auto" w:fill="auto"/>
          </w:tcPr>
          <w:p w14:paraId="53E9FBA1" w14:textId="678E9E41" w:rsidR="00FE5C81" w:rsidRDefault="00FE5C81" w:rsidP="006665B0">
            <w:r>
              <w:t xml:space="preserve">Geldige Beroeps- en bedrijfsaansprakelijkheidsverzekering </w:t>
            </w:r>
            <w:proofErr w:type="spellStart"/>
            <w:r>
              <w:t>polisblad</w:t>
            </w:r>
            <w:proofErr w:type="spellEnd"/>
            <w:r>
              <w:t xml:space="preserve"> en betalingsbewijs</w:t>
            </w:r>
          </w:p>
        </w:tc>
        <w:tc>
          <w:tcPr>
            <w:tcW w:w="3827" w:type="dxa"/>
          </w:tcPr>
          <w:p w14:paraId="51940A71" w14:textId="1CBE6EFD" w:rsidR="00FE5C81" w:rsidRDefault="00AA4C4B" w:rsidP="006665B0">
            <w:r>
              <w:t>A</w:t>
            </w:r>
            <w:r w:rsidR="00FE298F">
              <w:t>l</w:t>
            </w:r>
            <w:r>
              <w:t>le</w:t>
            </w:r>
            <w:r w:rsidR="00045F0B">
              <w:t xml:space="preserve"> afzonderlijke</w:t>
            </w:r>
            <w:r>
              <w:t xml:space="preserve"> </w:t>
            </w:r>
            <w:proofErr w:type="spellStart"/>
            <w:r>
              <w:t>combinanten</w:t>
            </w:r>
            <w:proofErr w:type="spellEnd"/>
            <w:r>
              <w:t xml:space="preserve"> dien</w:t>
            </w:r>
            <w:r w:rsidR="00D24CFE">
              <w:t>en</w:t>
            </w:r>
            <w:r>
              <w:t xml:space="preserve"> deze bewijsstukken </w:t>
            </w:r>
            <w:r w:rsidR="00824373">
              <w:t>te overleggen.</w:t>
            </w:r>
          </w:p>
        </w:tc>
      </w:tr>
      <w:tr w:rsidR="00FE5C81" w:rsidRPr="007A5233" w14:paraId="09147EE9" w14:textId="35DACDD6" w:rsidTr="007F7ABC">
        <w:tc>
          <w:tcPr>
            <w:tcW w:w="1555" w:type="dxa"/>
            <w:shd w:val="clear" w:color="auto" w:fill="auto"/>
          </w:tcPr>
          <w:p w14:paraId="12508625" w14:textId="3FB55B59" w:rsidR="00FE5C81" w:rsidRPr="004F42CF" w:rsidRDefault="00FE5C81" w:rsidP="006665B0">
            <w:pPr>
              <w:widowControl w:val="0"/>
              <w:spacing w:before="120" w:after="120"/>
              <w:jc w:val="both"/>
            </w:pPr>
            <w:r>
              <w:t>Hoofdstuk 9.1 eis B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636F4C9" w14:textId="7F1C324C" w:rsidR="00FE5C81" w:rsidRPr="00194AA7" w:rsidRDefault="00FE5C81" w:rsidP="006665B0">
            <w:r>
              <w:t>Jaarrekening met goedkeurende accountsverklaring over het boekjaar 2021. De jaarrekening mag geen continuïteitsparagraaf bevatten.</w:t>
            </w:r>
          </w:p>
        </w:tc>
        <w:tc>
          <w:tcPr>
            <w:tcW w:w="3827" w:type="dxa"/>
          </w:tcPr>
          <w:p w14:paraId="26175EAA" w14:textId="2D28FA19" w:rsidR="00FE5C81" w:rsidRDefault="00824373" w:rsidP="006665B0">
            <w:r>
              <w:t xml:space="preserve">Alle </w:t>
            </w:r>
            <w:r w:rsidR="00D24CFE">
              <w:t xml:space="preserve">afzonderlijke </w:t>
            </w:r>
            <w:proofErr w:type="spellStart"/>
            <w:r>
              <w:t>combinanten</w:t>
            </w:r>
            <w:proofErr w:type="spellEnd"/>
            <w:r>
              <w:t xml:space="preserve"> dien</w:t>
            </w:r>
            <w:r w:rsidR="0039138D">
              <w:t>en</w:t>
            </w:r>
            <w:r>
              <w:t xml:space="preserve"> deze bewijsstukken te overleggen.</w:t>
            </w:r>
          </w:p>
        </w:tc>
      </w:tr>
      <w:tr w:rsidR="00FE5C81" w:rsidRPr="00194AA7" w14:paraId="73E74B8F" w14:textId="3978DA7E" w:rsidTr="007F7ABC">
        <w:tc>
          <w:tcPr>
            <w:tcW w:w="1555" w:type="dxa"/>
            <w:shd w:val="clear" w:color="auto" w:fill="auto"/>
          </w:tcPr>
          <w:p w14:paraId="725559A1" w14:textId="252D8DF4" w:rsidR="00FE5C81" w:rsidRPr="004F42CF" w:rsidRDefault="00FE5C81" w:rsidP="006665B0">
            <w:pPr>
              <w:widowControl w:val="0"/>
              <w:spacing w:before="120" w:after="120" w:line="240" w:lineRule="atLeast"/>
              <w:jc w:val="both"/>
            </w:pPr>
            <w:r>
              <w:t xml:space="preserve">Hoofdstuk 9.1 eis C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9A11AEC" w14:textId="77777777" w:rsidR="00FE5C81" w:rsidRDefault="00FE5C81" w:rsidP="006665B0">
            <w:r>
              <w:t xml:space="preserve">Het aantonen van solvabiliteitsratio en liquiditeitsratio in Jaarrekening 2021. </w:t>
            </w:r>
          </w:p>
          <w:p w14:paraId="1D2789AF" w14:textId="219FC6FA" w:rsidR="00FE5C81" w:rsidRDefault="00FE5C81" w:rsidP="006665B0">
            <w:r>
              <w:t xml:space="preserve">Indien u gebruik maakt van de alternatieve methode van onderbouwen dient u deze documenten ter onderbouwing aan te leveren. </w:t>
            </w:r>
          </w:p>
          <w:p w14:paraId="4F5C5D0A" w14:textId="3ACD49EB" w:rsidR="00FE5C81" w:rsidRPr="00194AA7" w:rsidRDefault="00FE5C81" w:rsidP="006665B0">
            <w:r>
              <w:t>Indien gegadigde gebruik wil maken van de alternatieve methode dan dient bij de aanmelding aangegeven te worden dat Gegadigde gebruik wil maken van deze mogelijkheid.</w:t>
            </w:r>
          </w:p>
        </w:tc>
        <w:tc>
          <w:tcPr>
            <w:tcW w:w="3827" w:type="dxa"/>
          </w:tcPr>
          <w:p w14:paraId="6C62E944" w14:textId="1F32D7B0" w:rsidR="00FE5C81" w:rsidRDefault="00D24CFE" w:rsidP="006665B0">
            <w:r>
              <w:t xml:space="preserve">Alle afzonderlijke </w:t>
            </w:r>
            <w:proofErr w:type="spellStart"/>
            <w:r>
              <w:t>combinanten</w:t>
            </w:r>
            <w:proofErr w:type="spellEnd"/>
            <w:r>
              <w:t xml:space="preserve"> dien</w:t>
            </w:r>
            <w:r w:rsidR="0039138D">
              <w:t>en</w:t>
            </w:r>
            <w:r>
              <w:t xml:space="preserve"> deze bewijsstukken te overleggen.</w:t>
            </w:r>
          </w:p>
        </w:tc>
      </w:tr>
      <w:tr w:rsidR="00FE5C81" w:rsidRPr="00194AA7" w14:paraId="4878A5FE" w14:textId="32DB5BE8" w:rsidTr="007F7ABC">
        <w:tc>
          <w:tcPr>
            <w:tcW w:w="1555" w:type="dxa"/>
            <w:shd w:val="clear" w:color="auto" w:fill="auto"/>
          </w:tcPr>
          <w:p w14:paraId="64B44671" w14:textId="700C1BAA" w:rsidR="00FE5C81" w:rsidRDefault="00FE5C81" w:rsidP="006665B0">
            <w:pPr>
              <w:widowControl w:val="0"/>
              <w:spacing w:before="120" w:after="120" w:line="240" w:lineRule="atLeast"/>
              <w:jc w:val="both"/>
            </w:pPr>
            <w:r>
              <w:t>Hoofdstuk 9.2.2 eis D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2FF554F" w14:textId="2233E929" w:rsidR="00FE5C81" w:rsidRDefault="00FE5C81" w:rsidP="006665B0">
            <w:r>
              <w:t>Geldige bewijsstukken kwaliteitsmanagement</w:t>
            </w:r>
          </w:p>
        </w:tc>
        <w:tc>
          <w:tcPr>
            <w:tcW w:w="3827" w:type="dxa"/>
          </w:tcPr>
          <w:p w14:paraId="2461AB79" w14:textId="3A49F631" w:rsidR="00FE5C81" w:rsidRDefault="00361555" w:rsidP="006665B0">
            <w:r>
              <w:t xml:space="preserve">Alle afzonderlijke </w:t>
            </w:r>
            <w:proofErr w:type="spellStart"/>
            <w:r>
              <w:t>combinanten</w:t>
            </w:r>
            <w:proofErr w:type="spellEnd"/>
            <w:r>
              <w:t xml:space="preserve"> dien</w:t>
            </w:r>
            <w:r w:rsidR="0039138D">
              <w:t>en</w:t>
            </w:r>
            <w:r>
              <w:t xml:space="preserve"> deze bewijsstukken te overleggen.</w:t>
            </w:r>
          </w:p>
        </w:tc>
      </w:tr>
    </w:tbl>
    <w:p w14:paraId="0B4A9122" w14:textId="77777777" w:rsidR="000B187D" w:rsidRPr="005068F5" w:rsidRDefault="000B187D" w:rsidP="000B187D"/>
    <w:sectPr w:rsidR="000B187D" w:rsidRPr="005068F5" w:rsidSect="00BB398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96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1A7A5" w14:textId="77777777" w:rsidR="000A1A8B" w:rsidRDefault="000A1A8B" w:rsidP="004C03F0">
      <w:pPr>
        <w:spacing w:line="240" w:lineRule="auto"/>
      </w:pPr>
      <w:r>
        <w:separator/>
      </w:r>
    </w:p>
  </w:endnote>
  <w:endnote w:type="continuationSeparator" w:id="0">
    <w:p w14:paraId="7895A44C" w14:textId="77777777" w:rsidR="000A1A8B" w:rsidRDefault="000A1A8B" w:rsidP="004C03F0">
      <w:pPr>
        <w:spacing w:line="240" w:lineRule="auto"/>
      </w:pPr>
      <w:r>
        <w:continuationSeparator/>
      </w:r>
    </w:p>
  </w:endnote>
  <w:endnote w:type="continuationNotice" w:id="1">
    <w:p w14:paraId="1548D884" w14:textId="77777777" w:rsidR="000A1A8B" w:rsidRDefault="000A1A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63D77" w14:textId="278A5BDB" w:rsidR="00E77441" w:rsidRDefault="00E774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9" w14:textId="5FA7A633" w:rsidR="00F20770" w:rsidRPr="00817FCC" w:rsidRDefault="00F20770" w:rsidP="00B37C5A">
    <w:pPr>
      <w:pStyle w:val="Footer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B" w14:textId="0B745E57" w:rsidR="008A28BE" w:rsidRDefault="008A28BE" w:rsidP="00F26249">
    <w:pPr>
      <w:spacing w:line="620" w:lineRule="exact"/>
    </w:pPr>
  </w:p>
  <w:p w14:paraId="7576ACCC" w14:textId="77777777" w:rsidR="00044CD8" w:rsidRDefault="00044C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F934B" w14:textId="77777777" w:rsidR="000A1A8B" w:rsidRDefault="000A1A8B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47856567" w14:textId="77777777" w:rsidR="000A1A8B" w:rsidRDefault="000A1A8B" w:rsidP="004C03F0">
      <w:pPr>
        <w:spacing w:line="240" w:lineRule="auto"/>
      </w:pPr>
      <w:r>
        <w:continuationSeparator/>
      </w:r>
    </w:p>
  </w:footnote>
  <w:footnote w:type="continuationNotice" w:id="1">
    <w:p w14:paraId="27C24DA8" w14:textId="77777777" w:rsidR="000A1A8B" w:rsidRDefault="000A1A8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6" w14:textId="057D3E2E" w:rsidR="00AF03BC" w:rsidRDefault="009D161B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0C725FB" wp14:editId="2D6282F7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Content>
        <w:r w:rsidR="004B32EB">
          <w:t xml:space="preserve">     </w:t>
        </w:r>
      </w:sdtContent>
    </w:sdt>
  </w:p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Content>
      <w:p w14:paraId="7576ACC7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A" w14:textId="77777777" w:rsidR="00456F44" w:rsidRDefault="00456F44" w:rsidP="00495798">
    <w:pPr>
      <w:pStyle w:val="Header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E2D5493"/>
    <w:multiLevelType w:val="hybridMultilevel"/>
    <w:tmpl w:val="9514A8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5" w15:restartNumberingAfterBreak="0">
    <w:nsid w:val="6E755722"/>
    <w:multiLevelType w:val="hybridMultilevel"/>
    <w:tmpl w:val="E542B5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277916">
    <w:abstractNumId w:val="9"/>
  </w:num>
  <w:num w:numId="2" w16cid:durableId="416678358">
    <w:abstractNumId w:val="7"/>
  </w:num>
  <w:num w:numId="3" w16cid:durableId="815495375">
    <w:abstractNumId w:val="6"/>
  </w:num>
  <w:num w:numId="4" w16cid:durableId="2027098986">
    <w:abstractNumId w:val="5"/>
  </w:num>
  <w:num w:numId="5" w16cid:durableId="1994723586">
    <w:abstractNumId w:val="4"/>
  </w:num>
  <w:num w:numId="6" w16cid:durableId="900095494">
    <w:abstractNumId w:val="8"/>
  </w:num>
  <w:num w:numId="7" w16cid:durableId="1203521762">
    <w:abstractNumId w:val="3"/>
  </w:num>
  <w:num w:numId="8" w16cid:durableId="1136796571">
    <w:abstractNumId w:val="2"/>
  </w:num>
  <w:num w:numId="9" w16cid:durableId="929463584">
    <w:abstractNumId w:val="1"/>
  </w:num>
  <w:num w:numId="10" w16cid:durableId="151874312">
    <w:abstractNumId w:val="0"/>
  </w:num>
  <w:num w:numId="11" w16cid:durableId="1463764180">
    <w:abstractNumId w:val="14"/>
  </w:num>
  <w:num w:numId="12" w16cid:durableId="831067407">
    <w:abstractNumId w:val="11"/>
  </w:num>
  <w:num w:numId="13" w16cid:durableId="345250083">
    <w:abstractNumId w:val="10"/>
  </w:num>
  <w:num w:numId="14" w16cid:durableId="60714555">
    <w:abstractNumId w:val="17"/>
  </w:num>
  <w:num w:numId="15" w16cid:durableId="705758679">
    <w:abstractNumId w:val="13"/>
  </w:num>
  <w:num w:numId="16" w16cid:durableId="905917695">
    <w:abstractNumId w:val="16"/>
  </w:num>
  <w:num w:numId="17" w16cid:durableId="1591619490">
    <w:abstractNumId w:val="18"/>
  </w:num>
  <w:num w:numId="18" w16cid:durableId="237636681">
    <w:abstractNumId w:val="12"/>
  </w:num>
  <w:num w:numId="19" w16cid:durableId="2383711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4F53"/>
    <w:rsid w:val="00016950"/>
    <w:rsid w:val="0002120A"/>
    <w:rsid w:val="00030F0F"/>
    <w:rsid w:val="0003291B"/>
    <w:rsid w:val="00035461"/>
    <w:rsid w:val="0003582B"/>
    <w:rsid w:val="000379FF"/>
    <w:rsid w:val="00043500"/>
    <w:rsid w:val="00044CD8"/>
    <w:rsid w:val="00045F0B"/>
    <w:rsid w:val="00051B8E"/>
    <w:rsid w:val="00052440"/>
    <w:rsid w:val="000548D1"/>
    <w:rsid w:val="00066694"/>
    <w:rsid w:val="00066980"/>
    <w:rsid w:val="00067543"/>
    <w:rsid w:val="000755DA"/>
    <w:rsid w:val="00082C4A"/>
    <w:rsid w:val="00083258"/>
    <w:rsid w:val="000919B2"/>
    <w:rsid w:val="000938C3"/>
    <w:rsid w:val="00094505"/>
    <w:rsid w:val="0009522E"/>
    <w:rsid w:val="00097020"/>
    <w:rsid w:val="000A107F"/>
    <w:rsid w:val="000A1A8B"/>
    <w:rsid w:val="000A3924"/>
    <w:rsid w:val="000A6A45"/>
    <w:rsid w:val="000B187D"/>
    <w:rsid w:val="000C2E84"/>
    <w:rsid w:val="000C4833"/>
    <w:rsid w:val="000D2402"/>
    <w:rsid w:val="000D46CE"/>
    <w:rsid w:val="000E5317"/>
    <w:rsid w:val="000E5527"/>
    <w:rsid w:val="000F30DA"/>
    <w:rsid w:val="00104444"/>
    <w:rsid w:val="00113702"/>
    <w:rsid w:val="0012380D"/>
    <w:rsid w:val="00131D5C"/>
    <w:rsid w:val="00145E86"/>
    <w:rsid w:val="00146F9F"/>
    <w:rsid w:val="00150DD7"/>
    <w:rsid w:val="00162EF7"/>
    <w:rsid w:val="001847D0"/>
    <w:rsid w:val="001969A0"/>
    <w:rsid w:val="001A1B36"/>
    <w:rsid w:val="001A7850"/>
    <w:rsid w:val="001B2896"/>
    <w:rsid w:val="001B3405"/>
    <w:rsid w:val="001B49C4"/>
    <w:rsid w:val="001C1F09"/>
    <w:rsid w:val="001D2F6F"/>
    <w:rsid w:val="001D373F"/>
    <w:rsid w:val="001D4D98"/>
    <w:rsid w:val="001D56DD"/>
    <w:rsid w:val="001E04D4"/>
    <w:rsid w:val="001E08A6"/>
    <w:rsid w:val="001E6CBD"/>
    <w:rsid w:val="001F1538"/>
    <w:rsid w:val="0020629C"/>
    <w:rsid w:val="002115FD"/>
    <w:rsid w:val="002116B1"/>
    <w:rsid w:val="002136E9"/>
    <w:rsid w:val="00215101"/>
    <w:rsid w:val="00222E9E"/>
    <w:rsid w:val="002269B8"/>
    <w:rsid w:val="002302D6"/>
    <w:rsid w:val="00236035"/>
    <w:rsid w:val="0023657B"/>
    <w:rsid w:val="00246D61"/>
    <w:rsid w:val="00253B6C"/>
    <w:rsid w:val="002608E2"/>
    <w:rsid w:val="00261153"/>
    <w:rsid w:val="00266875"/>
    <w:rsid w:val="00273B02"/>
    <w:rsid w:val="00276408"/>
    <w:rsid w:val="002764EF"/>
    <w:rsid w:val="002865B4"/>
    <w:rsid w:val="00286677"/>
    <w:rsid w:val="002B06C3"/>
    <w:rsid w:val="002B2699"/>
    <w:rsid w:val="002B48B5"/>
    <w:rsid w:val="002B5F0A"/>
    <w:rsid w:val="002C42C1"/>
    <w:rsid w:val="002C44C1"/>
    <w:rsid w:val="002C6F4C"/>
    <w:rsid w:val="002C7BC6"/>
    <w:rsid w:val="002D274E"/>
    <w:rsid w:val="002D51F2"/>
    <w:rsid w:val="002E1223"/>
    <w:rsid w:val="002E563B"/>
    <w:rsid w:val="002E581F"/>
    <w:rsid w:val="002E6292"/>
    <w:rsid w:val="002F3382"/>
    <w:rsid w:val="002F417B"/>
    <w:rsid w:val="002F47CD"/>
    <w:rsid w:val="002F53FC"/>
    <w:rsid w:val="003046ED"/>
    <w:rsid w:val="003118F4"/>
    <w:rsid w:val="003126CC"/>
    <w:rsid w:val="00332DD1"/>
    <w:rsid w:val="00354612"/>
    <w:rsid w:val="00354784"/>
    <w:rsid w:val="0035487E"/>
    <w:rsid w:val="00361555"/>
    <w:rsid w:val="00377F0C"/>
    <w:rsid w:val="0039138D"/>
    <w:rsid w:val="003965C5"/>
    <w:rsid w:val="003966C7"/>
    <w:rsid w:val="003A2B39"/>
    <w:rsid w:val="003C064A"/>
    <w:rsid w:val="003C1A19"/>
    <w:rsid w:val="003C1F28"/>
    <w:rsid w:val="003C4210"/>
    <w:rsid w:val="003C4BFD"/>
    <w:rsid w:val="003D25E5"/>
    <w:rsid w:val="003E00F3"/>
    <w:rsid w:val="003E1354"/>
    <w:rsid w:val="003E75A5"/>
    <w:rsid w:val="003F08A2"/>
    <w:rsid w:val="003F11ED"/>
    <w:rsid w:val="00401703"/>
    <w:rsid w:val="004073C9"/>
    <w:rsid w:val="00411532"/>
    <w:rsid w:val="00412BA7"/>
    <w:rsid w:val="0041365D"/>
    <w:rsid w:val="0041441B"/>
    <w:rsid w:val="0042252E"/>
    <w:rsid w:val="00423B70"/>
    <w:rsid w:val="0043273B"/>
    <w:rsid w:val="00437A1D"/>
    <w:rsid w:val="00443EB7"/>
    <w:rsid w:val="00454B69"/>
    <w:rsid w:val="00456F44"/>
    <w:rsid w:val="00467E16"/>
    <w:rsid w:val="00473428"/>
    <w:rsid w:val="0047587C"/>
    <w:rsid w:val="00491B8D"/>
    <w:rsid w:val="00493956"/>
    <w:rsid w:val="00495798"/>
    <w:rsid w:val="004972F7"/>
    <w:rsid w:val="004A2C31"/>
    <w:rsid w:val="004A745C"/>
    <w:rsid w:val="004B32EB"/>
    <w:rsid w:val="004C03F0"/>
    <w:rsid w:val="004C3DEE"/>
    <w:rsid w:val="004D47E9"/>
    <w:rsid w:val="004D68D1"/>
    <w:rsid w:val="004D72EA"/>
    <w:rsid w:val="004E5D73"/>
    <w:rsid w:val="004E71F1"/>
    <w:rsid w:val="004F2C9F"/>
    <w:rsid w:val="004F42CF"/>
    <w:rsid w:val="004F7727"/>
    <w:rsid w:val="00502941"/>
    <w:rsid w:val="005068F5"/>
    <w:rsid w:val="00510A8E"/>
    <w:rsid w:val="00511533"/>
    <w:rsid w:val="00515E8A"/>
    <w:rsid w:val="0052635A"/>
    <w:rsid w:val="00527C41"/>
    <w:rsid w:val="00534904"/>
    <w:rsid w:val="00535A79"/>
    <w:rsid w:val="0055018C"/>
    <w:rsid w:val="005512F7"/>
    <w:rsid w:val="005528D6"/>
    <w:rsid w:val="00570D05"/>
    <w:rsid w:val="00582F5E"/>
    <w:rsid w:val="00585C48"/>
    <w:rsid w:val="00585E0C"/>
    <w:rsid w:val="00590C4E"/>
    <w:rsid w:val="00593202"/>
    <w:rsid w:val="00593DAC"/>
    <w:rsid w:val="00594BD5"/>
    <w:rsid w:val="0059672F"/>
    <w:rsid w:val="005A30CB"/>
    <w:rsid w:val="005A51A4"/>
    <w:rsid w:val="005B01AD"/>
    <w:rsid w:val="005B641A"/>
    <w:rsid w:val="005B7BE0"/>
    <w:rsid w:val="005C6029"/>
    <w:rsid w:val="005C6870"/>
    <w:rsid w:val="005D2FFA"/>
    <w:rsid w:val="005D438F"/>
    <w:rsid w:val="005E0825"/>
    <w:rsid w:val="005E0E76"/>
    <w:rsid w:val="005E423B"/>
    <w:rsid w:val="005E6194"/>
    <w:rsid w:val="005E72B9"/>
    <w:rsid w:val="005E7FAC"/>
    <w:rsid w:val="005F42EC"/>
    <w:rsid w:val="006007FE"/>
    <w:rsid w:val="006032E1"/>
    <w:rsid w:val="0060337C"/>
    <w:rsid w:val="00610DCE"/>
    <w:rsid w:val="00612C9C"/>
    <w:rsid w:val="00620839"/>
    <w:rsid w:val="00625D27"/>
    <w:rsid w:val="00631F12"/>
    <w:rsid w:val="00633686"/>
    <w:rsid w:val="00634D44"/>
    <w:rsid w:val="00647612"/>
    <w:rsid w:val="00650583"/>
    <w:rsid w:val="00665DE2"/>
    <w:rsid w:val="006665B0"/>
    <w:rsid w:val="006863E9"/>
    <w:rsid w:val="00691633"/>
    <w:rsid w:val="0069210A"/>
    <w:rsid w:val="00694FEA"/>
    <w:rsid w:val="006A3F52"/>
    <w:rsid w:val="006B475A"/>
    <w:rsid w:val="006C34EA"/>
    <w:rsid w:val="006D4955"/>
    <w:rsid w:val="006E1592"/>
    <w:rsid w:val="007023C9"/>
    <w:rsid w:val="00713C58"/>
    <w:rsid w:val="007171B2"/>
    <w:rsid w:val="007221BC"/>
    <w:rsid w:val="007268B6"/>
    <w:rsid w:val="00727CD8"/>
    <w:rsid w:val="00746C04"/>
    <w:rsid w:val="00747879"/>
    <w:rsid w:val="0077443B"/>
    <w:rsid w:val="00777141"/>
    <w:rsid w:val="00781569"/>
    <w:rsid w:val="00781585"/>
    <w:rsid w:val="007848DB"/>
    <w:rsid w:val="00785DB3"/>
    <w:rsid w:val="007868F8"/>
    <w:rsid w:val="00792FEF"/>
    <w:rsid w:val="007938E7"/>
    <w:rsid w:val="00796577"/>
    <w:rsid w:val="007A41ED"/>
    <w:rsid w:val="007A7758"/>
    <w:rsid w:val="007B52DD"/>
    <w:rsid w:val="007B7B85"/>
    <w:rsid w:val="007E3791"/>
    <w:rsid w:val="007F7ABC"/>
    <w:rsid w:val="00800D74"/>
    <w:rsid w:val="00817FCC"/>
    <w:rsid w:val="00823B2B"/>
    <w:rsid w:val="00824373"/>
    <w:rsid w:val="00831FF3"/>
    <w:rsid w:val="008352EE"/>
    <w:rsid w:val="00835B95"/>
    <w:rsid w:val="00835BAD"/>
    <w:rsid w:val="00836117"/>
    <w:rsid w:val="00840317"/>
    <w:rsid w:val="008471DC"/>
    <w:rsid w:val="008521C0"/>
    <w:rsid w:val="008538FE"/>
    <w:rsid w:val="00854F1B"/>
    <w:rsid w:val="008561C1"/>
    <w:rsid w:val="008579CC"/>
    <w:rsid w:val="00866DA4"/>
    <w:rsid w:val="008702F8"/>
    <w:rsid w:val="008734EC"/>
    <w:rsid w:val="00883509"/>
    <w:rsid w:val="00885B42"/>
    <w:rsid w:val="00897522"/>
    <w:rsid w:val="008A28BE"/>
    <w:rsid w:val="008A3CAC"/>
    <w:rsid w:val="008A698E"/>
    <w:rsid w:val="008C4C62"/>
    <w:rsid w:val="008D292C"/>
    <w:rsid w:val="008F7600"/>
    <w:rsid w:val="008F7CD7"/>
    <w:rsid w:val="0090621C"/>
    <w:rsid w:val="009111C7"/>
    <w:rsid w:val="00914906"/>
    <w:rsid w:val="00916366"/>
    <w:rsid w:val="0091650C"/>
    <w:rsid w:val="00920168"/>
    <w:rsid w:val="009204D5"/>
    <w:rsid w:val="00923E13"/>
    <w:rsid w:val="0092423E"/>
    <w:rsid w:val="00924F44"/>
    <w:rsid w:val="009258B4"/>
    <w:rsid w:val="009270A6"/>
    <w:rsid w:val="00941E14"/>
    <w:rsid w:val="00942F10"/>
    <w:rsid w:val="0094313D"/>
    <w:rsid w:val="0094415E"/>
    <w:rsid w:val="0094454F"/>
    <w:rsid w:val="009448A6"/>
    <w:rsid w:val="00965E0F"/>
    <w:rsid w:val="009700A4"/>
    <w:rsid w:val="009806E2"/>
    <w:rsid w:val="0098236F"/>
    <w:rsid w:val="00984D28"/>
    <w:rsid w:val="00985CBA"/>
    <w:rsid w:val="00992E1E"/>
    <w:rsid w:val="009953AE"/>
    <w:rsid w:val="00995B8B"/>
    <w:rsid w:val="009A07A3"/>
    <w:rsid w:val="009A66DD"/>
    <w:rsid w:val="009A68F2"/>
    <w:rsid w:val="009B5AA9"/>
    <w:rsid w:val="009B7112"/>
    <w:rsid w:val="009C4321"/>
    <w:rsid w:val="009C5829"/>
    <w:rsid w:val="009D161B"/>
    <w:rsid w:val="009E1D05"/>
    <w:rsid w:val="009F5FCA"/>
    <w:rsid w:val="009F796C"/>
    <w:rsid w:val="00A02669"/>
    <w:rsid w:val="00A05E66"/>
    <w:rsid w:val="00A16092"/>
    <w:rsid w:val="00A215B1"/>
    <w:rsid w:val="00A21BFD"/>
    <w:rsid w:val="00A27E84"/>
    <w:rsid w:val="00A330CB"/>
    <w:rsid w:val="00A332DA"/>
    <w:rsid w:val="00A40EEB"/>
    <w:rsid w:val="00A410A4"/>
    <w:rsid w:val="00A5190F"/>
    <w:rsid w:val="00A54E4D"/>
    <w:rsid w:val="00A551CF"/>
    <w:rsid w:val="00A65DD1"/>
    <w:rsid w:val="00A66E67"/>
    <w:rsid w:val="00A67E94"/>
    <w:rsid w:val="00A7239F"/>
    <w:rsid w:val="00A73B07"/>
    <w:rsid w:val="00A8122C"/>
    <w:rsid w:val="00A82F0E"/>
    <w:rsid w:val="00A8776A"/>
    <w:rsid w:val="00A943A3"/>
    <w:rsid w:val="00AA07AA"/>
    <w:rsid w:val="00AA382E"/>
    <w:rsid w:val="00AA39E6"/>
    <w:rsid w:val="00AA4C4B"/>
    <w:rsid w:val="00AA6B30"/>
    <w:rsid w:val="00AB395D"/>
    <w:rsid w:val="00AB493A"/>
    <w:rsid w:val="00AB7DE6"/>
    <w:rsid w:val="00AC1BC2"/>
    <w:rsid w:val="00AC2F70"/>
    <w:rsid w:val="00AD20FC"/>
    <w:rsid w:val="00AD7F8A"/>
    <w:rsid w:val="00AE2D9C"/>
    <w:rsid w:val="00AE37E9"/>
    <w:rsid w:val="00AF03BC"/>
    <w:rsid w:val="00AF31CE"/>
    <w:rsid w:val="00B00FC5"/>
    <w:rsid w:val="00B0499E"/>
    <w:rsid w:val="00B147CD"/>
    <w:rsid w:val="00B245ED"/>
    <w:rsid w:val="00B27745"/>
    <w:rsid w:val="00B27DCB"/>
    <w:rsid w:val="00B30024"/>
    <w:rsid w:val="00B37C5A"/>
    <w:rsid w:val="00B43A6C"/>
    <w:rsid w:val="00B525B9"/>
    <w:rsid w:val="00B54DAD"/>
    <w:rsid w:val="00B55279"/>
    <w:rsid w:val="00B65746"/>
    <w:rsid w:val="00B67688"/>
    <w:rsid w:val="00B70433"/>
    <w:rsid w:val="00B74249"/>
    <w:rsid w:val="00B83DA4"/>
    <w:rsid w:val="00B83EC9"/>
    <w:rsid w:val="00B92FAF"/>
    <w:rsid w:val="00B96239"/>
    <w:rsid w:val="00BA11BA"/>
    <w:rsid w:val="00BA2071"/>
    <w:rsid w:val="00BB3988"/>
    <w:rsid w:val="00BC2361"/>
    <w:rsid w:val="00BD5048"/>
    <w:rsid w:val="00BD6C63"/>
    <w:rsid w:val="00BD72B6"/>
    <w:rsid w:val="00BE0F5C"/>
    <w:rsid w:val="00BE15E1"/>
    <w:rsid w:val="00BE7EE0"/>
    <w:rsid w:val="00BF781E"/>
    <w:rsid w:val="00C01960"/>
    <w:rsid w:val="00C037C9"/>
    <w:rsid w:val="00C051FB"/>
    <w:rsid w:val="00C05437"/>
    <w:rsid w:val="00C117F9"/>
    <w:rsid w:val="00C1655E"/>
    <w:rsid w:val="00C3256F"/>
    <w:rsid w:val="00C44ACD"/>
    <w:rsid w:val="00C51E3D"/>
    <w:rsid w:val="00C5473A"/>
    <w:rsid w:val="00C645FE"/>
    <w:rsid w:val="00C72A10"/>
    <w:rsid w:val="00C80F3C"/>
    <w:rsid w:val="00C8257F"/>
    <w:rsid w:val="00C91591"/>
    <w:rsid w:val="00CB05D6"/>
    <w:rsid w:val="00CC2DFD"/>
    <w:rsid w:val="00CC43F9"/>
    <w:rsid w:val="00CD0F36"/>
    <w:rsid w:val="00CD1A88"/>
    <w:rsid w:val="00CD39B6"/>
    <w:rsid w:val="00CD5DA6"/>
    <w:rsid w:val="00CE0CAA"/>
    <w:rsid w:val="00CE4219"/>
    <w:rsid w:val="00CE79D7"/>
    <w:rsid w:val="00D11B2C"/>
    <w:rsid w:val="00D15289"/>
    <w:rsid w:val="00D20C61"/>
    <w:rsid w:val="00D23224"/>
    <w:rsid w:val="00D24CFE"/>
    <w:rsid w:val="00D32267"/>
    <w:rsid w:val="00D36CBD"/>
    <w:rsid w:val="00D37BCC"/>
    <w:rsid w:val="00D47083"/>
    <w:rsid w:val="00D53A19"/>
    <w:rsid w:val="00D53CD1"/>
    <w:rsid w:val="00D56D37"/>
    <w:rsid w:val="00D625E6"/>
    <w:rsid w:val="00D63E82"/>
    <w:rsid w:val="00D6407E"/>
    <w:rsid w:val="00D6476F"/>
    <w:rsid w:val="00D64EAF"/>
    <w:rsid w:val="00D74858"/>
    <w:rsid w:val="00D84EFC"/>
    <w:rsid w:val="00D906C9"/>
    <w:rsid w:val="00D9271D"/>
    <w:rsid w:val="00DA3150"/>
    <w:rsid w:val="00DA60A6"/>
    <w:rsid w:val="00DC7BD5"/>
    <w:rsid w:val="00DC7E1A"/>
    <w:rsid w:val="00DD032B"/>
    <w:rsid w:val="00DD4C2D"/>
    <w:rsid w:val="00DD76A6"/>
    <w:rsid w:val="00DE2D92"/>
    <w:rsid w:val="00DF59CC"/>
    <w:rsid w:val="00E05E84"/>
    <w:rsid w:val="00E079EB"/>
    <w:rsid w:val="00E1741A"/>
    <w:rsid w:val="00E25041"/>
    <w:rsid w:val="00E3276E"/>
    <w:rsid w:val="00E35313"/>
    <w:rsid w:val="00E404CF"/>
    <w:rsid w:val="00E43A58"/>
    <w:rsid w:val="00E44BBE"/>
    <w:rsid w:val="00E56719"/>
    <w:rsid w:val="00E77441"/>
    <w:rsid w:val="00E77DA4"/>
    <w:rsid w:val="00E9448C"/>
    <w:rsid w:val="00E96466"/>
    <w:rsid w:val="00E97C49"/>
    <w:rsid w:val="00EA1296"/>
    <w:rsid w:val="00EA55DC"/>
    <w:rsid w:val="00EC627C"/>
    <w:rsid w:val="00EE5D41"/>
    <w:rsid w:val="00EF210B"/>
    <w:rsid w:val="00F04518"/>
    <w:rsid w:val="00F20770"/>
    <w:rsid w:val="00F26249"/>
    <w:rsid w:val="00F27038"/>
    <w:rsid w:val="00F3256E"/>
    <w:rsid w:val="00F36F76"/>
    <w:rsid w:val="00F375A1"/>
    <w:rsid w:val="00F40A93"/>
    <w:rsid w:val="00F453CC"/>
    <w:rsid w:val="00F509A6"/>
    <w:rsid w:val="00F54CDD"/>
    <w:rsid w:val="00F55D32"/>
    <w:rsid w:val="00F70AE2"/>
    <w:rsid w:val="00F82B1C"/>
    <w:rsid w:val="00F862C1"/>
    <w:rsid w:val="00F90AE7"/>
    <w:rsid w:val="00FA02A4"/>
    <w:rsid w:val="00FA1FC1"/>
    <w:rsid w:val="00FB019A"/>
    <w:rsid w:val="00FB7719"/>
    <w:rsid w:val="00FC0B8C"/>
    <w:rsid w:val="00FC2E8A"/>
    <w:rsid w:val="00FC60CB"/>
    <w:rsid w:val="00FD5D69"/>
    <w:rsid w:val="00FE0C81"/>
    <w:rsid w:val="00FE241D"/>
    <w:rsid w:val="00FE246E"/>
    <w:rsid w:val="00FE298F"/>
    <w:rsid w:val="00FE5C81"/>
    <w:rsid w:val="00FE5D51"/>
    <w:rsid w:val="00FF1732"/>
    <w:rsid w:val="00FF4032"/>
    <w:rsid w:val="00FF4FCB"/>
    <w:rsid w:val="00FF6390"/>
    <w:rsid w:val="00FF6CEE"/>
    <w:rsid w:val="02187B0D"/>
    <w:rsid w:val="04ED87EF"/>
    <w:rsid w:val="07D642FD"/>
    <w:rsid w:val="0FF716A1"/>
    <w:rsid w:val="13615F92"/>
    <w:rsid w:val="192F1A24"/>
    <w:rsid w:val="1E995328"/>
    <w:rsid w:val="2718062F"/>
    <w:rsid w:val="2787D807"/>
    <w:rsid w:val="2E076984"/>
    <w:rsid w:val="33FE786E"/>
    <w:rsid w:val="5143F855"/>
    <w:rsid w:val="580D2086"/>
    <w:rsid w:val="5CC7694C"/>
    <w:rsid w:val="6613EBE7"/>
    <w:rsid w:val="662BADCB"/>
    <w:rsid w:val="666E4B92"/>
    <w:rsid w:val="669B85E2"/>
    <w:rsid w:val="671FB804"/>
    <w:rsid w:val="6D745FAD"/>
    <w:rsid w:val="75F3B251"/>
    <w:rsid w:val="7655D48D"/>
    <w:rsid w:val="7682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6AC8F"/>
  <w15:docId w15:val="{CF862EDF-09C4-438B-9157-FBFDE411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Heading1Char">
    <w:name w:val="Heading 1 Char"/>
    <w:basedOn w:val="DefaultParagraphFont"/>
    <w:link w:val="Heading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Caption">
    <w:name w:val="caption"/>
    <w:basedOn w:val="Normal"/>
    <w:next w:val="Normal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FootnoteText">
    <w:name w:val="footnote text"/>
    <w:basedOn w:val="Normal"/>
    <w:link w:val="FootnoteTex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FootnoteTextChar">
    <w:name w:val="Footnote Text Char"/>
    <w:basedOn w:val="DefaultParagraphFont"/>
    <w:link w:val="FootnoteText"/>
    <w:rsid w:val="00FD5D69"/>
    <w:rPr>
      <w:rFonts w:asciiTheme="majorHAnsi" w:hAnsiTheme="majorHAnsi"/>
      <w:sz w:val="1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53B6C"/>
    <w:rPr>
      <w:rFonts w:asciiTheme="majorHAnsi" w:hAnsiTheme="majorHAnsi"/>
      <w:sz w:val="14"/>
    </w:rPr>
  </w:style>
  <w:style w:type="paragraph" w:styleId="TOCHeading">
    <w:name w:val="TOC Heading"/>
    <w:basedOn w:val="Heading1"/>
    <w:next w:val="Normal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Normal"/>
    <w:next w:val="Normal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Normal"/>
    <w:next w:val="Normal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Normal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DefaultParagraphFont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Normal"/>
    <w:next w:val="Normal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Header">
    <w:name w:val="header"/>
    <w:basedOn w:val="Normal"/>
    <w:link w:val="Header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3F0"/>
    <w:rPr>
      <w:rFonts w:asciiTheme="minorHAnsi" w:hAnsiTheme="minorHAnsi"/>
      <w:sz w:val="18"/>
    </w:rPr>
  </w:style>
  <w:style w:type="paragraph" w:styleId="Footer">
    <w:name w:val="footer"/>
    <w:basedOn w:val="Normal"/>
    <w:link w:val="Footer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3F0"/>
    <w:rPr>
      <w:rFonts w:asciiTheme="minorHAnsi" w:hAnsiTheme="minorHAnsi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Normal"/>
    <w:rsid w:val="00D6476F"/>
    <w:rPr>
      <w:rFonts w:asciiTheme="majorHAnsi" w:hAnsiTheme="majorHAnsi" w:cstheme="majorHAnsi"/>
      <w:sz w:val="30"/>
      <w:szCs w:val="30"/>
    </w:rPr>
  </w:style>
  <w:style w:type="table" w:styleId="TableGrid">
    <w:name w:val="Table Grid"/>
    <w:basedOn w:val="TableNorma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D53A19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PlaceholderText">
    <w:name w:val="Placeholder Text"/>
    <w:basedOn w:val="DefaultParagraphFont"/>
    <w:uiPriority w:val="99"/>
    <w:semiHidden/>
    <w:rsid w:val="004E71F1"/>
    <w:rPr>
      <w:color w:val="0070C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551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51C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51CF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1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Normal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Normal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FootnoteTex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TOC3">
    <w:name w:val="toc 3"/>
    <w:basedOn w:val="Normal"/>
    <w:next w:val="Normal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E96466"/>
  </w:style>
  <w:style w:type="paragraph" w:styleId="BlockText">
    <w:name w:val="Block Text"/>
    <w:basedOn w:val="Normal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9646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96466"/>
    <w:rPr>
      <w:rFonts w:asciiTheme="minorHAnsi" w:hAnsiTheme="minorHAnsi"/>
      <w:sz w:val="1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964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96466"/>
    <w:rPr>
      <w:rFonts w:asciiTheme="minorHAnsi" w:hAnsiTheme="minorHAnsi"/>
      <w:sz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9646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96466"/>
    <w:rPr>
      <w:rFonts w:asciiTheme="minorHAnsi" w:hAnsiTheme="minorHAnsi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9646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96466"/>
    <w:rPr>
      <w:rFonts w:asciiTheme="minorHAnsi" w:hAnsiTheme="minorHAnsi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96466"/>
    <w:rPr>
      <w:rFonts w:asciiTheme="minorHAnsi" w:hAnsiTheme="minorHAnsi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96466"/>
    <w:rPr>
      <w:rFonts w:asciiTheme="minorHAnsi" w:hAnsiTheme="minorHAnsi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BookTitle">
    <w:name w:val="Book Title"/>
    <w:basedOn w:val="DefaultParagraphFont"/>
    <w:uiPriority w:val="33"/>
    <w:rsid w:val="00E96466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96466"/>
    <w:rPr>
      <w:rFonts w:asciiTheme="minorHAnsi" w:hAnsiTheme="minorHAnsi"/>
      <w:sz w:val="1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96466"/>
  </w:style>
  <w:style w:type="character" w:customStyle="1" w:styleId="DateChar">
    <w:name w:val="Date Char"/>
    <w:basedOn w:val="DefaultParagraphFont"/>
    <w:link w:val="Date"/>
    <w:uiPriority w:val="99"/>
    <w:semiHidden/>
    <w:rsid w:val="00E96466"/>
    <w:rPr>
      <w:rFonts w:asciiTheme="minorHAnsi" w:hAnsiTheme="minorHAnsi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96466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96466"/>
    <w:rPr>
      <w:rFonts w:asciiTheme="minorHAnsi" w:hAnsiTheme="minorHAnsi"/>
      <w:sz w:val="18"/>
    </w:rPr>
  </w:style>
  <w:style w:type="character" w:styleId="Emphasis">
    <w:name w:val="Emphasis"/>
    <w:basedOn w:val="DefaultParagraphFont"/>
    <w:uiPriority w:val="20"/>
    <w:rsid w:val="00E96466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96466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E96466"/>
  </w:style>
  <w:style w:type="paragraph" w:styleId="HTMLAddress">
    <w:name w:val="HTML Address"/>
    <w:basedOn w:val="Normal"/>
    <w:link w:val="HTMLAddres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96466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96466"/>
    <w:rPr>
      <w:rFonts w:ascii="Consolas" w:hAnsi="Consolas"/>
    </w:rPr>
  </w:style>
  <w:style w:type="character" w:styleId="HTMLSample">
    <w:name w:val="HTML Sample"/>
    <w:basedOn w:val="DefaultParagraphFont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E96466"/>
    <w:rPr>
      <w:i/>
      <w:iCs/>
      <w:color w:val="B98F16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eReference">
    <w:name w:val="Intense Reference"/>
    <w:basedOn w:val="DefaultParagraphFont"/>
    <w:uiPriority w:val="32"/>
    <w:rsid w:val="00E96466"/>
    <w:rPr>
      <w:b/>
      <w:bCs/>
      <w:smallCaps/>
      <w:color w:val="B98F16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E96466"/>
  </w:style>
  <w:style w:type="paragraph" w:styleId="List">
    <w:name w:val="List"/>
    <w:basedOn w:val="Normal"/>
    <w:uiPriority w:val="99"/>
    <w:semiHidden/>
    <w:unhideWhenUsed/>
    <w:rsid w:val="00E9646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9646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9646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9646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96466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rsid w:val="00E96466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96466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rsid w:val="00E96466"/>
    <w:rPr>
      <w:rFonts w:asciiTheme="minorHAnsi" w:hAnsiTheme="minorHAnsi"/>
      <w:sz w:val="18"/>
    </w:rPr>
  </w:style>
  <w:style w:type="paragraph" w:styleId="NormalWeb">
    <w:name w:val="Normal (Web)"/>
    <w:basedOn w:val="Normal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96466"/>
    <w:pPr>
      <w:ind w:left="708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96466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96466"/>
    <w:rPr>
      <w:rFonts w:asciiTheme="minorHAnsi" w:hAnsiTheme="minorHAnsi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E96466"/>
  </w:style>
  <w:style w:type="paragraph" w:styleId="PlainText">
    <w:name w:val="Plain Text"/>
    <w:basedOn w:val="Normal"/>
    <w:link w:val="PlainText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96466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9646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96466"/>
    <w:rPr>
      <w:rFonts w:asciiTheme="minorHAnsi" w:hAnsiTheme="minorHAnsi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96466"/>
    <w:rPr>
      <w:rFonts w:asciiTheme="minorHAnsi" w:hAnsiTheme="minorHAnsi"/>
      <w:sz w:val="18"/>
    </w:rPr>
  </w:style>
  <w:style w:type="character" w:styleId="Strong">
    <w:name w:val="Strong"/>
    <w:basedOn w:val="DefaultParagraphFont"/>
    <w:uiPriority w:val="22"/>
    <w:rsid w:val="00E9646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E9646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E96466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96466"/>
    <w:pPr>
      <w:ind w:left="180" w:hanging="1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96466"/>
  </w:style>
  <w:style w:type="paragraph" w:styleId="Title">
    <w:name w:val="Title"/>
    <w:basedOn w:val="Normal"/>
    <w:next w:val="Normal"/>
    <w:link w:val="Title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96466"/>
    <w:pPr>
      <w:spacing w:after="100"/>
      <w:ind w:left="5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96466"/>
    <w:pPr>
      <w:spacing w:after="100"/>
      <w:ind w:left="7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96466"/>
    <w:pPr>
      <w:spacing w:after="100"/>
      <w:ind w:left="9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96466"/>
    <w:pPr>
      <w:spacing w:after="100"/>
      <w:ind w:left="10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96466"/>
    <w:pPr>
      <w:spacing w:after="100"/>
      <w:ind w:left="12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Normal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DefaultParagraphFont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CA3837B1B334996563514BC564544" ma:contentTypeVersion="6" ma:contentTypeDescription="Een nieuw document maken." ma:contentTypeScope="" ma:versionID="66b7c05b62ca8d93b658879449bf02a8">
  <xsd:schema xmlns:xsd="http://www.w3.org/2001/XMLSchema" xmlns:xs="http://www.w3.org/2001/XMLSchema" xmlns:p="http://schemas.microsoft.com/office/2006/metadata/properties" xmlns:ns1="http://schemas.microsoft.com/sharepoint/v3" xmlns:ns2="587ac65b-efce-4803-8ab5-68b61f91731d" xmlns:ns3="3c142b44-631f-40c6-a680-e59b12dd3dbc" targetNamespace="http://schemas.microsoft.com/office/2006/metadata/properties" ma:root="true" ma:fieldsID="2e3ff1a93b6dd4216202f76dc29f1ef1" ns1:_="" ns2:_="" ns3:_="">
    <xsd:import namespace="http://schemas.microsoft.com/sharepoint/v3"/>
    <xsd:import namespace="587ac65b-efce-4803-8ab5-68b61f91731d"/>
    <xsd:import namespace="3c142b44-631f-40c6-a680-e59b12dd3d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ac65b-efce-4803-8ab5-68b61f91731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42b44-631f-40c6-a680-e59b12dd3d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87ac65b-efce-4803-8ab5-68b61f91731d">HNNM5C26PMKA-2077154571-118</_dlc_DocId>
    <_dlc_DocIdUrl xmlns="587ac65b-efce-4803-8ab5-68b61f91731d">
      <Url>https://denhaag.sharepoint.com/sites/Toekomstperspectiefjeugd_OCW_Opgavemanagement/_layouts/15/DocIdRedir.aspx?ID=HNNM5C26PMKA-2077154571-118</Url>
      <Description>HNNM5C26PMKA-2077154571-118</Description>
    </_dlc_DocIdUrl>
    <_dlc_DocIdPersistId xmlns="587ac65b-efce-4803-8ab5-68b61f91731d">false</_dlc_DocIdPersistId>
    <_ip_UnifiedCompliancePolicyUIAction xmlns="http://schemas.microsoft.com/sharepoint/v3" xsi:nil="true"/>
    <_ip_UnifiedCompliancePolicyProperties xmlns="http://schemas.microsoft.com/sharepoint/v3" xsi:nil="true"/>
    <SharedWithUsers xmlns="587ac65b-efce-4803-8ab5-68b61f91731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3A30736-0937-4F93-99CC-AC920E0E2E2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7916D58-0A1B-43AB-B5BA-04172144DB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CB575C-354C-44D4-9E25-2C0E218F9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7ac65b-efce-4803-8ab5-68b61f91731d"/>
    <ds:schemaRef ds:uri="3c142b44-631f-40c6-a680-e59b12dd3d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AE575B1-9BCD-4649-A7A1-6E3D7149E16B}">
  <ds:schemaRefs>
    <ds:schemaRef ds:uri="http://schemas.microsoft.com/office/2006/metadata/properties"/>
    <ds:schemaRef ds:uri="http://schemas.microsoft.com/office/infopath/2007/PartnerControls"/>
    <ds:schemaRef ds:uri="587ac65b-efce-4803-8ab5-68b61f91731d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Rapport.dotx</Template>
  <TotalTime>144</TotalTime>
  <Pages>1</Pages>
  <Words>627</Words>
  <Characters>3577</Characters>
  <Application>Microsoft Office Word</Application>
  <DocSecurity>6</DocSecurity>
  <Lines>29</Lines>
  <Paragraphs>8</Paragraphs>
  <ScaleCrop>false</ScaleCrop>
  <Company>Gemeente Den Haag / IDC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Checklist</dc:title>
  <dc:subject/>
  <dc:creator>Monica Demkes</dc:creator>
  <cp:keywords/>
  <cp:lastModifiedBy>Petra den Hollander</cp:lastModifiedBy>
  <cp:revision>124</cp:revision>
  <dcterms:created xsi:type="dcterms:W3CDTF">2022-11-24T22:50:00Z</dcterms:created>
  <dcterms:modified xsi:type="dcterms:W3CDTF">2022-11-29T01:06:00Z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0x010100A29CA3837B1B334996563514BC564544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495b7e3f-c5ce-4d67-a75d-2f33d00a8515</vt:lpwstr>
  </property>
  <property fmtid="{D5CDD505-2E9C-101B-9397-08002B2CF9AE}" pid="15" name="TaxKeyword">
    <vt:lpwstr/>
  </property>
  <property fmtid="{D5CDD505-2E9C-101B-9397-08002B2CF9AE}" pid="16" name="Teamtrefwoorden">
    <vt:lpwstr>5;#Format|825ed0df-d969-4a6a-a95c-d1519e18baae</vt:lpwstr>
  </property>
  <property fmtid="{D5CDD505-2E9C-101B-9397-08002B2CF9AE}" pid="17" name="Documentsoort">
    <vt:lpwstr>21;#Beleidsdocument|70267d87-ce61-40c3-b119-e0ecc30f9747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20800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MediaServiceImageTags">
    <vt:lpwstr/>
  </property>
  <property fmtid="{D5CDD505-2E9C-101B-9397-08002B2CF9AE}" pid="30" name="ebb03eb60f1c456383d550cda2a2ac01">
    <vt:lpwstr>Format|825ed0df-d969-4a6a-a95c-d1519e18baae</vt:lpwstr>
  </property>
  <property fmtid="{D5CDD505-2E9C-101B-9397-08002B2CF9AE}" pid="31" name="ofae577968ed4be8b7cfa6b3c1b2b2a3">
    <vt:lpwstr>Beleidsdocument|70267d87-ce61-40c3-b119-e0ecc30f9747</vt:lpwstr>
  </property>
  <property fmtid="{D5CDD505-2E9C-101B-9397-08002B2CF9AE}" pid="32" name="TriggerFlowInfo">
    <vt:lpwstr/>
  </property>
</Properties>
</file>