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7D1C2" w14:textId="2AFCBF39" w:rsidR="00DD5393" w:rsidRPr="00941C85" w:rsidRDefault="00200A07" w:rsidP="00DD5393">
      <w:pPr>
        <w:rPr>
          <w:rFonts w:eastAsia="Calibri"/>
          <w:sz w:val="30"/>
          <w:szCs w:val="30"/>
        </w:r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 w:rsidRPr="00941C85">
        <w:rPr>
          <w:rFonts w:asciiTheme="majorHAnsi" w:hAnsiTheme="majorHAnsi" w:cstheme="majorHAnsi"/>
          <w:sz w:val="30"/>
          <w:szCs w:val="30"/>
        </w:rPr>
        <w:t xml:space="preserve">Bijlage </w:t>
      </w:r>
      <w:r w:rsidR="008C264A" w:rsidRPr="00941C85">
        <w:rPr>
          <w:rFonts w:asciiTheme="majorHAnsi" w:hAnsiTheme="majorHAnsi" w:cstheme="majorHAnsi"/>
          <w:sz w:val="30"/>
          <w:szCs w:val="30"/>
        </w:rPr>
        <w:t>2</w:t>
      </w:r>
      <w:r w:rsidRPr="00941C85">
        <w:rPr>
          <w:rFonts w:asciiTheme="majorHAnsi" w:hAnsiTheme="majorHAnsi" w:cstheme="majorHAnsi"/>
          <w:sz w:val="30"/>
          <w:szCs w:val="30"/>
        </w:rPr>
        <w:tab/>
      </w:r>
      <w:r w:rsidR="00886B5C" w:rsidRPr="00941C85">
        <w:rPr>
          <w:rFonts w:asciiTheme="majorHAnsi" w:hAnsiTheme="majorHAnsi" w:cstheme="majorHAnsi"/>
          <w:sz w:val="30"/>
          <w:szCs w:val="30"/>
        </w:rPr>
        <w:t>R</w:t>
      </w:r>
      <w:r w:rsidRPr="00941C85">
        <w:rPr>
          <w:rFonts w:asciiTheme="majorHAnsi" w:hAnsiTheme="majorHAnsi" w:cstheme="majorHAnsi"/>
          <w:sz w:val="30"/>
          <w:szCs w:val="30"/>
        </w:rPr>
        <w:t>eferentieopdrachten</w:t>
      </w:r>
      <w:bookmarkEnd w:id="0"/>
      <w:bookmarkEnd w:id="1"/>
      <w:bookmarkEnd w:id="2"/>
      <w:bookmarkEnd w:id="3"/>
      <w:bookmarkEnd w:id="4"/>
      <w:bookmarkEnd w:id="5"/>
      <w:r w:rsidR="005D79A6" w:rsidRPr="00941C85">
        <w:rPr>
          <w:rFonts w:asciiTheme="majorHAnsi" w:hAnsiTheme="majorHAnsi" w:cstheme="majorHAnsi"/>
          <w:sz w:val="30"/>
          <w:szCs w:val="30"/>
        </w:rPr>
        <w:t xml:space="preserve"> </w:t>
      </w:r>
      <w:r w:rsidR="002A0C6B" w:rsidRPr="00941C85">
        <w:rPr>
          <w:rFonts w:eastAsia="Calibri"/>
          <w:sz w:val="30"/>
          <w:szCs w:val="30"/>
        </w:rPr>
        <w:br/>
      </w:r>
    </w:p>
    <w:p w14:paraId="5CD57322" w14:textId="06A26899" w:rsidR="00F13914" w:rsidRPr="0090351E" w:rsidRDefault="00BA3DB8" w:rsidP="00DD5393">
      <w:pPr>
        <w:rPr>
          <w:rFonts w:asciiTheme="majorHAnsi" w:eastAsia="Calibri" w:hAnsiTheme="majorHAnsi" w:cstheme="majorHAnsi"/>
          <w:szCs w:val="19"/>
        </w:rPr>
      </w:pPr>
      <w:r w:rsidRPr="001B5CAD">
        <w:rPr>
          <w:rFonts w:asciiTheme="majorHAnsi" w:eastAsia="Calibri" w:hAnsiTheme="majorHAnsi" w:cstheme="majorHAnsi"/>
          <w:szCs w:val="19"/>
        </w:rPr>
        <w:t xml:space="preserve">Om aan te tonen dat Gegadigden over de benodigde ervaring beschikken moeten zij bij hun aanmelding referentieopdrachten indienen, conform het onderhavige format. Gegadigden dienen per kerncompetentie </w:t>
      </w:r>
      <w:r w:rsidR="00D5739E">
        <w:rPr>
          <w:rFonts w:asciiTheme="majorHAnsi" w:eastAsia="Calibri" w:hAnsiTheme="majorHAnsi" w:cstheme="majorHAnsi"/>
          <w:szCs w:val="19"/>
        </w:rPr>
        <w:t>ee</w:t>
      </w:r>
      <w:r w:rsidRPr="001B5CAD">
        <w:rPr>
          <w:rFonts w:asciiTheme="majorHAnsi" w:eastAsia="Calibri" w:hAnsiTheme="majorHAnsi" w:cstheme="majorHAnsi"/>
          <w:szCs w:val="19"/>
        </w:rPr>
        <w:t>n referentieopdracht conform het onderhavige format in te dienen.</w:t>
      </w:r>
      <w:r w:rsidR="001D5FF0">
        <w:rPr>
          <w:rFonts w:asciiTheme="majorHAnsi" w:eastAsia="Calibri" w:hAnsiTheme="majorHAnsi" w:cstheme="majorHAnsi"/>
          <w:szCs w:val="19"/>
        </w:rPr>
        <w:t xml:space="preserve"> </w:t>
      </w:r>
      <w:r w:rsidR="0051200A" w:rsidRPr="0090351E">
        <w:rPr>
          <w:rFonts w:asciiTheme="majorHAnsi" w:eastAsia="Calibri" w:hAnsiTheme="majorHAnsi" w:cstheme="majorHAnsi"/>
          <w:szCs w:val="19"/>
        </w:rPr>
        <w:t>Zie voor meer informatie</w:t>
      </w:r>
      <w:r w:rsidR="008E612B" w:rsidRPr="0090351E">
        <w:rPr>
          <w:rFonts w:asciiTheme="majorHAnsi" w:eastAsia="Calibri" w:hAnsiTheme="majorHAnsi" w:cstheme="majorHAnsi"/>
          <w:szCs w:val="19"/>
        </w:rPr>
        <w:t xml:space="preserve"> de Selectieleidraad </w:t>
      </w:r>
      <w:r w:rsidR="00591760" w:rsidRPr="0090351E">
        <w:rPr>
          <w:rFonts w:asciiTheme="majorHAnsi" w:eastAsia="Calibri" w:hAnsiTheme="majorHAnsi" w:cstheme="majorHAnsi"/>
          <w:szCs w:val="19"/>
        </w:rPr>
        <w:t>hoofdstuk</w:t>
      </w:r>
      <w:r w:rsidR="008E612B" w:rsidRPr="0090351E">
        <w:rPr>
          <w:rFonts w:asciiTheme="majorHAnsi" w:eastAsia="Calibri" w:hAnsiTheme="majorHAnsi" w:cstheme="majorHAnsi"/>
          <w:szCs w:val="19"/>
        </w:rPr>
        <w:t xml:space="preserve"> 9</w:t>
      </w:r>
      <w:r w:rsidR="00591760" w:rsidRPr="0090351E">
        <w:rPr>
          <w:rFonts w:asciiTheme="majorHAnsi" w:eastAsia="Calibri" w:hAnsiTheme="majorHAnsi" w:cstheme="majorHAnsi"/>
          <w:szCs w:val="19"/>
        </w:rPr>
        <w:t>,</w:t>
      </w:r>
      <w:r w:rsidR="008E612B" w:rsidRPr="0090351E">
        <w:rPr>
          <w:rFonts w:asciiTheme="majorHAnsi" w:eastAsia="Calibri" w:hAnsiTheme="majorHAnsi" w:cstheme="majorHAnsi"/>
          <w:szCs w:val="19"/>
        </w:rPr>
        <w:t xml:space="preserve"> </w:t>
      </w:r>
      <w:r w:rsidR="00BB0B39" w:rsidRPr="0090351E">
        <w:rPr>
          <w:rFonts w:asciiTheme="majorHAnsi" w:eastAsia="Calibri" w:hAnsiTheme="majorHAnsi" w:cstheme="majorHAnsi"/>
          <w:szCs w:val="19"/>
        </w:rPr>
        <w:t>paragraaf 9.2</w:t>
      </w:r>
      <w:r w:rsidR="002A0C6B" w:rsidRPr="0090351E">
        <w:rPr>
          <w:rFonts w:asciiTheme="majorHAnsi" w:eastAsia="Calibri" w:hAnsiTheme="majorHAnsi" w:cstheme="majorHAnsi"/>
          <w:szCs w:val="19"/>
        </w:rPr>
        <w:t>.</w:t>
      </w:r>
      <w:r w:rsidR="0063660E" w:rsidRPr="0090351E">
        <w:rPr>
          <w:rFonts w:asciiTheme="majorHAnsi" w:eastAsia="Calibri" w:hAnsiTheme="majorHAnsi" w:cstheme="majorHAnsi"/>
          <w:szCs w:val="19"/>
        </w:rPr>
        <w:t>1</w:t>
      </w:r>
      <w:r w:rsidR="00F13914" w:rsidRPr="0090351E">
        <w:rPr>
          <w:rFonts w:asciiTheme="majorHAnsi" w:eastAsia="Calibri" w:hAnsiTheme="majorHAnsi" w:cstheme="majorHAnsi"/>
          <w:szCs w:val="19"/>
        </w:rPr>
        <w:t xml:space="preserve"> </w:t>
      </w:r>
      <w:r w:rsidR="005D79A6" w:rsidRPr="0090351E">
        <w:rPr>
          <w:rFonts w:asciiTheme="majorHAnsi" w:eastAsia="Calibri" w:hAnsiTheme="majorHAnsi" w:cstheme="majorHAnsi"/>
          <w:szCs w:val="19"/>
        </w:rPr>
        <w:t xml:space="preserve">eis </w:t>
      </w:r>
      <w:r w:rsidR="00CC42FC" w:rsidRPr="0090351E">
        <w:rPr>
          <w:rFonts w:asciiTheme="majorHAnsi" w:eastAsia="Calibri" w:hAnsiTheme="majorHAnsi" w:cstheme="majorHAnsi"/>
          <w:szCs w:val="19"/>
        </w:rPr>
        <w:t>D 1 tot en met eis D 6</w:t>
      </w:r>
      <w:r w:rsidR="00591760" w:rsidRPr="0090351E">
        <w:rPr>
          <w:rFonts w:asciiTheme="majorHAnsi" w:eastAsia="Calibri" w:hAnsiTheme="majorHAnsi" w:cstheme="majorHAnsi"/>
          <w:szCs w:val="19"/>
        </w:rPr>
        <w:t>.</w:t>
      </w:r>
      <w:r w:rsidR="002A0C6B" w:rsidRPr="0090351E">
        <w:rPr>
          <w:rFonts w:asciiTheme="majorHAnsi" w:eastAsia="Calibri" w:hAnsiTheme="majorHAnsi" w:cstheme="majorHAnsi"/>
          <w:szCs w:val="19"/>
        </w:rPr>
        <w:t xml:space="preserve"> </w:t>
      </w:r>
    </w:p>
    <w:p w14:paraId="2270E53E" w14:textId="07CB527E" w:rsidR="00930000" w:rsidRPr="0090351E" w:rsidRDefault="00BA3DB8" w:rsidP="00DD5393">
      <w:pPr>
        <w:rPr>
          <w:rFonts w:asciiTheme="majorHAnsi" w:eastAsia="Calibri" w:hAnsiTheme="majorHAnsi" w:cstheme="majorHAnsi"/>
          <w:szCs w:val="19"/>
        </w:rPr>
      </w:pPr>
      <w:r>
        <w:rPr>
          <w:rFonts w:asciiTheme="majorHAnsi" w:eastAsia="Calibri" w:hAnsiTheme="majorHAnsi" w:cstheme="majorHAnsi"/>
          <w:szCs w:val="19"/>
        </w:rPr>
        <w:t xml:space="preserve">Gegadigden mogen </w:t>
      </w:r>
      <w:r w:rsidR="002A0C6B" w:rsidRPr="0090351E">
        <w:rPr>
          <w:rFonts w:asciiTheme="majorHAnsi" w:eastAsia="Calibri" w:hAnsiTheme="majorHAnsi" w:cstheme="majorHAnsi"/>
          <w:szCs w:val="19"/>
        </w:rPr>
        <w:t>de Gemeente Den Haag opgeven als referent</w:t>
      </w:r>
      <w:r w:rsidR="003F64CF" w:rsidRPr="0090351E">
        <w:rPr>
          <w:rFonts w:asciiTheme="majorHAnsi" w:eastAsia="Calibri" w:hAnsiTheme="majorHAnsi" w:cstheme="majorHAnsi"/>
          <w:bCs/>
          <w:szCs w:val="19"/>
        </w:rPr>
        <w:t>.</w:t>
      </w:r>
    </w:p>
    <w:p w14:paraId="4EB2DB9C" w14:textId="77777777" w:rsidR="00930000" w:rsidRPr="00F953AB" w:rsidRDefault="00930000" w:rsidP="00930000">
      <w:pPr>
        <w:rPr>
          <w:szCs w:val="19"/>
        </w:rPr>
      </w:pP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6056F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10113273" w:rsidR="00F629FB" w:rsidRPr="00480B62" w:rsidRDefault="00F629FB" w:rsidP="00BA3DB8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BA3DB8">
              <w:rPr>
                <w:rFonts w:ascii="Georgia" w:eastAsia="Calibri" w:hAnsi="Georgia"/>
                <w:b/>
              </w:rPr>
              <w:t>Gegadigde</w:t>
            </w:r>
            <w:r w:rsidRPr="00480B62">
              <w:rPr>
                <w:rFonts w:ascii="Georgia" w:eastAsia="Calibri" w:hAnsi="Georgia"/>
                <w:b/>
              </w:rPr>
              <w:t>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006056F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47315678" w:rsidR="00F629FB" w:rsidRPr="002162AC" w:rsidRDefault="00F629FB" w:rsidP="002162AC">
            <w:pPr>
              <w:pStyle w:val="DHTussenkop"/>
            </w:pPr>
            <w:r w:rsidRPr="002162AC">
              <w:t>Opdrachtgever</w:t>
            </w:r>
            <w:r w:rsidR="004F3D24">
              <w:t xml:space="preserve"> referent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6056F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2921125" w:rsidR="00F629FB" w:rsidRPr="002162AC" w:rsidRDefault="00F629FB" w:rsidP="002162AC">
            <w:pPr>
              <w:pStyle w:val="DHTussenkop"/>
            </w:pPr>
            <w:r w:rsidRPr="002162AC">
              <w:t>Contactpersoon</w:t>
            </w:r>
            <w:r w:rsidR="00C06440">
              <w:t xml:space="preserve"> referent</w:t>
            </w:r>
            <w:r w:rsidR="00D94078">
              <w:rPr>
                <w:rStyle w:val="Voetnootmarkering"/>
              </w:rPr>
              <w:footnoteReference w:id="2"/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6056F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5C3CBC99" w:rsidR="00F629FB" w:rsidRPr="002162AC" w:rsidRDefault="00F629FB" w:rsidP="002162AC">
            <w:pPr>
              <w:pStyle w:val="DHTussenkop"/>
            </w:pPr>
            <w:r w:rsidRPr="002162AC">
              <w:t>Telefoonnummer</w:t>
            </w:r>
            <w:r w:rsidR="008E2ADC">
              <w:t xml:space="preserve"> contactpersoon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077F37" w:rsidRPr="00480B62" w14:paraId="11D08B41" w14:textId="77777777" w:rsidTr="006056F3">
        <w:tc>
          <w:tcPr>
            <w:tcW w:w="512" w:type="dxa"/>
            <w:vMerge/>
          </w:tcPr>
          <w:p w14:paraId="612A1EB3" w14:textId="77777777" w:rsidR="00077F37" w:rsidRPr="00480B62" w:rsidRDefault="00077F37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7E8A8BF" w14:textId="74B32351" w:rsidR="00077F37" w:rsidRPr="002162AC" w:rsidRDefault="008E2ADC" w:rsidP="002162AC">
            <w:pPr>
              <w:pStyle w:val="DHTussenkop"/>
            </w:pPr>
            <w:r>
              <w:t>E</w:t>
            </w:r>
            <w:r w:rsidR="00077F37">
              <w:t>mailadres</w:t>
            </w:r>
            <w:r>
              <w:t xml:space="preserve"> contactpersoon</w:t>
            </w:r>
          </w:p>
        </w:tc>
        <w:tc>
          <w:tcPr>
            <w:tcW w:w="6223" w:type="dxa"/>
            <w:gridSpan w:val="2"/>
          </w:tcPr>
          <w:p w14:paraId="239E7A8F" w14:textId="77777777" w:rsidR="00077F37" w:rsidRPr="00480B62" w:rsidRDefault="00077F37" w:rsidP="00B600B3">
            <w:pPr>
              <w:rPr>
                <w:rFonts w:ascii="Georgia" w:eastAsia="Calibri" w:hAnsi="Georgia"/>
              </w:rPr>
            </w:pPr>
          </w:p>
        </w:tc>
      </w:tr>
      <w:tr w:rsidR="008E4351" w:rsidRPr="00480B62" w14:paraId="614BB32E" w14:textId="77777777" w:rsidTr="006056F3">
        <w:tc>
          <w:tcPr>
            <w:tcW w:w="512" w:type="dxa"/>
            <w:vMerge/>
          </w:tcPr>
          <w:p w14:paraId="44250DBA" w14:textId="77777777" w:rsidR="008E4351" w:rsidRPr="00480B62" w:rsidRDefault="008E435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583768CD" w14:textId="77777777" w:rsidR="008E4351" w:rsidRDefault="00325362" w:rsidP="002162AC">
            <w:pPr>
              <w:pStyle w:val="DHTussenkop"/>
            </w:pPr>
            <w:r>
              <w:t xml:space="preserve">Referentie voor </w:t>
            </w:r>
            <w:r w:rsidR="009536F8">
              <w:t>Perceel</w:t>
            </w:r>
          </w:p>
          <w:p w14:paraId="5C8C5EA0" w14:textId="7BE200D6" w:rsidR="00C548C2" w:rsidRPr="006E7B4C" w:rsidRDefault="00360761" w:rsidP="00C548C2">
            <w:pPr>
              <w:rPr>
                <w:rFonts w:asciiTheme="majorHAnsi" w:hAnsiTheme="majorHAnsi" w:cstheme="majorHAnsi"/>
                <w:sz w:val="14"/>
                <w:szCs w:val="14"/>
              </w:rPr>
            </w:pPr>
            <w:r w:rsidRPr="006E7B4C">
              <w:rPr>
                <w:rFonts w:asciiTheme="majorHAnsi" w:hAnsiTheme="majorHAnsi" w:cstheme="majorHAnsi"/>
                <w:sz w:val="14"/>
                <w:szCs w:val="14"/>
              </w:rPr>
              <w:t>aankruisen voor welk perceel deze referentie</w:t>
            </w:r>
            <w:r w:rsidR="00780D67">
              <w:rPr>
                <w:rFonts w:asciiTheme="majorHAnsi" w:hAnsiTheme="majorHAnsi" w:cstheme="majorHAnsi"/>
                <w:sz w:val="14"/>
                <w:szCs w:val="14"/>
              </w:rPr>
              <w:t>opdracht</w:t>
            </w:r>
            <w:r w:rsidRPr="006E7B4C">
              <w:rPr>
                <w:rFonts w:asciiTheme="majorHAnsi" w:hAnsiTheme="majorHAnsi" w:cstheme="majorHAnsi"/>
                <w:sz w:val="14"/>
                <w:szCs w:val="14"/>
              </w:rPr>
              <w:t xml:space="preserve"> van toepassing is</w:t>
            </w:r>
          </w:p>
        </w:tc>
        <w:tc>
          <w:tcPr>
            <w:tcW w:w="6223" w:type="dxa"/>
            <w:gridSpan w:val="2"/>
          </w:tcPr>
          <w:p w14:paraId="77BEA9F2" w14:textId="3322A73D" w:rsidR="009536F8" w:rsidRPr="00C33E6D" w:rsidRDefault="009536F8" w:rsidP="00C33E6D">
            <w:pPr>
              <w:pStyle w:val="DHTussenkop"/>
            </w:pPr>
            <w:r w:rsidRPr="00C33E6D">
              <w:t>Perceel 1 Escamp</w:t>
            </w:r>
            <w:r w:rsidR="006A3ADE">
              <w:t xml:space="preserve">    </w:t>
            </w:r>
            <w:sdt>
              <w:sdtPr>
                <w:id w:val="11597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5469">
              <w:t xml:space="preserve">  </w:t>
            </w:r>
          </w:p>
          <w:p w14:paraId="688A9C14" w14:textId="7AB97DDA" w:rsidR="009536F8" w:rsidRPr="00C33E6D" w:rsidRDefault="009536F8" w:rsidP="00C33E6D">
            <w:pPr>
              <w:pStyle w:val="DHTussenkop"/>
            </w:pPr>
            <w:r w:rsidRPr="00C33E6D">
              <w:t>Perceel 2 Centrum</w:t>
            </w:r>
            <w:r w:rsidR="000B4B71">
              <w:t xml:space="preserve">   </w:t>
            </w:r>
            <w:sdt>
              <w:sdtPr>
                <w:id w:val="-209144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D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B71">
              <w:t xml:space="preserve">  </w:t>
            </w:r>
          </w:p>
          <w:p w14:paraId="101719F6" w14:textId="472F81C9" w:rsidR="008E4351" w:rsidRPr="00480B62" w:rsidRDefault="009536F8" w:rsidP="00C33E6D">
            <w:pPr>
              <w:pStyle w:val="DHTussenkop"/>
              <w:rPr>
                <w:rFonts w:ascii="Georgia" w:eastAsia="Calibri" w:hAnsi="Georgia"/>
              </w:rPr>
            </w:pPr>
            <w:r w:rsidRPr="00C33E6D">
              <w:t xml:space="preserve">Perceel 3 Kust  </w:t>
            </w:r>
            <w:r w:rsidR="000B4B71">
              <w:t xml:space="preserve">       </w:t>
            </w:r>
            <w:r w:rsidR="006B1D58">
              <w:t xml:space="preserve"> </w:t>
            </w:r>
            <w:sdt>
              <w:sdtPr>
                <w:id w:val="159051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D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C33E6D">
              <w:br/>
              <w:t xml:space="preserve">Perceel 4 Rand </w:t>
            </w:r>
            <w:r w:rsidR="006B1D58">
              <w:t xml:space="preserve">        </w:t>
            </w:r>
            <w:sdt>
              <w:sdtPr>
                <w:id w:val="23737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1D5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629FB" w:rsidRPr="00480B62" w14:paraId="0ED741DB" w14:textId="77777777" w:rsidTr="006056F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4AF38988" w:rsidR="00F629FB" w:rsidRPr="002162AC" w:rsidRDefault="00F629FB" w:rsidP="002162AC">
            <w:pPr>
              <w:pStyle w:val="DHTussenkop"/>
            </w:pPr>
            <w:r w:rsidRPr="002162AC">
              <w:t xml:space="preserve">Naam en omschrijving van de </w:t>
            </w:r>
            <w:r w:rsidR="00BA3DB8">
              <w:t>referentie</w:t>
            </w:r>
            <w:r w:rsidRPr="002162AC">
              <w:t>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6056F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06CAEA4C" w:rsidR="00F629FB" w:rsidRPr="00480B62" w:rsidRDefault="00716DEB" w:rsidP="007772C5">
            <w:pPr>
              <w:pStyle w:val="DHTussenkop"/>
            </w:pPr>
            <w:r>
              <w:t>Periode</w:t>
            </w:r>
            <w:r w:rsidR="00BA3DB8">
              <w:t xml:space="preserve"> uitvoering referentieopdracht</w:t>
            </w:r>
          </w:p>
        </w:tc>
        <w:tc>
          <w:tcPr>
            <w:tcW w:w="6223" w:type="dxa"/>
            <w:gridSpan w:val="2"/>
          </w:tcPr>
          <w:p w14:paraId="0ED741DE" w14:textId="455D5714" w:rsidR="00F629FB" w:rsidRPr="00480B62" w:rsidRDefault="00B50D38" w:rsidP="007772C5">
            <w:pPr>
              <w:pStyle w:val="DHTussenkop"/>
            </w:pPr>
            <w:r>
              <w:t xml:space="preserve">Van……………………………………….. </w:t>
            </w:r>
            <w:r w:rsidRPr="007772C5">
              <w:t>Tot</w:t>
            </w:r>
            <w:r>
              <w:t>……………………………….</w:t>
            </w:r>
          </w:p>
        </w:tc>
      </w:tr>
      <w:tr w:rsidR="00F629FB" w:rsidRPr="00480B62" w14:paraId="0ED741EB" w14:textId="77777777" w:rsidTr="006056F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12C5232F" w:rsidR="00F629FB" w:rsidRPr="00480B62" w:rsidRDefault="002A344D" w:rsidP="007772C5">
            <w:pPr>
              <w:pStyle w:val="DHTussenkop"/>
            </w:pPr>
            <w:r w:rsidRPr="00EB1506">
              <w:t>Gerealiseerde waarde</w:t>
            </w:r>
            <w:r w:rsidR="00B7371B">
              <w:t xml:space="preserve"> in de </w:t>
            </w:r>
            <w:r w:rsidR="00F36147">
              <w:t>genoemde</w:t>
            </w:r>
            <w:r w:rsidR="00B7371B">
              <w:t xml:space="preserve"> periode</w:t>
            </w:r>
            <w:r w:rsidR="00F36147">
              <w:t xml:space="preserve"> (minimaal </w:t>
            </w:r>
            <w:r w:rsidR="00EC4EC8">
              <w:t>12 maanden</w:t>
            </w:r>
            <w:r w:rsidR="001B5CAD">
              <w:t xml:space="preserve"> aaneengesloten</w:t>
            </w:r>
            <w:bookmarkStart w:id="6" w:name="OpenAt"/>
            <w:bookmarkEnd w:id="6"/>
            <w:r w:rsidR="00F36147">
              <w:t>)</w:t>
            </w:r>
          </w:p>
        </w:tc>
        <w:tc>
          <w:tcPr>
            <w:tcW w:w="6223" w:type="dxa"/>
            <w:gridSpan w:val="2"/>
          </w:tcPr>
          <w:p w14:paraId="0ED741EA" w14:textId="403274FB" w:rsidR="00F629FB" w:rsidRPr="00480B62" w:rsidRDefault="00BA3DB8" w:rsidP="00B600B3">
            <w:pPr>
              <w:rPr>
                <w:rFonts w:ascii="Georgia" w:eastAsia="Calibri" w:hAnsi="Georgia"/>
              </w:rPr>
            </w:pPr>
            <w:r w:rsidRPr="00BA3DB8">
              <w:rPr>
                <w:rFonts w:ascii="Georgia" w:eastAsia="Calibri" w:hAnsi="Georgia"/>
              </w:rPr>
              <w:t>€ ……………………………………….. exclusief BTW</w:t>
            </w:r>
          </w:p>
        </w:tc>
      </w:tr>
      <w:tr w:rsidR="00F629FB" w:rsidRPr="00480B62" w14:paraId="0ED741EF" w14:textId="77777777" w:rsidTr="006056F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3C94EEB4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0ED741F3" w14:textId="77777777" w:rsidTr="006056F3">
        <w:trPr>
          <w:trHeight w:val="447"/>
        </w:trPr>
        <w:tc>
          <w:tcPr>
            <w:tcW w:w="512" w:type="dxa"/>
            <w:vMerge w:val="restart"/>
          </w:tcPr>
          <w:p w14:paraId="0ED741F0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268F8A73" w:rsidR="007812D1" w:rsidRPr="00480B62" w:rsidRDefault="007812D1" w:rsidP="00BA3DB8">
            <w:pPr>
              <w:pStyle w:val="DHTussenkop"/>
            </w:pPr>
            <w:r>
              <w:t xml:space="preserve">Is er </w:t>
            </w:r>
            <w:r w:rsidR="00BA3DB8">
              <w:t xml:space="preserve">bij de uitvoering van de referentieopdracht </w:t>
            </w:r>
            <w:r>
              <w:t xml:space="preserve">gebruik gemaakt van </w:t>
            </w:r>
            <w:r w:rsidR="00BA3DB8">
              <w:t xml:space="preserve">(een) </w:t>
            </w:r>
            <w:r>
              <w:t>onderaannem</w:t>
            </w:r>
            <w:r w:rsidR="00BA3DB8">
              <w:t>er(s)</w:t>
            </w:r>
            <w:r w:rsidR="00697DCD">
              <w:t xml:space="preserve"> en/of </w:t>
            </w:r>
            <w:r w:rsidR="008B4B65">
              <w:t>combinant</w:t>
            </w:r>
          </w:p>
        </w:tc>
        <w:tc>
          <w:tcPr>
            <w:tcW w:w="6223" w:type="dxa"/>
            <w:gridSpan w:val="2"/>
          </w:tcPr>
          <w:p w14:paraId="0ED741F2" w14:textId="6CF64FF3" w:rsidR="007812D1" w:rsidRPr="00480B62" w:rsidRDefault="009337A0" w:rsidP="007772C5">
            <w:pPr>
              <w:pStyle w:val="DHTussenkop"/>
            </w:pPr>
            <w:r>
              <w:t xml:space="preserve"> </w:t>
            </w:r>
            <w:sdt>
              <w:sdtPr>
                <w:id w:val="-17598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      </w:t>
            </w:r>
            <w:sdt>
              <w:sdtPr>
                <w:id w:val="16075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1E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7812D1" w:rsidRPr="00480B62" w14:paraId="523BEC6D" w14:textId="77777777" w:rsidTr="006056F3">
        <w:trPr>
          <w:trHeight w:val="447"/>
        </w:trPr>
        <w:tc>
          <w:tcPr>
            <w:tcW w:w="512" w:type="dxa"/>
            <w:vMerge/>
          </w:tcPr>
          <w:p w14:paraId="0C300116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8A66AA2" w14:textId="02A35AA9" w:rsidR="007812D1" w:rsidRPr="00480B62" w:rsidRDefault="007812D1" w:rsidP="007772C5">
            <w:pPr>
              <w:pStyle w:val="DHTussenkop"/>
            </w:pPr>
            <w:r w:rsidRPr="00480B62">
              <w:t>Naam</w:t>
            </w:r>
            <w:r w:rsidR="00BA3DB8">
              <w:t xml:space="preserve"> en</w:t>
            </w:r>
            <w:r w:rsidRPr="00480B62">
              <w:t xml:space="preserve"> adres onderaannemer</w:t>
            </w:r>
            <w:r w:rsidR="00BA3DB8">
              <w:t>(</w:t>
            </w:r>
            <w:r w:rsidRPr="00480B62">
              <w:t>s</w:t>
            </w:r>
            <w:r w:rsidR="00BA3DB8">
              <w:t>)</w:t>
            </w:r>
          </w:p>
        </w:tc>
        <w:tc>
          <w:tcPr>
            <w:tcW w:w="6223" w:type="dxa"/>
            <w:gridSpan w:val="2"/>
          </w:tcPr>
          <w:p w14:paraId="135580D3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25619311" w14:textId="77777777" w:rsidTr="006056F3">
        <w:trPr>
          <w:trHeight w:val="447"/>
        </w:trPr>
        <w:tc>
          <w:tcPr>
            <w:tcW w:w="512" w:type="dxa"/>
            <w:vMerge/>
          </w:tcPr>
          <w:p w14:paraId="756D3004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78D80083" w14:textId="64D00547" w:rsidR="007812D1" w:rsidRPr="00480B62" w:rsidRDefault="007812D1" w:rsidP="007772C5">
            <w:pPr>
              <w:pStyle w:val="DHTussenkop"/>
            </w:pPr>
            <w:r w:rsidRPr="00480B62">
              <w:t>De waarde van het gedeelte</w:t>
            </w:r>
            <w:r w:rsidR="00F37115">
              <w:t xml:space="preserve"> van de </w:t>
            </w:r>
            <w:r w:rsidR="00BA3DB8">
              <w:t>referentie</w:t>
            </w:r>
            <w:r w:rsidR="00F37115">
              <w:t>opdracht</w:t>
            </w:r>
            <w:r w:rsidRPr="00480B62">
              <w:t xml:space="preserve"> dat in onderaanneming</w:t>
            </w:r>
            <w:r w:rsidR="008B4B65">
              <w:t xml:space="preserve"> en/of in combinatie </w:t>
            </w:r>
            <w:r w:rsidRPr="00480B62">
              <w:t>is uitgevoerd</w:t>
            </w:r>
          </w:p>
        </w:tc>
        <w:tc>
          <w:tcPr>
            <w:tcW w:w="6223" w:type="dxa"/>
            <w:gridSpan w:val="2"/>
          </w:tcPr>
          <w:p w14:paraId="1198938F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34723C" w:rsidRPr="00480B62" w14:paraId="0ED741F7" w14:textId="77777777" w:rsidTr="006056F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34723C" w:rsidRPr="00480B62" w:rsidRDefault="0034723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32F26129" w:rsidR="0034723C" w:rsidRPr="00480B62" w:rsidRDefault="0034723C" w:rsidP="007772C5">
            <w:pPr>
              <w:pStyle w:val="DHTussenkop"/>
            </w:pPr>
            <w:r w:rsidRPr="00480B62">
              <w:t>Deze referentie ziet op de volgende kerncompetentie</w:t>
            </w:r>
          </w:p>
        </w:tc>
        <w:tc>
          <w:tcPr>
            <w:tcW w:w="1624" w:type="dxa"/>
          </w:tcPr>
          <w:p w14:paraId="0ED741F6" w14:textId="77777777" w:rsidR="0034723C" w:rsidRPr="00480B62" w:rsidRDefault="0034723C" w:rsidP="007772C5">
            <w:pPr>
              <w:pStyle w:val="DHTussenkop"/>
            </w:pPr>
            <w:r w:rsidRPr="00480B62">
              <w:t>Aanwezig? (j/n)</w:t>
            </w:r>
          </w:p>
        </w:tc>
      </w:tr>
      <w:tr w:rsidR="0034723C" w:rsidRPr="00480B62" w14:paraId="0ED741FB" w14:textId="77777777" w:rsidTr="006056F3">
        <w:trPr>
          <w:trHeight w:val="20"/>
        </w:trPr>
        <w:tc>
          <w:tcPr>
            <w:tcW w:w="512" w:type="dxa"/>
            <w:vMerge/>
          </w:tcPr>
          <w:p w14:paraId="0ED741F8" w14:textId="77777777" w:rsidR="0034723C" w:rsidRPr="00480B62" w:rsidRDefault="0034723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1A2CDC04" w:rsidR="0034723C" w:rsidRPr="00581E43" w:rsidRDefault="0034723C" w:rsidP="001F7376">
            <w:pPr>
              <w:contextualSpacing/>
              <w:rPr>
                <w:rFonts w:asciiTheme="majorHAnsi" w:hAnsiTheme="majorHAnsi"/>
                <w:bCs/>
                <w:sz w:val="16"/>
              </w:rPr>
            </w:pPr>
            <w:r w:rsidRPr="00581E43">
              <w:rPr>
                <w:rFonts w:asciiTheme="majorHAnsi" w:hAnsiTheme="majorHAnsi"/>
                <w:bCs/>
                <w:sz w:val="16"/>
              </w:rPr>
              <w:t>Eis D 1. Preventie voor jeugdigen</w:t>
            </w:r>
          </w:p>
        </w:tc>
        <w:tc>
          <w:tcPr>
            <w:tcW w:w="1624" w:type="dxa"/>
          </w:tcPr>
          <w:p w14:paraId="0ED741FA" w14:textId="63983884" w:rsidR="0034723C" w:rsidRPr="00480B62" w:rsidRDefault="004A13DE" w:rsidP="007772C5">
            <w:pPr>
              <w:pStyle w:val="DHTussenkop"/>
            </w:pPr>
            <w:sdt>
              <w:sdtPr>
                <w:id w:val="6084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Ja      </w:t>
            </w:r>
            <w:sdt>
              <w:sdtPr>
                <w:id w:val="-152993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Nee</w:t>
            </w:r>
          </w:p>
        </w:tc>
      </w:tr>
      <w:tr w:rsidR="0034723C" w:rsidRPr="00480B62" w14:paraId="0ED741FF" w14:textId="77777777" w:rsidTr="006056F3">
        <w:trPr>
          <w:trHeight w:val="20"/>
        </w:trPr>
        <w:tc>
          <w:tcPr>
            <w:tcW w:w="512" w:type="dxa"/>
            <w:vMerge/>
          </w:tcPr>
          <w:p w14:paraId="0ED741FC" w14:textId="77777777" w:rsidR="0034723C" w:rsidRPr="00480B62" w:rsidRDefault="0034723C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14FFD828" w:rsidR="0034723C" w:rsidRPr="00581E43" w:rsidRDefault="0034723C" w:rsidP="00126813">
            <w:pPr>
              <w:contextualSpacing/>
              <w:rPr>
                <w:rFonts w:asciiTheme="majorHAnsi" w:hAnsiTheme="majorHAnsi"/>
                <w:bCs/>
                <w:sz w:val="16"/>
              </w:rPr>
            </w:pPr>
            <w:r w:rsidRPr="00581E43">
              <w:rPr>
                <w:rFonts w:asciiTheme="majorHAnsi" w:hAnsiTheme="majorHAnsi"/>
                <w:bCs/>
                <w:sz w:val="16"/>
              </w:rPr>
              <w:t>Eis D 2. Basiszorg voor jeugdigen</w:t>
            </w:r>
          </w:p>
        </w:tc>
        <w:tc>
          <w:tcPr>
            <w:tcW w:w="1624" w:type="dxa"/>
          </w:tcPr>
          <w:p w14:paraId="0ED741FE" w14:textId="650A9673" w:rsidR="0034723C" w:rsidRPr="00480B62" w:rsidRDefault="004A13DE" w:rsidP="007772C5">
            <w:pPr>
              <w:pStyle w:val="DHTussenkop"/>
            </w:pPr>
            <w:sdt>
              <w:sdtPr>
                <w:id w:val="-184269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Ja      </w:t>
            </w:r>
            <w:sdt>
              <w:sdtPr>
                <w:id w:val="-213401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Nee</w:t>
            </w:r>
          </w:p>
        </w:tc>
      </w:tr>
      <w:tr w:rsidR="0034723C" w:rsidRPr="00480B62" w14:paraId="0ED74203" w14:textId="77777777" w:rsidTr="006056F3">
        <w:trPr>
          <w:trHeight w:val="20"/>
        </w:trPr>
        <w:tc>
          <w:tcPr>
            <w:tcW w:w="512" w:type="dxa"/>
            <w:vMerge/>
          </w:tcPr>
          <w:p w14:paraId="0ED74200" w14:textId="77777777" w:rsidR="0034723C" w:rsidRPr="00480B62" w:rsidRDefault="0034723C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1E99A0DE" w:rsidR="0034723C" w:rsidRPr="00581E43" w:rsidRDefault="0034723C" w:rsidP="00BF7259">
            <w:pPr>
              <w:contextualSpacing/>
              <w:rPr>
                <w:rFonts w:asciiTheme="majorHAnsi" w:hAnsiTheme="majorHAnsi"/>
                <w:bCs/>
                <w:sz w:val="16"/>
              </w:rPr>
            </w:pPr>
            <w:r w:rsidRPr="00581E43">
              <w:rPr>
                <w:rFonts w:asciiTheme="majorHAnsi" w:hAnsiTheme="majorHAnsi"/>
                <w:bCs/>
                <w:sz w:val="16"/>
              </w:rPr>
              <w:t>Eis D 3. Diagnostiek en behandeling voor Jeugdigen</w:t>
            </w:r>
          </w:p>
        </w:tc>
        <w:tc>
          <w:tcPr>
            <w:tcW w:w="1624" w:type="dxa"/>
          </w:tcPr>
          <w:p w14:paraId="0ED74202" w14:textId="4ECB76D5" w:rsidR="0034723C" w:rsidRPr="00480B62" w:rsidRDefault="004A13DE" w:rsidP="007772C5">
            <w:pPr>
              <w:pStyle w:val="DHTussenkop"/>
            </w:pPr>
            <w:sdt>
              <w:sdtPr>
                <w:id w:val="144026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Ja      </w:t>
            </w:r>
            <w:sdt>
              <w:sdtPr>
                <w:id w:val="177413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Nee</w:t>
            </w:r>
          </w:p>
        </w:tc>
      </w:tr>
      <w:tr w:rsidR="0034723C" w:rsidRPr="00480B62" w14:paraId="0ED74207" w14:textId="77777777" w:rsidTr="006056F3">
        <w:trPr>
          <w:trHeight w:val="20"/>
        </w:trPr>
        <w:tc>
          <w:tcPr>
            <w:tcW w:w="512" w:type="dxa"/>
            <w:vMerge/>
          </w:tcPr>
          <w:p w14:paraId="0ED74204" w14:textId="77777777" w:rsidR="0034723C" w:rsidRPr="00480B62" w:rsidRDefault="0034723C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48C0CC3" w:rsidR="0034723C" w:rsidRPr="00581E43" w:rsidRDefault="0034723C" w:rsidP="005C17E0">
            <w:pPr>
              <w:contextualSpacing/>
              <w:rPr>
                <w:rFonts w:asciiTheme="majorHAnsi" w:hAnsiTheme="majorHAnsi"/>
                <w:bCs/>
                <w:sz w:val="16"/>
              </w:rPr>
            </w:pPr>
            <w:r w:rsidRPr="00581E43">
              <w:rPr>
                <w:rFonts w:asciiTheme="majorHAnsi" w:hAnsiTheme="majorHAnsi"/>
                <w:bCs/>
                <w:sz w:val="16"/>
              </w:rPr>
              <w:t>Eis D 4. Begeleiding individueel en groep voor jeugdigen</w:t>
            </w:r>
          </w:p>
        </w:tc>
        <w:tc>
          <w:tcPr>
            <w:tcW w:w="1624" w:type="dxa"/>
          </w:tcPr>
          <w:p w14:paraId="0ED74206" w14:textId="7BD0D53A" w:rsidR="0034723C" w:rsidRPr="00480B62" w:rsidRDefault="004A13DE" w:rsidP="007772C5">
            <w:pPr>
              <w:pStyle w:val="DHTussenkop"/>
            </w:pPr>
            <w:sdt>
              <w:sdtPr>
                <w:id w:val="-58376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Ja      </w:t>
            </w:r>
            <w:sdt>
              <w:sdtPr>
                <w:id w:val="-161127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Nee</w:t>
            </w:r>
          </w:p>
        </w:tc>
      </w:tr>
      <w:tr w:rsidR="0034723C" w:rsidRPr="00480B62" w14:paraId="1A6F40EE" w14:textId="77777777" w:rsidTr="006056F3">
        <w:trPr>
          <w:trHeight w:val="20"/>
        </w:trPr>
        <w:tc>
          <w:tcPr>
            <w:tcW w:w="512" w:type="dxa"/>
            <w:vMerge/>
          </w:tcPr>
          <w:p w14:paraId="709591D5" w14:textId="77777777" w:rsidR="0034723C" w:rsidRPr="00480B62" w:rsidRDefault="0034723C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35089253" w14:textId="05AC5448" w:rsidR="0034723C" w:rsidRPr="00581E43" w:rsidRDefault="0034723C" w:rsidP="005C17E0">
            <w:pPr>
              <w:contextualSpacing/>
              <w:rPr>
                <w:rFonts w:asciiTheme="majorHAnsi" w:hAnsiTheme="majorHAnsi"/>
                <w:bCs/>
                <w:sz w:val="16"/>
              </w:rPr>
            </w:pPr>
            <w:r w:rsidRPr="00581E43">
              <w:rPr>
                <w:rFonts w:asciiTheme="majorHAnsi" w:hAnsiTheme="majorHAnsi"/>
                <w:bCs/>
                <w:sz w:val="16"/>
              </w:rPr>
              <w:t>Eis D 5. Gezins- en opvoedondersteuning (inclusief echtscheiding)</w:t>
            </w:r>
          </w:p>
        </w:tc>
        <w:tc>
          <w:tcPr>
            <w:tcW w:w="1624" w:type="dxa"/>
          </w:tcPr>
          <w:p w14:paraId="24E258A4" w14:textId="7B2BC584" w:rsidR="0034723C" w:rsidRDefault="004A13DE" w:rsidP="007772C5">
            <w:pPr>
              <w:pStyle w:val="DHTussenkop"/>
            </w:pPr>
            <w:sdt>
              <w:sdtPr>
                <w:id w:val="-64774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Ja      </w:t>
            </w:r>
            <w:sdt>
              <w:sdtPr>
                <w:id w:val="16644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Nee</w:t>
            </w:r>
          </w:p>
        </w:tc>
      </w:tr>
      <w:tr w:rsidR="0034723C" w:rsidRPr="00480B62" w14:paraId="730D8EA1" w14:textId="77777777" w:rsidTr="006056F3">
        <w:trPr>
          <w:trHeight w:val="20"/>
        </w:trPr>
        <w:tc>
          <w:tcPr>
            <w:tcW w:w="512" w:type="dxa"/>
            <w:vMerge/>
          </w:tcPr>
          <w:p w14:paraId="55FA735A" w14:textId="77777777" w:rsidR="0034723C" w:rsidRPr="00480B62" w:rsidRDefault="0034723C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42825A1" w14:textId="626507A6" w:rsidR="0034723C" w:rsidRPr="00581E43" w:rsidRDefault="0034723C" w:rsidP="002450D0">
            <w:pPr>
              <w:contextualSpacing/>
              <w:rPr>
                <w:rFonts w:asciiTheme="majorHAnsi" w:hAnsiTheme="majorHAnsi"/>
                <w:bCs/>
                <w:sz w:val="16"/>
              </w:rPr>
            </w:pPr>
            <w:r w:rsidRPr="00581E43">
              <w:rPr>
                <w:rFonts w:asciiTheme="majorHAnsi" w:hAnsiTheme="majorHAnsi"/>
                <w:bCs/>
                <w:sz w:val="16"/>
              </w:rPr>
              <w:t>Eis D 6. Dagbesteding voor jeugdigen</w:t>
            </w:r>
          </w:p>
        </w:tc>
        <w:tc>
          <w:tcPr>
            <w:tcW w:w="1624" w:type="dxa"/>
          </w:tcPr>
          <w:p w14:paraId="1338547A" w14:textId="53914FD4" w:rsidR="0034723C" w:rsidRDefault="004A13DE" w:rsidP="007772C5">
            <w:pPr>
              <w:pStyle w:val="DHTussenkop"/>
            </w:pPr>
            <w:sdt>
              <w:sdtPr>
                <w:id w:val="123350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Ja      </w:t>
            </w:r>
            <w:sdt>
              <w:sdtPr>
                <w:id w:val="-154405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72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4723C">
              <w:t xml:space="preserve">  Nee</w:t>
            </w:r>
          </w:p>
        </w:tc>
      </w:tr>
      <w:tr w:rsidR="006056F3" w:rsidRPr="00480B62" w14:paraId="0ED7420B" w14:textId="77777777" w:rsidTr="006056F3">
        <w:tc>
          <w:tcPr>
            <w:tcW w:w="512" w:type="dxa"/>
            <w:vMerge w:val="restart"/>
          </w:tcPr>
          <w:p w14:paraId="0ED74208" w14:textId="77777777" w:rsidR="006056F3" w:rsidRPr="00480B62" w:rsidRDefault="006056F3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665EA3D5" w:rsidR="006056F3" w:rsidRPr="00480B62" w:rsidRDefault="006056F3" w:rsidP="00BA3DB8">
            <w:pPr>
              <w:pStyle w:val="DHTussenkop"/>
            </w:pPr>
            <w:r w:rsidRPr="00480B62">
              <w:t>Korte beschrijving van de</w:t>
            </w:r>
            <w:r>
              <w:t xml:space="preserve"> Referentieopdracht</w:t>
            </w:r>
            <w:r w:rsidRPr="00480B62">
              <w:t xml:space="preserve">. </w:t>
            </w:r>
            <w:r w:rsidR="00BA3DB8">
              <w:t xml:space="preserve">Uit de beschrijving </w:t>
            </w:r>
            <w:r>
              <w:t>dien</w:t>
            </w:r>
            <w:r w:rsidR="00BA3DB8">
              <w:t>t</w:t>
            </w:r>
            <w:r>
              <w:t xml:space="preserve"> </w:t>
            </w:r>
            <w:r w:rsidR="00BA3DB8">
              <w:t>duidelijk te blijken dat de Gegadigde ervaring heeft met de gevraagde</w:t>
            </w:r>
            <w:r w:rsidRPr="00480B62">
              <w:t xml:space="preserve"> kerncompetenties</w:t>
            </w:r>
            <w:r w:rsidR="00CC2230">
              <w:t xml:space="preserve"> (</w:t>
            </w:r>
            <w:r w:rsidR="00C20331">
              <w:t>in maximaal 2 A4</w:t>
            </w:r>
            <w:r w:rsidR="00CC2230">
              <w:t>)</w:t>
            </w:r>
            <w:r w:rsidRPr="00480B62">
              <w:t>.</w:t>
            </w:r>
          </w:p>
        </w:tc>
        <w:tc>
          <w:tcPr>
            <w:tcW w:w="6223" w:type="dxa"/>
            <w:gridSpan w:val="2"/>
          </w:tcPr>
          <w:p w14:paraId="0ED7420A" w14:textId="5EDC62B3" w:rsidR="006056F3" w:rsidRPr="00480B62" w:rsidRDefault="006056F3" w:rsidP="00B600B3">
            <w:pPr>
              <w:rPr>
                <w:rFonts w:ascii="Georgia" w:eastAsia="Calibri" w:hAnsi="Georgia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6056F3" w:rsidRPr="00480B62" w14:paraId="0ED74210" w14:textId="77777777" w:rsidTr="006056F3">
        <w:trPr>
          <w:trHeight w:val="829"/>
        </w:trPr>
        <w:tc>
          <w:tcPr>
            <w:tcW w:w="512" w:type="dxa"/>
            <w:vMerge/>
          </w:tcPr>
          <w:p w14:paraId="0ED7420C" w14:textId="77777777" w:rsidR="006056F3" w:rsidRPr="00480B62" w:rsidRDefault="006056F3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57C0159E" w:rsidR="006056F3" w:rsidRPr="00480B62" w:rsidRDefault="006056F3" w:rsidP="007772C5">
            <w:pPr>
              <w:pStyle w:val="DHTussenkop"/>
            </w:pPr>
            <w:r w:rsidRPr="00480B62">
              <w:t xml:space="preserve">Korte beschrijving van de </w:t>
            </w:r>
            <w:r w:rsidR="00BA3DB8">
              <w:t>door de onderaannemer(s) en/of combinant(en) van Gegadigde</w:t>
            </w:r>
            <w:r w:rsidRPr="00480B62">
              <w:t xml:space="preserve"> uitgevoerde</w:t>
            </w:r>
          </w:p>
          <w:p w14:paraId="0ED7420E" w14:textId="775EADB2" w:rsidR="006056F3" w:rsidRPr="00480B62" w:rsidRDefault="00BA3DB8" w:rsidP="007772C5">
            <w:pPr>
              <w:pStyle w:val="DHTussenkop"/>
            </w:pPr>
            <w:r>
              <w:t>W</w:t>
            </w:r>
            <w:r w:rsidR="006056F3" w:rsidRPr="00480B62">
              <w:t>erkzaamheden</w:t>
            </w:r>
            <w:r>
              <w:t xml:space="preserve"> in het kader van de Referentieopdracht</w:t>
            </w:r>
            <w:r w:rsidR="006056F3"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6056F3" w:rsidRDefault="006056F3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6056F3" w:rsidRDefault="006056F3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6056F3" w:rsidRDefault="006056F3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6056F3" w:rsidRDefault="006056F3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6056F3" w:rsidRDefault="006056F3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6056F3" w:rsidRPr="00480B62" w:rsidRDefault="006056F3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sectPr w:rsidR="00200A07" w:rsidRPr="007A5233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0E4C7" w14:textId="77777777" w:rsidR="004A13DE" w:rsidRDefault="004A13DE" w:rsidP="004C03F0">
      <w:pPr>
        <w:spacing w:line="240" w:lineRule="auto"/>
      </w:pPr>
      <w:r>
        <w:separator/>
      </w:r>
    </w:p>
  </w:endnote>
  <w:endnote w:type="continuationSeparator" w:id="0">
    <w:p w14:paraId="3B7BE486" w14:textId="77777777" w:rsidR="004A13DE" w:rsidRDefault="004A13DE" w:rsidP="004C03F0">
      <w:pPr>
        <w:spacing w:line="240" w:lineRule="auto"/>
      </w:pPr>
      <w:r>
        <w:continuationSeparator/>
      </w:r>
    </w:p>
  </w:endnote>
  <w:endnote w:type="continuationNotice" w:id="1">
    <w:p w14:paraId="1D70433F" w14:textId="77777777" w:rsidR="004A13DE" w:rsidRDefault="004A13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063CBC88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D753BE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D753BE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63D08" w14:textId="77777777" w:rsidR="004A13DE" w:rsidRDefault="004A13D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67F3CFA" w14:textId="77777777" w:rsidR="004A13DE" w:rsidRDefault="004A13DE" w:rsidP="004C03F0">
      <w:pPr>
        <w:spacing w:line="240" w:lineRule="auto"/>
      </w:pPr>
      <w:r>
        <w:continuationSeparator/>
      </w:r>
    </w:p>
  </w:footnote>
  <w:footnote w:type="continuationNotice" w:id="1">
    <w:p w14:paraId="04427142" w14:textId="77777777" w:rsidR="004A13DE" w:rsidRDefault="004A13DE">
      <w:pPr>
        <w:spacing w:line="240" w:lineRule="auto"/>
      </w:pPr>
    </w:p>
  </w:footnote>
  <w:footnote w:id="2">
    <w:p w14:paraId="68A89B58" w14:textId="1CCC2E22" w:rsidR="00D94078" w:rsidRDefault="00D9407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E6127">
        <w:t>De gemeente zal in veel gevallen de referent</w:t>
      </w:r>
      <w:r w:rsidR="00E77852">
        <w:t>ieopdracht</w:t>
      </w:r>
      <w:r w:rsidR="002E2DFE">
        <w:t xml:space="preserve"> </w:t>
      </w:r>
      <w:r w:rsidR="00BA3DB8">
        <w:t>verifiëren</w:t>
      </w:r>
      <w:r w:rsidR="00E77852">
        <w:t>. Het is belangrijk dat u de contactpersoon van de referent op de hoogte bren</w:t>
      </w:r>
      <w:r w:rsidR="00CB7D98">
        <w:t>gt dat hij/zij gebeld kan worden over de referentieopdracht</w:t>
      </w:r>
      <w:r w:rsidR="002E2DF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54A48462" w:rsidR="00AF03BC" w:rsidRDefault="004A13DE" w:rsidP="00AF03BC">
    <w:pPr>
      <w:pStyle w:val="DHRandinfoKop"/>
      <w:spacing w:before="40"/>
    </w:pP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7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FD3A2BF8"/>
    <w:lvl w:ilvl="0" w:tplc="3E9AEC34">
      <w:start w:val="1"/>
      <w:numFmt w:val="decimal"/>
      <w:lvlText w:val="Eis C%1."/>
      <w:lvlJc w:val="left"/>
      <w:rPr>
        <w:rFonts w:asciiTheme="majorHAnsi" w:hAnsiTheme="majorHAnsi" w:cstheme="majorHAnsi" w:hint="default"/>
        <w:b/>
        <w:bCs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77F37"/>
    <w:rsid w:val="00082C4A"/>
    <w:rsid w:val="00083258"/>
    <w:rsid w:val="00083958"/>
    <w:rsid w:val="0009522E"/>
    <w:rsid w:val="000A107F"/>
    <w:rsid w:val="000B4B71"/>
    <w:rsid w:val="000C4421"/>
    <w:rsid w:val="000D17A3"/>
    <w:rsid w:val="000D2402"/>
    <w:rsid w:val="000D46CE"/>
    <w:rsid w:val="000E6127"/>
    <w:rsid w:val="0010167E"/>
    <w:rsid w:val="00104444"/>
    <w:rsid w:val="001046A6"/>
    <w:rsid w:val="00113702"/>
    <w:rsid w:val="00122859"/>
    <w:rsid w:val="0012380D"/>
    <w:rsid w:val="00126813"/>
    <w:rsid w:val="001332F1"/>
    <w:rsid w:val="00162EF7"/>
    <w:rsid w:val="001B3405"/>
    <w:rsid w:val="001B5CAD"/>
    <w:rsid w:val="001C1F09"/>
    <w:rsid w:val="001D5FF0"/>
    <w:rsid w:val="001E6CBD"/>
    <w:rsid w:val="001F7376"/>
    <w:rsid w:val="00200A07"/>
    <w:rsid w:val="0020629C"/>
    <w:rsid w:val="00214C63"/>
    <w:rsid w:val="00215101"/>
    <w:rsid w:val="002162AC"/>
    <w:rsid w:val="00222259"/>
    <w:rsid w:val="00225519"/>
    <w:rsid w:val="002269B8"/>
    <w:rsid w:val="0023657B"/>
    <w:rsid w:val="002450D0"/>
    <w:rsid w:val="00253B6C"/>
    <w:rsid w:val="00262D32"/>
    <w:rsid w:val="00266875"/>
    <w:rsid w:val="00286191"/>
    <w:rsid w:val="00286677"/>
    <w:rsid w:val="00294BF5"/>
    <w:rsid w:val="002A0C6B"/>
    <w:rsid w:val="002A344D"/>
    <w:rsid w:val="002B2699"/>
    <w:rsid w:val="002B48B5"/>
    <w:rsid w:val="002B5F0A"/>
    <w:rsid w:val="002C7BC6"/>
    <w:rsid w:val="002D73B7"/>
    <w:rsid w:val="002E2DFE"/>
    <w:rsid w:val="002E563B"/>
    <w:rsid w:val="002E581F"/>
    <w:rsid w:val="002F3382"/>
    <w:rsid w:val="002F417B"/>
    <w:rsid w:val="002F47CD"/>
    <w:rsid w:val="003046ED"/>
    <w:rsid w:val="003118F4"/>
    <w:rsid w:val="003126CC"/>
    <w:rsid w:val="00313754"/>
    <w:rsid w:val="00325362"/>
    <w:rsid w:val="00332DD1"/>
    <w:rsid w:val="00334959"/>
    <w:rsid w:val="0034723C"/>
    <w:rsid w:val="00354612"/>
    <w:rsid w:val="00354784"/>
    <w:rsid w:val="0035487E"/>
    <w:rsid w:val="00360761"/>
    <w:rsid w:val="00383EEC"/>
    <w:rsid w:val="00390707"/>
    <w:rsid w:val="003C158F"/>
    <w:rsid w:val="003C1F28"/>
    <w:rsid w:val="003C1FAA"/>
    <w:rsid w:val="003D25E5"/>
    <w:rsid w:val="003E00F3"/>
    <w:rsid w:val="003F64CF"/>
    <w:rsid w:val="004022E4"/>
    <w:rsid w:val="00412380"/>
    <w:rsid w:val="00412BA7"/>
    <w:rsid w:val="0041365D"/>
    <w:rsid w:val="00416E6E"/>
    <w:rsid w:val="00423B70"/>
    <w:rsid w:val="00430D87"/>
    <w:rsid w:val="00454B69"/>
    <w:rsid w:val="00456F44"/>
    <w:rsid w:val="00467E16"/>
    <w:rsid w:val="00473112"/>
    <w:rsid w:val="00481D5C"/>
    <w:rsid w:val="00495798"/>
    <w:rsid w:val="004972F7"/>
    <w:rsid w:val="004A13DE"/>
    <w:rsid w:val="004A2C31"/>
    <w:rsid w:val="004B32EB"/>
    <w:rsid w:val="004C03F0"/>
    <w:rsid w:val="004E71F1"/>
    <w:rsid w:val="004F3D24"/>
    <w:rsid w:val="0051200A"/>
    <w:rsid w:val="00515E8A"/>
    <w:rsid w:val="00527C41"/>
    <w:rsid w:val="00531785"/>
    <w:rsid w:val="00535A79"/>
    <w:rsid w:val="005528D6"/>
    <w:rsid w:val="00581E43"/>
    <w:rsid w:val="00582F5E"/>
    <w:rsid w:val="00585C48"/>
    <w:rsid w:val="00585E0C"/>
    <w:rsid w:val="00591760"/>
    <w:rsid w:val="00593DAC"/>
    <w:rsid w:val="00594BD5"/>
    <w:rsid w:val="005B01AD"/>
    <w:rsid w:val="005B641A"/>
    <w:rsid w:val="005B7BE0"/>
    <w:rsid w:val="005C15DC"/>
    <w:rsid w:val="005C17E0"/>
    <w:rsid w:val="005C6870"/>
    <w:rsid w:val="005D2FFA"/>
    <w:rsid w:val="005D438F"/>
    <w:rsid w:val="005D79A6"/>
    <w:rsid w:val="005E0E76"/>
    <w:rsid w:val="005E423B"/>
    <w:rsid w:val="005E72B9"/>
    <w:rsid w:val="006056F3"/>
    <w:rsid w:val="00611C68"/>
    <w:rsid w:val="00612C9C"/>
    <w:rsid w:val="00627244"/>
    <w:rsid w:val="00631F12"/>
    <w:rsid w:val="0063660E"/>
    <w:rsid w:val="00636E50"/>
    <w:rsid w:val="00647612"/>
    <w:rsid w:val="00654075"/>
    <w:rsid w:val="00665DE2"/>
    <w:rsid w:val="00667E79"/>
    <w:rsid w:val="006863E9"/>
    <w:rsid w:val="00691633"/>
    <w:rsid w:val="0069210A"/>
    <w:rsid w:val="00697DCD"/>
    <w:rsid w:val="006A3ADE"/>
    <w:rsid w:val="006A3F52"/>
    <w:rsid w:val="006A699C"/>
    <w:rsid w:val="006B1D58"/>
    <w:rsid w:val="006B475A"/>
    <w:rsid w:val="006B5DBC"/>
    <w:rsid w:val="006C34EA"/>
    <w:rsid w:val="006D4955"/>
    <w:rsid w:val="006E7B4C"/>
    <w:rsid w:val="00713C58"/>
    <w:rsid w:val="00716DEB"/>
    <w:rsid w:val="007171B2"/>
    <w:rsid w:val="007221BC"/>
    <w:rsid w:val="007233F2"/>
    <w:rsid w:val="007570B4"/>
    <w:rsid w:val="007772C5"/>
    <w:rsid w:val="00780D67"/>
    <w:rsid w:val="007812D1"/>
    <w:rsid w:val="00781585"/>
    <w:rsid w:val="007848DB"/>
    <w:rsid w:val="00785DB3"/>
    <w:rsid w:val="00792FEF"/>
    <w:rsid w:val="007A7758"/>
    <w:rsid w:val="007B52DD"/>
    <w:rsid w:val="007E3791"/>
    <w:rsid w:val="007E4434"/>
    <w:rsid w:val="00817FCC"/>
    <w:rsid w:val="00820973"/>
    <w:rsid w:val="00835B95"/>
    <w:rsid w:val="00835BAD"/>
    <w:rsid w:val="00840317"/>
    <w:rsid w:val="008521C0"/>
    <w:rsid w:val="008538FE"/>
    <w:rsid w:val="0087627E"/>
    <w:rsid w:val="00883509"/>
    <w:rsid w:val="00885B42"/>
    <w:rsid w:val="00886B5C"/>
    <w:rsid w:val="008A28BE"/>
    <w:rsid w:val="008A3CAC"/>
    <w:rsid w:val="008A698E"/>
    <w:rsid w:val="008B4B65"/>
    <w:rsid w:val="008C264A"/>
    <w:rsid w:val="008D292C"/>
    <w:rsid w:val="008E2ADC"/>
    <w:rsid w:val="008E4351"/>
    <w:rsid w:val="008E612B"/>
    <w:rsid w:val="0090351E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0000"/>
    <w:rsid w:val="009337A0"/>
    <w:rsid w:val="00935CEB"/>
    <w:rsid w:val="00941C85"/>
    <w:rsid w:val="00941E14"/>
    <w:rsid w:val="00942F10"/>
    <w:rsid w:val="0094313D"/>
    <w:rsid w:val="0094454F"/>
    <w:rsid w:val="009448A6"/>
    <w:rsid w:val="009536F8"/>
    <w:rsid w:val="009700A4"/>
    <w:rsid w:val="009806E2"/>
    <w:rsid w:val="00984D28"/>
    <w:rsid w:val="00992E1E"/>
    <w:rsid w:val="009A68F2"/>
    <w:rsid w:val="009B5AA9"/>
    <w:rsid w:val="009C2C75"/>
    <w:rsid w:val="009C4321"/>
    <w:rsid w:val="009F5FCA"/>
    <w:rsid w:val="00A145C3"/>
    <w:rsid w:val="00A15C55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1643"/>
    <w:rsid w:val="00A7239F"/>
    <w:rsid w:val="00A8122C"/>
    <w:rsid w:val="00A82F0E"/>
    <w:rsid w:val="00A8681B"/>
    <w:rsid w:val="00A8776A"/>
    <w:rsid w:val="00AB395D"/>
    <w:rsid w:val="00AC0C6E"/>
    <w:rsid w:val="00AF03BC"/>
    <w:rsid w:val="00AF31CE"/>
    <w:rsid w:val="00B00FC5"/>
    <w:rsid w:val="00B13A40"/>
    <w:rsid w:val="00B23222"/>
    <w:rsid w:val="00B27745"/>
    <w:rsid w:val="00B27DCB"/>
    <w:rsid w:val="00B37C5A"/>
    <w:rsid w:val="00B40B02"/>
    <w:rsid w:val="00B50D38"/>
    <w:rsid w:val="00B525B9"/>
    <w:rsid w:val="00B54DAD"/>
    <w:rsid w:val="00B65746"/>
    <w:rsid w:val="00B70433"/>
    <w:rsid w:val="00B7371B"/>
    <w:rsid w:val="00B83EC9"/>
    <w:rsid w:val="00B84B3A"/>
    <w:rsid w:val="00B920AE"/>
    <w:rsid w:val="00B96239"/>
    <w:rsid w:val="00BA11BA"/>
    <w:rsid w:val="00BA2071"/>
    <w:rsid w:val="00BA3DB8"/>
    <w:rsid w:val="00BB0B39"/>
    <w:rsid w:val="00BD5048"/>
    <w:rsid w:val="00BE0F5C"/>
    <w:rsid w:val="00BE15E1"/>
    <w:rsid w:val="00BF7259"/>
    <w:rsid w:val="00C051FB"/>
    <w:rsid w:val="00C06440"/>
    <w:rsid w:val="00C10AA2"/>
    <w:rsid w:val="00C117F9"/>
    <w:rsid w:val="00C20331"/>
    <w:rsid w:val="00C33E6D"/>
    <w:rsid w:val="00C44ACD"/>
    <w:rsid w:val="00C51E3D"/>
    <w:rsid w:val="00C5473A"/>
    <w:rsid w:val="00C548C2"/>
    <w:rsid w:val="00C645FE"/>
    <w:rsid w:val="00C65469"/>
    <w:rsid w:val="00C8257F"/>
    <w:rsid w:val="00CB7D98"/>
    <w:rsid w:val="00CC2230"/>
    <w:rsid w:val="00CC42FC"/>
    <w:rsid w:val="00CC43F9"/>
    <w:rsid w:val="00CD5DA6"/>
    <w:rsid w:val="00CE0CAA"/>
    <w:rsid w:val="00CE4219"/>
    <w:rsid w:val="00CF66D0"/>
    <w:rsid w:val="00D05F6C"/>
    <w:rsid w:val="00D15DCC"/>
    <w:rsid w:val="00D20C61"/>
    <w:rsid w:val="00D36CBD"/>
    <w:rsid w:val="00D42147"/>
    <w:rsid w:val="00D5148A"/>
    <w:rsid w:val="00D53A19"/>
    <w:rsid w:val="00D55BB8"/>
    <w:rsid w:val="00D56D37"/>
    <w:rsid w:val="00D5739E"/>
    <w:rsid w:val="00D625E6"/>
    <w:rsid w:val="00D63E82"/>
    <w:rsid w:val="00D6476F"/>
    <w:rsid w:val="00D74858"/>
    <w:rsid w:val="00D753BE"/>
    <w:rsid w:val="00D829A9"/>
    <w:rsid w:val="00D94078"/>
    <w:rsid w:val="00DA3150"/>
    <w:rsid w:val="00DA60A6"/>
    <w:rsid w:val="00DC7BD5"/>
    <w:rsid w:val="00DC7E1A"/>
    <w:rsid w:val="00DD032B"/>
    <w:rsid w:val="00DD45F3"/>
    <w:rsid w:val="00DD4C2D"/>
    <w:rsid w:val="00DD5393"/>
    <w:rsid w:val="00DD76A6"/>
    <w:rsid w:val="00E05E84"/>
    <w:rsid w:val="00E071EB"/>
    <w:rsid w:val="00E25041"/>
    <w:rsid w:val="00E31AA1"/>
    <w:rsid w:val="00E404CF"/>
    <w:rsid w:val="00E436E4"/>
    <w:rsid w:val="00E43A58"/>
    <w:rsid w:val="00E44BBE"/>
    <w:rsid w:val="00E56719"/>
    <w:rsid w:val="00E77852"/>
    <w:rsid w:val="00E82637"/>
    <w:rsid w:val="00E85AEF"/>
    <w:rsid w:val="00E96466"/>
    <w:rsid w:val="00EB1506"/>
    <w:rsid w:val="00EC4EC8"/>
    <w:rsid w:val="00EC643D"/>
    <w:rsid w:val="00EC73D6"/>
    <w:rsid w:val="00EF210B"/>
    <w:rsid w:val="00EF3E64"/>
    <w:rsid w:val="00F13914"/>
    <w:rsid w:val="00F20770"/>
    <w:rsid w:val="00F24B66"/>
    <w:rsid w:val="00F26249"/>
    <w:rsid w:val="00F31ADF"/>
    <w:rsid w:val="00F36147"/>
    <w:rsid w:val="00F36F76"/>
    <w:rsid w:val="00F37115"/>
    <w:rsid w:val="00F375A1"/>
    <w:rsid w:val="00F46222"/>
    <w:rsid w:val="00F509A6"/>
    <w:rsid w:val="00F629FB"/>
    <w:rsid w:val="00F82B1C"/>
    <w:rsid w:val="00F90AE7"/>
    <w:rsid w:val="00F953AB"/>
    <w:rsid w:val="00FA02A4"/>
    <w:rsid w:val="00FA528C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1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87ac65b-efce-4803-8ab5-68b61f91731d">HNNM5C26PMKA-2077154571-65</_dlc_DocId>
    <_dlc_DocIdUrl xmlns="587ac65b-efce-4803-8ab5-68b61f91731d">
      <Url>https://denhaag.sharepoint.com/sites/Toekomstperspectiefjeugd_OCW_Opgavemanagement/_layouts/15/DocIdRedir.aspx?ID=HNNM5C26PMKA-2077154571-65</Url>
      <Description>HNNM5C26PMKA-2077154571-65</Description>
    </_dlc_DocIdUrl>
    <_dlc_DocIdPersistId xmlns="587ac65b-efce-4803-8ab5-68b61f91731d">false</_dlc_DocIdPersistId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CA3837B1B334996563514BC564544" ma:contentTypeVersion="6" ma:contentTypeDescription="Een nieuw document maken." ma:contentTypeScope="" ma:versionID="66b7c05b62ca8d93b658879449bf02a8">
  <xsd:schema xmlns:xsd="http://www.w3.org/2001/XMLSchema" xmlns:xs="http://www.w3.org/2001/XMLSchema" xmlns:p="http://schemas.microsoft.com/office/2006/metadata/properties" xmlns:ns1="http://schemas.microsoft.com/sharepoint/v3" xmlns:ns2="587ac65b-efce-4803-8ab5-68b61f91731d" xmlns:ns3="3c142b44-631f-40c6-a680-e59b12dd3dbc" targetNamespace="http://schemas.microsoft.com/office/2006/metadata/properties" ma:root="true" ma:fieldsID="2e3ff1a93b6dd4216202f76dc29f1ef1" ns1:_="" ns2:_="" ns3:_="">
    <xsd:import namespace="http://schemas.microsoft.com/sharepoint/v3"/>
    <xsd:import namespace="587ac65b-efce-4803-8ab5-68b61f91731d"/>
    <xsd:import namespace="3c142b44-631f-40c6-a680-e59b12dd3d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ac65b-efce-4803-8ab5-68b61f9173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42b44-631f-40c6-a680-e59b12dd3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587ac65b-efce-4803-8ab5-68b61f91731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A0F1D-5F57-4BA8-A874-6DA0F86D8C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6.xml><?xml version="1.0" encoding="utf-8"?>
<ds:datastoreItem xmlns:ds="http://schemas.openxmlformats.org/officeDocument/2006/customXml" ds:itemID="{9FA30ED5-855E-4490-8E9D-CC5BC572B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7ac65b-efce-4803-8ab5-68b61f91731d"/>
    <ds:schemaRef ds:uri="3c142b44-631f-40c6-a680-e59b12dd3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12</TotalTime>
  <Pages>2</Pages>
  <Words>333</Words>
  <Characters>1835</Characters>
  <Application>Microsoft Office Word</Application>
  <DocSecurity>2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Giulia van den Beuken (Croon advocaten)</dc:creator>
  <cp:keywords/>
  <cp:lastModifiedBy>Petra den Hollander</cp:lastModifiedBy>
  <cp:revision>14</cp:revision>
  <dcterms:created xsi:type="dcterms:W3CDTF">2022-10-25T09:22:00Z</dcterms:created>
  <dcterms:modified xsi:type="dcterms:W3CDTF">2022-10-27T13:03:00Z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Jaar">
    <vt:lpwstr>1;#2018|6a528f31-394a-48e3-bac4-3c58d5ecc0e6</vt:lpwstr>
  </property>
  <property fmtid="{D5CDD505-2E9C-101B-9397-08002B2CF9AE}" pid="11" name="Organisatieonderdeel">
    <vt:lpwstr>2;#BEC|18db848a-7130-4f3d-8a09-02a244d861c9</vt:lpwstr>
  </property>
  <property fmtid="{D5CDD505-2E9C-101B-9397-08002B2CF9AE}" pid="12" name="Resultaat">
    <vt:lpwstr/>
  </property>
  <property fmtid="{D5CDD505-2E9C-101B-9397-08002B2CF9AE}" pid="13" name="TaxKeyword">
    <vt:lpwstr/>
  </property>
  <property fmtid="{D5CDD505-2E9C-101B-9397-08002B2CF9AE}" pid="14" name="Teamtrefwoorden">
    <vt:lpwstr>5;#Format|825ed0df-d969-4a6a-a95c-d1519e18baae</vt:lpwstr>
  </property>
  <property fmtid="{D5CDD505-2E9C-101B-9397-08002B2CF9AE}" pid="15" name="Documentsoort">
    <vt:lpwstr>21;#Beleidsdocument|70267d87-ce61-40c3-b119-e0ecc30f9747</vt:lpwstr>
  </property>
  <property fmtid="{D5CDD505-2E9C-101B-9397-08002B2CF9AE}" pid="16" name="_docset_NoMedatataSyncRequired">
    <vt:lpwstr>False</vt:lpwstr>
  </property>
  <property fmtid="{D5CDD505-2E9C-101B-9397-08002B2CF9AE}" pid="17" name="DocumentSetDescription">
    <vt:lpwstr/>
  </property>
  <property fmtid="{D5CDD505-2E9C-101B-9397-08002B2CF9AE}" pid="18" name="Behandelaar">
    <vt:lpwstr/>
  </property>
  <property fmtid="{D5CDD505-2E9C-101B-9397-08002B2CF9AE}" pid="19" name="iadc89b14e6f46d3bf0676593dca1557">
    <vt:lpwstr/>
  </property>
  <property fmtid="{D5CDD505-2E9C-101B-9397-08002B2CF9AE}" pid="20" name="Dossiertype">
    <vt:lpwstr/>
  </property>
  <property fmtid="{D5CDD505-2E9C-101B-9397-08002B2CF9AE}" pid="21" name="Order">
    <vt:r8>20700</vt:r8>
  </property>
  <property fmtid="{D5CDD505-2E9C-101B-9397-08002B2CF9AE}" pid="22" name="xd_Signature">
    <vt:bool>false</vt:bool>
  </property>
  <property fmtid="{D5CDD505-2E9C-101B-9397-08002B2CF9AE}" pid="23" name="xd_ProgID">
    <vt:lpwstr/>
  </property>
  <property fmtid="{D5CDD505-2E9C-101B-9397-08002B2CF9AE}" pid="24" name="ComplianceAssetId">
    <vt:lpwstr/>
  </property>
  <property fmtid="{D5CDD505-2E9C-101B-9397-08002B2CF9AE}" pid="25" name="TemplateUrl">
    <vt:lpwstr/>
  </property>
  <property fmtid="{D5CDD505-2E9C-101B-9397-08002B2CF9AE}" pid="26" name="_ExtendedDescription">
    <vt:lpwstr/>
  </property>
  <property fmtid="{D5CDD505-2E9C-101B-9397-08002B2CF9AE}" pid="27" name="MediaServiceImageTags">
    <vt:lpwstr/>
  </property>
  <property fmtid="{D5CDD505-2E9C-101B-9397-08002B2CF9AE}" pid="28" name="ContentType">
    <vt:lpwstr>DMS Document</vt:lpwstr>
  </property>
  <property fmtid="{D5CDD505-2E9C-101B-9397-08002B2CF9AE}" pid="29" name="ContentTypeId">
    <vt:lpwstr>0x010100A29CA3837B1B334996563514BC564544</vt:lpwstr>
  </property>
  <property fmtid="{D5CDD505-2E9C-101B-9397-08002B2CF9AE}" pid="30" name="_dlc_DocIdItemGuid">
    <vt:lpwstr>3db2ff54-fee4-4b15-bf5c-fe1c44646501</vt:lpwstr>
  </property>
</Properties>
</file>