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8B8E" w14:textId="2A469F7B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</w:t>
      </w:r>
      <w:r w:rsidR="00C35955" w:rsidRPr="00EE2938">
        <w:rPr>
          <w:rFonts w:ascii="Arial" w:hAnsi="Arial" w:cs="Arial"/>
          <w:b/>
          <w:sz w:val="20"/>
          <w:szCs w:val="20"/>
        </w:rPr>
        <w:t>referentie</w:t>
      </w:r>
      <w:r w:rsidR="00525BAA" w:rsidRPr="00EE2938">
        <w:rPr>
          <w:rFonts w:ascii="Arial" w:hAnsi="Arial" w:cs="Arial"/>
          <w:b/>
          <w:sz w:val="20"/>
          <w:szCs w:val="20"/>
        </w:rPr>
        <w:t xml:space="preserve"> en </w:t>
      </w:r>
      <w:r w:rsidR="00525BAA" w:rsidRPr="00EE2938">
        <w:rPr>
          <w:rFonts w:ascii="Arial" w:hAnsi="Arial" w:cs="Arial"/>
          <w:b/>
          <w:sz w:val="20"/>
          <w:szCs w:val="20"/>
          <w:u w:val="single"/>
        </w:rPr>
        <w:t xml:space="preserve">binnen </w:t>
      </w:r>
      <w:r w:rsidR="00EE2938" w:rsidRPr="00EE2938">
        <w:rPr>
          <w:rFonts w:ascii="Arial" w:hAnsi="Arial" w:cs="Arial"/>
          <w:b/>
          <w:sz w:val="20"/>
          <w:szCs w:val="20"/>
          <w:u w:val="single"/>
        </w:rPr>
        <w:t xml:space="preserve">tien </w:t>
      </w:r>
      <w:r w:rsidR="00525BAA" w:rsidRPr="00EE2938">
        <w:rPr>
          <w:rFonts w:ascii="Arial" w:hAnsi="Arial" w:cs="Arial"/>
          <w:b/>
          <w:sz w:val="20"/>
          <w:szCs w:val="20"/>
          <w:u w:val="single"/>
        </w:rPr>
        <w:t>werkdagen</w:t>
      </w:r>
      <w:r w:rsidR="00525BAA" w:rsidRPr="00EE2938">
        <w:rPr>
          <w:rFonts w:ascii="Arial" w:hAnsi="Arial" w:cs="Arial"/>
          <w:b/>
          <w:sz w:val="20"/>
          <w:szCs w:val="20"/>
        </w:rPr>
        <w:t xml:space="preserve"> na voornemen tot gunnen aan Aanbestedende Dienst te worden verzonden</w:t>
      </w:r>
      <w:r w:rsidR="00C35955" w:rsidRPr="00EE2938">
        <w:rPr>
          <w:rFonts w:ascii="Arial" w:hAnsi="Arial" w:cs="Arial"/>
          <w:b/>
          <w:sz w:val="20"/>
          <w:szCs w:val="20"/>
        </w:rPr>
        <w:t xml:space="preserve">. </w:t>
      </w:r>
    </w:p>
    <w:p w14:paraId="0E13792A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C1C0B0A" w14:textId="77777777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87751D">
        <w:rPr>
          <w:rFonts w:ascii="Arial" w:hAnsi="Arial" w:cs="Arial"/>
          <w:i/>
          <w:sz w:val="20"/>
          <w:szCs w:val="20"/>
        </w:rPr>
        <w:t>1.2.</w:t>
      </w:r>
      <w:r w:rsidR="006314D7" w:rsidRPr="0087751D">
        <w:rPr>
          <w:rFonts w:ascii="Arial" w:hAnsi="Arial" w:cs="Arial"/>
          <w:i/>
          <w:sz w:val="20"/>
          <w:szCs w:val="20"/>
        </w:rPr>
        <w:t>4</w:t>
      </w:r>
      <w:r w:rsidRPr="0087751D">
        <w:rPr>
          <w:rFonts w:ascii="Arial" w:hAnsi="Arial" w:cs="Arial"/>
          <w:i/>
          <w:sz w:val="20"/>
          <w:szCs w:val="20"/>
        </w:rPr>
        <w:t xml:space="preserve"> </w:t>
      </w:r>
      <w:r w:rsidR="0085472D" w:rsidRPr="0087751D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7AE03CBF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177DC563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5B7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D4D5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92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43DF21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B6D4B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A16B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793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0E1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35D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3B3CFF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5A4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2E58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D71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7DBBB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F00935D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541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C6E3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C090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1E52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161534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0A6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63DC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BE6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AD675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DC0A80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EE9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1CCE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DAC3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1AC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96E8E6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9BD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66C0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B627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1BC8CB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C2B37DA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34C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9C1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EFF3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9BA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22F9D4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97A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8309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89DEA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41EE66FD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D39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EE1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5A9C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F2D0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13BE9FE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D9D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F67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881A8F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93420A7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7C1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0FE0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F436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1B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91A3D03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55C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EEAD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9944B5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D1E4D05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8D1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835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CAAF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747E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94BE97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AC6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4CDC4B" w14:textId="2105A274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737382">
              <w:rPr>
                <w:rFonts w:ascii="Arial" w:hAnsi="Arial" w:cs="Arial"/>
                <w:sz w:val="20"/>
                <w:szCs w:val="20"/>
              </w:rPr>
              <w:t>conform 1.2.</w:t>
            </w:r>
            <w:r w:rsidR="006314D7" w:rsidRPr="00737382">
              <w:rPr>
                <w:rFonts w:ascii="Arial" w:hAnsi="Arial" w:cs="Arial"/>
                <w:sz w:val="20"/>
                <w:szCs w:val="20"/>
              </w:rPr>
              <w:t>4</w:t>
            </w:r>
            <w:r w:rsidRPr="00737382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737382">
              <w:rPr>
                <w:rFonts w:ascii="Arial" w:hAnsi="Arial" w:cs="Arial"/>
                <w:sz w:val="20"/>
                <w:szCs w:val="20"/>
              </w:rPr>
              <w:t>a</w:t>
            </w:r>
            <w:r w:rsidRPr="00737382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6314D7" w:rsidRPr="00737382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73738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615D8" w:rsidRPr="00737382">
              <w:rPr>
                <w:rFonts w:ascii="Arial" w:hAnsi="Arial" w:cs="Arial"/>
                <w:sz w:val="20"/>
                <w:szCs w:val="20"/>
              </w:rPr>
              <w:t>Inschrijver heeft ervaring</w:t>
            </w:r>
            <w:r w:rsidR="00A615D8" w:rsidRPr="00A615D8">
              <w:rPr>
                <w:rFonts w:ascii="Arial" w:hAnsi="Arial" w:cs="Arial"/>
                <w:sz w:val="20"/>
                <w:szCs w:val="20"/>
              </w:rPr>
              <w:t xml:space="preserve"> met het voorzien in vormgeving, opmaak en DTP werkzaamheden ten behoeve van creatieve uitingen en kan deze diensten ook los leveren;</w:t>
            </w:r>
          </w:p>
          <w:p w14:paraId="4DABE50A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888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F4858FE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58AD9B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CF52B1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A42AE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B0E377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725A0C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F5505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79BC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6C0057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9EC72E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348186E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8EF3E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0F1C8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63C64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707778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328CB68F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43D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D7BB11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4FD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373F50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0788DDE9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466B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44680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B1912B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1ACAFB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E9C70B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85ABE3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01AD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5B1F82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8B5F7E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139E24A1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444F6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1068EB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AA2ECDE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FEAA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3BBE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6D43B53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602CD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863981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B58EB33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7229D17E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B7623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0C6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EF8423F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6C07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02177A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53C74DF8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2390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F9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5BD967CB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7039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482202FC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E6FC651" w14:textId="77777777" w:rsidR="00932225" w:rsidRDefault="0085472D" w:rsidP="00534BF6">
      <w:r>
        <w:lastRenderedPageBreak/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503C62BD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7D6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2E4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B95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83CC2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784BEE2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D3B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9D76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9B4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03FC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4A4754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B90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6861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2981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3126B2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E49C0F2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1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71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230E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B4CB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5EA5A3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E8E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353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7C81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15506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C40169F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EDB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1571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792C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6D2C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7C738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A9C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F07B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80D6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D7760B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B028DC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EE1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D4E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59CB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9342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A42B4B8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6AB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2E6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08D1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81C3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86F2B42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D7B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CF1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7B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37A1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5392EB59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3C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227D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BDFCB9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7570B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A0D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BE2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9109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F57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2E0F5A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95A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7604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385E64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17DE5B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C23C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5D16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022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E5BA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FA7F54D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4A9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B269C4" w14:textId="4C9F4404" w:rsidR="00932225" w:rsidRPr="007273DE" w:rsidRDefault="00932225" w:rsidP="0093222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7273DE">
              <w:rPr>
                <w:rFonts w:ascii="Arial" w:hAnsi="Arial" w:cs="Arial"/>
                <w:sz w:val="20"/>
                <w:szCs w:val="20"/>
              </w:rPr>
              <w:t>conform 1.2.</w:t>
            </w:r>
            <w:r w:rsidR="006314D7" w:rsidRPr="007273DE">
              <w:rPr>
                <w:rFonts w:ascii="Arial" w:hAnsi="Arial" w:cs="Arial"/>
                <w:sz w:val="20"/>
                <w:szCs w:val="20"/>
              </w:rPr>
              <w:t>4</w:t>
            </w:r>
            <w:r w:rsidRPr="007273DE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7273DE">
              <w:rPr>
                <w:rFonts w:ascii="Arial" w:hAnsi="Arial" w:cs="Arial"/>
                <w:sz w:val="20"/>
                <w:szCs w:val="20"/>
              </w:rPr>
              <w:t>a</w:t>
            </w:r>
            <w:r w:rsidRPr="007273DE">
              <w:rPr>
                <w:rFonts w:ascii="Arial" w:hAnsi="Arial" w:cs="Arial"/>
                <w:sz w:val="20"/>
                <w:szCs w:val="20"/>
              </w:rPr>
              <w:t xml:space="preserve">anbestedingsdocument betreffende kerncompetentie </w:t>
            </w:r>
            <w:r w:rsidR="006314D7" w:rsidRPr="007273DE">
              <w:rPr>
                <w:rFonts w:ascii="Arial" w:hAnsi="Arial" w:cs="Arial"/>
                <w:sz w:val="20"/>
                <w:szCs w:val="20"/>
              </w:rPr>
              <w:t xml:space="preserve">2: </w:t>
            </w:r>
          </w:p>
          <w:p w14:paraId="269039EE" w14:textId="15CDAFD8" w:rsidR="00932225" w:rsidRPr="00497380" w:rsidRDefault="007273DE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7273DE">
              <w:rPr>
                <w:rFonts w:ascii="Arial" w:hAnsi="Arial" w:cs="Arial"/>
                <w:sz w:val="20"/>
                <w:szCs w:val="20"/>
              </w:rPr>
              <w:t xml:space="preserve">Inschrijver heeft ervaring met het werken voor diverse doelgroepen en </w:t>
            </w:r>
            <w:proofErr w:type="spellStart"/>
            <w:r w:rsidRPr="007273DE">
              <w:rPr>
                <w:rFonts w:ascii="Arial" w:hAnsi="Arial" w:cs="Arial"/>
                <w:sz w:val="20"/>
                <w:szCs w:val="20"/>
              </w:rPr>
              <w:t>merkdenken</w:t>
            </w:r>
            <w:proofErr w:type="spellEnd"/>
            <w:r w:rsidRPr="007273DE">
              <w:rPr>
                <w:rFonts w:ascii="Arial" w:hAnsi="Arial" w:cs="Arial"/>
                <w:sz w:val="20"/>
                <w:szCs w:val="20"/>
              </w:rPr>
              <w:t xml:space="preserve"> binnen een bestaande huisstijl.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B1C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33E233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1D9A815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1202F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08E00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730A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6254D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5E157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6A9A7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3B4F3C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FF9726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40FAC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A50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7AD3C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AD3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B2C0D8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56ECB4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418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1B775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D47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C7FFF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159A01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3F8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45B3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F5DE4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5E6753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AAEA0E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85FE89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26B539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3E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226CD2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5030CB87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00D44CAA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FCCAB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EFAA68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49E63E42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DB64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953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C38EE3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F526E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83A01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453C1A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52ADD5C6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7D04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303F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35E4A94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EF48E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728CD7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26484656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00A9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782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572E3B5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F26B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693DDDC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3964F40" w14:textId="77777777" w:rsidR="006314D7" w:rsidRDefault="006314D7" w:rsidP="00534BF6"/>
    <w:p w14:paraId="586B2270" w14:textId="77777777" w:rsidR="006314D7" w:rsidRDefault="006314D7" w:rsidP="00534BF6"/>
    <w:sectPr w:rsidR="006314D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DF9F" w14:textId="77777777" w:rsidR="00802F1E" w:rsidRDefault="00802F1E">
      <w:r>
        <w:separator/>
      </w:r>
    </w:p>
  </w:endnote>
  <w:endnote w:type="continuationSeparator" w:id="0">
    <w:p w14:paraId="579584BF" w14:textId="77777777" w:rsidR="00802F1E" w:rsidRDefault="0080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D355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5D0462A8" w14:textId="5F1C754E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E32662">
      <w:rPr>
        <w:rStyle w:val="Paginanummer"/>
        <w:rFonts w:ascii="Arial" w:hAnsi="Arial" w:cs="Arial"/>
        <w:sz w:val="16"/>
        <w:szCs w:val="16"/>
      </w:rPr>
      <w:t>9 november 2022</w:t>
    </w:r>
  </w:p>
  <w:p w14:paraId="0C49ADC3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19BC672" w14:textId="78D2DE18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87751D">
      <w:rPr>
        <w:rFonts w:ascii="Arial" w:hAnsi="Arial" w:cs="Arial"/>
        <w:b/>
        <w:sz w:val="16"/>
        <w:szCs w:val="16"/>
      </w:rPr>
      <w:t>ROCvA</w:t>
    </w:r>
    <w:r w:rsidR="00297F7F" w:rsidRPr="0087751D">
      <w:rPr>
        <w:rFonts w:ascii="Arial" w:hAnsi="Arial" w:cs="Arial"/>
        <w:b/>
        <w:sz w:val="16"/>
        <w:szCs w:val="16"/>
      </w:rPr>
      <w:t>-</w:t>
    </w:r>
    <w:r w:rsidR="00614064" w:rsidRPr="0087751D">
      <w:rPr>
        <w:rFonts w:ascii="Arial" w:hAnsi="Arial" w:cs="Arial"/>
        <w:b/>
        <w:sz w:val="16"/>
        <w:szCs w:val="16"/>
      </w:rPr>
      <w:t>F</w:t>
    </w:r>
    <w:r w:rsidRPr="0087751D">
      <w:rPr>
        <w:rFonts w:ascii="Arial" w:hAnsi="Arial" w:cs="Arial"/>
        <w:b/>
        <w:sz w:val="16"/>
        <w:szCs w:val="16"/>
      </w:rPr>
      <w:t xml:space="preserve"> </w:t>
    </w:r>
    <w:r w:rsidR="00041AA4" w:rsidRPr="0087751D">
      <w:rPr>
        <w:rFonts w:ascii="Arial" w:hAnsi="Arial" w:cs="Arial"/>
        <w:b/>
        <w:sz w:val="16"/>
        <w:szCs w:val="16"/>
      </w:rPr>
      <w:t xml:space="preserve">Aanbestedingsdocument </w:t>
    </w:r>
    <w:r w:rsidR="0087751D" w:rsidRPr="0087751D">
      <w:rPr>
        <w:rFonts w:ascii="Arial" w:hAnsi="Arial" w:cs="Arial"/>
        <w:b/>
        <w:sz w:val="16"/>
        <w:szCs w:val="16"/>
      </w:rPr>
      <w:t>Vormgeving</w:t>
    </w:r>
    <w:r w:rsidR="0087751D">
      <w:rPr>
        <w:rFonts w:ascii="Arial" w:hAnsi="Arial" w:cs="Arial"/>
        <w:b/>
        <w:sz w:val="16"/>
        <w:szCs w:val="16"/>
      </w:rPr>
      <w:t>, opmaak en DTP werkzaamheden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2B9B" w14:textId="77777777" w:rsidR="00802F1E" w:rsidRDefault="00802F1E">
      <w:r>
        <w:separator/>
      </w:r>
    </w:p>
  </w:footnote>
  <w:footnote w:type="continuationSeparator" w:id="0">
    <w:p w14:paraId="747D3EE4" w14:textId="77777777" w:rsidR="00802F1E" w:rsidRDefault="0080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60986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54182701" w14:textId="1B03DAA3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0B5CE9">
      <w:rPr>
        <w:rFonts w:ascii="Arial" w:hAnsi="Arial" w:cs="Arial"/>
        <w:noProof/>
        <w:sz w:val="20"/>
        <w:szCs w:val="20"/>
      </w:rPr>
      <w:drawing>
        <wp:inline distT="0" distB="0" distL="0" distR="0" wp14:anchorId="2F9B1CB0" wp14:editId="06663B7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D3C96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E9"/>
    <w:rsid w:val="00041AA4"/>
    <w:rsid w:val="00077288"/>
    <w:rsid w:val="00092612"/>
    <w:rsid w:val="000B5CE9"/>
    <w:rsid w:val="000C371E"/>
    <w:rsid w:val="000D388C"/>
    <w:rsid w:val="000D5BE0"/>
    <w:rsid w:val="000F4483"/>
    <w:rsid w:val="000F5BB3"/>
    <w:rsid w:val="00182457"/>
    <w:rsid w:val="001F2393"/>
    <w:rsid w:val="001F33B5"/>
    <w:rsid w:val="00297F7F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614064"/>
    <w:rsid w:val="006314D7"/>
    <w:rsid w:val="00651CA7"/>
    <w:rsid w:val="006B1531"/>
    <w:rsid w:val="006C65FB"/>
    <w:rsid w:val="006D43AF"/>
    <w:rsid w:val="006E512A"/>
    <w:rsid w:val="006F2242"/>
    <w:rsid w:val="007143CC"/>
    <w:rsid w:val="007273DE"/>
    <w:rsid w:val="00737382"/>
    <w:rsid w:val="0074464F"/>
    <w:rsid w:val="00786D27"/>
    <w:rsid w:val="00790013"/>
    <w:rsid w:val="00791C71"/>
    <w:rsid w:val="00797F56"/>
    <w:rsid w:val="00802F1E"/>
    <w:rsid w:val="008032F3"/>
    <w:rsid w:val="0085472D"/>
    <w:rsid w:val="0087751D"/>
    <w:rsid w:val="00884154"/>
    <w:rsid w:val="008F799A"/>
    <w:rsid w:val="00904EAA"/>
    <w:rsid w:val="00932225"/>
    <w:rsid w:val="009328F4"/>
    <w:rsid w:val="009E4C0A"/>
    <w:rsid w:val="009F33D9"/>
    <w:rsid w:val="00A02097"/>
    <w:rsid w:val="00A615D8"/>
    <w:rsid w:val="00AB7A1E"/>
    <w:rsid w:val="00B96608"/>
    <w:rsid w:val="00BC3162"/>
    <w:rsid w:val="00C00457"/>
    <w:rsid w:val="00C35955"/>
    <w:rsid w:val="00CA3BF2"/>
    <w:rsid w:val="00D03F8D"/>
    <w:rsid w:val="00D942D7"/>
    <w:rsid w:val="00DB32AE"/>
    <w:rsid w:val="00E32662"/>
    <w:rsid w:val="00E37766"/>
    <w:rsid w:val="00E90CAE"/>
    <w:rsid w:val="00EE2938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9A51DD"/>
  <w15:chartTrackingRefBased/>
  <w15:docId w15:val="{BAD75520-C6CA-4C86-9ED5-E797F850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zeverkleijj\ROCvA,%20ROCvF%20en%20VOvA\Huisvesting%20&amp;%20Inkoopmanagement%20-%202022-02-2022%20DTP+%20advies\03.%20Aanbestedingsdocumenten\Bijlagen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008b7e-3fd1-46da-b132-0da5ba0b8ff6" xsi:nil="true"/>
    <lcf76f155ced4ddcb4097134ff3c332f xmlns="b570e368-09a6-4aca-9099-74c5e4eb2c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030D2284E074EA305C0B767CA273C" ma:contentTypeVersion="23" ma:contentTypeDescription="Een nieuw document maken." ma:contentTypeScope="" ma:versionID="8300d084e011525c13d8b4ba8573e92b">
  <xsd:schema xmlns:xsd="http://www.w3.org/2001/XMLSchema" xmlns:xs="http://www.w3.org/2001/XMLSchema" xmlns:p="http://schemas.microsoft.com/office/2006/metadata/properties" xmlns:ns2="b7008b7e-3fd1-46da-b132-0da5ba0b8ff6" xmlns:ns3="b570e368-09a6-4aca-9099-74c5e4eb2cd4" targetNamespace="http://schemas.microsoft.com/office/2006/metadata/properties" ma:root="true" ma:fieldsID="e54cfd504905aa2d4750ed764adf02a9" ns2:_="" ns3:_="">
    <xsd:import namespace="b7008b7e-3fd1-46da-b132-0da5ba0b8ff6"/>
    <xsd:import namespace="b570e368-09a6-4aca-9099-74c5e4eb2c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08b7e-3fd1-46da-b132-0da5ba0b8f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9f76f0-6e76-48a0-a8de-3e0c24485afc}" ma:internalName="TaxCatchAll" ma:showField="CatchAllData" ma:web="b7008b7e-3fd1-46da-b132-0da5ba0b8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0e368-09a6-4aca-9099-74c5e4eb2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b7008b7e-3fd1-46da-b132-0da5ba0b8ff6"/>
    <ds:schemaRef ds:uri="b570e368-09a6-4aca-9099-74c5e4eb2cd4"/>
  </ds:schemaRefs>
</ds:datastoreItem>
</file>

<file path=customXml/itemProps2.xml><?xml version="1.0" encoding="utf-8"?>
<ds:datastoreItem xmlns:ds="http://schemas.openxmlformats.org/officeDocument/2006/customXml" ds:itemID="{4C495F94-EBD8-4CE7-9210-9E083E09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08b7e-3fd1-46da-b132-0da5ba0b8ff6"/>
    <ds:schemaRef ds:uri="b570e368-09a6-4aca-9099-74c5e4eb2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Referentie formulier</Template>
  <TotalTime>6</TotalTime>
  <Pages>2</Pages>
  <Words>164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Janneke Dirkze - Verkleij</dc:creator>
  <cp:keywords/>
  <dc:description/>
  <cp:lastModifiedBy>Janneke Dirkze - Verkleij</cp:lastModifiedBy>
  <cp:revision>7</cp:revision>
  <cp:lastPrinted>2014-02-27T10:53:00Z</cp:lastPrinted>
  <dcterms:created xsi:type="dcterms:W3CDTF">2022-11-01T15:36:00Z</dcterms:created>
  <dcterms:modified xsi:type="dcterms:W3CDTF">2022-11-09T12:52:00Z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0x0101002CE030D2284E074EA305C0B767CA273C</vt:lpwstr>
  </property>
  <property fmtid="{D5CDD505-2E9C-101B-9397-08002B2CF9AE}" pid="6" name="_ExtendedDescription">
    <vt:lpwstr/>
  </property>
</Properties>
</file>