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BA80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15BBC520" w14:textId="58BF2FA5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 xml:space="preserve">Aan te leveren door de winnende </w:t>
      </w:r>
      <w:r w:rsidRPr="0007095D">
        <w:rPr>
          <w:rFonts w:ascii="Arial" w:hAnsi="Arial" w:cs="Arial"/>
          <w:sz w:val="20"/>
          <w:szCs w:val="20"/>
        </w:rPr>
        <w:t>inschrijve</w:t>
      </w:r>
      <w:r w:rsidR="0007095D" w:rsidRPr="0007095D">
        <w:rPr>
          <w:rFonts w:ascii="Arial" w:hAnsi="Arial" w:cs="Arial"/>
          <w:sz w:val="20"/>
          <w:szCs w:val="20"/>
        </w:rPr>
        <w:t>r</w:t>
      </w:r>
      <w:r w:rsidR="002B065B">
        <w:rPr>
          <w:rFonts w:ascii="Arial" w:hAnsi="Arial" w:cs="Arial"/>
          <w:sz w:val="20"/>
          <w:szCs w:val="20"/>
        </w:rPr>
        <w:t>(s)</w:t>
      </w:r>
      <w:r w:rsidR="0007095D" w:rsidRPr="0007095D">
        <w:rPr>
          <w:rFonts w:ascii="Arial" w:hAnsi="Arial" w:cs="Arial"/>
          <w:sz w:val="20"/>
          <w:szCs w:val="20"/>
        </w:rPr>
        <w:t xml:space="preserve"> </w:t>
      </w:r>
      <w:r w:rsidRPr="0007095D">
        <w:rPr>
          <w:rFonts w:ascii="Arial" w:hAnsi="Arial" w:cs="Arial"/>
          <w:sz w:val="20"/>
          <w:szCs w:val="20"/>
        </w:rPr>
        <w:t xml:space="preserve">binnen </w:t>
      </w:r>
      <w:r w:rsidR="0007095D" w:rsidRPr="0007095D">
        <w:rPr>
          <w:rFonts w:ascii="Arial" w:hAnsi="Arial" w:cs="Arial"/>
          <w:sz w:val="20"/>
          <w:szCs w:val="20"/>
        </w:rPr>
        <w:t>tien (10)</w:t>
      </w:r>
      <w:r w:rsidRPr="0007095D">
        <w:rPr>
          <w:rFonts w:ascii="Arial" w:hAnsi="Arial" w:cs="Arial"/>
          <w:sz w:val="20"/>
          <w:szCs w:val="20"/>
        </w:rPr>
        <w:t xml:space="preserve"> werkdagen</w:t>
      </w:r>
      <w:r w:rsidR="008A30B5" w:rsidRPr="0007095D">
        <w:rPr>
          <w:rFonts w:ascii="Arial" w:hAnsi="Arial" w:cs="Arial"/>
          <w:sz w:val="20"/>
          <w:szCs w:val="20"/>
        </w:rPr>
        <w:t xml:space="preserve"> na </w:t>
      </w:r>
      <w:r w:rsidR="008A30B5">
        <w:rPr>
          <w:rFonts w:ascii="Arial" w:hAnsi="Arial" w:cs="Arial"/>
          <w:sz w:val="20"/>
          <w:szCs w:val="20"/>
        </w:rPr>
        <w:t>het voornemen tot gunnen.</w:t>
      </w:r>
    </w:p>
    <w:p w14:paraId="5F862395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54E3EEDC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0FE57E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3C7666" w14:paraId="53D3E8C0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F50D4" w14:textId="77777777" w:rsidR="00F71B35" w:rsidRPr="003C7666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CA5D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65FD4CF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4E2F3" w14:textId="77777777" w:rsidR="38778B65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  <w:p w14:paraId="01D3258D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3837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1665C8D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F101A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9983E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3E78C835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712C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F97135" w14:textId="77777777" w:rsidR="00F71B35" w:rsidRPr="00055B39" w:rsidRDefault="00F71B35" w:rsidP="00A87349">
            <w:pPr>
              <w:rPr>
                <w:color w:val="000001"/>
              </w:rPr>
            </w:pPr>
          </w:p>
        </w:tc>
      </w:tr>
      <w:tr w:rsidR="00F71B35" w:rsidRPr="003C7666" w14:paraId="77F1C91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7DC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83EE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6C7F61B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0811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8E3B21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53A14EB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485B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AAE6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45FB4492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52C73" w14:textId="77777777" w:rsidR="1D366938" w:rsidRDefault="1D366938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7288B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3A0E01C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27A57" w14:textId="77777777" w:rsidR="00F71B35" w:rsidRPr="003C7666" w:rsidRDefault="303F55B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9C4B9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3995D3F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1D05" w14:textId="77777777" w:rsidR="00F71B35" w:rsidRPr="003C7666" w:rsidRDefault="153BBF7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2E12D9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5B5EAEFF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283DA" w14:textId="77777777" w:rsidR="153BBF71" w:rsidRDefault="153BBF71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proofErr w:type="spellStart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nederland</w:t>
            </w:r>
            <w:proofErr w:type="spellEnd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B90E19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577F566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C4547" w14:textId="77777777" w:rsidR="00F71B35" w:rsidRPr="003C7666" w:rsidRDefault="59A21A90" w:rsidP="00A87349">
            <w:pPr>
              <w:spacing w:after="0" w:line="288" w:lineRule="auto"/>
              <w:rPr>
                <w:rFonts w:ascii="Calibri" w:eastAsia="Calibri" w:hAnsi="Calibri" w:cs="Calibri"/>
                <w:color w:val="000000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AA8A11" w14:textId="77777777" w:rsidR="00F71B35" w:rsidRPr="003C7666" w:rsidRDefault="00F71B35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14:paraId="71E29D72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2E8BD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477866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68388A41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F07B1" w14:textId="77777777" w:rsidR="59A21A90" w:rsidRDefault="59A21A90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96CCB8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B903347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CD087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8C0FB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5805549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BF951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68800E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6DADC01B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9425" w14:textId="77777777" w:rsidR="00F71B35" w:rsidRPr="003C7666" w:rsidRDefault="59A21A9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623C3C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E3F91" w:rsidRPr="003C7666" w14:paraId="0B0E9294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FC4BE" w14:textId="77777777" w:rsidR="000E3F91" w:rsidRPr="728E73DC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1B8D75" w14:textId="77777777" w:rsidR="000E3F91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57617C4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4919FFC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2B09D16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1E7A5C99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73F1B5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3C7666" w14:paraId="3C6FB06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2B3E1C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9E90B9F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655E4F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3CFFB0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CDDDC3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662B50E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83D165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A8E0BAD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46F0B07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3C89F5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294E05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488B425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306BF7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4EC33B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A1F068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B73D6E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608C94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F01BDA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03496EE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330B7A3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763B3615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30D4E36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22450C3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89BB12B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896BD8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9F21EFE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17E88F9F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0D98906D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4FDA87C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06B8EB4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30E96DFB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062CFB7F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482A4AA4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27398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ED76429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C65E35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7E55F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EB3A24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A1BABC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D0A25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DF0633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8E5CE5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9A710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9EECAC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50D75B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2ACE1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C30BE9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F75462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69977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E3991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EB186A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710FFEC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DAE319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1C99C24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2B86DCB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FCDB5F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0B47F65B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6E77F6E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6BB3145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C2AD0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1754A5F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7E5D913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21760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EB8B0A6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92C02A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97EA2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CFFB76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B1299C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6F5DE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372ED9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D5E135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A2E0F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A9CD32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58EB0E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1951C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F629F8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EE31994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260E0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4F4D02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4716D0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959045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707E1E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0CA96D1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4E6F60E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1E672B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088B36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08915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EBC8009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77578A53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7462816B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1C0509FB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020BDC0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380AD644" w14:textId="77777777" w:rsidTr="007F1035">
        <w:trPr>
          <w:trHeight w:val="443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5CAB5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shd w:val="clear" w:color="auto" w:fill="auto"/>
            <w:noWrap/>
            <w:vAlign w:val="bottom"/>
            <w:hideMark/>
          </w:tcPr>
          <w:p w14:paraId="662517B1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692C6CB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CAB6F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5D8CC90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51F846A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531EA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7CC4177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08D4395B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BC298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991C8E2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2A650AE2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A914D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190C869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61B3E362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5F566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18335CD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49608DDF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27157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F707C61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41649E1C" w14:textId="77777777" w:rsidTr="007F1035">
        <w:trPr>
          <w:trHeight w:val="21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2F8EF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8B4861" w14:textId="77777777" w:rsidR="00850BDC" w:rsidRPr="00920D0C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NL82</w:t>
            </w:r>
            <w:r w:rsidR="003F65CF"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0242603B01</w:t>
            </w:r>
          </w:p>
        </w:tc>
      </w:tr>
      <w:tr w:rsidR="00850BDC" w:rsidRPr="003C7666" w14:paraId="6F459062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126F2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A3F73AC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850BDC" w:rsidRPr="003C7666" w14:paraId="35458012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AC0E60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2ABBF126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4F111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24FCEC3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5DBA1DE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1EFE46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B0D7123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3C8F2B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1A577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99AE8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3205835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1349F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20A590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14558286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8D2DE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B26A35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184F97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7D057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A47048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26FD3E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634F4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DE62D9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9E7327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721C51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932B0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A441AE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87E78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9CA2041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715229D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1C9001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1BE2E80B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DD939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F74B8D0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42CD837B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ECB7B9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6512A39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1C303D7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39D70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2FC17F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1793BE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B1E25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043BB6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7F13B4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CFE5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EB52FA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0B526F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7B48E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0A90F1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527F06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A4DFB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02777B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90FEA0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183EB29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855A7B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6B09E8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292D50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60270D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30BECCDB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22C5B44B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>De winnende inschrijver dient dit formulier in te vullen en de hieronder beschreven bewijsmiddelen mee te sturen.</w:t>
      </w:r>
    </w:p>
    <w:p w14:paraId="15A266B5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</w:p>
    <w:p w14:paraId="124AEFD8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Bij dit formulier dient een bijlage te worden gevoegd, het zogenaamde brondocument. Deze dient afkomstig te zijn van de nieuwe leverancier. </w:t>
      </w:r>
    </w:p>
    <w:p w14:paraId="5FDFECE3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Dit kan zijn: Recente brief, (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proforma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)factuur, offerte, order 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etc</w:t>
      </w:r>
      <w:r w:rsidR="001C50EB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etera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 op briefpapier van de leverancier (bijlage in PDF formaat)</w:t>
      </w:r>
    </w:p>
    <w:p w14:paraId="2C8F9BE1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</w:p>
    <w:p w14:paraId="1C5BD14B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Indien u geen PDF document kan leveren zijn er nog twee andere mogelijkheden:</w:t>
      </w:r>
    </w:p>
    <w:p w14:paraId="0978F9D3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Een bevestiging van de crediteur via een email, waarbij deze alle gegevens opneemt (bijlage in PNG formaat)</w:t>
      </w:r>
    </w:p>
    <w:p w14:paraId="0114C363" w14:textId="77777777" w:rsidR="00247826" w:rsidRDefault="00B741CF" w:rsidP="00B741CF">
      <w:p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Of</w:t>
      </w:r>
      <w:r w:rsidR="001F47AC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een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link van de websitepagina waarop de gegevens zijn te raadplegen. De URL dient niet te worden geüpload als bijlage, maar dient te worden opgenomen in het opmerkingenveld van de aanvraag</w:t>
      </w:r>
      <w:r w:rsidR="00A87349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hieronder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br/>
      </w:r>
    </w:p>
    <w:tbl>
      <w:tblPr>
        <w:tblW w:w="9204" w:type="dxa"/>
        <w:shd w:val="clear" w:color="auto" w:fill="FFE599" w:themeFill="accent4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247826" w:rsidRPr="003C7666" w14:paraId="1E72489C" w14:textId="77777777" w:rsidTr="009C2D5A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center"/>
          </w:tcPr>
          <w:p w14:paraId="14985521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l-NL"/>
              </w:rPr>
              <w:t>Door ROC in te vullen</w:t>
            </w:r>
            <w:r w:rsidRPr="728E73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3069441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47826" w:rsidRPr="003C7666" w14:paraId="18FED9DF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1585357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Productgroep: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481F773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 te vullen door ROC/Contractmanager</w:t>
            </w:r>
          </w:p>
        </w:tc>
      </w:tr>
      <w:tr w:rsidR="00247826" w14:paraId="4ED0A4AC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3F90F24" w14:textId="77777777" w:rsidR="00247826" w:rsidRPr="001136A3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Omschrijving te bestellen producten of diensten,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4C6845D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75019C33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54A3FDD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Leermiddelen van toepassing, Ja / nee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C80D1E8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50B2E332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9D25885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lastRenderedPageBreak/>
              <w:t>NAAM AANVRAGER: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59ADA3A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1F2CDFB3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9C2E661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AFDELING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50D02AF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5DA28025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78E8DA0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DATUM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2DC046C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1DF25D49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E1AEE46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Opmerking (bij afwijkingen betaalwijze, betalingstermijn, valuta ed.),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A33BD50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4EEE6AC2" w14:textId="77777777" w:rsidTr="009C2D5A">
        <w:trPr>
          <w:trHeight w:val="58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5F18E56" w14:textId="77777777" w:rsidR="0024782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Door ROC medewerker Inleveren bij de </w:t>
            </w:r>
            <w:proofErr w:type="spellStart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back-office</w:t>
            </w:r>
            <w:proofErr w:type="spellEnd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via het mailadres infobo@rocva.nl</w:t>
            </w:r>
          </w:p>
        </w:tc>
      </w:tr>
    </w:tbl>
    <w:p w14:paraId="2B827583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46E2DEAF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5A9F6" w14:textId="77777777" w:rsidR="00D36FDA" w:rsidRDefault="00D36FDA" w:rsidP="005D542F">
      <w:pPr>
        <w:spacing w:after="0" w:line="240" w:lineRule="auto"/>
      </w:pPr>
      <w:r>
        <w:separator/>
      </w:r>
    </w:p>
  </w:endnote>
  <w:endnote w:type="continuationSeparator" w:id="0">
    <w:p w14:paraId="1E35AD86" w14:textId="77777777" w:rsidR="00D36FDA" w:rsidRDefault="00D36FDA" w:rsidP="005D542F">
      <w:pPr>
        <w:spacing w:after="0" w:line="240" w:lineRule="auto"/>
      </w:pPr>
      <w:r>
        <w:continuationSeparator/>
      </w:r>
    </w:p>
  </w:endnote>
  <w:endnote w:type="continuationNotice" w:id="1">
    <w:p w14:paraId="3F6C8E7F" w14:textId="77777777" w:rsidR="00D36FDA" w:rsidRDefault="00D36F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D81FC75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EBEE49A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ACFB" w14:textId="77777777" w:rsidR="00D36FDA" w:rsidRDefault="00D36FDA" w:rsidP="005D542F">
      <w:pPr>
        <w:spacing w:after="0" w:line="240" w:lineRule="auto"/>
      </w:pPr>
      <w:r>
        <w:separator/>
      </w:r>
    </w:p>
  </w:footnote>
  <w:footnote w:type="continuationSeparator" w:id="0">
    <w:p w14:paraId="2723B941" w14:textId="77777777" w:rsidR="00D36FDA" w:rsidRDefault="00D36FDA" w:rsidP="005D542F">
      <w:pPr>
        <w:spacing w:after="0" w:line="240" w:lineRule="auto"/>
      </w:pPr>
      <w:r>
        <w:continuationSeparator/>
      </w:r>
    </w:p>
  </w:footnote>
  <w:footnote w:type="continuationNotice" w:id="1">
    <w:p w14:paraId="690EACFB" w14:textId="77777777" w:rsidR="00D36FDA" w:rsidRDefault="00D36F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7F5B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06148EAB" w14:textId="77777777" w:rsidR="005D542F" w:rsidRDefault="005D542F" w:rsidP="005D542F">
    <w:pPr>
      <w:pStyle w:val="Koptekst"/>
    </w:pPr>
  </w:p>
  <w:p w14:paraId="5DB1E9F8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01701">
    <w:abstractNumId w:val="1"/>
  </w:num>
  <w:num w:numId="2" w16cid:durableId="26832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DA"/>
    <w:rsid w:val="00015699"/>
    <w:rsid w:val="00055B39"/>
    <w:rsid w:val="00057FF2"/>
    <w:rsid w:val="000662F8"/>
    <w:rsid w:val="0007095D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065B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E5097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7604"/>
    <w:rsid w:val="00C40BA6"/>
    <w:rsid w:val="00C464A9"/>
    <w:rsid w:val="00C731F9"/>
    <w:rsid w:val="00C76310"/>
    <w:rsid w:val="00C85BB5"/>
    <w:rsid w:val="00C93C1A"/>
    <w:rsid w:val="00CA677D"/>
    <w:rsid w:val="00CD31BD"/>
    <w:rsid w:val="00CE6E13"/>
    <w:rsid w:val="00CF35A5"/>
    <w:rsid w:val="00D36FDA"/>
    <w:rsid w:val="00D67EE9"/>
    <w:rsid w:val="00E41D95"/>
    <w:rsid w:val="00E7227A"/>
    <w:rsid w:val="00EC5AEF"/>
    <w:rsid w:val="00ED0E51"/>
    <w:rsid w:val="00EF447F"/>
    <w:rsid w:val="00F20658"/>
    <w:rsid w:val="00F37E27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EE93"/>
  <w15:chartTrackingRefBased/>
  <w15:docId w15:val="{F3145C48-0677-4255-94E2-8E2D6EE7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kzeverkleijj\ROCvA,%20ROCvF%20en%20VOvA\Huisvesting%20&amp;%20Inkoopmanagement%20-%202022-02-2022%20DTP+%20advies\03.%20Aanbestedingsdocumenten\Bijlagen\Sjabloon%20Bijlage%20Contactinformatie%20partij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008b7e-3fd1-46da-b132-0da5ba0b8ff6">
      <UserInfo>
        <DisplayName>Erik Vermeeren</DisplayName>
        <AccountId>56</AccountId>
        <AccountType/>
      </UserInfo>
    </SharedWithUsers>
    <TaxCatchAll xmlns="b7008b7e-3fd1-46da-b132-0da5ba0b8ff6" xsi:nil="true"/>
    <lcf76f155ced4ddcb4097134ff3c332f xmlns="b570e368-09a6-4aca-9099-74c5e4eb2c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030D2284E074EA305C0B767CA273C" ma:contentTypeVersion="23" ma:contentTypeDescription="Een nieuw document maken." ma:contentTypeScope="" ma:versionID="8300d084e011525c13d8b4ba8573e92b">
  <xsd:schema xmlns:xsd="http://www.w3.org/2001/XMLSchema" xmlns:xs="http://www.w3.org/2001/XMLSchema" xmlns:p="http://schemas.microsoft.com/office/2006/metadata/properties" xmlns:ns2="b7008b7e-3fd1-46da-b132-0da5ba0b8ff6" xmlns:ns3="b570e368-09a6-4aca-9099-74c5e4eb2cd4" targetNamespace="http://schemas.microsoft.com/office/2006/metadata/properties" ma:root="true" ma:fieldsID="e54cfd504905aa2d4750ed764adf02a9" ns2:_="" ns3:_="">
    <xsd:import namespace="b7008b7e-3fd1-46da-b132-0da5ba0b8ff6"/>
    <xsd:import namespace="b570e368-09a6-4aca-9099-74c5e4eb2c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08b7e-3fd1-46da-b132-0da5ba0b8f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9f76f0-6e76-48a0-a8de-3e0c24485afc}" ma:internalName="TaxCatchAll" ma:showField="CatchAllData" ma:web="b7008b7e-3fd1-46da-b132-0da5ba0b8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0e368-09a6-4aca-9099-74c5e4eb2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8196C-A941-40DB-B06E-C6B7C92A9775}">
  <ds:schemaRefs>
    <ds:schemaRef ds:uri="http://schemas.microsoft.com/office/2006/metadata/properties"/>
    <ds:schemaRef ds:uri="http://schemas.microsoft.com/office/infopath/2007/PartnerControls"/>
    <ds:schemaRef ds:uri="b7008b7e-3fd1-46da-b132-0da5ba0b8ff6"/>
    <ds:schemaRef ds:uri="b570e368-09a6-4aca-9099-74c5e4eb2cd4"/>
  </ds:schemaRefs>
</ds:datastoreItem>
</file>

<file path=customXml/itemProps2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4ED378-9B92-4F25-8306-B2B7A9D32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08b7e-3fd1-46da-b132-0da5ba0b8ff6"/>
    <ds:schemaRef ds:uri="b570e368-09a6-4aca-9099-74c5e4eb2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Bijlage Contactinformatie partijen</Template>
  <TotalTime>3</TotalTime>
  <Pages>4</Pages>
  <Words>455</Words>
  <Characters>2507</Characters>
  <Application>Microsoft Office Word</Application>
  <DocSecurity>0</DocSecurity>
  <Lines>20</Lines>
  <Paragraphs>5</Paragraphs>
  <ScaleCrop>false</ScaleCrop>
  <Company>ROCvA-ROCvF-VOVA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Janneke Dirkze - Verkleij</dc:creator>
  <cp:keywords/>
  <dc:description/>
  <cp:lastModifiedBy>Janneke Dirkze - Verkleij</cp:lastModifiedBy>
  <cp:revision>3</cp:revision>
  <dcterms:created xsi:type="dcterms:W3CDTF">2022-11-09T13:02:00Z</dcterms:created>
  <dcterms:modified xsi:type="dcterms:W3CDTF">2022-11-09T13:05:00Z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0x0101002CE030D2284E074EA305C0B767CA273C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