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73F6E" w14:textId="77777777" w:rsidR="00F32A45" w:rsidRDefault="00F32A45" w:rsidP="00F32A45">
      <w:pPr>
        <w:jc w:val="center"/>
        <w:rPr>
          <w:b/>
          <w:bCs w:val="0"/>
          <w:sz w:val="28"/>
        </w:rPr>
      </w:pPr>
    </w:p>
    <w:p w14:paraId="38691B5B" w14:textId="77777777" w:rsidR="00F32A45" w:rsidRDefault="00F32A45" w:rsidP="00F32A45">
      <w:pPr>
        <w:jc w:val="center"/>
        <w:rPr>
          <w:b/>
          <w:bCs w:val="0"/>
          <w:sz w:val="28"/>
        </w:rPr>
      </w:pPr>
    </w:p>
    <w:p w14:paraId="334B34F8" w14:textId="77777777" w:rsidR="00F32A45" w:rsidRDefault="00F32A45" w:rsidP="00F32A45">
      <w:pPr>
        <w:jc w:val="center"/>
        <w:rPr>
          <w:b/>
          <w:bCs w:val="0"/>
          <w:sz w:val="28"/>
        </w:rPr>
      </w:pPr>
    </w:p>
    <w:p w14:paraId="673BEFCC" w14:textId="77777777" w:rsidR="00177FAE" w:rsidRDefault="00177FAE" w:rsidP="00177FAE"/>
    <w:p w14:paraId="016B5FEC" w14:textId="77777777" w:rsidR="00177FAE" w:rsidRDefault="00177FAE" w:rsidP="00177FAE"/>
    <w:p w14:paraId="0F4B890D" w14:textId="77777777" w:rsidR="00177FAE" w:rsidRDefault="00177FAE" w:rsidP="00177FAE"/>
    <w:p w14:paraId="5FD5608F" w14:textId="77777777" w:rsidR="00177FAE" w:rsidRDefault="00177FAE" w:rsidP="00177FAE"/>
    <w:p w14:paraId="17E63311" w14:textId="77777777" w:rsidR="00177FAE" w:rsidRDefault="00177FAE" w:rsidP="00177FAE">
      <w:r>
        <w:tab/>
      </w:r>
      <w:r>
        <w:tab/>
      </w:r>
      <w:r>
        <w:tab/>
      </w:r>
      <w:r>
        <w:tab/>
      </w:r>
      <w:r>
        <w:tab/>
      </w:r>
      <w:r>
        <w:tab/>
      </w:r>
    </w:p>
    <w:p w14:paraId="7541DE8D" w14:textId="77777777" w:rsidR="00177FAE" w:rsidRDefault="00177FAE" w:rsidP="00177FAE"/>
    <w:p w14:paraId="7B03BD15" w14:textId="77777777" w:rsidR="00177FAE" w:rsidRDefault="00177FAE" w:rsidP="00177FAE"/>
    <w:p w14:paraId="5979C431" w14:textId="77777777" w:rsidR="00177FAE" w:rsidRDefault="00177FAE" w:rsidP="00177FAE">
      <w:r>
        <w:tab/>
      </w:r>
    </w:p>
    <w:p w14:paraId="2F68657E" w14:textId="77777777" w:rsidR="00177FAE" w:rsidRDefault="00177FAE" w:rsidP="00177FAE">
      <w:pPr>
        <w:jc w:val="center"/>
        <w:rPr>
          <w:b/>
          <w:bCs w:val="0"/>
          <w:sz w:val="28"/>
        </w:rPr>
      </w:pPr>
    </w:p>
    <w:p w14:paraId="530A5682" w14:textId="77777777" w:rsidR="00177FAE" w:rsidRDefault="00177FAE" w:rsidP="00177FAE">
      <w:pPr>
        <w:jc w:val="center"/>
        <w:rPr>
          <w:b/>
          <w:bCs w:val="0"/>
          <w:sz w:val="28"/>
        </w:rPr>
      </w:pPr>
      <w:bookmarkStart w:id="0" w:name="_Hlk43219975"/>
      <w:r>
        <w:rPr>
          <w:b/>
          <w:bCs w:val="0"/>
          <w:sz w:val="28"/>
        </w:rPr>
        <w:t>RAAM</w:t>
      </w:r>
      <w:r w:rsidR="008700C4">
        <w:rPr>
          <w:b/>
          <w:bCs w:val="0"/>
          <w:sz w:val="28"/>
        </w:rPr>
        <w:t>OVEREENKOMST</w:t>
      </w:r>
      <w:r w:rsidR="00715E70">
        <w:rPr>
          <w:b/>
          <w:bCs w:val="0"/>
          <w:sz w:val="28"/>
        </w:rPr>
        <w:t xml:space="preserve"> </w:t>
      </w:r>
    </w:p>
    <w:p w14:paraId="4EA59ADC" w14:textId="77777777" w:rsidR="00177FAE" w:rsidRDefault="00177FAE" w:rsidP="00177FAE">
      <w:pPr>
        <w:jc w:val="center"/>
        <w:rPr>
          <w:b/>
          <w:bCs w:val="0"/>
          <w:sz w:val="28"/>
        </w:rPr>
      </w:pPr>
    </w:p>
    <w:p w14:paraId="4232B766" w14:textId="77777777" w:rsidR="00177FAE" w:rsidRDefault="00177FAE" w:rsidP="00177FAE">
      <w:pPr>
        <w:jc w:val="center"/>
        <w:rPr>
          <w:b/>
          <w:bCs w:val="0"/>
          <w:sz w:val="28"/>
        </w:rPr>
      </w:pPr>
      <w:r>
        <w:rPr>
          <w:b/>
          <w:bCs w:val="0"/>
          <w:sz w:val="28"/>
        </w:rPr>
        <w:t>tussen</w:t>
      </w:r>
    </w:p>
    <w:p w14:paraId="2EB296DA" w14:textId="77777777" w:rsidR="00177FAE" w:rsidRPr="00423461" w:rsidRDefault="00177FAE" w:rsidP="00A44BB8">
      <w:pPr>
        <w:rPr>
          <w:b/>
          <w:bCs w:val="0"/>
          <w:sz w:val="32"/>
          <w:szCs w:val="32"/>
        </w:rPr>
      </w:pPr>
    </w:p>
    <w:p w14:paraId="1451F806" w14:textId="77777777" w:rsidR="00177FAE" w:rsidRDefault="00B3566D" w:rsidP="00177FAE">
      <w:pPr>
        <w:jc w:val="center"/>
        <w:rPr>
          <w:b/>
          <w:bCs w:val="0"/>
          <w:sz w:val="32"/>
          <w:szCs w:val="32"/>
        </w:rPr>
      </w:pPr>
      <w:r>
        <w:rPr>
          <w:b/>
          <w:bCs w:val="0"/>
          <w:sz w:val="32"/>
          <w:szCs w:val="32"/>
        </w:rPr>
        <w:t xml:space="preserve">Koninklijke Kentalis </w:t>
      </w:r>
    </w:p>
    <w:bookmarkEnd w:id="0"/>
    <w:p w14:paraId="27A4B4F4" w14:textId="77777777" w:rsidR="00B3566D" w:rsidRDefault="00957D41" w:rsidP="00177FAE">
      <w:pPr>
        <w:jc w:val="center"/>
        <w:rPr>
          <w:b/>
          <w:bCs w:val="0"/>
          <w:sz w:val="32"/>
          <w:szCs w:val="32"/>
        </w:rPr>
      </w:pPr>
      <w:r>
        <w:rPr>
          <w:noProof/>
        </w:rPr>
        <w:drawing>
          <wp:anchor distT="0" distB="0" distL="114300" distR="114300" simplePos="0" relativeHeight="251657216" behindDoc="0" locked="0" layoutInCell="1" allowOverlap="1" wp14:anchorId="3F17F51E" wp14:editId="15235518">
            <wp:simplePos x="0" y="0"/>
            <wp:positionH relativeFrom="margin">
              <wp:posOffset>2195830</wp:posOffset>
            </wp:positionH>
            <wp:positionV relativeFrom="paragraph">
              <wp:posOffset>156210</wp:posOffset>
            </wp:positionV>
            <wp:extent cx="1370330" cy="685165"/>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0330" cy="6851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BEC603" w14:textId="77777777" w:rsidR="00B3566D" w:rsidRDefault="00B3566D" w:rsidP="00177FAE">
      <w:pPr>
        <w:jc w:val="center"/>
        <w:rPr>
          <w:b/>
          <w:bCs w:val="0"/>
          <w:sz w:val="32"/>
          <w:szCs w:val="32"/>
        </w:rPr>
      </w:pPr>
    </w:p>
    <w:p w14:paraId="55BF44F8" w14:textId="77777777" w:rsidR="00B3566D" w:rsidRPr="00423461" w:rsidRDefault="00B3566D" w:rsidP="00177FAE">
      <w:pPr>
        <w:jc w:val="center"/>
        <w:rPr>
          <w:b/>
          <w:bCs w:val="0"/>
          <w:sz w:val="32"/>
          <w:szCs w:val="32"/>
        </w:rPr>
      </w:pPr>
    </w:p>
    <w:p w14:paraId="25C5BCE1" w14:textId="77777777" w:rsidR="00B3566D" w:rsidRDefault="00B3566D" w:rsidP="00177FAE">
      <w:pPr>
        <w:jc w:val="center"/>
        <w:rPr>
          <w:b/>
          <w:bCs w:val="0"/>
          <w:sz w:val="32"/>
          <w:szCs w:val="32"/>
        </w:rPr>
      </w:pPr>
    </w:p>
    <w:p w14:paraId="2DEBD4F6" w14:textId="77777777" w:rsidR="00B3566D" w:rsidRDefault="00B3566D" w:rsidP="00177FAE">
      <w:pPr>
        <w:jc w:val="center"/>
        <w:rPr>
          <w:b/>
          <w:bCs w:val="0"/>
          <w:sz w:val="32"/>
          <w:szCs w:val="32"/>
        </w:rPr>
      </w:pPr>
    </w:p>
    <w:p w14:paraId="4B55B74F" w14:textId="77777777" w:rsidR="00B3566D" w:rsidRDefault="00FC0D8B" w:rsidP="00B3566D">
      <w:pPr>
        <w:jc w:val="center"/>
        <w:rPr>
          <w:b/>
          <w:bCs w:val="0"/>
          <w:sz w:val="32"/>
          <w:szCs w:val="32"/>
        </w:rPr>
      </w:pPr>
      <w:bookmarkStart w:id="1" w:name="_Hlk43220018"/>
      <w:r>
        <w:rPr>
          <w:b/>
          <w:bCs w:val="0"/>
          <w:sz w:val="32"/>
          <w:szCs w:val="32"/>
        </w:rPr>
        <w:t>e</w:t>
      </w:r>
      <w:r w:rsidR="00B3566D" w:rsidRPr="00423461">
        <w:rPr>
          <w:b/>
          <w:bCs w:val="0"/>
          <w:sz w:val="32"/>
          <w:szCs w:val="32"/>
        </w:rPr>
        <w:t>n</w:t>
      </w:r>
    </w:p>
    <w:p w14:paraId="326638A7" w14:textId="77777777" w:rsidR="00A44BB8" w:rsidRDefault="00A44BB8" w:rsidP="00B3566D">
      <w:pPr>
        <w:jc w:val="center"/>
        <w:rPr>
          <w:b/>
          <w:bCs w:val="0"/>
          <w:sz w:val="32"/>
          <w:szCs w:val="32"/>
        </w:rPr>
      </w:pPr>
    </w:p>
    <w:p w14:paraId="1698282D" w14:textId="77777777" w:rsidR="00A44BB8" w:rsidRPr="00423461" w:rsidRDefault="00D911C9" w:rsidP="00A44BB8">
      <w:pPr>
        <w:jc w:val="center"/>
        <w:rPr>
          <w:b/>
          <w:bCs w:val="0"/>
          <w:sz w:val="32"/>
          <w:szCs w:val="32"/>
        </w:rPr>
      </w:pPr>
      <w:r w:rsidRPr="00CA14D1">
        <w:rPr>
          <w:b/>
          <w:bCs w:val="0"/>
          <w:sz w:val="32"/>
          <w:szCs w:val="32"/>
          <w:highlight w:val="yellow"/>
        </w:rPr>
        <w:t>&lt;&lt;</w:t>
      </w:r>
      <w:r w:rsidR="00A44BB8" w:rsidRPr="00CA14D1">
        <w:rPr>
          <w:b/>
          <w:bCs w:val="0"/>
          <w:sz w:val="32"/>
          <w:szCs w:val="32"/>
          <w:highlight w:val="yellow"/>
        </w:rPr>
        <w:t>NAAM</w:t>
      </w:r>
      <w:r w:rsidRPr="00CA14D1">
        <w:rPr>
          <w:b/>
          <w:bCs w:val="0"/>
          <w:sz w:val="32"/>
          <w:szCs w:val="32"/>
          <w:highlight w:val="yellow"/>
        </w:rPr>
        <w:t>&gt;&gt;</w:t>
      </w:r>
    </w:p>
    <w:p w14:paraId="664A0117" w14:textId="77777777" w:rsidR="00A44BB8" w:rsidRDefault="00A44BB8" w:rsidP="00A44BB8">
      <w:pPr>
        <w:rPr>
          <w:b/>
          <w:bCs w:val="0"/>
          <w:sz w:val="32"/>
          <w:szCs w:val="32"/>
        </w:rPr>
      </w:pPr>
    </w:p>
    <w:p w14:paraId="4018B8C8" w14:textId="77777777" w:rsidR="00A44BB8" w:rsidRDefault="00A44BB8" w:rsidP="00A44BB8">
      <w:pPr>
        <w:jc w:val="center"/>
        <w:rPr>
          <w:b/>
          <w:bCs w:val="0"/>
          <w:sz w:val="32"/>
          <w:szCs w:val="32"/>
        </w:rPr>
      </w:pPr>
      <w:r w:rsidRPr="00423461">
        <w:rPr>
          <w:b/>
          <w:bCs w:val="0"/>
          <w:sz w:val="32"/>
          <w:szCs w:val="32"/>
        </w:rPr>
        <w:t xml:space="preserve">inzake </w:t>
      </w:r>
    </w:p>
    <w:p w14:paraId="0F7599F0" w14:textId="77777777" w:rsidR="00A44BB8" w:rsidRPr="00423461" w:rsidRDefault="00A44BB8" w:rsidP="00B3566D">
      <w:pPr>
        <w:jc w:val="center"/>
        <w:rPr>
          <w:b/>
          <w:bCs w:val="0"/>
          <w:sz w:val="32"/>
          <w:szCs w:val="32"/>
        </w:rPr>
      </w:pPr>
    </w:p>
    <w:p w14:paraId="2D9F5864" w14:textId="77777777" w:rsidR="00B3566D" w:rsidRPr="00423461" w:rsidRDefault="00B3566D" w:rsidP="00177FAE">
      <w:pPr>
        <w:jc w:val="center"/>
        <w:rPr>
          <w:b/>
          <w:bCs w:val="0"/>
          <w:sz w:val="32"/>
          <w:szCs w:val="32"/>
        </w:rPr>
      </w:pPr>
    </w:p>
    <w:p w14:paraId="550EC3C0" w14:textId="3F316970" w:rsidR="003A1E40" w:rsidRPr="00423461" w:rsidRDefault="00027F67" w:rsidP="00CC3D47">
      <w:pPr>
        <w:jc w:val="center"/>
        <w:rPr>
          <w:b/>
          <w:bCs w:val="0"/>
          <w:sz w:val="32"/>
          <w:szCs w:val="32"/>
        </w:rPr>
      </w:pPr>
      <w:r>
        <w:rPr>
          <w:b/>
          <w:bCs w:val="0"/>
          <w:sz w:val="32"/>
          <w:szCs w:val="32"/>
        </w:rPr>
        <w:t xml:space="preserve">levering van diensten </w:t>
      </w:r>
      <w:r w:rsidR="00D74962">
        <w:rPr>
          <w:b/>
          <w:bCs w:val="0"/>
          <w:sz w:val="32"/>
          <w:szCs w:val="32"/>
        </w:rPr>
        <w:t>omtrent</w:t>
      </w:r>
      <w:r>
        <w:rPr>
          <w:b/>
          <w:bCs w:val="0"/>
          <w:sz w:val="32"/>
          <w:szCs w:val="32"/>
        </w:rPr>
        <w:t xml:space="preserve"> </w:t>
      </w:r>
      <w:r w:rsidR="00C83D11">
        <w:rPr>
          <w:b/>
          <w:bCs w:val="0"/>
          <w:sz w:val="32"/>
          <w:szCs w:val="32"/>
        </w:rPr>
        <w:t>Bouwkundig Onderhoud</w:t>
      </w:r>
    </w:p>
    <w:p w14:paraId="32788B45" w14:textId="77777777" w:rsidR="00177FAE" w:rsidRDefault="00177FAE" w:rsidP="00F32A45">
      <w:pPr>
        <w:jc w:val="center"/>
      </w:pPr>
    </w:p>
    <w:p w14:paraId="5583ACD5" w14:textId="77777777" w:rsidR="00D866D6" w:rsidRDefault="00D866D6" w:rsidP="00F32A45">
      <w:pPr>
        <w:jc w:val="center"/>
      </w:pPr>
    </w:p>
    <w:p w14:paraId="378A4E42" w14:textId="77777777" w:rsidR="00D866D6" w:rsidRDefault="00D866D6" w:rsidP="00F32A45">
      <w:pPr>
        <w:jc w:val="center"/>
      </w:pPr>
    </w:p>
    <w:p w14:paraId="4FE8FC83" w14:textId="77777777" w:rsidR="00D866D6" w:rsidRDefault="00D866D6" w:rsidP="00F32A45">
      <w:pPr>
        <w:jc w:val="center"/>
      </w:pPr>
    </w:p>
    <w:p w14:paraId="382C12D2" w14:textId="77777777" w:rsidR="00D866D6" w:rsidRDefault="00D866D6" w:rsidP="00F32A45">
      <w:pPr>
        <w:jc w:val="center"/>
      </w:pPr>
    </w:p>
    <w:p w14:paraId="0DDAC4FB" w14:textId="77777777" w:rsidR="00D866D6" w:rsidRDefault="00D866D6" w:rsidP="00F32A45">
      <w:pPr>
        <w:jc w:val="center"/>
      </w:pPr>
    </w:p>
    <w:p w14:paraId="1CC377A0" w14:textId="77777777" w:rsidR="00D866D6" w:rsidRDefault="00D866D6" w:rsidP="00F32A45">
      <w:pPr>
        <w:jc w:val="center"/>
      </w:pPr>
    </w:p>
    <w:p w14:paraId="11D0EF92" w14:textId="77777777" w:rsidR="00D866D6" w:rsidRDefault="00D866D6" w:rsidP="00F32A45">
      <w:pPr>
        <w:jc w:val="center"/>
      </w:pPr>
    </w:p>
    <w:bookmarkEnd w:id="1"/>
    <w:p w14:paraId="17838198" w14:textId="77777777" w:rsidR="00177FAE" w:rsidRDefault="00177FAE" w:rsidP="00177FAE"/>
    <w:p w14:paraId="2B0F579F" w14:textId="77777777" w:rsidR="00177FAE" w:rsidRDefault="00177FAE" w:rsidP="00177FAE"/>
    <w:p w14:paraId="06A13978" w14:textId="77777777" w:rsidR="00177FAE" w:rsidRDefault="00177FAE" w:rsidP="00177FAE"/>
    <w:p w14:paraId="722667BD" w14:textId="77777777" w:rsidR="00177FAE" w:rsidRDefault="00177FAE" w:rsidP="00177FAE">
      <w:r>
        <w:t xml:space="preserve"> </w:t>
      </w:r>
    </w:p>
    <w:p w14:paraId="4666B1E0" w14:textId="77777777" w:rsidR="00CC3D47" w:rsidRDefault="00CC3D47" w:rsidP="00177FAE">
      <w:bookmarkStart w:id="2" w:name="_Hlk43219625"/>
    </w:p>
    <w:p w14:paraId="6CC2ADB9" w14:textId="77777777" w:rsidR="00CC3D47" w:rsidRDefault="00CC3D47" w:rsidP="00177FA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408"/>
      </w:tblGrid>
      <w:tr w:rsidR="00D866D6" w:rsidRPr="00D866D6" w14:paraId="3184B008" w14:textId="77777777" w:rsidTr="0067001B">
        <w:trPr>
          <w:jc w:val="center"/>
        </w:trPr>
        <w:tc>
          <w:tcPr>
            <w:tcW w:w="2518" w:type="dxa"/>
            <w:shd w:val="clear" w:color="auto" w:fill="auto"/>
          </w:tcPr>
          <w:bookmarkEnd w:id="2"/>
          <w:p w14:paraId="038F79C3" w14:textId="77777777" w:rsidR="00D866D6" w:rsidRPr="00D866D6" w:rsidRDefault="00D866D6" w:rsidP="00D866D6">
            <w:r w:rsidRPr="00D866D6">
              <w:t>Kenmerk Overeenkomst</w:t>
            </w:r>
          </w:p>
        </w:tc>
        <w:tc>
          <w:tcPr>
            <w:tcW w:w="6408" w:type="dxa"/>
            <w:shd w:val="clear" w:color="auto" w:fill="auto"/>
          </w:tcPr>
          <w:p w14:paraId="323EE284" w14:textId="27910768" w:rsidR="00D866D6" w:rsidRPr="00D866D6" w:rsidRDefault="00D866D6" w:rsidP="00D866D6">
            <w:pPr>
              <w:rPr>
                <w:highlight w:val="yellow"/>
              </w:rPr>
            </w:pPr>
            <w:r w:rsidRPr="00C83D11">
              <w:t>OVK/</w:t>
            </w:r>
            <w:r w:rsidRPr="00D866D6">
              <w:rPr>
                <w:highlight w:val="yellow"/>
              </w:rPr>
              <w:t>&lt;&lt;leverancier&gt;&gt;</w:t>
            </w:r>
            <w:r w:rsidRPr="00C83D11">
              <w:t>/</w:t>
            </w:r>
            <w:r w:rsidR="00C83D11" w:rsidRPr="00C83D11">
              <w:t>Bouwkundig Onderhoud/ VL</w:t>
            </w:r>
          </w:p>
        </w:tc>
      </w:tr>
      <w:tr w:rsidR="00D866D6" w:rsidRPr="00D866D6" w14:paraId="46FF4EBB" w14:textId="77777777" w:rsidTr="0067001B">
        <w:trPr>
          <w:jc w:val="center"/>
        </w:trPr>
        <w:tc>
          <w:tcPr>
            <w:tcW w:w="2518" w:type="dxa"/>
            <w:shd w:val="clear" w:color="auto" w:fill="auto"/>
          </w:tcPr>
          <w:p w14:paraId="4A61E0B9" w14:textId="77777777" w:rsidR="00D866D6" w:rsidRPr="004449D6" w:rsidRDefault="00D866D6" w:rsidP="00D866D6">
            <w:r w:rsidRPr="004449D6">
              <w:t>Datum opmaak</w:t>
            </w:r>
          </w:p>
        </w:tc>
        <w:tc>
          <w:tcPr>
            <w:tcW w:w="6408" w:type="dxa"/>
            <w:shd w:val="clear" w:color="auto" w:fill="auto"/>
          </w:tcPr>
          <w:p w14:paraId="27F6ED6E" w14:textId="070F6FB0" w:rsidR="00D866D6" w:rsidRPr="004449D6" w:rsidRDefault="004449D6" w:rsidP="00D866D6">
            <w:r w:rsidRPr="004449D6">
              <w:t>17 november 2023</w:t>
            </w:r>
          </w:p>
        </w:tc>
      </w:tr>
      <w:tr w:rsidR="00D866D6" w:rsidRPr="00D866D6" w14:paraId="331B76D2" w14:textId="77777777" w:rsidTr="0067001B">
        <w:trPr>
          <w:jc w:val="center"/>
        </w:trPr>
        <w:tc>
          <w:tcPr>
            <w:tcW w:w="2518" w:type="dxa"/>
            <w:shd w:val="clear" w:color="auto" w:fill="auto"/>
          </w:tcPr>
          <w:p w14:paraId="4B7C377F" w14:textId="77777777" w:rsidR="00D866D6" w:rsidRPr="00D866D6" w:rsidRDefault="00D866D6" w:rsidP="00D866D6">
            <w:r w:rsidRPr="00D866D6">
              <w:t>Versie</w:t>
            </w:r>
          </w:p>
        </w:tc>
        <w:tc>
          <w:tcPr>
            <w:tcW w:w="6408" w:type="dxa"/>
            <w:shd w:val="clear" w:color="auto" w:fill="auto"/>
          </w:tcPr>
          <w:p w14:paraId="7769DBA0" w14:textId="77EF264A" w:rsidR="00D866D6" w:rsidRPr="00D866D6" w:rsidRDefault="004449D6" w:rsidP="00D866D6">
            <w:pPr>
              <w:rPr>
                <w:highlight w:val="yellow"/>
              </w:rPr>
            </w:pPr>
            <w:r>
              <w:t>C</w:t>
            </w:r>
            <w:r w:rsidR="00D866D6" w:rsidRPr="004449D6">
              <w:t>oncept</w:t>
            </w:r>
          </w:p>
        </w:tc>
      </w:tr>
    </w:tbl>
    <w:p w14:paraId="3FAA2D22" w14:textId="77777777" w:rsidR="00227699" w:rsidRDefault="00227699" w:rsidP="00177FAE">
      <w:pPr>
        <w:sectPr w:rsidR="00227699" w:rsidSect="00916EB3">
          <w:headerReference w:type="even" r:id="rId13"/>
          <w:headerReference w:type="default" r:id="rId14"/>
          <w:footerReference w:type="default" r:id="rId15"/>
          <w:headerReference w:type="first" r:id="rId16"/>
          <w:footerReference w:type="first" r:id="rId17"/>
          <w:pgSz w:w="11906" w:h="16838"/>
          <w:pgMar w:top="1418" w:right="1418" w:bottom="1418" w:left="1418" w:header="709" w:footer="709" w:gutter="0"/>
          <w:paperSrc w:first="2" w:other="2"/>
          <w:cols w:space="708"/>
          <w:titlePg/>
          <w:docGrid w:linePitch="360"/>
        </w:sectPr>
      </w:pPr>
    </w:p>
    <w:p w14:paraId="7E9238D4" w14:textId="77777777" w:rsidR="00177FAE" w:rsidRDefault="00177FAE" w:rsidP="00177FAE"/>
    <w:p w14:paraId="4A9B2828" w14:textId="77777777" w:rsidR="00177FAE" w:rsidRDefault="00177FAE" w:rsidP="00177FAE">
      <w:pPr>
        <w:jc w:val="both"/>
        <w:rPr>
          <w:bCs w:val="0"/>
          <w:u w:val="single"/>
        </w:rPr>
      </w:pPr>
    </w:p>
    <w:p w14:paraId="3D606C36" w14:textId="77777777" w:rsidR="00177FAE" w:rsidRPr="00B8086F" w:rsidRDefault="00177FAE" w:rsidP="00CC3D47">
      <w:pPr>
        <w:rPr>
          <w:b/>
          <w:bCs w:val="0"/>
          <w:u w:val="single"/>
        </w:rPr>
      </w:pPr>
      <w:r w:rsidRPr="00B8086F">
        <w:rPr>
          <w:bCs w:val="0"/>
          <w:u w:val="single"/>
        </w:rPr>
        <w:t>Partijen</w:t>
      </w:r>
      <w:r w:rsidRPr="00B8086F">
        <w:rPr>
          <w:b/>
          <w:bCs w:val="0"/>
          <w:u w:val="single"/>
        </w:rPr>
        <w:t>:</w:t>
      </w:r>
    </w:p>
    <w:p w14:paraId="372419C0" w14:textId="77777777" w:rsidR="00177FAE" w:rsidRDefault="00177FAE" w:rsidP="00CC3D47"/>
    <w:p w14:paraId="3FBFD57E" w14:textId="4DA09D00" w:rsidR="00956DC9" w:rsidRPr="00956DC9" w:rsidRDefault="00956DC9" w:rsidP="00956DC9">
      <w:pPr>
        <w:ind w:right="-144"/>
      </w:pPr>
      <w:r w:rsidRPr="004449D6">
        <w:rPr>
          <w:b/>
        </w:rPr>
        <w:t xml:space="preserve">Stichting Koninklijke Kentalis, </w:t>
      </w:r>
      <w:r w:rsidRPr="004449D6">
        <w:rPr>
          <w:bCs w:val="0"/>
        </w:rPr>
        <w:t>statutair gevestigd in Groningen en</w:t>
      </w:r>
      <w:r w:rsidRPr="004449D6">
        <w:rPr>
          <w:b/>
        </w:rPr>
        <w:t xml:space="preserve"> </w:t>
      </w:r>
      <w:r w:rsidRPr="004449D6">
        <w:t>kantoorhoudende aan het adres Hoogstraat 21, 5271 SW Sint-Michielsgestel, te dezen rechtsgeldig vertegenwoordigd door</w:t>
      </w:r>
      <w:r w:rsidR="004449D6" w:rsidRPr="004449D6">
        <w:t xml:space="preserve"> Oscar Dekker, Voorzitter Raad van Bestuur, </w:t>
      </w:r>
      <w:r w:rsidRPr="004449D6">
        <w:t>hierna te noemen ‘’Opdrachtgever’’,</w:t>
      </w:r>
    </w:p>
    <w:p w14:paraId="3D6E21B5" w14:textId="77777777" w:rsidR="00956DC9" w:rsidRPr="00956DC9" w:rsidRDefault="00956DC9" w:rsidP="00956DC9"/>
    <w:p w14:paraId="71960AF6" w14:textId="1120049E" w:rsidR="00956DC9" w:rsidRPr="004449D6" w:rsidRDefault="00956DC9" w:rsidP="004449D6">
      <w:pPr>
        <w:ind w:right="-144"/>
      </w:pPr>
      <w:r w:rsidRPr="004449D6">
        <w:rPr>
          <w:b/>
        </w:rPr>
        <w:t xml:space="preserve">Stichting Kentalis Zorg, </w:t>
      </w:r>
      <w:r w:rsidRPr="004449D6">
        <w:rPr>
          <w:bCs w:val="0"/>
        </w:rPr>
        <w:t>statutair gevestigd in Groningen en</w:t>
      </w:r>
      <w:r w:rsidRPr="004449D6">
        <w:rPr>
          <w:b/>
        </w:rPr>
        <w:t xml:space="preserve"> </w:t>
      </w:r>
      <w:r w:rsidRPr="004449D6">
        <w:t xml:space="preserve">kantoorhoudende aan het adres Hoogstraat 21, 5271 SW Sint-Michielsgestel, te dezen </w:t>
      </w:r>
      <w:r w:rsidR="004449D6" w:rsidRPr="004449D6">
        <w:t>rechtsgeldig vertegenwoordigd door Oscar Dekker, Voorzitter Raad van Bestuur, hierna te noemen ‘’Opdrachtgever’’,</w:t>
      </w:r>
    </w:p>
    <w:p w14:paraId="79DECE64" w14:textId="77777777" w:rsidR="004449D6" w:rsidRPr="004449D6" w:rsidRDefault="004449D6" w:rsidP="004449D6">
      <w:pPr>
        <w:ind w:right="-144"/>
      </w:pPr>
    </w:p>
    <w:p w14:paraId="427CA7CC" w14:textId="7A9A0A15" w:rsidR="00956DC9" w:rsidRPr="00956DC9" w:rsidRDefault="00956DC9" w:rsidP="00956DC9">
      <w:pPr>
        <w:ind w:right="-144"/>
      </w:pPr>
      <w:r w:rsidRPr="004449D6">
        <w:rPr>
          <w:b/>
        </w:rPr>
        <w:t xml:space="preserve">Stichting Kentalis Onderwijs, </w:t>
      </w:r>
      <w:r w:rsidRPr="004449D6">
        <w:rPr>
          <w:bCs w:val="0"/>
        </w:rPr>
        <w:t>statutair</w:t>
      </w:r>
      <w:r w:rsidRPr="00956DC9">
        <w:rPr>
          <w:bCs w:val="0"/>
        </w:rPr>
        <w:t xml:space="preserve"> gevestigd in Haren en</w:t>
      </w:r>
      <w:r w:rsidRPr="00956DC9">
        <w:rPr>
          <w:b/>
        </w:rPr>
        <w:t xml:space="preserve"> </w:t>
      </w:r>
      <w:r w:rsidRPr="00956DC9">
        <w:t xml:space="preserve">kantoorhoudende aan het adres Hoogstraat 21, 5271 SW Sint-Michielsgestel, te dezen </w:t>
      </w:r>
      <w:r w:rsidR="004449D6" w:rsidRPr="004449D6">
        <w:t>rechtsgeldig vertegenwoordigd door Oscar Dekker, Voorzitter Raad van Bestuur, hierna te noemen ‘’Opdrachtgever’’,</w:t>
      </w:r>
    </w:p>
    <w:p w14:paraId="433E1932" w14:textId="77777777" w:rsidR="00956DC9" w:rsidRPr="00956DC9" w:rsidRDefault="00956DC9" w:rsidP="00956DC9"/>
    <w:p w14:paraId="598BEC6E" w14:textId="77777777" w:rsidR="00177FAE" w:rsidRDefault="00177FAE" w:rsidP="00CC3D47">
      <w:r>
        <w:t>en</w:t>
      </w:r>
    </w:p>
    <w:p w14:paraId="67FA0D27" w14:textId="77777777" w:rsidR="00177FAE" w:rsidRDefault="00177FAE" w:rsidP="00CC3D47"/>
    <w:p w14:paraId="7ED77F29" w14:textId="77777777" w:rsidR="00177FAE" w:rsidRDefault="00191A3C" w:rsidP="00CC3D47">
      <w:bookmarkStart w:id="3" w:name="_Hlk43219663"/>
      <w:r w:rsidRPr="00CA14D1">
        <w:rPr>
          <w:highlight w:val="yellow"/>
        </w:rPr>
        <w:t>&lt;&lt;NAAM LEVERANCIER&gt;&gt;</w:t>
      </w:r>
      <w:r w:rsidR="00177FAE" w:rsidRPr="00CA14D1">
        <w:rPr>
          <w:highlight w:val="yellow"/>
        </w:rPr>
        <w:t>,</w:t>
      </w:r>
      <w:r w:rsidR="00177FAE">
        <w:t xml:space="preserve"> gevestigd te </w:t>
      </w:r>
      <w:r w:rsidRPr="00CA14D1">
        <w:rPr>
          <w:highlight w:val="yellow"/>
        </w:rPr>
        <w:t>&lt;&lt;VESTIGINGSPLAATS&gt;&gt;</w:t>
      </w:r>
      <w:r>
        <w:t xml:space="preserve"> en kantoorhoudende aan het adres </w:t>
      </w:r>
      <w:r w:rsidRPr="00CA14D1">
        <w:rPr>
          <w:highlight w:val="yellow"/>
        </w:rPr>
        <w:t>&lt;&lt;ADRES, PC PLAATS</w:t>
      </w:r>
      <w:r>
        <w:t>&gt;&gt;</w:t>
      </w:r>
      <w:r w:rsidR="00177FAE">
        <w:t xml:space="preserve">, te dezen rechtsgeldig vertegenwoordigd door </w:t>
      </w:r>
      <w:r w:rsidRPr="00CA14D1">
        <w:rPr>
          <w:highlight w:val="yellow"/>
        </w:rPr>
        <w:t>&lt;&lt;NAAM&gt;&gt;</w:t>
      </w:r>
      <w:r w:rsidRPr="00191A3C">
        <w:t xml:space="preserve"> </w:t>
      </w:r>
      <w:r w:rsidRPr="00CA14D1">
        <w:rPr>
          <w:highlight w:val="yellow"/>
        </w:rPr>
        <w:t>(&lt;&lt;FUNCTIE&gt;&gt;)</w:t>
      </w:r>
      <w:r w:rsidR="00177FAE" w:rsidRPr="00CA14D1">
        <w:rPr>
          <w:highlight w:val="yellow"/>
        </w:rPr>
        <w:t>,</w:t>
      </w:r>
      <w:r w:rsidR="00177FAE">
        <w:t xml:space="preserve"> hierna te noemen </w:t>
      </w:r>
      <w:r w:rsidR="00E01985">
        <w:t>“</w:t>
      </w:r>
      <w:r w:rsidR="00177FAE">
        <w:t>Opdrachtnemer</w:t>
      </w:r>
      <w:r w:rsidR="00E01985">
        <w:t>”</w:t>
      </w:r>
      <w:r w:rsidR="00177FAE">
        <w:t xml:space="preserve">, </w:t>
      </w:r>
    </w:p>
    <w:bookmarkEnd w:id="3"/>
    <w:p w14:paraId="2C363A9C" w14:textId="77777777" w:rsidR="00177FAE" w:rsidRDefault="00177FAE" w:rsidP="00CC3D47"/>
    <w:p w14:paraId="3773501C" w14:textId="77777777" w:rsidR="00177FAE" w:rsidRDefault="00177FAE" w:rsidP="00CC3D47">
      <w:r>
        <w:t xml:space="preserve">hierna gezamenlijk </w:t>
      </w:r>
      <w:r w:rsidR="000C76B8">
        <w:t xml:space="preserve">ook </w:t>
      </w:r>
      <w:r>
        <w:t xml:space="preserve">te noemen </w:t>
      </w:r>
      <w:r w:rsidR="000C76B8">
        <w:t>“</w:t>
      </w:r>
      <w:r>
        <w:t>Partijen</w:t>
      </w:r>
      <w:r w:rsidR="000C76B8">
        <w:t>”</w:t>
      </w:r>
      <w:r>
        <w:t>,</w:t>
      </w:r>
    </w:p>
    <w:p w14:paraId="5DD5090D" w14:textId="77777777" w:rsidR="00177FAE" w:rsidRDefault="00177FAE" w:rsidP="00CC3D47"/>
    <w:p w14:paraId="50C9317B" w14:textId="77777777" w:rsidR="00177FAE" w:rsidRPr="00B8086F" w:rsidRDefault="000C76B8" w:rsidP="00CC3D47">
      <w:pPr>
        <w:rPr>
          <w:bCs w:val="0"/>
          <w:u w:val="single"/>
        </w:rPr>
      </w:pPr>
      <w:r>
        <w:rPr>
          <w:bCs w:val="0"/>
          <w:u w:val="single"/>
        </w:rPr>
        <w:t>O</w:t>
      </w:r>
      <w:r w:rsidR="00177FAE" w:rsidRPr="00B8086F">
        <w:rPr>
          <w:bCs w:val="0"/>
          <w:u w:val="single"/>
        </w:rPr>
        <w:t>verwegende:</w:t>
      </w:r>
    </w:p>
    <w:p w14:paraId="517C1BE4" w14:textId="77777777" w:rsidR="00177FAE" w:rsidRDefault="00177FAE" w:rsidP="00CC3D47"/>
    <w:p w14:paraId="2146DC5C" w14:textId="26441A35" w:rsidR="00FF35CB" w:rsidRPr="00983724" w:rsidRDefault="00FF35CB" w:rsidP="00FF35CB">
      <w:pPr>
        <w:numPr>
          <w:ilvl w:val="0"/>
          <w:numId w:val="1"/>
        </w:numPr>
        <w:ind w:left="360"/>
        <w:rPr>
          <w:szCs w:val="20"/>
        </w:rPr>
      </w:pPr>
      <w:r w:rsidRPr="00983724">
        <w:rPr>
          <w:szCs w:val="20"/>
        </w:rPr>
        <w:t xml:space="preserve">dat Opdrachtgever met betrekking tot het leveren van </w:t>
      </w:r>
      <w:r w:rsidR="00AD53EC">
        <w:rPr>
          <w:szCs w:val="20"/>
        </w:rPr>
        <w:t>diensten</w:t>
      </w:r>
      <w:r w:rsidRPr="00983724">
        <w:rPr>
          <w:szCs w:val="20"/>
        </w:rPr>
        <w:t xml:space="preserve"> op het gebied van </w:t>
      </w:r>
      <w:r w:rsidR="00A601B6">
        <w:rPr>
          <w:szCs w:val="20"/>
        </w:rPr>
        <w:t>Bouwkundig Onderhoud</w:t>
      </w:r>
      <w:r w:rsidRPr="00983724">
        <w:rPr>
          <w:szCs w:val="20"/>
        </w:rPr>
        <w:t xml:space="preserve"> gedurende de looptijd van deze Overeenkomst vaste afspraken wenst te maken met de Opdrachtnemer;</w:t>
      </w:r>
    </w:p>
    <w:p w14:paraId="368089CB" w14:textId="2B2B761E" w:rsidR="00FF35CB" w:rsidRPr="00983724" w:rsidRDefault="00FF35CB" w:rsidP="00FF35CB">
      <w:pPr>
        <w:numPr>
          <w:ilvl w:val="0"/>
          <w:numId w:val="1"/>
        </w:numPr>
        <w:spacing w:line="276" w:lineRule="auto"/>
        <w:ind w:left="360"/>
        <w:jc w:val="both"/>
        <w:rPr>
          <w:szCs w:val="20"/>
        </w:rPr>
      </w:pPr>
      <w:r w:rsidRPr="00983724">
        <w:rPr>
          <w:szCs w:val="20"/>
        </w:rPr>
        <w:t xml:space="preserve">Opdrachtgever in dat kader </w:t>
      </w:r>
      <w:r w:rsidR="00A601B6">
        <w:rPr>
          <w:szCs w:val="20"/>
        </w:rPr>
        <w:t>op 19 juli 2023</w:t>
      </w:r>
      <w:r w:rsidRPr="00983724">
        <w:rPr>
          <w:szCs w:val="20"/>
        </w:rPr>
        <w:t xml:space="preserve"> een </w:t>
      </w:r>
      <w:r w:rsidRPr="00A601B6">
        <w:rPr>
          <w:szCs w:val="20"/>
        </w:rPr>
        <w:t>Openbare Europese Aanbesteding</w:t>
      </w:r>
      <w:r w:rsidRPr="00983724">
        <w:rPr>
          <w:szCs w:val="20"/>
        </w:rPr>
        <w:t xml:space="preserve"> heeft aangekondigd door middel van de publicatie van de aanbestedingsstukken met kenmerk </w:t>
      </w:r>
      <w:r w:rsidR="004A331C" w:rsidRPr="004A331C">
        <w:rPr>
          <w:szCs w:val="20"/>
        </w:rPr>
        <w:t xml:space="preserve">Kentalis-VL-BO-2023 </w:t>
      </w:r>
      <w:r w:rsidRPr="00983724">
        <w:rPr>
          <w:szCs w:val="20"/>
        </w:rPr>
        <w:t xml:space="preserve"> op</w:t>
      </w:r>
      <w:r w:rsidR="004A331C">
        <w:rPr>
          <w:szCs w:val="20"/>
        </w:rPr>
        <w:t xml:space="preserve"> TenderNed</w:t>
      </w:r>
    </w:p>
    <w:p w14:paraId="7C32F873" w14:textId="3EDF1050" w:rsidR="00FF35CB" w:rsidRPr="00983724" w:rsidRDefault="00FF35CB" w:rsidP="00FF35CB">
      <w:pPr>
        <w:numPr>
          <w:ilvl w:val="0"/>
          <w:numId w:val="1"/>
        </w:numPr>
        <w:ind w:left="360"/>
        <w:rPr>
          <w:szCs w:val="20"/>
          <w:highlight w:val="yellow"/>
        </w:rPr>
      </w:pPr>
      <w:r w:rsidRPr="00983724">
        <w:rPr>
          <w:szCs w:val="20"/>
          <w:highlight w:val="yellow"/>
        </w:rPr>
        <w:t>&lt;NAAM LEVERANCIER</w:t>
      </w:r>
      <w:r w:rsidRPr="00983724">
        <w:rPr>
          <w:szCs w:val="20"/>
        </w:rPr>
        <w:t xml:space="preserve">&gt; op </w:t>
      </w:r>
      <w:r w:rsidR="00E01A2A">
        <w:rPr>
          <w:szCs w:val="20"/>
        </w:rPr>
        <w:t>28 september 2023</w:t>
      </w:r>
      <w:r w:rsidRPr="00983724">
        <w:rPr>
          <w:szCs w:val="20"/>
        </w:rPr>
        <w:t xml:space="preserve"> een Inschrijving heeft uitgebracht op &lt;</w:t>
      </w:r>
      <w:r w:rsidRPr="00983724">
        <w:rPr>
          <w:szCs w:val="20"/>
          <w:highlight w:val="yellow"/>
        </w:rPr>
        <w:t xml:space="preserve">PERCEELNR en NAAM&gt;; </w:t>
      </w:r>
    </w:p>
    <w:p w14:paraId="4A724D76" w14:textId="3823A766" w:rsidR="00FF35CB" w:rsidRPr="00983724" w:rsidRDefault="00FF35CB" w:rsidP="00FF35CB">
      <w:pPr>
        <w:numPr>
          <w:ilvl w:val="0"/>
          <w:numId w:val="1"/>
        </w:numPr>
        <w:spacing w:line="276" w:lineRule="auto"/>
        <w:ind w:left="360"/>
        <w:jc w:val="both"/>
        <w:rPr>
          <w:szCs w:val="20"/>
        </w:rPr>
      </w:pPr>
      <w:r w:rsidRPr="00983724">
        <w:rPr>
          <w:szCs w:val="20"/>
        </w:rPr>
        <w:t xml:space="preserve">Opdrachtnemer </w:t>
      </w:r>
      <w:r w:rsidRPr="00E01A2A">
        <w:rPr>
          <w:szCs w:val="20"/>
        </w:rPr>
        <w:t>de economisch meest voordelige inschrijving (beste prijs-kwaliteit verhoudin</w:t>
      </w:r>
      <w:r w:rsidR="00E01A2A" w:rsidRPr="00E01A2A">
        <w:rPr>
          <w:szCs w:val="20"/>
        </w:rPr>
        <w:t>g)</w:t>
      </w:r>
      <w:r w:rsidRPr="00983724">
        <w:rPr>
          <w:szCs w:val="20"/>
        </w:rPr>
        <w:t xml:space="preserve"> heeft gedaan en de Opdrachtgever de opdracht derhalve aan Opdrachtnemer heeft gegund;</w:t>
      </w:r>
    </w:p>
    <w:p w14:paraId="1E12811C" w14:textId="77777777" w:rsidR="00FF35CB" w:rsidRPr="00983724" w:rsidRDefault="00FF35CB" w:rsidP="00FF35CB">
      <w:pPr>
        <w:numPr>
          <w:ilvl w:val="0"/>
          <w:numId w:val="1"/>
        </w:numPr>
        <w:spacing w:line="276" w:lineRule="auto"/>
        <w:ind w:left="360"/>
        <w:jc w:val="both"/>
        <w:rPr>
          <w:szCs w:val="20"/>
        </w:rPr>
      </w:pPr>
      <w:r w:rsidRPr="00983724">
        <w:rPr>
          <w:szCs w:val="20"/>
        </w:rPr>
        <w:t xml:space="preserve">op grond van deze gunning een raamovereenkomst tussen </w:t>
      </w:r>
      <w:r>
        <w:rPr>
          <w:szCs w:val="20"/>
        </w:rPr>
        <w:t>O</w:t>
      </w:r>
      <w:r w:rsidRPr="00983724">
        <w:rPr>
          <w:szCs w:val="20"/>
        </w:rPr>
        <w:t xml:space="preserve">pdrachtgever en </w:t>
      </w:r>
      <w:r>
        <w:rPr>
          <w:szCs w:val="20"/>
        </w:rPr>
        <w:t>O</w:t>
      </w:r>
      <w:r w:rsidRPr="00983724">
        <w:rPr>
          <w:szCs w:val="20"/>
        </w:rPr>
        <w:t xml:space="preserve">pdrachtnemer tot stand is gekomen, waarin de voorwaarden zijn vastgelegd die van toepassing zijn op alle nadere opdrachten die Opdrachtnemer gedurende de looptijd van de </w:t>
      </w:r>
      <w:r>
        <w:rPr>
          <w:szCs w:val="20"/>
        </w:rPr>
        <w:t>O</w:t>
      </w:r>
      <w:r w:rsidRPr="00983724">
        <w:rPr>
          <w:szCs w:val="20"/>
        </w:rPr>
        <w:t>vereenkomst gegund krijgt;</w:t>
      </w:r>
    </w:p>
    <w:p w14:paraId="2BABAA84" w14:textId="77777777" w:rsidR="00A44BB8" w:rsidRDefault="00A44BB8" w:rsidP="00CC3D47">
      <w:pPr>
        <w:pStyle w:val="Lijstalinea"/>
      </w:pPr>
    </w:p>
    <w:p w14:paraId="73B94B83" w14:textId="77777777" w:rsidR="00177FAE" w:rsidRDefault="00177FAE" w:rsidP="00CC3D47">
      <w:pPr>
        <w:rPr>
          <w:bCs w:val="0"/>
        </w:rPr>
      </w:pPr>
      <w:r>
        <w:rPr>
          <w:bCs w:val="0"/>
          <w:u w:val="single"/>
        </w:rPr>
        <w:t>en zijn overeengekomen als volgt</w:t>
      </w:r>
      <w:r w:rsidRPr="00B8086F">
        <w:rPr>
          <w:bCs w:val="0"/>
        </w:rPr>
        <w:t>:</w:t>
      </w:r>
      <w:bookmarkStart w:id="4" w:name="_Toc206470784"/>
    </w:p>
    <w:p w14:paraId="2692DE52" w14:textId="77777777" w:rsidR="00177FAE" w:rsidRDefault="00177FAE" w:rsidP="00CC3D47">
      <w:pPr>
        <w:rPr>
          <w:bCs w:val="0"/>
        </w:rPr>
      </w:pPr>
    </w:p>
    <w:p w14:paraId="6B67C1D5" w14:textId="77777777" w:rsidR="00FF35CB" w:rsidRPr="00C8240F" w:rsidRDefault="00FF35CB" w:rsidP="00FF35CB">
      <w:pPr>
        <w:tabs>
          <w:tab w:val="left" w:pos="567"/>
        </w:tabs>
        <w:rPr>
          <w:b/>
          <w:bCs w:val="0"/>
          <w:szCs w:val="20"/>
        </w:rPr>
      </w:pPr>
      <w:r>
        <w:rPr>
          <w:b/>
          <w:szCs w:val="20"/>
        </w:rPr>
        <w:t>1.</w:t>
      </w:r>
      <w:r>
        <w:rPr>
          <w:b/>
          <w:szCs w:val="20"/>
        </w:rPr>
        <w:tab/>
      </w:r>
      <w:r w:rsidRPr="00C8240F">
        <w:rPr>
          <w:b/>
          <w:szCs w:val="20"/>
        </w:rPr>
        <w:t>Begrippen en definities</w:t>
      </w:r>
    </w:p>
    <w:p w14:paraId="0684049D" w14:textId="77777777" w:rsidR="00FF35CB" w:rsidRDefault="00FF35CB" w:rsidP="00FF35CB">
      <w:pPr>
        <w:ind w:left="567"/>
      </w:pPr>
      <w:r>
        <w:t xml:space="preserve">Aanvullend op de </w:t>
      </w:r>
      <w:r w:rsidRPr="001D5BCE">
        <w:t>definities zoals beschreven in de aanbestedingsstukken gelden o</w:t>
      </w:r>
      <w:r>
        <w:t>nderstaande definities v</w:t>
      </w:r>
      <w:r w:rsidRPr="001D5BCE">
        <w:t xml:space="preserve">oor deze </w:t>
      </w:r>
      <w:r w:rsidR="003623E1">
        <w:t>O</w:t>
      </w:r>
      <w:r w:rsidRPr="001D5BCE">
        <w:t>vereenkomst.</w:t>
      </w:r>
    </w:p>
    <w:p w14:paraId="11B1B4CF" w14:textId="77777777" w:rsidR="00FF35CB" w:rsidRDefault="00FF35CB" w:rsidP="00FF35CB"/>
    <w:p w14:paraId="69721E65" w14:textId="77777777" w:rsidR="00FF35CB" w:rsidRPr="00A87E15" w:rsidRDefault="00FF35CB" w:rsidP="00FF35CB">
      <w:pPr>
        <w:ind w:firstLine="567"/>
        <w:rPr>
          <w:u w:val="single"/>
        </w:rPr>
      </w:pPr>
      <w:r w:rsidRPr="00A87E15">
        <w:rPr>
          <w:u w:val="single"/>
        </w:rPr>
        <w:t>Aflever</w:t>
      </w:r>
      <w:r>
        <w:rPr>
          <w:u w:val="single"/>
        </w:rPr>
        <w:t>locatie</w:t>
      </w:r>
    </w:p>
    <w:p w14:paraId="5A05078B" w14:textId="77777777" w:rsidR="00FF35CB" w:rsidRPr="00B40827" w:rsidRDefault="00FF35CB" w:rsidP="00FF35CB">
      <w:pPr>
        <w:ind w:firstLine="567"/>
      </w:pPr>
      <w:r>
        <w:t>Plaats waar Opdrachtnemer conform Bestelopdracht de Diensten dient uit te voeren;</w:t>
      </w:r>
    </w:p>
    <w:p w14:paraId="0DFF4D32" w14:textId="77777777" w:rsidR="00FF35CB" w:rsidRDefault="00FF35CB" w:rsidP="00FF35CB"/>
    <w:p w14:paraId="164127A5" w14:textId="77777777" w:rsidR="00FF35CB" w:rsidRPr="004702AF" w:rsidRDefault="00FF35CB" w:rsidP="00FF35CB">
      <w:pPr>
        <w:ind w:firstLine="567"/>
        <w:rPr>
          <w:u w:val="single"/>
        </w:rPr>
      </w:pPr>
      <w:r>
        <w:rPr>
          <w:u w:val="single"/>
        </w:rPr>
        <w:t>Bestelopdracht:</w:t>
      </w:r>
    </w:p>
    <w:p w14:paraId="5C9AAC6C" w14:textId="77777777" w:rsidR="00FF35CB" w:rsidRDefault="00FF35CB" w:rsidP="00FF35CB">
      <w:pPr>
        <w:ind w:left="567"/>
      </w:pPr>
      <w:r>
        <w:t xml:space="preserve">De opdracht van Opdrachtgever aan Opdrachtnemer om Diensten te verzorgen op basis van de overeengekomen tarieven en leverafspraken; </w:t>
      </w:r>
    </w:p>
    <w:p w14:paraId="34D59004" w14:textId="77777777" w:rsidR="00FF35CB" w:rsidRDefault="00FF35CB" w:rsidP="00FF35CB"/>
    <w:p w14:paraId="0002A8B2" w14:textId="77777777" w:rsidR="00FF35CB" w:rsidRDefault="00FF35CB" w:rsidP="00FF35CB">
      <w:pPr>
        <w:ind w:firstLine="567"/>
        <w:rPr>
          <w:u w:val="single"/>
        </w:rPr>
      </w:pPr>
      <w:r>
        <w:rPr>
          <w:u w:val="single"/>
        </w:rPr>
        <w:t>Bijlagen</w:t>
      </w:r>
    </w:p>
    <w:p w14:paraId="010E73D5" w14:textId="77777777" w:rsidR="00FF35CB" w:rsidRDefault="00FF35CB" w:rsidP="00FF35CB">
      <w:pPr>
        <w:ind w:firstLine="567"/>
      </w:pPr>
      <w:r>
        <w:t>De bijlagen die onlosmakelijk onderdeel uitmaken van de Overeenkomst;</w:t>
      </w:r>
    </w:p>
    <w:p w14:paraId="227E6A94" w14:textId="77777777" w:rsidR="00FF35CB" w:rsidRDefault="00FF35CB" w:rsidP="00FF35CB"/>
    <w:p w14:paraId="66CB79EA" w14:textId="77777777" w:rsidR="00762728" w:rsidRPr="00B00C4E" w:rsidRDefault="00762728" w:rsidP="00762728">
      <w:pPr>
        <w:ind w:firstLine="567"/>
        <w:rPr>
          <w:u w:val="single"/>
        </w:rPr>
      </w:pPr>
      <w:r w:rsidRPr="00B00C4E">
        <w:rPr>
          <w:u w:val="single"/>
        </w:rPr>
        <w:t>Inkoopvoorwaarden:</w:t>
      </w:r>
    </w:p>
    <w:p w14:paraId="2711038D" w14:textId="77777777" w:rsidR="00762728" w:rsidRDefault="00762728" w:rsidP="00762728">
      <w:pPr>
        <w:ind w:firstLine="567"/>
      </w:pPr>
      <w:r>
        <w:t xml:space="preserve">De Algemene Inkoopvoorwaarden </w:t>
      </w:r>
      <w:r w:rsidR="001D0D0E">
        <w:t>Gezondheidszorg (AIVG) 2022;</w:t>
      </w:r>
      <w:r>
        <w:t xml:space="preserve"> </w:t>
      </w:r>
    </w:p>
    <w:p w14:paraId="52C20BD8" w14:textId="77777777" w:rsidR="00762728" w:rsidRDefault="00762728" w:rsidP="00762728"/>
    <w:p w14:paraId="794D2C37" w14:textId="77777777" w:rsidR="00762728" w:rsidRDefault="00762728" w:rsidP="00762728">
      <w:pPr>
        <w:ind w:firstLine="567"/>
        <w:rPr>
          <w:u w:val="single"/>
        </w:rPr>
      </w:pPr>
      <w:r>
        <w:rPr>
          <w:u w:val="single"/>
        </w:rPr>
        <w:lastRenderedPageBreak/>
        <w:t>Overeenkomst:</w:t>
      </w:r>
    </w:p>
    <w:p w14:paraId="20A63683" w14:textId="77777777" w:rsidR="00762728" w:rsidRDefault="00762728" w:rsidP="00762728">
      <w:pPr>
        <w:ind w:firstLine="567"/>
      </w:pPr>
      <w:r>
        <w:t>De onderhavige overeenkomst.</w:t>
      </w:r>
    </w:p>
    <w:p w14:paraId="2386153C" w14:textId="77777777" w:rsidR="00FF35CB" w:rsidRDefault="00FF35CB" w:rsidP="00FF35CB"/>
    <w:p w14:paraId="69E969DF" w14:textId="77777777" w:rsidR="00FF35CB" w:rsidRDefault="00FF35CB" w:rsidP="00FF35CB">
      <w:pPr>
        <w:rPr>
          <w:b/>
        </w:rPr>
      </w:pPr>
      <w:r>
        <w:rPr>
          <w:b/>
        </w:rPr>
        <w:t>2</w:t>
      </w:r>
      <w:r w:rsidRPr="000D660C">
        <w:rPr>
          <w:b/>
        </w:rPr>
        <w:t>.</w:t>
      </w:r>
      <w:r>
        <w:rPr>
          <w:b/>
        </w:rPr>
        <w:t xml:space="preserve">       Opdracht  </w:t>
      </w:r>
    </w:p>
    <w:p w14:paraId="3A8F905D" w14:textId="77777777" w:rsidR="00FF35CB" w:rsidRDefault="00FF35CB" w:rsidP="00FF35CB">
      <w:pPr>
        <w:rPr>
          <w:b/>
        </w:rPr>
      </w:pPr>
    </w:p>
    <w:p w14:paraId="569B36D6" w14:textId="401FFCF1" w:rsidR="00FF35CB" w:rsidRDefault="00FF35CB" w:rsidP="00AD53EC">
      <w:pPr>
        <w:spacing w:line="276" w:lineRule="auto"/>
      </w:pPr>
      <w:r>
        <w:t xml:space="preserve">2.1     </w:t>
      </w:r>
      <w:r w:rsidRPr="006401E4">
        <w:t xml:space="preserve">Opdrachtgever geeft opdracht aan de </w:t>
      </w:r>
      <w:r w:rsidR="00BA12D1">
        <w:t>O</w:t>
      </w:r>
      <w:r w:rsidRPr="006401E4">
        <w:t>pdrachtnemer tot levering van</w:t>
      </w:r>
      <w:r w:rsidR="00AD53EC">
        <w:t xml:space="preserve"> diensten voor</w:t>
      </w:r>
      <w:r w:rsidRPr="006401E4">
        <w:t xml:space="preserve"> </w:t>
      </w:r>
      <w:r w:rsidR="00AD53EC">
        <w:t xml:space="preserve"> </w:t>
      </w:r>
      <w:r w:rsidR="00E01A2A">
        <w:t>Bouwkundig Onderhoud.</w:t>
      </w:r>
    </w:p>
    <w:p w14:paraId="1B93A515" w14:textId="77777777" w:rsidR="00FF35CB" w:rsidRDefault="00FF35CB" w:rsidP="00FF35CB">
      <w:pPr>
        <w:spacing w:line="276" w:lineRule="auto"/>
      </w:pPr>
      <w:r>
        <w:t xml:space="preserve">2.2     </w:t>
      </w:r>
      <w:r w:rsidRPr="006401E4">
        <w:t xml:space="preserve">Uitvoering van de opdracht geschiedt conform de voorwaarden en bedingen zoals opgenomen </w:t>
      </w:r>
    </w:p>
    <w:p w14:paraId="0A30DB57" w14:textId="77777777" w:rsidR="00FF35CB" w:rsidRPr="00786480" w:rsidRDefault="00FF35CB" w:rsidP="00FF35CB">
      <w:pPr>
        <w:spacing w:line="276" w:lineRule="auto"/>
      </w:pPr>
      <w:r>
        <w:t xml:space="preserve">          </w:t>
      </w:r>
      <w:r w:rsidRPr="006401E4">
        <w:t xml:space="preserve">in deze </w:t>
      </w:r>
      <w:r w:rsidR="00BA12D1">
        <w:t>O</w:t>
      </w:r>
      <w:r w:rsidRPr="006401E4">
        <w:t xml:space="preserve">vereenkomst en van toepassing verklaarde </w:t>
      </w:r>
      <w:r>
        <w:t>B</w:t>
      </w:r>
      <w:r w:rsidRPr="006401E4">
        <w:t xml:space="preserve">ijlagen. </w:t>
      </w:r>
    </w:p>
    <w:p w14:paraId="0F5B61BD" w14:textId="77777777" w:rsidR="00FF35CB" w:rsidRDefault="00FF35CB" w:rsidP="00FF35CB">
      <w:pPr>
        <w:pStyle w:val="Lijstalinea"/>
        <w:widowControl w:val="0"/>
        <w:spacing w:line="276" w:lineRule="auto"/>
        <w:ind w:hanging="708"/>
        <w:contextualSpacing/>
        <w:rPr>
          <w:szCs w:val="18"/>
        </w:rPr>
      </w:pPr>
      <w:r>
        <w:rPr>
          <w:szCs w:val="18"/>
        </w:rPr>
        <w:t xml:space="preserve">2.3     </w:t>
      </w:r>
      <w:r w:rsidRPr="00382077">
        <w:rPr>
          <w:szCs w:val="18"/>
        </w:rPr>
        <w:t xml:space="preserve">De navolgende documenten vormen gezamenlijk de Overeenkomst. Voor zover deze </w:t>
      </w:r>
    </w:p>
    <w:p w14:paraId="3FC14DED" w14:textId="77777777" w:rsidR="00FF35CB" w:rsidRPr="00382077" w:rsidRDefault="00FF35CB" w:rsidP="00FF35CB">
      <w:pPr>
        <w:pStyle w:val="Lijstalinea"/>
        <w:widowControl w:val="0"/>
        <w:spacing w:line="276" w:lineRule="auto"/>
        <w:ind w:hanging="708"/>
        <w:contextualSpacing/>
        <w:rPr>
          <w:szCs w:val="18"/>
        </w:rPr>
      </w:pPr>
      <w:r>
        <w:rPr>
          <w:szCs w:val="18"/>
        </w:rPr>
        <w:t xml:space="preserve">          </w:t>
      </w:r>
      <w:r w:rsidRPr="00382077">
        <w:rPr>
          <w:szCs w:val="18"/>
        </w:rPr>
        <w:t xml:space="preserve">documenten met elkaar in tegenspraak zijn, prevaleert het eerder genoemde document boven het later genoemde: </w:t>
      </w:r>
    </w:p>
    <w:p w14:paraId="75D754C3" w14:textId="77777777" w:rsidR="00FF35CB" w:rsidRDefault="00FF35CB" w:rsidP="00FF35CB">
      <w:pPr>
        <w:pStyle w:val="Lijstalinea"/>
        <w:widowControl w:val="0"/>
        <w:numPr>
          <w:ilvl w:val="1"/>
          <w:numId w:val="33"/>
        </w:numPr>
        <w:spacing w:after="120" w:line="276" w:lineRule="auto"/>
        <w:contextualSpacing/>
        <w:rPr>
          <w:szCs w:val="18"/>
        </w:rPr>
      </w:pPr>
      <w:r w:rsidRPr="00382077">
        <w:rPr>
          <w:szCs w:val="18"/>
        </w:rPr>
        <w:t>D</w:t>
      </w:r>
      <w:r>
        <w:rPr>
          <w:szCs w:val="18"/>
        </w:rPr>
        <w:t xml:space="preserve">e Overeenkomst; </w:t>
      </w:r>
    </w:p>
    <w:p w14:paraId="60DBAA9C" w14:textId="77777777" w:rsidR="00FF35CB" w:rsidRPr="002E2578" w:rsidRDefault="00FF35CB" w:rsidP="00FF35CB">
      <w:pPr>
        <w:pStyle w:val="Lijstalinea"/>
        <w:widowControl w:val="0"/>
        <w:numPr>
          <w:ilvl w:val="1"/>
          <w:numId w:val="33"/>
        </w:numPr>
        <w:spacing w:after="120" w:line="276" w:lineRule="auto"/>
        <w:contextualSpacing/>
        <w:rPr>
          <w:szCs w:val="18"/>
        </w:rPr>
      </w:pPr>
      <w:r>
        <w:t xml:space="preserve">Bijlage </w:t>
      </w:r>
      <w:r w:rsidRPr="000D660C">
        <w:rPr>
          <w:highlight w:val="yellow"/>
        </w:rPr>
        <w:t>X:</w:t>
      </w:r>
      <w:r>
        <w:t xml:space="preserve"> </w:t>
      </w:r>
      <w:r w:rsidR="00762B19">
        <w:t xml:space="preserve">De Algemene Inkoopvoorwaarden </w:t>
      </w:r>
      <w:r w:rsidR="001D0D0E">
        <w:t>Gezondheidszorg (AIVG) 2022</w:t>
      </w:r>
      <w:r w:rsidR="00762B19">
        <w:t xml:space="preserve">; </w:t>
      </w:r>
    </w:p>
    <w:p w14:paraId="662D008E" w14:textId="77777777" w:rsidR="00FF35CB" w:rsidRPr="00382077" w:rsidRDefault="00FF35CB" w:rsidP="00FF35CB">
      <w:pPr>
        <w:pStyle w:val="Lijstalinea"/>
        <w:widowControl w:val="0"/>
        <w:numPr>
          <w:ilvl w:val="1"/>
          <w:numId w:val="33"/>
        </w:numPr>
        <w:spacing w:after="120" w:line="276" w:lineRule="auto"/>
        <w:contextualSpacing/>
        <w:rPr>
          <w:szCs w:val="18"/>
        </w:rPr>
      </w:pPr>
      <w:r>
        <w:rPr>
          <w:szCs w:val="18"/>
        </w:rPr>
        <w:t xml:space="preserve">Bijlage </w:t>
      </w:r>
      <w:r w:rsidRPr="000D660C">
        <w:rPr>
          <w:szCs w:val="18"/>
          <w:highlight w:val="yellow"/>
        </w:rPr>
        <w:t>X:</w:t>
      </w:r>
      <w:r>
        <w:rPr>
          <w:szCs w:val="18"/>
        </w:rPr>
        <w:t xml:space="preserve"> </w:t>
      </w:r>
      <w:r w:rsidRPr="00382077">
        <w:rPr>
          <w:szCs w:val="18"/>
        </w:rPr>
        <w:t>Aanbestedingsstukken</w:t>
      </w:r>
      <w:r>
        <w:rPr>
          <w:szCs w:val="18"/>
        </w:rPr>
        <w:t xml:space="preserve">. </w:t>
      </w:r>
      <w:r w:rsidRPr="00382077">
        <w:rPr>
          <w:szCs w:val="18"/>
        </w:rPr>
        <w:t xml:space="preserve">Ten aanzien van de </w:t>
      </w:r>
      <w:r>
        <w:rPr>
          <w:szCs w:val="18"/>
        </w:rPr>
        <w:t>a</w:t>
      </w:r>
      <w:r w:rsidRPr="00382077">
        <w:rPr>
          <w:szCs w:val="18"/>
        </w:rPr>
        <w:t>anbestedingsstukken geldt de volgende rangorde:</w:t>
      </w:r>
    </w:p>
    <w:p w14:paraId="7D2ADCD2" w14:textId="32F0E901" w:rsidR="00FF35CB" w:rsidRPr="00382077" w:rsidRDefault="00FF35CB" w:rsidP="00FF35CB">
      <w:pPr>
        <w:pStyle w:val="Lijstalinea"/>
        <w:widowControl w:val="0"/>
        <w:numPr>
          <w:ilvl w:val="2"/>
          <w:numId w:val="33"/>
        </w:numPr>
        <w:spacing w:after="120" w:line="276" w:lineRule="auto"/>
        <w:contextualSpacing/>
        <w:rPr>
          <w:szCs w:val="18"/>
        </w:rPr>
      </w:pPr>
      <w:r w:rsidRPr="00382077">
        <w:rPr>
          <w:szCs w:val="18"/>
        </w:rPr>
        <w:t>Nota van Inlichtingen;</w:t>
      </w:r>
    </w:p>
    <w:p w14:paraId="70666D1B" w14:textId="77777777" w:rsidR="00FF35CB" w:rsidRPr="00382077" w:rsidRDefault="00FF35CB" w:rsidP="00FF35CB">
      <w:pPr>
        <w:pStyle w:val="Lijstalinea"/>
        <w:widowControl w:val="0"/>
        <w:numPr>
          <w:ilvl w:val="2"/>
          <w:numId w:val="33"/>
        </w:numPr>
        <w:spacing w:after="120" w:line="276" w:lineRule="auto"/>
        <w:contextualSpacing/>
        <w:rPr>
          <w:szCs w:val="18"/>
        </w:rPr>
      </w:pPr>
      <w:r w:rsidRPr="00382077">
        <w:rPr>
          <w:szCs w:val="18"/>
        </w:rPr>
        <w:t>Programma van Eisen;</w:t>
      </w:r>
    </w:p>
    <w:p w14:paraId="247498BA" w14:textId="77777777" w:rsidR="00FF35CB" w:rsidRPr="000D660C" w:rsidRDefault="00FF35CB" w:rsidP="00FF35CB">
      <w:pPr>
        <w:pStyle w:val="Lijstalinea"/>
        <w:widowControl w:val="0"/>
        <w:numPr>
          <w:ilvl w:val="2"/>
          <w:numId w:val="33"/>
        </w:numPr>
        <w:spacing w:after="120" w:line="276" w:lineRule="auto"/>
        <w:contextualSpacing/>
        <w:rPr>
          <w:szCs w:val="18"/>
        </w:rPr>
      </w:pPr>
      <w:r w:rsidRPr="000D660C">
        <w:rPr>
          <w:szCs w:val="18"/>
        </w:rPr>
        <w:t>Beschrijvend Document</w:t>
      </w:r>
      <w:r>
        <w:rPr>
          <w:szCs w:val="18"/>
        </w:rPr>
        <w:t>;</w:t>
      </w:r>
    </w:p>
    <w:p w14:paraId="2813CB0C" w14:textId="77777777" w:rsidR="00FF35CB" w:rsidRPr="00382077" w:rsidRDefault="00FF35CB" w:rsidP="00FF35CB">
      <w:pPr>
        <w:pStyle w:val="Lijstalinea"/>
        <w:widowControl w:val="0"/>
        <w:numPr>
          <w:ilvl w:val="2"/>
          <w:numId w:val="33"/>
        </w:numPr>
        <w:spacing w:after="120" w:line="276" w:lineRule="auto"/>
        <w:contextualSpacing/>
        <w:rPr>
          <w:szCs w:val="18"/>
        </w:rPr>
      </w:pPr>
      <w:r w:rsidRPr="00382077">
        <w:rPr>
          <w:szCs w:val="18"/>
        </w:rPr>
        <w:t xml:space="preserve">Bijlagen bij </w:t>
      </w:r>
      <w:r w:rsidRPr="000D660C">
        <w:rPr>
          <w:szCs w:val="18"/>
        </w:rPr>
        <w:t>Beschrijvend Document</w:t>
      </w:r>
      <w:r>
        <w:rPr>
          <w:szCs w:val="18"/>
        </w:rPr>
        <w:t>;</w:t>
      </w:r>
    </w:p>
    <w:p w14:paraId="1A615D09" w14:textId="77777777" w:rsidR="00FF35CB" w:rsidRPr="00382077" w:rsidRDefault="00FF35CB" w:rsidP="00FF35CB">
      <w:pPr>
        <w:pStyle w:val="Lijstalinea"/>
        <w:widowControl w:val="0"/>
        <w:spacing w:line="276" w:lineRule="auto"/>
        <w:ind w:left="1440"/>
        <w:rPr>
          <w:szCs w:val="18"/>
        </w:rPr>
      </w:pPr>
      <w:r w:rsidRPr="00382077">
        <w:rPr>
          <w:i/>
          <w:szCs w:val="18"/>
        </w:rPr>
        <w:t>(nieuwe documenten prevaleren boven oudere documenten van dezelfde soort)</w:t>
      </w:r>
    </w:p>
    <w:p w14:paraId="243AD54C" w14:textId="77777777" w:rsidR="00FF35CB" w:rsidRPr="00382077" w:rsidRDefault="00FF35CB" w:rsidP="00FF35CB">
      <w:pPr>
        <w:pStyle w:val="Lijstalinea"/>
        <w:widowControl w:val="0"/>
        <w:numPr>
          <w:ilvl w:val="1"/>
          <w:numId w:val="33"/>
        </w:numPr>
        <w:spacing w:after="120" w:line="276" w:lineRule="auto"/>
        <w:contextualSpacing/>
        <w:rPr>
          <w:szCs w:val="18"/>
        </w:rPr>
      </w:pPr>
      <w:r w:rsidRPr="002E2578">
        <w:rPr>
          <w:color w:val="70AD47"/>
          <w:szCs w:val="18"/>
        </w:rPr>
        <w:t xml:space="preserve">Indien van toepassing: </w:t>
      </w:r>
      <w:r w:rsidRPr="002E2578">
        <w:rPr>
          <w:color w:val="4472C4"/>
          <w:szCs w:val="18"/>
        </w:rPr>
        <w:t>de overige Bijlagen</w:t>
      </w:r>
      <w:r>
        <w:rPr>
          <w:color w:val="4472C4"/>
          <w:szCs w:val="18"/>
        </w:rPr>
        <w:t>;</w:t>
      </w:r>
    </w:p>
    <w:p w14:paraId="001592D7" w14:textId="77777777" w:rsidR="00FF35CB" w:rsidRPr="002E2578" w:rsidRDefault="00FF35CB" w:rsidP="00FF35CB">
      <w:pPr>
        <w:pStyle w:val="Lijstalinea"/>
        <w:widowControl w:val="0"/>
        <w:numPr>
          <w:ilvl w:val="1"/>
          <w:numId w:val="33"/>
        </w:numPr>
        <w:spacing w:line="276" w:lineRule="auto"/>
        <w:rPr>
          <w:szCs w:val="18"/>
        </w:rPr>
      </w:pPr>
      <w:r>
        <w:rPr>
          <w:szCs w:val="18"/>
        </w:rPr>
        <w:t xml:space="preserve">Bijlage </w:t>
      </w:r>
      <w:r w:rsidRPr="000D660C">
        <w:rPr>
          <w:szCs w:val="18"/>
          <w:highlight w:val="yellow"/>
        </w:rPr>
        <w:t>X</w:t>
      </w:r>
      <w:r>
        <w:rPr>
          <w:szCs w:val="18"/>
        </w:rPr>
        <w:t xml:space="preserve">: </w:t>
      </w:r>
      <w:r w:rsidRPr="00382077">
        <w:rPr>
          <w:szCs w:val="18"/>
        </w:rPr>
        <w:t xml:space="preserve">de door </w:t>
      </w:r>
      <w:r>
        <w:rPr>
          <w:szCs w:val="18"/>
        </w:rPr>
        <w:t xml:space="preserve">Opdrachtnemer </w:t>
      </w:r>
      <w:r w:rsidRPr="00382077">
        <w:rPr>
          <w:szCs w:val="18"/>
        </w:rPr>
        <w:t xml:space="preserve">aan Opdrachtgever uitgebrachte Inschrijving van </w:t>
      </w:r>
      <w:r w:rsidRPr="00382077">
        <w:rPr>
          <w:color w:val="4F80BD"/>
          <w:szCs w:val="18"/>
        </w:rPr>
        <w:t xml:space="preserve">[datum] </w:t>
      </w:r>
    </w:p>
    <w:p w14:paraId="56AEE77E" w14:textId="77777777" w:rsidR="00FF35CB" w:rsidRPr="00763E16" w:rsidRDefault="00FF35CB" w:rsidP="00FF35CB">
      <w:pPr>
        <w:pStyle w:val="Lijstalinea"/>
        <w:widowControl w:val="0"/>
        <w:numPr>
          <w:ilvl w:val="1"/>
          <w:numId w:val="33"/>
        </w:numPr>
        <w:spacing w:after="120" w:line="276" w:lineRule="auto"/>
        <w:contextualSpacing/>
        <w:rPr>
          <w:szCs w:val="18"/>
        </w:rPr>
      </w:pPr>
      <w:r w:rsidRPr="00763E16">
        <w:rPr>
          <w:szCs w:val="18"/>
        </w:rPr>
        <w:t xml:space="preserve">Bijlage </w:t>
      </w:r>
      <w:r w:rsidRPr="00763E16">
        <w:rPr>
          <w:szCs w:val="18"/>
          <w:highlight w:val="yellow"/>
        </w:rPr>
        <w:t>X</w:t>
      </w:r>
      <w:r w:rsidRPr="00763E16">
        <w:rPr>
          <w:szCs w:val="18"/>
        </w:rPr>
        <w:t xml:space="preserve">: </w:t>
      </w:r>
      <w:r>
        <w:rPr>
          <w:szCs w:val="18"/>
        </w:rPr>
        <w:t>Dienstverlening</w:t>
      </w:r>
      <w:r w:rsidRPr="00763E16">
        <w:rPr>
          <w:szCs w:val="18"/>
        </w:rPr>
        <w:t xml:space="preserve">, prijzen en tarieven; </w:t>
      </w:r>
    </w:p>
    <w:p w14:paraId="0EF3BF1E" w14:textId="77777777" w:rsidR="00FF35CB" w:rsidRPr="00763E16" w:rsidRDefault="00FF35CB" w:rsidP="00FF35CB">
      <w:pPr>
        <w:pStyle w:val="Lijstalinea"/>
        <w:widowControl w:val="0"/>
        <w:numPr>
          <w:ilvl w:val="1"/>
          <w:numId w:val="33"/>
        </w:numPr>
        <w:spacing w:line="276" w:lineRule="auto"/>
        <w:rPr>
          <w:szCs w:val="18"/>
        </w:rPr>
      </w:pPr>
      <w:r w:rsidRPr="00763E16">
        <w:t xml:space="preserve">Bijlage </w:t>
      </w:r>
      <w:r w:rsidRPr="00763E16">
        <w:rPr>
          <w:highlight w:val="yellow"/>
        </w:rPr>
        <w:t>X</w:t>
      </w:r>
      <w:r w:rsidRPr="00763E16">
        <w:t>: Communicatiematrix;</w:t>
      </w:r>
    </w:p>
    <w:p w14:paraId="470ADF12" w14:textId="77777777" w:rsidR="00177FAE" w:rsidRDefault="00177FAE" w:rsidP="00CC3D47">
      <w:pPr>
        <w:rPr>
          <w:bCs w:val="0"/>
        </w:rPr>
      </w:pPr>
    </w:p>
    <w:bookmarkEnd w:id="4"/>
    <w:p w14:paraId="071C9E71" w14:textId="77777777" w:rsidR="00177FAE" w:rsidRPr="00EE37DC" w:rsidRDefault="00CF11E4" w:rsidP="00CC3D47">
      <w:pPr>
        <w:tabs>
          <w:tab w:val="left" w:pos="567"/>
        </w:tabs>
        <w:rPr>
          <w:b/>
          <w:szCs w:val="20"/>
        </w:rPr>
      </w:pPr>
      <w:r>
        <w:rPr>
          <w:b/>
          <w:szCs w:val="20"/>
        </w:rPr>
        <w:t>3</w:t>
      </w:r>
      <w:r w:rsidR="00177FAE" w:rsidRPr="00EE37DC">
        <w:rPr>
          <w:b/>
          <w:szCs w:val="20"/>
        </w:rPr>
        <w:t>.</w:t>
      </w:r>
      <w:r w:rsidR="00177FAE" w:rsidRPr="00EE37DC">
        <w:rPr>
          <w:b/>
          <w:szCs w:val="20"/>
        </w:rPr>
        <w:tab/>
        <w:t>Doel en onderwerp</w:t>
      </w:r>
    </w:p>
    <w:p w14:paraId="6FF713EA" w14:textId="77777777" w:rsidR="00177FAE" w:rsidRPr="000C483C" w:rsidRDefault="00177FAE" w:rsidP="00CF11E4">
      <w:pPr>
        <w:pStyle w:val="Kop3"/>
        <w:numPr>
          <w:ilvl w:val="1"/>
          <w:numId w:val="34"/>
        </w:numPr>
        <w:tabs>
          <w:tab w:val="left" w:pos="567"/>
        </w:tabs>
        <w:rPr>
          <w:sz w:val="20"/>
          <w:szCs w:val="20"/>
        </w:rPr>
      </w:pPr>
      <w:r w:rsidRPr="00EE37DC">
        <w:rPr>
          <w:sz w:val="20"/>
          <w:szCs w:val="20"/>
        </w:rPr>
        <w:t xml:space="preserve">Het doel van de Overeenkomst is het vastleggen van afspraken van algemene aard tussen </w:t>
      </w:r>
      <w:r w:rsidRPr="00EE37DC">
        <w:rPr>
          <w:sz w:val="20"/>
          <w:szCs w:val="20"/>
        </w:rPr>
        <w:tab/>
        <w:t xml:space="preserve">Partijen, alsmede specifieke bepalingen die van toepassing zijn op de inhoud, omvang en </w:t>
      </w:r>
      <w:r w:rsidRPr="00EE37DC">
        <w:rPr>
          <w:sz w:val="20"/>
          <w:szCs w:val="20"/>
        </w:rPr>
        <w:tab/>
        <w:t xml:space="preserve">uitvoering van de </w:t>
      </w:r>
      <w:r w:rsidR="001B3F0A">
        <w:rPr>
          <w:sz w:val="20"/>
          <w:szCs w:val="20"/>
        </w:rPr>
        <w:t>Diensten</w:t>
      </w:r>
      <w:r w:rsidRPr="00EE37DC">
        <w:rPr>
          <w:sz w:val="20"/>
          <w:szCs w:val="20"/>
        </w:rPr>
        <w:t xml:space="preserve">. </w:t>
      </w:r>
      <w:bookmarkStart w:id="5" w:name="_Toc206470786"/>
    </w:p>
    <w:p w14:paraId="74C3E10E" w14:textId="77777777" w:rsidR="00177FAE" w:rsidRDefault="00177FAE" w:rsidP="00CC3D47">
      <w:pPr>
        <w:ind w:left="705"/>
      </w:pPr>
    </w:p>
    <w:p w14:paraId="199DC967" w14:textId="77777777" w:rsidR="00177FAE" w:rsidRPr="00C8240F" w:rsidRDefault="00CF11E4" w:rsidP="00CC3D47">
      <w:pPr>
        <w:tabs>
          <w:tab w:val="left" w:pos="567"/>
        </w:tabs>
        <w:rPr>
          <w:szCs w:val="20"/>
        </w:rPr>
      </w:pPr>
      <w:r>
        <w:rPr>
          <w:b/>
          <w:szCs w:val="20"/>
        </w:rPr>
        <w:t>4</w:t>
      </w:r>
      <w:r w:rsidR="00177FAE" w:rsidRPr="00C8240F">
        <w:rPr>
          <w:b/>
          <w:szCs w:val="20"/>
        </w:rPr>
        <w:t>.</w:t>
      </w:r>
      <w:r w:rsidR="00177FAE" w:rsidRPr="00C8240F">
        <w:rPr>
          <w:b/>
          <w:szCs w:val="20"/>
        </w:rPr>
        <w:tab/>
      </w:r>
      <w:r w:rsidR="00970F50">
        <w:rPr>
          <w:b/>
          <w:szCs w:val="20"/>
        </w:rPr>
        <w:t xml:space="preserve">Inkoopvoorwaarden </w:t>
      </w:r>
      <w:r w:rsidR="00177FAE" w:rsidRPr="00C8240F">
        <w:rPr>
          <w:szCs w:val="20"/>
        </w:rPr>
        <w:t xml:space="preserve"> </w:t>
      </w:r>
      <w:bookmarkEnd w:id="5"/>
      <w:r w:rsidR="000C483C">
        <w:rPr>
          <w:szCs w:val="20"/>
        </w:rPr>
        <w:br/>
      </w:r>
    </w:p>
    <w:p w14:paraId="55443CDF" w14:textId="18311464" w:rsidR="00177FAE" w:rsidRDefault="00CF11E4" w:rsidP="00CF11E4">
      <w:pPr>
        <w:tabs>
          <w:tab w:val="num" w:pos="567"/>
        </w:tabs>
        <w:ind w:left="566" w:hanging="566"/>
      </w:pPr>
      <w:r>
        <w:t>4.1</w:t>
      </w:r>
      <w:r>
        <w:tab/>
      </w:r>
      <w:r w:rsidR="009832B3">
        <w:t>Op de</w:t>
      </w:r>
      <w:r w:rsidR="00177FAE">
        <w:t xml:space="preserve"> Overeenkomst en de uitvoering daarvan zijn van toepassing de </w:t>
      </w:r>
      <w:r w:rsidR="00EC739E">
        <w:t>Inkoopvo</w:t>
      </w:r>
      <w:r w:rsidR="00751FAD">
        <w:t xml:space="preserve">orwaarden </w:t>
      </w:r>
      <w:r w:rsidR="00EC739E">
        <w:t xml:space="preserve">van </w:t>
      </w:r>
      <w:r w:rsidR="00191A3C">
        <w:t>Opdrachtgever</w:t>
      </w:r>
      <w:r w:rsidR="00970F50">
        <w:t xml:space="preserve">. De Inkoopvoorwaarden </w:t>
      </w:r>
      <w:r w:rsidR="00751FAD">
        <w:t>zijn als</w:t>
      </w:r>
      <w:r w:rsidR="00970F50">
        <w:t xml:space="preserve"> </w:t>
      </w:r>
      <w:r w:rsidR="00970F50" w:rsidRPr="001D3283">
        <w:t xml:space="preserve">Bijlage </w:t>
      </w:r>
      <w:r w:rsidR="00312160" w:rsidRPr="00384A0D">
        <w:rPr>
          <w:highlight w:val="yellow"/>
        </w:rPr>
        <w:t>&lt;&lt;</w:t>
      </w:r>
      <w:r>
        <w:rPr>
          <w:highlight w:val="yellow"/>
        </w:rPr>
        <w:t>X</w:t>
      </w:r>
      <w:r w:rsidR="00312160" w:rsidRPr="00384A0D">
        <w:rPr>
          <w:highlight w:val="yellow"/>
        </w:rPr>
        <w:t>&gt;&gt;</w:t>
      </w:r>
      <w:r w:rsidR="00EC739E" w:rsidRPr="00EC739E">
        <w:t xml:space="preserve"> </w:t>
      </w:r>
      <w:r w:rsidR="00EC739E">
        <w:t xml:space="preserve">aan de Overeenkomst gehecht. </w:t>
      </w:r>
      <w:r w:rsidR="004A21AF">
        <w:t xml:space="preserve">Opdrachtgever wijst andere </w:t>
      </w:r>
      <w:r w:rsidR="001D3283">
        <w:t>(leverings)</w:t>
      </w:r>
      <w:r w:rsidR="004A21AF">
        <w:t>voorwaarden</w:t>
      </w:r>
      <w:r w:rsidR="001D0D0E">
        <w:t>, onder welke benaming dan ook,</w:t>
      </w:r>
      <w:r w:rsidR="004A21AF">
        <w:t xml:space="preserve"> nadrukkelijk van de hand.</w:t>
      </w:r>
    </w:p>
    <w:p w14:paraId="2DE7F6BA" w14:textId="63A5A590" w:rsidR="00902569" w:rsidRPr="00B00962" w:rsidRDefault="00B00962" w:rsidP="00CF11E4">
      <w:pPr>
        <w:tabs>
          <w:tab w:val="num" w:pos="567"/>
        </w:tabs>
        <w:ind w:left="566" w:hanging="566"/>
        <w:rPr>
          <w:color w:val="FF0000"/>
        </w:rPr>
      </w:pPr>
      <w:r w:rsidRPr="00B00962">
        <w:rPr>
          <w:color w:val="FF0000"/>
        </w:rPr>
        <w:t>4.1.1</w:t>
      </w:r>
      <w:r w:rsidRPr="00B00962">
        <w:rPr>
          <w:color w:val="FF0000"/>
        </w:rPr>
        <w:tab/>
        <w:t xml:space="preserve">Onderstaande artikelen worden niet toepassing verklaard: </w:t>
      </w:r>
      <w:r w:rsidRPr="00B00962">
        <w:rPr>
          <w:color w:val="FF0000"/>
        </w:rPr>
        <w:tab/>
      </w:r>
    </w:p>
    <w:p w14:paraId="64CD7D58" w14:textId="3AFF92BB" w:rsidR="00B00962" w:rsidRPr="00B00962" w:rsidRDefault="00B00962" w:rsidP="00CF11E4">
      <w:pPr>
        <w:tabs>
          <w:tab w:val="num" w:pos="567"/>
        </w:tabs>
        <w:ind w:left="566" w:hanging="566"/>
        <w:rPr>
          <w:color w:val="FF0000"/>
        </w:rPr>
      </w:pPr>
      <w:r w:rsidRPr="00B00962">
        <w:rPr>
          <w:color w:val="FF0000"/>
        </w:rPr>
        <w:tab/>
        <w:t>25, 26, 27</w:t>
      </w:r>
      <w:r w:rsidR="00E91257">
        <w:rPr>
          <w:color w:val="FF0000"/>
        </w:rPr>
        <w:t xml:space="preserve">, 24.1, </w:t>
      </w:r>
      <w:r w:rsidR="001726E9">
        <w:rPr>
          <w:color w:val="FF0000"/>
        </w:rPr>
        <w:t>19.2,</w:t>
      </w:r>
    </w:p>
    <w:p w14:paraId="35E029A7" w14:textId="09091070" w:rsidR="00FF35CB" w:rsidRDefault="00B74679" w:rsidP="00FF35CB">
      <w:pPr>
        <w:pStyle w:val="Lijstalinea"/>
        <w:widowControl w:val="0"/>
        <w:tabs>
          <w:tab w:val="left" w:pos="-1440"/>
          <w:tab w:val="left" w:pos="-720"/>
          <w:tab w:val="left" w:pos="0"/>
        </w:tabs>
        <w:spacing w:line="276" w:lineRule="auto"/>
        <w:ind w:left="566" w:hanging="566"/>
        <w:rPr>
          <w:color w:val="FF0000"/>
          <w:szCs w:val="18"/>
        </w:rPr>
      </w:pPr>
      <w:r w:rsidRPr="00802AAD">
        <w:rPr>
          <w:color w:val="FF0000"/>
          <w:szCs w:val="18"/>
        </w:rPr>
        <w:t xml:space="preserve">4.1.2 </w:t>
      </w:r>
      <w:r w:rsidR="00FF35CB" w:rsidRPr="00B74679">
        <w:rPr>
          <w:color w:val="FF0000"/>
          <w:szCs w:val="18"/>
        </w:rPr>
        <w:t xml:space="preserve"> In afwijking van het bepaalde in artikel </w:t>
      </w:r>
      <w:r>
        <w:rPr>
          <w:color w:val="FF0000"/>
          <w:szCs w:val="18"/>
        </w:rPr>
        <w:t xml:space="preserve">21.11 </w:t>
      </w:r>
      <w:r w:rsidR="00FF35CB" w:rsidRPr="00B74679">
        <w:rPr>
          <w:color w:val="FF0000"/>
          <w:szCs w:val="18"/>
        </w:rPr>
        <w:t xml:space="preserve">van de Inkoopvoorwaarden geldt met betrekking tot </w:t>
      </w:r>
      <w:r w:rsidR="00802AAD" w:rsidRPr="00802AAD">
        <w:rPr>
          <w:color w:val="FF0000"/>
          <w:szCs w:val="18"/>
        </w:rPr>
        <w:t xml:space="preserve">Het beroep op Overmacht aan de zijde van de Leverancier laat onverlet de verplichting van Leverancier te zoeken naar alternatieven teneinde de Prestatie alsnog te leveren en om de schade ten gevolge van de Overmacht zoveel mogelijk te beperken. </w:t>
      </w:r>
      <w:r w:rsidR="00FF35CB" w:rsidRPr="00B74679">
        <w:rPr>
          <w:color w:val="FF0000"/>
          <w:szCs w:val="18"/>
        </w:rPr>
        <w:t xml:space="preserve">het volgende: </w:t>
      </w:r>
      <w:r w:rsidR="00802AAD" w:rsidRPr="00802AAD">
        <w:rPr>
          <w:color w:val="FF0000"/>
          <w:szCs w:val="18"/>
        </w:rPr>
        <w:t>Het beroep op Overmacht aan de zijde van de Leverancier laat onverlet de verplichting van Leverancier en Opdrachtgever te zoeken naar alternatieven teneinde de Prestatie alsnog te leveren en om de schade ten gevolge van de Overmacht zoveel mogelijk te beperken.</w:t>
      </w:r>
    </w:p>
    <w:p w14:paraId="3BC84844" w14:textId="56D0C1CE" w:rsidR="00497245" w:rsidRDefault="00497245" w:rsidP="00FF35CB">
      <w:pPr>
        <w:pStyle w:val="Lijstalinea"/>
        <w:widowControl w:val="0"/>
        <w:tabs>
          <w:tab w:val="left" w:pos="-1440"/>
          <w:tab w:val="left" w:pos="-720"/>
          <w:tab w:val="left" w:pos="0"/>
        </w:tabs>
        <w:spacing w:line="276" w:lineRule="auto"/>
        <w:ind w:left="566" w:hanging="566"/>
        <w:rPr>
          <w:color w:val="FF0000"/>
          <w:szCs w:val="18"/>
        </w:rPr>
      </w:pPr>
      <w:r>
        <w:rPr>
          <w:color w:val="FF0000"/>
          <w:szCs w:val="18"/>
        </w:rPr>
        <w:t xml:space="preserve">4.1.3 </w:t>
      </w:r>
      <w:r w:rsidR="0018613C">
        <w:rPr>
          <w:color w:val="FF0000"/>
          <w:szCs w:val="18"/>
        </w:rPr>
        <w:t xml:space="preserve"> </w:t>
      </w:r>
      <w:r w:rsidRPr="00B74679">
        <w:rPr>
          <w:color w:val="FF0000"/>
          <w:szCs w:val="18"/>
        </w:rPr>
        <w:t xml:space="preserve">In afwijking van het bepaalde in artikel </w:t>
      </w:r>
      <w:r>
        <w:rPr>
          <w:color w:val="FF0000"/>
          <w:szCs w:val="18"/>
        </w:rPr>
        <w:t>21.6</w:t>
      </w:r>
      <w:r w:rsidR="00020B55">
        <w:rPr>
          <w:color w:val="FF0000"/>
          <w:szCs w:val="18"/>
        </w:rPr>
        <w:t xml:space="preserve"> wordt het volgende aangevuld: </w:t>
      </w:r>
      <w:r w:rsidR="00020B55" w:rsidRPr="00020B55">
        <w:rPr>
          <w:color w:val="FF0000"/>
          <w:szCs w:val="18"/>
        </w:rPr>
        <w:t>dan wel betalingsverzuim ten aanzien van een of meer opeisbare vorderingen van Leverancier op Opdrachtgever”</w:t>
      </w:r>
    </w:p>
    <w:p w14:paraId="1A7D5ECE" w14:textId="4021EE79" w:rsidR="008962C5" w:rsidRDefault="0018613C" w:rsidP="00FF35CB">
      <w:pPr>
        <w:pStyle w:val="Lijstalinea"/>
        <w:widowControl w:val="0"/>
        <w:tabs>
          <w:tab w:val="left" w:pos="-1440"/>
          <w:tab w:val="left" w:pos="-720"/>
          <w:tab w:val="left" w:pos="0"/>
        </w:tabs>
        <w:spacing w:line="276" w:lineRule="auto"/>
        <w:ind w:left="566" w:hanging="566"/>
        <w:rPr>
          <w:color w:val="FF0000"/>
          <w:szCs w:val="18"/>
        </w:rPr>
      </w:pPr>
      <w:r>
        <w:rPr>
          <w:color w:val="FF0000"/>
          <w:szCs w:val="18"/>
        </w:rPr>
        <w:t xml:space="preserve">4.1.4  </w:t>
      </w:r>
      <w:r w:rsidR="00567D37">
        <w:rPr>
          <w:color w:val="FF0000"/>
          <w:szCs w:val="18"/>
        </w:rPr>
        <w:t>I</w:t>
      </w:r>
      <w:r>
        <w:rPr>
          <w:color w:val="FF0000"/>
          <w:szCs w:val="18"/>
        </w:rPr>
        <w:t xml:space="preserve">n afwijkging van het bepaalde artikel </w:t>
      </w:r>
      <w:r w:rsidR="008962C5">
        <w:rPr>
          <w:color w:val="FF0000"/>
          <w:szCs w:val="18"/>
        </w:rPr>
        <w:t xml:space="preserve">21.2 </w:t>
      </w:r>
      <w:r>
        <w:rPr>
          <w:color w:val="FF0000"/>
          <w:szCs w:val="18"/>
        </w:rPr>
        <w:t xml:space="preserve">wordt het volgende aangevuld: </w:t>
      </w:r>
      <w:r w:rsidR="008962C5" w:rsidRPr="008962C5">
        <w:rPr>
          <w:color w:val="FF0000"/>
          <w:szCs w:val="18"/>
        </w:rPr>
        <w:t xml:space="preserve">met dien verstande dat alsdan de rechten van opdrachtgever op grond van 16.6 niet kunnen worden uitgeoefend”. Het is immers in redelijkheid vragen om nakoming/herstel of ontbinden. </w:t>
      </w:r>
    </w:p>
    <w:p w14:paraId="4885143B" w14:textId="71A0D49A" w:rsidR="00567D37" w:rsidRDefault="00567D37" w:rsidP="00FF35CB">
      <w:pPr>
        <w:pStyle w:val="Lijstalinea"/>
        <w:widowControl w:val="0"/>
        <w:tabs>
          <w:tab w:val="left" w:pos="-1440"/>
          <w:tab w:val="left" w:pos="-720"/>
          <w:tab w:val="left" w:pos="0"/>
        </w:tabs>
        <w:spacing w:line="276" w:lineRule="auto"/>
        <w:ind w:left="566" w:hanging="566"/>
        <w:rPr>
          <w:color w:val="FF0000"/>
          <w:szCs w:val="18"/>
        </w:rPr>
      </w:pPr>
      <w:r>
        <w:rPr>
          <w:color w:val="FF0000"/>
          <w:szCs w:val="18"/>
        </w:rPr>
        <w:lastRenderedPageBreak/>
        <w:t>4.1.5</w:t>
      </w:r>
      <w:r w:rsidRPr="00567D37">
        <w:rPr>
          <w:color w:val="FF0000"/>
          <w:szCs w:val="18"/>
        </w:rPr>
        <w:t xml:space="preserve"> </w:t>
      </w:r>
      <w:r>
        <w:rPr>
          <w:color w:val="FF0000"/>
          <w:szCs w:val="18"/>
        </w:rPr>
        <w:t>In afwijking van het bepaalde artikel 2</w:t>
      </w:r>
      <w:r w:rsidR="001726E9">
        <w:rPr>
          <w:color w:val="FF0000"/>
          <w:szCs w:val="18"/>
        </w:rPr>
        <w:t xml:space="preserve">1.1: Sub d wordt aangevuld met: </w:t>
      </w:r>
      <w:r w:rsidR="001726E9" w:rsidRPr="001726E9">
        <w:rPr>
          <w:color w:val="FF0000"/>
          <w:szCs w:val="18"/>
        </w:rPr>
        <w:t>voor</w:t>
      </w:r>
      <w:r w:rsidR="001726E9">
        <w:rPr>
          <w:color w:val="FF0000"/>
          <w:szCs w:val="18"/>
        </w:rPr>
        <w:t xml:space="preserve"> </w:t>
      </w:r>
      <w:r w:rsidR="001726E9" w:rsidRPr="001726E9">
        <w:rPr>
          <w:color w:val="FF0000"/>
          <w:szCs w:val="18"/>
        </w:rPr>
        <w:t>zover dit beslag een daadwerkelijke belemmering oplevert voor de Leverancier om aan zijn verplichtingen jegens Opdrachtgever te voldoen</w:t>
      </w:r>
      <w:r w:rsidR="001726E9">
        <w:rPr>
          <w:color w:val="FF0000"/>
          <w:szCs w:val="18"/>
        </w:rPr>
        <w:t xml:space="preserve">. Sub f en G wordt een uitzondering voor inbreng binnen concernverband gemaakt. </w:t>
      </w:r>
    </w:p>
    <w:p w14:paraId="19908745" w14:textId="32B3E548" w:rsidR="0069557F" w:rsidRDefault="0069557F" w:rsidP="00FF35CB">
      <w:pPr>
        <w:pStyle w:val="Lijstalinea"/>
        <w:widowControl w:val="0"/>
        <w:tabs>
          <w:tab w:val="left" w:pos="-1440"/>
          <w:tab w:val="left" w:pos="-720"/>
          <w:tab w:val="left" w:pos="0"/>
        </w:tabs>
        <w:spacing w:line="276" w:lineRule="auto"/>
        <w:ind w:left="566" w:hanging="566"/>
        <w:rPr>
          <w:color w:val="FF0000"/>
          <w:szCs w:val="18"/>
        </w:rPr>
      </w:pPr>
      <w:r>
        <w:rPr>
          <w:color w:val="FF0000"/>
          <w:szCs w:val="18"/>
        </w:rPr>
        <w:t xml:space="preserve">4.1.6 In afwijking van het bepaalde artikel </w:t>
      </w:r>
      <w:r w:rsidR="000576DD">
        <w:rPr>
          <w:color w:val="FF0000"/>
          <w:szCs w:val="18"/>
        </w:rPr>
        <w:t xml:space="preserve">20.1 wordt aangevuld met: </w:t>
      </w:r>
      <w:r w:rsidR="000576DD" w:rsidRPr="000576DD">
        <w:rPr>
          <w:color w:val="FF0000"/>
          <w:szCs w:val="18"/>
        </w:rPr>
        <w:t>Opdrachtnemer is nimmer aansprakelijk voor enige indirecte en/of gevolgschade, zoals onder andere, maar niet beperkt tot winstderving en/of productieverlies, tenzij opdrachtnemer opzet of grove schuld is te verwijten.</w:t>
      </w:r>
    </w:p>
    <w:p w14:paraId="78E3A3D8" w14:textId="77777777" w:rsidR="001D0D0E" w:rsidRDefault="001D0D0E" w:rsidP="00FF35CB">
      <w:pPr>
        <w:pStyle w:val="Lijstalinea"/>
        <w:widowControl w:val="0"/>
        <w:tabs>
          <w:tab w:val="left" w:pos="-1440"/>
          <w:tab w:val="left" w:pos="-720"/>
          <w:tab w:val="left" w:pos="0"/>
        </w:tabs>
        <w:spacing w:line="276" w:lineRule="auto"/>
        <w:ind w:left="566" w:hanging="566"/>
        <w:rPr>
          <w:szCs w:val="18"/>
        </w:rPr>
      </w:pPr>
    </w:p>
    <w:p w14:paraId="786962CB" w14:textId="77777777" w:rsidR="00177FAE" w:rsidRDefault="00BE7E2E" w:rsidP="00CC3D47">
      <w:pPr>
        <w:tabs>
          <w:tab w:val="num" w:pos="567"/>
        </w:tabs>
      </w:pPr>
      <w:r>
        <w:rPr>
          <w:b/>
        </w:rPr>
        <w:t>5</w:t>
      </w:r>
      <w:r w:rsidR="003A7952">
        <w:rPr>
          <w:b/>
        </w:rPr>
        <w:t>.</w:t>
      </w:r>
      <w:r w:rsidR="003A7952">
        <w:rPr>
          <w:b/>
        </w:rPr>
        <w:tab/>
        <w:t>Overige Leveringen en n</w:t>
      </w:r>
      <w:r w:rsidR="003A7952" w:rsidRPr="00227699">
        <w:rPr>
          <w:b/>
        </w:rPr>
        <w:t>on-exclusiviteit</w:t>
      </w:r>
    </w:p>
    <w:p w14:paraId="7DFFEEF1" w14:textId="77777777" w:rsidR="002B2064" w:rsidRDefault="0069574A" w:rsidP="00CC3D47">
      <w:pPr>
        <w:tabs>
          <w:tab w:val="num" w:pos="567"/>
        </w:tabs>
        <w:rPr>
          <w:b/>
        </w:rPr>
      </w:pPr>
      <w:r>
        <w:tab/>
      </w:r>
    </w:p>
    <w:p w14:paraId="5E7E94A7" w14:textId="77777777" w:rsidR="003C67BD" w:rsidRDefault="00BE7E2E" w:rsidP="00CC3D47">
      <w:pPr>
        <w:tabs>
          <w:tab w:val="left" w:pos="567"/>
        </w:tabs>
      </w:pPr>
      <w:r>
        <w:t>5.1</w:t>
      </w:r>
      <w:r>
        <w:tab/>
      </w:r>
      <w:r w:rsidR="00177FAE">
        <w:t>De Overeenkomst houdt geen afnameverplichtin</w:t>
      </w:r>
      <w:r w:rsidR="00982BE7">
        <w:t>g in, noch enigerlei garantie op</w:t>
      </w:r>
      <w:r w:rsidR="00177FAE">
        <w:t xml:space="preserve"> afname door </w:t>
      </w:r>
      <w:r w:rsidR="00177FAE">
        <w:tab/>
      </w:r>
      <w:r w:rsidR="003C67BD">
        <w:t>de Opdrachtgever</w:t>
      </w:r>
      <w:r w:rsidR="00177FAE">
        <w:t xml:space="preserve">. </w:t>
      </w:r>
      <w:r w:rsidR="003C67BD">
        <w:t xml:space="preserve">De Opdrachtgever </w:t>
      </w:r>
      <w:r w:rsidR="00177FAE">
        <w:t xml:space="preserve">bepaalt het moment waarop zij </w:t>
      </w:r>
      <w:r w:rsidR="000C483C">
        <w:t xml:space="preserve">afneemt en </w:t>
      </w:r>
    </w:p>
    <w:p w14:paraId="3919A34F" w14:textId="77777777" w:rsidR="00177FAE" w:rsidRPr="009F2442" w:rsidRDefault="003C67BD" w:rsidP="00CC3D47">
      <w:pPr>
        <w:tabs>
          <w:tab w:val="left" w:pos="567"/>
        </w:tabs>
        <w:ind w:left="360"/>
      </w:pPr>
      <w:r>
        <w:tab/>
      </w:r>
      <w:r w:rsidR="00177FAE">
        <w:t>de frequentie daarvan.</w:t>
      </w:r>
    </w:p>
    <w:p w14:paraId="279AE2F8" w14:textId="77777777" w:rsidR="00177FAE" w:rsidRDefault="00177FAE" w:rsidP="00CC3D47">
      <w:pPr>
        <w:pStyle w:val="Lijstalinea"/>
        <w:ind w:left="0"/>
      </w:pPr>
    </w:p>
    <w:p w14:paraId="7C0212B1" w14:textId="77777777" w:rsidR="00EC739E" w:rsidRPr="00227699" w:rsidRDefault="00BE7E2E" w:rsidP="00CC3D47">
      <w:pPr>
        <w:tabs>
          <w:tab w:val="num" w:pos="567"/>
        </w:tabs>
        <w:rPr>
          <w:b/>
        </w:rPr>
      </w:pPr>
      <w:bookmarkStart w:id="6" w:name="_Toc206470788"/>
      <w:r>
        <w:rPr>
          <w:b/>
        </w:rPr>
        <w:t>6</w:t>
      </w:r>
      <w:r w:rsidR="007C6779">
        <w:rPr>
          <w:b/>
        </w:rPr>
        <w:t>.</w:t>
      </w:r>
      <w:r w:rsidR="007C6779">
        <w:rPr>
          <w:b/>
        </w:rPr>
        <w:tab/>
      </w:r>
      <w:r w:rsidR="00AF52AF" w:rsidRPr="00227699">
        <w:rPr>
          <w:b/>
        </w:rPr>
        <w:t>Aanvang en d</w:t>
      </w:r>
      <w:r w:rsidR="00177FAE" w:rsidRPr="00227699">
        <w:rPr>
          <w:b/>
        </w:rPr>
        <w:t>uur van de Overeenkomst</w:t>
      </w:r>
      <w:bookmarkEnd w:id="6"/>
    </w:p>
    <w:p w14:paraId="7693FEE4" w14:textId="77777777" w:rsidR="00ED0316" w:rsidRDefault="00ED0316" w:rsidP="00CC3D47"/>
    <w:p w14:paraId="26A674EE" w14:textId="33458991" w:rsidR="00D25F0B" w:rsidRDefault="00BE7E2E" w:rsidP="00CC3D47">
      <w:pPr>
        <w:tabs>
          <w:tab w:val="left" w:pos="567"/>
          <w:tab w:val="left" w:pos="600"/>
        </w:tabs>
        <w:suppressAutoHyphens/>
        <w:ind w:left="600" w:right="-1" w:hanging="600"/>
      </w:pPr>
      <w:r>
        <w:t>6</w:t>
      </w:r>
      <w:r w:rsidR="00ED0316">
        <w:t>.1</w:t>
      </w:r>
      <w:r w:rsidR="00ED0316">
        <w:tab/>
        <w:t xml:space="preserve">De Overeenkomst </w:t>
      </w:r>
      <w:r w:rsidR="00AF52AF">
        <w:t xml:space="preserve">vangt aan op </w:t>
      </w:r>
      <w:r w:rsidR="00B72B4F">
        <w:t>1 december 2023</w:t>
      </w:r>
      <w:r w:rsidR="00CD55B9">
        <w:t xml:space="preserve"> </w:t>
      </w:r>
      <w:r w:rsidR="00AF52AF">
        <w:t xml:space="preserve">en </w:t>
      </w:r>
      <w:r w:rsidR="00897CB9">
        <w:t xml:space="preserve">is aangegaan voor de </w:t>
      </w:r>
      <w:r w:rsidR="00545FFA">
        <w:t xml:space="preserve">periode </w:t>
      </w:r>
      <w:r>
        <w:t xml:space="preserve">van </w:t>
      </w:r>
      <w:r w:rsidR="00B72B4F">
        <w:t xml:space="preserve">4 </w:t>
      </w:r>
      <w:r>
        <w:t xml:space="preserve">jaar en eindigt op </w:t>
      </w:r>
      <w:r w:rsidR="001B6B73">
        <w:t xml:space="preserve">30 november 2027 </w:t>
      </w:r>
      <w:r w:rsidR="00D25F0B">
        <w:t xml:space="preserve">Opdrachtgever heeft de </w:t>
      </w:r>
      <w:r w:rsidR="00D25F0B" w:rsidRPr="00D25F0B">
        <w:rPr>
          <w:szCs w:val="20"/>
        </w:rPr>
        <w:t>mogelijkheid om deze Overe</w:t>
      </w:r>
      <w:r w:rsidR="00D25F0B">
        <w:rPr>
          <w:szCs w:val="20"/>
        </w:rPr>
        <w:t>e</w:t>
      </w:r>
      <w:r w:rsidR="00D25F0B" w:rsidRPr="00D25F0B">
        <w:rPr>
          <w:szCs w:val="20"/>
        </w:rPr>
        <w:t xml:space="preserve">nkomst </w:t>
      </w:r>
      <w:r w:rsidRPr="00191A3C">
        <w:rPr>
          <w:szCs w:val="20"/>
        </w:rPr>
        <w:t xml:space="preserve">met </w:t>
      </w:r>
      <w:r w:rsidR="001B6B73">
        <w:rPr>
          <w:szCs w:val="20"/>
        </w:rPr>
        <w:t>2 maal met 2</w:t>
      </w:r>
      <w:r w:rsidR="00191A3C" w:rsidRPr="00191A3C">
        <w:rPr>
          <w:szCs w:val="20"/>
        </w:rPr>
        <w:t xml:space="preserve"> </w:t>
      </w:r>
      <w:r w:rsidRPr="00191A3C">
        <w:rPr>
          <w:szCs w:val="20"/>
        </w:rPr>
        <w:t xml:space="preserve">jaar </w:t>
      </w:r>
      <w:r w:rsidR="00D25F0B" w:rsidRPr="00191A3C">
        <w:rPr>
          <w:szCs w:val="20"/>
        </w:rPr>
        <w:t>te</w:t>
      </w:r>
      <w:r w:rsidR="00D25F0B" w:rsidRPr="00D25F0B">
        <w:rPr>
          <w:szCs w:val="20"/>
        </w:rPr>
        <w:t xml:space="preserve"> verlengen. Indien Opdrachtgever deze optie tot verlenging wenst, zal Opdrachtgever </w:t>
      </w:r>
      <w:r w:rsidR="00D25F0B" w:rsidRPr="001B6B73">
        <w:rPr>
          <w:szCs w:val="20"/>
        </w:rPr>
        <w:t xml:space="preserve">uiterlijk </w:t>
      </w:r>
      <w:r w:rsidR="001B6B73">
        <w:rPr>
          <w:szCs w:val="20"/>
        </w:rPr>
        <w:t>3</w:t>
      </w:r>
      <w:r w:rsidR="001B6B73" w:rsidRPr="001B6B73">
        <w:rPr>
          <w:szCs w:val="20"/>
        </w:rPr>
        <w:t xml:space="preserve"> </w:t>
      </w:r>
      <w:r w:rsidR="00D25F0B" w:rsidRPr="001B6B73">
        <w:rPr>
          <w:szCs w:val="20"/>
        </w:rPr>
        <w:t>maanden</w:t>
      </w:r>
      <w:r w:rsidR="00191A3C" w:rsidRPr="001B6B73">
        <w:rPr>
          <w:szCs w:val="20"/>
        </w:rPr>
        <w:t xml:space="preserve"> </w:t>
      </w:r>
      <w:r w:rsidR="00D25F0B" w:rsidRPr="001B6B73">
        <w:rPr>
          <w:szCs w:val="20"/>
        </w:rPr>
        <w:t>vóór</w:t>
      </w:r>
      <w:r w:rsidR="00D25F0B" w:rsidRPr="00D25F0B">
        <w:rPr>
          <w:szCs w:val="20"/>
        </w:rPr>
        <w:t xml:space="preserve"> afloop van de initiële </w:t>
      </w:r>
      <w:r w:rsidR="004A21AF">
        <w:rPr>
          <w:szCs w:val="20"/>
        </w:rPr>
        <w:t>einddatum</w:t>
      </w:r>
      <w:r w:rsidR="001D3283">
        <w:rPr>
          <w:szCs w:val="20"/>
        </w:rPr>
        <w:t xml:space="preserve"> </w:t>
      </w:r>
      <w:r w:rsidR="00C04260">
        <w:rPr>
          <w:szCs w:val="20"/>
        </w:rPr>
        <w:t xml:space="preserve">Opdrachtnemer </w:t>
      </w:r>
      <w:r w:rsidR="00D25F0B" w:rsidRPr="00D25F0B">
        <w:rPr>
          <w:szCs w:val="20"/>
        </w:rPr>
        <w:t>schriftelijk kennis geven dat de Overeenkomst met genoemde periode verlengd wordt.</w:t>
      </w:r>
      <w:r w:rsidR="00010C29">
        <w:rPr>
          <w:szCs w:val="20"/>
        </w:rPr>
        <w:t xml:space="preserve"> </w:t>
      </w:r>
      <w:r w:rsidR="00087A1C">
        <w:t xml:space="preserve">Indien Opdrachtgever geen gebruik wenst te maken van de optie tot verlenging eindigt de Overeenkomst van rechtswege na initiële einddatum of einddatum van </w:t>
      </w:r>
      <w:r w:rsidR="00612F42">
        <w:t xml:space="preserve">enige schriftelijke tot stand gekomen </w:t>
      </w:r>
      <w:r w:rsidR="00087A1C">
        <w:t>verlenging.</w:t>
      </w:r>
    </w:p>
    <w:p w14:paraId="5AE08AED" w14:textId="22E57755" w:rsidR="00087A1C" w:rsidRPr="00AD0119" w:rsidRDefault="00087A1C" w:rsidP="00CC3D47">
      <w:pPr>
        <w:tabs>
          <w:tab w:val="left" w:pos="567"/>
          <w:tab w:val="left" w:pos="600"/>
        </w:tabs>
        <w:suppressAutoHyphens/>
        <w:ind w:left="600" w:right="-1" w:hanging="600"/>
        <w:rPr>
          <w:color w:val="FF0000"/>
        </w:rPr>
      </w:pPr>
    </w:p>
    <w:p w14:paraId="581FBCA9" w14:textId="2427146A" w:rsidR="00AD0119" w:rsidRDefault="00AD0119" w:rsidP="00CC3D47">
      <w:pPr>
        <w:tabs>
          <w:tab w:val="left" w:pos="567"/>
          <w:tab w:val="left" w:pos="600"/>
        </w:tabs>
        <w:suppressAutoHyphens/>
        <w:ind w:left="600" w:right="-1" w:hanging="600"/>
        <w:rPr>
          <w:rStyle w:val="ui-provider"/>
        </w:rPr>
      </w:pPr>
      <w:r w:rsidRPr="00AD0119">
        <w:rPr>
          <w:color w:val="FF0000"/>
        </w:rPr>
        <w:tab/>
      </w:r>
      <w:r w:rsidR="007815DD">
        <w:rPr>
          <w:rStyle w:val="ui-provider"/>
          <w:color w:val="FF0000"/>
        </w:rPr>
        <w:t>D</w:t>
      </w:r>
      <w:r w:rsidRPr="00AD0119">
        <w:rPr>
          <w:rStyle w:val="ui-provider"/>
          <w:color w:val="FF0000"/>
        </w:rPr>
        <w:t>e overeenkomst mag tussentijds opgezegd worden met in acht houding van de volgende opzegtermijn. Voor opdrachtgever geldt 4 maanden en voor opdrachtnemer geldt 12 maanden</w:t>
      </w:r>
      <w:r>
        <w:rPr>
          <w:rStyle w:val="ui-provider"/>
        </w:rPr>
        <w:t>.</w:t>
      </w:r>
    </w:p>
    <w:p w14:paraId="3AECA460" w14:textId="77777777" w:rsidR="00AD0119" w:rsidRDefault="00AD0119" w:rsidP="00CC3D47">
      <w:pPr>
        <w:tabs>
          <w:tab w:val="left" w:pos="567"/>
          <w:tab w:val="left" w:pos="600"/>
        </w:tabs>
        <w:suppressAutoHyphens/>
        <w:ind w:left="600" w:right="-1" w:hanging="600"/>
      </w:pPr>
    </w:p>
    <w:p w14:paraId="733E9656" w14:textId="77777777" w:rsidR="0020353B" w:rsidRDefault="00BE7E2E" w:rsidP="00CC3D47">
      <w:pPr>
        <w:ind w:left="567" w:hanging="567"/>
      </w:pPr>
      <w:r>
        <w:t>6</w:t>
      </w:r>
      <w:r w:rsidR="00545FFA">
        <w:t>.2</w:t>
      </w:r>
      <w:r w:rsidR="00545FFA">
        <w:tab/>
      </w:r>
      <w:r w:rsidR="00C83025">
        <w:t xml:space="preserve">Na beëindiging van de Overeenkomst blijven haar bepalingen onverkort van toepassing op de nog lopende </w:t>
      </w:r>
      <w:r w:rsidR="00FD3000">
        <w:t>N</w:t>
      </w:r>
      <w:r w:rsidR="00C83025">
        <w:t>adere overeenkomsten voor de lopende deelopdrachten.</w:t>
      </w:r>
    </w:p>
    <w:p w14:paraId="431A6531" w14:textId="77777777" w:rsidR="005B6C03" w:rsidRDefault="005B6C03" w:rsidP="00CC3D47"/>
    <w:p w14:paraId="66A8DDB1" w14:textId="77777777" w:rsidR="00ED0316" w:rsidRPr="004A5EAD" w:rsidRDefault="00BE7E2E" w:rsidP="00CC3D47">
      <w:pPr>
        <w:ind w:left="567" w:hanging="567"/>
        <w:rPr>
          <w:b/>
        </w:rPr>
      </w:pPr>
      <w:bookmarkStart w:id="7" w:name="_Toc206470791"/>
      <w:r>
        <w:rPr>
          <w:b/>
        </w:rPr>
        <w:t>7</w:t>
      </w:r>
      <w:r w:rsidR="00177FAE" w:rsidRPr="004A5EAD">
        <w:rPr>
          <w:b/>
        </w:rPr>
        <w:t>.</w:t>
      </w:r>
      <w:r w:rsidR="00177FAE" w:rsidRPr="004A5EAD">
        <w:rPr>
          <w:b/>
        </w:rPr>
        <w:tab/>
        <w:t>Prij</w:t>
      </w:r>
      <w:r w:rsidR="00087A1C">
        <w:rPr>
          <w:b/>
        </w:rPr>
        <w:t>zen en tarieven</w:t>
      </w:r>
      <w:bookmarkEnd w:id="7"/>
    </w:p>
    <w:p w14:paraId="774DC7C8" w14:textId="77777777" w:rsidR="005B6C03" w:rsidRPr="004A5EAD" w:rsidRDefault="005B6C03" w:rsidP="00CC3D47">
      <w:pPr>
        <w:ind w:left="567" w:hanging="567"/>
      </w:pPr>
    </w:p>
    <w:p w14:paraId="7DF646DA" w14:textId="77777777" w:rsidR="00ED0316" w:rsidRDefault="00BE7E2E" w:rsidP="00CC3D47">
      <w:pPr>
        <w:ind w:left="567" w:hanging="567"/>
      </w:pPr>
      <w:r>
        <w:t>7</w:t>
      </w:r>
      <w:r w:rsidR="00ED0316" w:rsidRPr="004A5EAD">
        <w:t>.1</w:t>
      </w:r>
      <w:r w:rsidR="00ED0316" w:rsidRPr="004A5EAD">
        <w:tab/>
      </w:r>
      <w:r w:rsidR="001B3F0A">
        <w:t>Uitvoering van Diensten vindt</w:t>
      </w:r>
      <w:r w:rsidR="00177FAE" w:rsidRPr="004A5EAD">
        <w:t xml:space="preserve"> plaats tegen de overeengekomen </w:t>
      </w:r>
      <w:r w:rsidR="00645DE2">
        <w:t>prij</w:t>
      </w:r>
      <w:r w:rsidR="0015361C">
        <w:t>zen</w:t>
      </w:r>
      <w:r w:rsidR="00E60ABE">
        <w:t>/tarieven</w:t>
      </w:r>
      <w:r w:rsidR="00645DE2">
        <w:t xml:space="preserve"> </w:t>
      </w:r>
      <w:r w:rsidR="0015361C">
        <w:t xml:space="preserve">zoals opgenomen in </w:t>
      </w:r>
      <w:r w:rsidR="00612F42">
        <w:t>B</w:t>
      </w:r>
      <w:r w:rsidR="0015361C">
        <w:t xml:space="preserve">ijlage </w:t>
      </w:r>
      <w:r w:rsidR="003B17F4" w:rsidRPr="003B17F4">
        <w:rPr>
          <w:highlight w:val="yellow"/>
        </w:rPr>
        <w:t>&lt;&lt;X&gt;&gt;</w:t>
      </w:r>
      <w:r w:rsidR="00817DFB">
        <w:t>:</w:t>
      </w:r>
      <w:r w:rsidR="00817DFB" w:rsidRPr="00817DFB">
        <w:t xml:space="preserve"> </w:t>
      </w:r>
      <w:r w:rsidR="00257D3D">
        <w:t>Dienstverlening</w:t>
      </w:r>
      <w:r w:rsidR="00817DFB">
        <w:t>, prijzen en tarieven</w:t>
      </w:r>
      <w:r w:rsidR="0015361C">
        <w:t xml:space="preserve">. </w:t>
      </w:r>
    </w:p>
    <w:p w14:paraId="6C091B7E" w14:textId="77777777" w:rsidR="00C24337" w:rsidRPr="004A5EAD" w:rsidRDefault="00C24337" w:rsidP="00CC3D47">
      <w:pPr>
        <w:ind w:left="567" w:hanging="567"/>
      </w:pPr>
    </w:p>
    <w:p w14:paraId="3470AC2E" w14:textId="77777777" w:rsidR="00C01F69" w:rsidRDefault="00BE7E2E" w:rsidP="00CC3D47">
      <w:pPr>
        <w:ind w:left="567" w:hanging="567"/>
      </w:pPr>
      <w:r>
        <w:t>7</w:t>
      </w:r>
      <w:r w:rsidR="00645DE2">
        <w:t>.</w:t>
      </w:r>
      <w:r>
        <w:t>2</w:t>
      </w:r>
      <w:r w:rsidR="00ED0316" w:rsidRPr="004A5EAD">
        <w:tab/>
      </w:r>
      <w:bookmarkStart w:id="8" w:name="_Hlk57902025"/>
      <w:r w:rsidR="00177FAE" w:rsidRPr="004A5EAD">
        <w:t xml:space="preserve">De </w:t>
      </w:r>
      <w:r w:rsidR="001B3F0A">
        <w:t xml:space="preserve">in de Bijlage </w:t>
      </w:r>
      <w:r w:rsidR="003B17F4" w:rsidRPr="003B17F4">
        <w:rPr>
          <w:highlight w:val="yellow"/>
        </w:rPr>
        <w:t>&lt;&lt;X&gt;&gt;</w:t>
      </w:r>
      <w:r w:rsidR="001B3F0A">
        <w:t xml:space="preserve"> genoemde</w:t>
      </w:r>
      <w:r w:rsidR="00177FAE" w:rsidRPr="004A5EAD">
        <w:t xml:space="preserve"> tarieven </w:t>
      </w:r>
      <w:r w:rsidR="00645DE2">
        <w:t xml:space="preserve">worden niet </w:t>
      </w:r>
      <w:r w:rsidR="00177FAE" w:rsidRPr="004A5EAD">
        <w:t>geïndex</w:t>
      </w:r>
      <w:r w:rsidR="00645DE2">
        <w:t>eerd</w:t>
      </w:r>
      <w:r w:rsidR="00D25F0B">
        <w:t xml:space="preserve"> gedurende de looptijd van de Overeenkomst</w:t>
      </w:r>
      <w:bookmarkEnd w:id="8"/>
      <w:r w:rsidR="00645DE2">
        <w:t>.</w:t>
      </w:r>
      <w:r w:rsidR="00D25F0B">
        <w:t xml:space="preserve"> </w:t>
      </w:r>
    </w:p>
    <w:p w14:paraId="618A40D8" w14:textId="77777777" w:rsidR="001B3F0A" w:rsidRDefault="001B3F0A" w:rsidP="00CC3D47">
      <w:pPr>
        <w:ind w:left="567" w:hanging="567"/>
      </w:pPr>
    </w:p>
    <w:p w14:paraId="5CA381CE" w14:textId="3AFB0940" w:rsidR="004C1B2B" w:rsidRDefault="001D47E9" w:rsidP="00420924">
      <w:pPr>
        <w:pStyle w:val="Default"/>
        <w:tabs>
          <w:tab w:val="left" w:pos="567"/>
        </w:tabs>
        <w:ind w:left="564" w:hanging="564"/>
        <w:rPr>
          <w:rFonts w:ascii="Arial" w:hAnsi="Arial" w:cs="Arial"/>
          <w:bCs/>
          <w:color w:val="auto"/>
          <w:sz w:val="20"/>
          <w:szCs w:val="28"/>
        </w:rPr>
      </w:pPr>
      <w:r>
        <w:rPr>
          <w:rFonts w:ascii="Arial" w:hAnsi="Arial" w:cs="Arial"/>
          <w:bCs/>
          <w:color w:val="auto"/>
          <w:sz w:val="20"/>
          <w:szCs w:val="28"/>
        </w:rPr>
        <w:tab/>
      </w:r>
      <w:r w:rsidRPr="001D47E9">
        <w:rPr>
          <w:rFonts w:ascii="Arial" w:hAnsi="Arial" w:cs="Arial"/>
          <w:bCs/>
          <w:color w:val="auto"/>
          <w:sz w:val="20"/>
          <w:szCs w:val="28"/>
        </w:rPr>
        <w:t xml:space="preserve">De prijzen staan vast voor </w:t>
      </w:r>
      <w:r w:rsidRPr="001726E9">
        <w:rPr>
          <w:rFonts w:ascii="Arial" w:hAnsi="Arial" w:cs="Arial"/>
          <w:bCs/>
          <w:color w:val="auto"/>
          <w:sz w:val="20"/>
          <w:szCs w:val="28"/>
        </w:rPr>
        <w:t>de</w:t>
      </w:r>
      <w:r w:rsidRPr="001D47E9">
        <w:rPr>
          <w:rFonts w:ascii="Arial" w:hAnsi="Arial" w:cs="Arial"/>
          <w:bCs/>
          <w:color w:val="auto"/>
          <w:sz w:val="20"/>
          <w:szCs w:val="28"/>
        </w:rPr>
        <w:t xml:space="preserve"> </w:t>
      </w:r>
      <w:r w:rsidR="001726E9">
        <w:rPr>
          <w:rFonts w:ascii="Arial" w:hAnsi="Arial" w:cs="Arial"/>
          <w:bCs/>
          <w:color w:val="auto"/>
          <w:sz w:val="20"/>
          <w:szCs w:val="28"/>
        </w:rPr>
        <w:t xml:space="preserve">eerste </w:t>
      </w:r>
      <w:r w:rsidRPr="001726E9">
        <w:rPr>
          <w:rFonts w:ascii="Arial" w:hAnsi="Arial" w:cs="Arial"/>
          <w:bCs/>
          <w:color w:val="auto"/>
          <w:sz w:val="20"/>
          <w:szCs w:val="28"/>
        </w:rPr>
        <w:t>twee</w:t>
      </w:r>
      <w:r w:rsidRPr="001D47E9">
        <w:rPr>
          <w:rFonts w:ascii="Arial" w:hAnsi="Arial" w:cs="Arial"/>
          <w:bCs/>
          <w:color w:val="auto"/>
          <w:sz w:val="20"/>
          <w:szCs w:val="28"/>
        </w:rPr>
        <w:t xml:space="preserve"> jaar van de raamovereenkomst. De prijzen kunnen na </w:t>
      </w:r>
      <w:r w:rsidR="001726E9">
        <w:rPr>
          <w:rFonts w:ascii="Arial" w:hAnsi="Arial" w:cs="Arial"/>
          <w:bCs/>
          <w:color w:val="auto"/>
          <w:sz w:val="20"/>
          <w:szCs w:val="28"/>
        </w:rPr>
        <w:t>de</w:t>
      </w:r>
      <w:r w:rsidRPr="001D47E9">
        <w:rPr>
          <w:rFonts w:ascii="Arial" w:hAnsi="Arial" w:cs="Arial"/>
          <w:bCs/>
          <w:color w:val="auto"/>
          <w:sz w:val="20"/>
          <w:szCs w:val="28"/>
        </w:rPr>
        <w:t xml:space="preserve"> eerste </w:t>
      </w:r>
      <w:r w:rsidR="001726E9">
        <w:rPr>
          <w:rFonts w:ascii="Arial" w:hAnsi="Arial" w:cs="Arial"/>
          <w:bCs/>
          <w:color w:val="auto"/>
          <w:sz w:val="20"/>
          <w:szCs w:val="28"/>
        </w:rPr>
        <w:t xml:space="preserve">twee </w:t>
      </w:r>
      <w:r w:rsidRPr="001D47E9">
        <w:rPr>
          <w:rFonts w:ascii="Arial" w:hAnsi="Arial" w:cs="Arial"/>
          <w:bCs/>
          <w:color w:val="auto"/>
          <w:sz w:val="20"/>
          <w:szCs w:val="28"/>
        </w:rPr>
        <w:t xml:space="preserve">jaar jaarlijks worden geïndexeerd conform de CBS index conform de </w:t>
      </w:r>
      <w:r w:rsidRPr="003014A7">
        <w:rPr>
          <w:rFonts w:ascii="Arial" w:hAnsi="Arial" w:cs="Arial"/>
          <w:bCs/>
          <w:strike/>
          <w:color w:val="auto"/>
          <w:sz w:val="20"/>
          <w:szCs w:val="28"/>
        </w:rPr>
        <w:t>CPI</w:t>
      </w:r>
      <w:r w:rsidRPr="001D47E9">
        <w:rPr>
          <w:rFonts w:ascii="Arial" w:hAnsi="Arial" w:cs="Arial"/>
          <w:bCs/>
          <w:color w:val="auto"/>
          <w:sz w:val="20"/>
          <w:szCs w:val="28"/>
        </w:rPr>
        <w:t xml:space="preserve"> </w:t>
      </w:r>
      <w:r w:rsidR="003014A7">
        <w:rPr>
          <w:rFonts w:ascii="Arial" w:hAnsi="Arial" w:cs="Arial"/>
          <w:bCs/>
          <w:color w:val="FF0000"/>
          <w:sz w:val="20"/>
          <w:szCs w:val="28"/>
        </w:rPr>
        <w:t>BDB</w:t>
      </w:r>
      <w:r w:rsidR="001B46D8">
        <w:rPr>
          <w:rFonts w:ascii="Arial" w:hAnsi="Arial" w:cs="Arial"/>
          <w:bCs/>
          <w:color w:val="FF0000"/>
          <w:sz w:val="20"/>
          <w:szCs w:val="28"/>
        </w:rPr>
        <w:t>-index voor woningbouw en utiliteit</w:t>
      </w:r>
      <w:r w:rsidR="003014A7">
        <w:rPr>
          <w:rFonts w:ascii="Arial" w:hAnsi="Arial" w:cs="Arial"/>
          <w:bCs/>
          <w:color w:val="FF0000"/>
          <w:sz w:val="20"/>
          <w:szCs w:val="28"/>
        </w:rPr>
        <w:t xml:space="preserve"> </w:t>
      </w:r>
      <w:r w:rsidRPr="00524F1B">
        <w:rPr>
          <w:rFonts w:ascii="Arial" w:hAnsi="Arial" w:cs="Arial"/>
          <w:bCs/>
          <w:color w:val="FF0000"/>
          <w:sz w:val="20"/>
          <w:szCs w:val="28"/>
        </w:rPr>
        <w:t xml:space="preserve">van </w:t>
      </w:r>
      <w:r w:rsidR="00524F1B" w:rsidRPr="00524F1B">
        <w:rPr>
          <w:rFonts w:ascii="Arial" w:hAnsi="Arial" w:cs="Arial"/>
          <w:bCs/>
          <w:color w:val="FF0000"/>
          <w:sz w:val="20"/>
          <w:szCs w:val="28"/>
        </w:rPr>
        <w:t>de maand juni voorafgaand aan het jaar</w:t>
      </w:r>
      <w:r w:rsidRPr="001D47E9">
        <w:rPr>
          <w:rFonts w:ascii="Arial" w:hAnsi="Arial" w:cs="Arial"/>
          <w:bCs/>
          <w:color w:val="auto"/>
          <w:sz w:val="20"/>
          <w:szCs w:val="28"/>
        </w:rPr>
        <w:t xml:space="preserve">, pas na overleg met en na schriftelijke goedkeuring van Kentalis. </w:t>
      </w:r>
      <w:r w:rsidRPr="00B46C2E">
        <w:rPr>
          <w:rFonts w:ascii="Arial" w:hAnsi="Arial" w:cs="Arial"/>
          <w:bCs/>
          <w:strike/>
          <w:color w:val="auto"/>
          <w:sz w:val="20"/>
          <w:szCs w:val="28"/>
        </w:rPr>
        <w:t>Indien de CBS indexering hoger is dan 2,5% mag er maximaal geïndexeerd worden met 2,5%.</w:t>
      </w:r>
    </w:p>
    <w:p w14:paraId="74CE4A5D" w14:textId="77777777" w:rsidR="001D47E9" w:rsidRPr="001D47E9" w:rsidRDefault="001D47E9" w:rsidP="00420924">
      <w:pPr>
        <w:pStyle w:val="Default"/>
        <w:tabs>
          <w:tab w:val="left" w:pos="567"/>
        </w:tabs>
        <w:ind w:left="564" w:hanging="564"/>
        <w:rPr>
          <w:rFonts w:ascii="Arial" w:hAnsi="Arial" w:cs="Arial"/>
          <w:bCs/>
          <w:color w:val="auto"/>
          <w:sz w:val="20"/>
          <w:szCs w:val="28"/>
        </w:rPr>
      </w:pPr>
    </w:p>
    <w:p w14:paraId="07B7A9AF" w14:textId="77777777" w:rsidR="008A45AC" w:rsidRPr="000C483C" w:rsidRDefault="00612F42" w:rsidP="00CC3D47">
      <w:pPr>
        <w:tabs>
          <w:tab w:val="num" w:pos="567"/>
        </w:tabs>
        <w:rPr>
          <w:b/>
        </w:rPr>
      </w:pPr>
      <w:bookmarkStart w:id="9" w:name="_Toc206470793"/>
      <w:r>
        <w:rPr>
          <w:b/>
        </w:rPr>
        <w:t>8</w:t>
      </w:r>
      <w:r w:rsidR="000C483C" w:rsidRPr="000C483C">
        <w:rPr>
          <w:b/>
        </w:rPr>
        <w:t xml:space="preserve">. </w:t>
      </w:r>
      <w:r w:rsidR="000C483C">
        <w:rPr>
          <w:b/>
        </w:rPr>
        <w:tab/>
      </w:r>
      <w:r w:rsidR="008A45AC" w:rsidRPr="000C483C">
        <w:rPr>
          <w:b/>
        </w:rPr>
        <w:t>Te beleveren gebied</w:t>
      </w:r>
    </w:p>
    <w:p w14:paraId="2BF55CFE" w14:textId="77777777" w:rsidR="00CC2479" w:rsidRDefault="00CC2479" w:rsidP="00CC3D47">
      <w:pPr>
        <w:ind w:left="567"/>
      </w:pPr>
    </w:p>
    <w:p w14:paraId="7EFD3B82" w14:textId="7D0CFBCC" w:rsidR="008A45AC" w:rsidRPr="000C483C" w:rsidRDefault="00CF11E4" w:rsidP="00CF11E4">
      <w:pPr>
        <w:tabs>
          <w:tab w:val="left" w:pos="567"/>
        </w:tabs>
        <w:ind w:left="566" w:hanging="566"/>
      </w:pPr>
      <w:r>
        <w:t>8.1</w:t>
      </w:r>
      <w:r>
        <w:tab/>
      </w:r>
      <w:r w:rsidR="005F2CE3" w:rsidRPr="000C483C">
        <w:t>Opdrachtnemer</w:t>
      </w:r>
      <w:r w:rsidR="008A45AC" w:rsidRPr="000C483C">
        <w:t xml:space="preserve"> </w:t>
      </w:r>
      <w:r w:rsidR="00183DCE">
        <w:t xml:space="preserve">voert </w:t>
      </w:r>
      <w:r w:rsidR="008A45AC" w:rsidRPr="000C483C">
        <w:t xml:space="preserve">de </w:t>
      </w:r>
      <w:r w:rsidR="00183DCE">
        <w:t>D</w:t>
      </w:r>
      <w:r w:rsidR="008A45AC" w:rsidRPr="000C483C">
        <w:t>iensten</w:t>
      </w:r>
      <w:r w:rsidR="00183DCE">
        <w:t xml:space="preserve"> uit</w:t>
      </w:r>
      <w:r w:rsidR="008A45AC" w:rsidRPr="000C483C">
        <w:t xml:space="preserve"> op iedere in </w:t>
      </w:r>
      <w:r w:rsidR="0083243E" w:rsidRPr="0083243E">
        <w:rPr>
          <w:color w:val="FF0000"/>
        </w:rPr>
        <w:t xml:space="preserve">regio </w:t>
      </w:r>
      <w:r w:rsidR="008A45AC" w:rsidRPr="004E1819">
        <w:rPr>
          <w:strike/>
        </w:rPr>
        <w:t>Nederland</w:t>
      </w:r>
      <w:r w:rsidR="008A45AC" w:rsidRPr="000C483C">
        <w:t xml:space="preserve"> gelegen </w:t>
      </w:r>
      <w:r w:rsidR="00257D3D">
        <w:t>locatie</w:t>
      </w:r>
      <w:r w:rsidR="008A45AC" w:rsidRPr="000C483C">
        <w:t>, die door Opdrachtgever</w:t>
      </w:r>
      <w:r w:rsidR="00CD55B9">
        <w:t xml:space="preserve"> in de Bestel</w:t>
      </w:r>
      <w:r w:rsidR="00612F42">
        <w:t xml:space="preserve">opdracht </w:t>
      </w:r>
      <w:r w:rsidR="008A45AC" w:rsidRPr="000C483C">
        <w:t xml:space="preserve">van de </w:t>
      </w:r>
      <w:r w:rsidR="00183DCE">
        <w:t>te leveren Diensten</w:t>
      </w:r>
      <w:r w:rsidR="008A45AC" w:rsidRPr="000C483C">
        <w:t xml:space="preserve"> wordt aangegeven.</w:t>
      </w:r>
    </w:p>
    <w:bookmarkEnd w:id="9"/>
    <w:p w14:paraId="53E0F61E" w14:textId="77777777" w:rsidR="00227699" w:rsidRPr="004A3A0B" w:rsidRDefault="00227699" w:rsidP="00CC3D47"/>
    <w:p w14:paraId="7A6B8BC6" w14:textId="77777777" w:rsidR="00B471FA" w:rsidRDefault="4D2D7659" w:rsidP="0A3969B1">
      <w:pPr>
        <w:spacing w:after="240"/>
      </w:pPr>
      <w:bookmarkStart w:id="10" w:name="_Toc522873973"/>
      <w:bookmarkStart w:id="11" w:name="_Toc206470796"/>
      <w:r w:rsidRPr="0A3969B1">
        <w:rPr>
          <w:b/>
        </w:rPr>
        <w:t>9.       Facturering en betaling </w:t>
      </w:r>
    </w:p>
    <w:p w14:paraId="13386DC3" w14:textId="77777777" w:rsidR="00B471FA" w:rsidRDefault="4D2D7659" w:rsidP="0A3969B1">
      <w:pPr>
        <w:ind w:left="566" w:hanging="566"/>
        <w:rPr>
          <w:lang w:eastAsia="en-US"/>
        </w:rPr>
      </w:pPr>
      <w:r>
        <w:t>9.1     Facturering en betaling geschiedt conform de Inkoopvoorwaarden van de Opdrachtgever.  </w:t>
      </w:r>
    </w:p>
    <w:p w14:paraId="0DAD10A4" w14:textId="63525878" w:rsidR="00B471FA" w:rsidRDefault="4D2D7659" w:rsidP="0A3969B1">
      <w:pPr>
        <w:ind w:left="566" w:hanging="566"/>
      </w:pPr>
      <w:r>
        <w:t xml:space="preserve">9.2     Facturatie van </w:t>
      </w:r>
      <w:r w:rsidR="006263DC">
        <w:t xml:space="preserve">de levering van diensten voor </w:t>
      </w:r>
      <w:r w:rsidR="003924AB">
        <w:t xml:space="preserve">bouwkundig onderhoud </w:t>
      </w:r>
      <w:r>
        <w:t xml:space="preserve">vindt achteraf plaats na voltooiing van de levering. </w:t>
      </w:r>
    </w:p>
    <w:p w14:paraId="0F697922" w14:textId="77777777" w:rsidR="00B471FA" w:rsidRDefault="4D2D7659" w:rsidP="0A3969B1">
      <w:pPr>
        <w:ind w:left="566" w:hanging="566"/>
        <w:rPr>
          <w:rFonts w:ascii="Wingdings" w:hAnsi="Wingdings" w:cs="Calibri"/>
          <w:strike/>
        </w:rPr>
      </w:pPr>
      <w:r>
        <w:t>9.3     De opdrachtnemer stuurt per inkooporder</w:t>
      </w:r>
      <w:r w:rsidRPr="0A3969B1">
        <w:rPr>
          <w:color w:val="FF0000"/>
        </w:rPr>
        <w:t xml:space="preserve"> </w:t>
      </w:r>
      <w:r>
        <w:t>een factuur met daarop het inkoopordernummer.  </w:t>
      </w:r>
    </w:p>
    <w:p w14:paraId="6642624F" w14:textId="77777777" w:rsidR="00B471FA" w:rsidRDefault="4D2D7659" w:rsidP="0A3969B1">
      <w:pPr>
        <w:ind w:firstLine="566"/>
      </w:pPr>
      <w:r>
        <w:t>De factuur geeft de volgende informatie per inkooporder waarvoor geleverd is duidelijk weer: </w:t>
      </w:r>
    </w:p>
    <w:p w14:paraId="35E75635" w14:textId="77777777" w:rsidR="00B471FA" w:rsidRDefault="4D2D7659" w:rsidP="0A3969B1">
      <w:pPr>
        <w:pStyle w:val="Lijstalinea"/>
        <w:numPr>
          <w:ilvl w:val="0"/>
          <w:numId w:val="38"/>
        </w:numPr>
      </w:pPr>
      <w:r>
        <w:lastRenderedPageBreak/>
        <w:t>Inkoopordernummer;</w:t>
      </w:r>
    </w:p>
    <w:p w14:paraId="3EC0A0AA" w14:textId="77777777" w:rsidR="00B471FA" w:rsidRDefault="4D2D7659" w:rsidP="0A3969B1">
      <w:pPr>
        <w:pStyle w:val="Lijstalinea"/>
        <w:numPr>
          <w:ilvl w:val="0"/>
          <w:numId w:val="38"/>
        </w:numPr>
      </w:pPr>
      <w:r>
        <w:t>Gespecificeerd per inkooporder:</w:t>
      </w:r>
    </w:p>
    <w:p w14:paraId="622109BD" w14:textId="55062AE2" w:rsidR="00B471FA" w:rsidRDefault="4D2D7659" w:rsidP="0A3969B1">
      <w:pPr>
        <w:pStyle w:val="Lijstalinea"/>
        <w:numPr>
          <w:ilvl w:val="1"/>
          <w:numId w:val="38"/>
        </w:numPr>
      </w:pPr>
      <w:r>
        <w:t xml:space="preserve">Omschrijving </w:t>
      </w:r>
      <w:r w:rsidR="00027F67">
        <w:t xml:space="preserve">van de levering van de diensten voor </w:t>
      </w:r>
      <w:r w:rsidR="003924AB">
        <w:t>Bouwkundig Onderhoud</w:t>
      </w:r>
    </w:p>
    <w:p w14:paraId="1F386B30" w14:textId="77777777" w:rsidR="00B471FA" w:rsidRDefault="4D2D7659" w:rsidP="0A3969B1">
      <w:pPr>
        <w:pStyle w:val="Lijstalinea"/>
        <w:numPr>
          <w:ilvl w:val="1"/>
          <w:numId w:val="38"/>
        </w:numPr>
      </w:pPr>
      <w:r>
        <w:t>Aantal</w:t>
      </w:r>
    </w:p>
    <w:p w14:paraId="15218928" w14:textId="77777777" w:rsidR="00B471FA" w:rsidRDefault="4D2D7659" w:rsidP="0A3969B1">
      <w:pPr>
        <w:pStyle w:val="Lijstalinea"/>
        <w:numPr>
          <w:ilvl w:val="1"/>
          <w:numId w:val="38"/>
        </w:numPr>
      </w:pPr>
      <w:r>
        <w:t>Prijs (excl. en incl. BTW)</w:t>
      </w:r>
    </w:p>
    <w:p w14:paraId="2836F904" w14:textId="77777777" w:rsidR="00B471FA" w:rsidRDefault="4D2D7659" w:rsidP="0A3969B1">
      <w:pPr>
        <w:pStyle w:val="Lijstalinea"/>
        <w:numPr>
          <w:ilvl w:val="1"/>
          <w:numId w:val="39"/>
        </w:numPr>
      </w:pPr>
      <w:r>
        <w:t>Facturen zonder vermelding van bovengenoemde inkoopordernummer worden door Opdrachtgever niet betaald. </w:t>
      </w:r>
    </w:p>
    <w:p w14:paraId="3B6F3869" w14:textId="77777777" w:rsidR="00B471FA" w:rsidRDefault="4D2D7659" w:rsidP="0A3969B1">
      <w:pPr>
        <w:pStyle w:val="Lijstalinea"/>
        <w:numPr>
          <w:ilvl w:val="1"/>
          <w:numId w:val="39"/>
        </w:numPr>
      </w:pPr>
      <w:r>
        <w:t xml:space="preserve">De factuur wordt in PDF format naar het emailadres: </w:t>
      </w:r>
      <w:hyperlink r:id="rId18">
        <w:r w:rsidRPr="0A3969B1">
          <w:rPr>
            <w:rStyle w:val="Hyperlink"/>
          </w:rPr>
          <w:t>credadm@kentalis.nl</w:t>
        </w:r>
      </w:hyperlink>
      <w:r>
        <w:t xml:space="preserve"> gestuurd. </w:t>
      </w:r>
    </w:p>
    <w:p w14:paraId="3DC12770" w14:textId="59DD6A79" w:rsidR="00B471FA" w:rsidRDefault="00B471FA" w:rsidP="0A3969B1">
      <w:pPr>
        <w:tabs>
          <w:tab w:val="left" w:pos="567"/>
        </w:tabs>
        <w:ind w:left="566" w:hanging="566"/>
      </w:pPr>
    </w:p>
    <w:p w14:paraId="3612D099" w14:textId="77777777" w:rsidR="00CC2479" w:rsidRDefault="00CC2479" w:rsidP="00CC2479">
      <w:pPr>
        <w:tabs>
          <w:tab w:val="left" w:pos="567"/>
        </w:tabs>
        <w:spacing w:after="240"/>
        <w:rPr>
          <w:b/>
          <w:bCs w:val="0"/>
          <w:szCs w:val="20"/>
        </w:rPr>
      </w:pPr>
      <w:r w:rsidRPr="00CC2479">
        <w:rPr>
          <w:b/>
          <w:bCs w:val="0"/>
          <w:szCs w:val="20"/>
        </w:rPr>
        <w:t xml:space="preserve">10. </w:t>
      </w:r>
      <w:r>
        <w:rPr>
          <w:b/>
          <w:bCs w:val="0"/>
          <w:szCs w:val="20"/>
        </w:rPr>
        <w:tab/>
      </w:r>
      <w:r w:rsidRPr="00CC2479">
        <w:rPr>
          <w:b/>
          <w:bCs w:val="0"/>
          <w:szCs w:val="20"/>
        </w:rPr>
        <w:t>Klachtenbehandeling</w:t>
      </w:r>
    </w:p>
    <w:p w14:paraId="0AD9606B" w14:textId="77777777" w:rsidR="00CC2479" w:rsidRDefault="00CF11E4" w:rsidP="00CF11E4">
      <w:pPr>
        <w:tabs>
          <w:tab w:val="left" w:pos="567"/>
        </w:tabs>
        <w:spacing w:after="240"/>
        <w:ind w:left="566" w:hanging="566"/>
        <w:rPr>
          <w:szCs w:val="20"/>
        </w:rPr>
      </w:pPr>
      <w:r>
        <w:rPr>
          <w:szCs w:val="20"/>
        </w:rPr>
        <w:t>10.1</w:t>
      </w:r>
      <w:r>
        <w:rPr>
          <w:szCs w:val="20"/>
        </w:rPr>
        <w:tab/>
      </w:r>
      <w:r w:rsidR="00CC2479" w:rsidRPr="001B6CAA">
        <w:rPr>
          <w:szCs w:val="20"/>
        </w:rPr>
        <w:t xml:space="preserve">Klachten </w:t>
      </w:r>
      <w:r w:rsidR="001B6CAA" w:rsidRPr="001B6CAA">
        <w:t>gedurende de looptijd van de onderhavige overeenkomst</w:t>
      </w:r>
      <w:r w:rsidR="001B6CAA">
        <w:rPr>
          <w:color w:val="FF0000"/>
        </w:rPr>
        <w:t xml:space="preserve"> </w:t>
      </w:r>
      <w:r w:rsidR="00CC2479" w:rsidRPr="008700C4">
        <w:rPr>
          <w:szCs w:val="20"/>
        </w:rPr>
        <w:t xml:space="preserve">worden altijd per </w:t>
      </w:r>
      <w:r w:rsidR="00CC2479">
        <w:rPr>
          <w:szCs w:val="20"/>
        </w:rPr>
        <w:t>e</w:t>
      </w:r>
      <w:r w:rsidR="00CC2479" w:rsidRPr="008700C4">
        <w:rPr>
          <w:szCs w:val="20"/>
        </w:rPr>
        <w:t xml:space="preserve">mail aan </w:t>
      </w:r>
      <w:r w:rsidR="00EE06DA">
        <w:rPr>
          <w:szCs w:val="20"/>
        </w:rPr>
        <w:t xml:space="preserve">Partij </w:t>
      </w:r>
      <w:r w:rsidR="00CC2479" w:rsidRPr="008700C4">
        <w:rPr>
          <w:szCs w:val="20"/>
        </w:rPr>
        <w:t>gemeld en kunnen telefonisch worden toegelicht.</w:t>
      </w:r>
      <w:r w:rsidR="00CC2479">
        <w:rPr>
          <w:szCs w:val="20"/>
        </w:rPr>
        <w:t xml:space="preserve"> De contactgegevens staan vermeld in Bijlage </w:t>
      </w:r>
      <w:r w:rsidRPr="00CF11E4">
        <w:rPr>
          <w:szCs w:val="20"/>
          <w:highlight w:val="yellow"/>
        </w:rPr>
        <w:t>&lt;&lt;X&gt;&gt;</w:t>
      </w:r>
      <w:r w:rsidR="00CC2479">
        <w:rPr>
          <w:szCs w:val="20"/>
        </w:rPr>
        <w:t>: Communicatiematrix.</w:t>
      </w:r>
    </w:p>
    <w:p w14:paraId="50548C63" w14:textId="77777777" w:rsidR="00CC2479" w:rsidRPr="004A3A0B" w:rsidRDefault="00CF11E4" w:rsidP="00CF11E4">
      <w:pPr>
        <w:tabs>
          <w:tab w:val="left" w:pos="567"/>
        </w:tabs>
        <w:spacing w:after="240"/>
        <w:ind w:left="564" w:hanging="564"/>
        <w:rPr>
          <w:szCs w:val="20"/>
        </w:rPr>
      </w:pPr>
      <w:r>
        <w:rPr>
          <w:szCs w:val="20"/>
        </w:rPr>
        <w:t>10.2</w:t>
      </w:r>
      <w:r>
        <w:rPr>
          <w:szCs w:val="20"/>
        </w:rPr>
        <w:tab/>
      </w:r>
      <w:r w:rsidR="00CC2479" w:rsidRPr="008700C4">
        <w:rPr>
          <w:szCs w:val="20"/>
        </w:rPr>
        <w:t xml:space="preserve">De ontvanger van de klacht geeft de melder per omgaande </w:t>
      </w:r>
      <w:r w:rsidR="00633554">
        <w:rPr>
          <w:szCs w:val="20"/>
        </w:rPr>
        <w:t xml:space="preserve">per </w:t>
      </w:r>
      <w:r w:rsidR="00CC2479" w:rsidRPr="008700C4">
        <w:rPr>
          <w:szCs w:val="20"/>
        </w:rPr>
        <w:t>mail een ontvangstbevestiging van de klacht.</w:t>
      </w:r>
      <w:r w:rsidR="00CC2479">
        <w:rPr>
          <w:szCs w:val="20"/>
        </w:rPr>
        <w:t xml:space="preserve"> </w:t>
      </w:r>
      <w:r w:rsidR="00CC2479" w:rsidRPr="008700C4">
        <w:rPr>
          <w:szCs w:val="20"/>
        </w:rPr>
        <w:t xml:space="preserve">De ontvanger van de klacht geeft de melder binnen </w:t>
      </w:r>
      <w:r w:rsidR="00CC2479">
        <w:rPr>
          <w:szCs w:val="20"/>
        </w:rPr>
        <w:t>vijf</w:t>
      </w:r>
      <w:r w:rsidR="00CC2479" w:rsidRPr="008700C4">
        <w:rPr>
          <w:szCs w:val="20"/>
        </w:rPr>
        <w:t xml:space="preserve"> werkdagen per mail uitsluitsel over de oorzaak van de klacht en de door de </w:t>
      </w:r>
      <w:r w:rsidR="00CC2479">
        <w:rPr>
          <w:szCs w:val="20"/>
        </w:rPr>
        <w:t xml:space="preserve">Opdrachtnemer </w:t>
      </w:r>
      <w:r w:rsidR="00CC2479" w:rsidRPr="008700C4">
        <w:rPr>
          <w:szCs w:val="20"/>
        </w:rPr>
        <w:t>genomen en / of nog te nemen maatregelen om de klacht op te lossen en herhaling van soortgelijke klachten te voorkomen.</w:t>
      </w:r>
    </w:p>
    <w:p w14:paraId="569A8F8D" w14:textId="77777777" w:rsidR="00CC2479" w:rsidRDefault="000C483C" w:rsidP="00CC2479">
      <w:pPr>
        <w:tabs>
          <w:tab w:val="left" w:pos="567"/>
        </w:tabs>
        <w:ind w:left="564" w:hanging="564"/>
      </w:pPr>
      <w:r>
        <w:rPr>
          <w:b/>
          <w:bCs w:val="0"/>
          <w:szCs w:val="20"/>
        </w:rPr>
        <w:t>1</w:t>
      </w:r>
      <w:r w:rsidR="00CC2479">
        <w:rPr>
          <w:b/>
          <w:bCs w:val="0"/>
          <w:szCs w:val="20"/>
        </w:rPr>
        <w:t>1</w:t>
      </w:r>
      <w:r>
        <w:rPr>
          <w:b/>
          <w:bCs w:val="0"/>
          <w:szCs w:val="20"/>
        </w:rPr>
        <w:t xml:space="preserve">. </w:t>
      </w:r>
      <w:r w:rsidR="00CC2479">
        <w:rPr>
          <w:b/>
          <w:bCs w:val="0"/>
          <w:szCs w:val="20"/>
        </w:rPr>
        <w:tab/>
      </w:r>
      <w:r w:rsidR="0089369C" w:rsidRPr="00CC2479">
        <w:rPr>
          <w:b/>
          <w:bCs w:val="0"/>
        </w:rPr>
        <w:t>Managementinformatie</w:t>
      </w:r>
      <w:bookmarkEnd w:id="10"/>
      <w:r w:rsidR="0089369C" w:rsidRPr="00CC2479">
        <w:br/>
      </w:r>
    </w:p>
    <w:p w14:paraId="0281E90C" w14:textId="77777777" w:rsidR="0089369C" w:rsidRPr="00CC2479" w:rsidRDefault="00CF11E4" w:rsidP="00CC2479">
      <w:pPr>
        <w:tabs>
          <w:tab w:val="left" w:pos="567"/>
        </w:tabs>
        <w:ind w:left="564" w:hanging="564"/>
      </w:pPr>
      <w:r>
        <w:t>11.1</w:t>
      </w:r>
      <w:r>
        <w:tab/>
      </w:r>
      <w:r w:rsidR="0089369C">
        <w:t xml:space="preserve">De Opdrachtnemer verstrekt </w:t>
      </w:r>
      <w:r w:rsidR="00446712">
        <w:t xml:space="preserve">aan </w:t>
      </w:r>
      <w:r w:rsidR="0089369C">
        <w:t xml:space="preserve">Opdrachtgever </w:t>
      </w:r>
      <w:r w:rsidR="00CA14D1" w:rsidRPr="0A3969B1">
        <w:rPr>
          <w:highlight w:val="yellow"/>
        </w:rPr>
        <w:t>&lt;&lt;</w:t>
      </w:r>
      <w:r w:rsidR="0089369C" w:rsidRPr="0A3969B1">
        <w:rPr>
          <w:highlight w:val="yellow"/>
        </w:rPr>
        <w:t xml:space="preserve">op verzoek </w:t>
      </w:r>
      <w:r w:rsidR="000504D0" w:rsidRPr="0A3969B1">
        <w:rPr>
          <w:highlight w:val="yellow"/>
        </w:rPr>
        <w:t xml:space="preserve">/per kwartaal (conform </w:t>
      </w:r>
      <w:r w:rsidR="00817DFB" w:rsidRPr="0A3969B1">
        <w:rPr>
          <w:highlight w:val="yellow"/>
        </w:rPr>
        <w:t xml:space="preserve">Bijlage </w:t>
      </w:r>
      <w:r w:rsidRPr="0A3969B1">
        <w:rPr>
          <w:highlight w:val="yellow"/>
        </w:rPr>
        <w:t>&lt;&lt;X&gt;&gt;</w:t>
      </w:r>
      <w:r w:rsidR="00817DFB" w:rsidRPr="0A3969B1">
        <w:rPr>
          <w:highlight w:val="yellow"/>
        </w:rPr>
        <w:t>: C</w:t>
      </w:r>
      <w:r w:rsidR="000504D0" w:rsidRPr="0A3969B1">
        <w:rPr>
          <w:highlight w:val="yellow"/>
        </w:rPr>
        <w:t>o</w:t>
      </w:r>
      <w:r w:rsidR="00CC2479" w:rsidRPr="0A3969B1">
        <w:rPr>
          <w:highlight w:val="yellow"/>
        </w:rPr>
        <w:t>mmunicatiematrix</w:t>
      </w:r>
      <w:r w:rsidR="000504D0" w:rsidRPr="0A3969B1">
        <w:rPr>
          <w:highlight w:val="yellow"/>
        </w:rPr>
        <w:t>)</w:t>
      </w:r>
      <w:r w:rsidR="00CA14D1" w:rsidRPr="0A3969B1">
        <w:rPr>
          <w:highlight w:val="yellow"/>
        </w:rPr>
        <w:t>&gt;&gt;</w:t>
      </w:r>
      <w:r w:rsidR="000504D0">
        <w:t xml:space="preserve"> </w:t>
      </w:r>
      <w:r w:rsidR="0089369C">
        <w:t>van de Opdrachtgever, binnen 5 werkdagen, digitale managementinformatie over de door de Opdrachtgever aangegeven periode en onderwerpen</w:t>
      </w:r>
      <w:r w:rsidR="000C483C">
        <w:t>,</w:t>
      </w:r>
      <w:r w:rsidR="0089369C">
        <w:t xml:space="preserve"> zoals a</w:t>
      </w:r>
      <w:r w:rsidR="00257D3D">
        <w:t>fgenomen</w:t>
      </w:r>
      <w:r w:rsidR="0089369C">
        <w:t xml:space="preserve"> </w:t>
      </w:r>
      <w:r w:rsidR="00183DCE">
        <w:t>Dienst</w:t>
      </w:r>
      <w:r w:rsidR="00257D3D">
        <w:t>en</w:t>
      </w:r>
      <w:r w:rsidR="0089369C">
        <w:t>, afname per kostenplaats</w:t>
      </w:r>
      <w:r w:rsidR="00257D3D">
        <w:t>,</w:t>
      </w:r>
      <w:r w:rsidR="00183DCE">
        <w:t xml:space="preserve"> aantal geplande Diensten</w:t>
      </w:r>
      <w:r w:rsidR="00257D3D">
        <w:t xml:space="preserve"> en gefactureerde kosten</w:t>
      </w:r>
      <w:r w:rsidR="0089369C">
        <w:t>.</w:t>
      </w:r>
      <w:bookmarkEnd w:id="11"/>
    </w:p>
    <w:p w14:paraId="28590B95" w14:textId="77777777" w:rsidR="00865BB3" w:rsidRDefault="00865BB3" w:rsidP="00CC3D47">
      <w:pPr>
        <w:tabs>
          <w:tab w:val="num" w:pos="567"/>
        </w:tabs>
        <w:rPr>
          <w:szCs w:val="20"/>
        </w:rPr>
      </w:pPr>
    </w:p>
    <w:p w14:paraId="7B1E130A" w14:textId="77777777" w:rsidR="00762B19" w:rsidRDefault="00762B19" w:rsidP="00CC3D47">
      <w:pPr>
        <w:tabs>
          <w:tab w:val="num" w:pos="567"/>
        </w:tabs>
        <w:rPr>
          <w:szCs w:val="20"/>
        </w:rPr>
      </w:pPr>
    </w:p>
    <w:p w14:paraId="4BCD6483" w14:textId="77777777" w:rsidR="00762B19" w:rsidRDefault="00762B19" w:rsidP="00CC3D47">
      <w:pPr>
        <w:tabs>
          <w:tab w:val="num" w:pos="567"/>
        </w:tabs>
        <w:rPr>
          <w:szCs w:val="20"/>
        </w:rPr>
      </w:pPr>
    </w:p>
    <w:p w14:paraId="2195D56D" w14:textId="77777777" w:rsidR="00762B19" w:rsidRDefault="00762B19" w:rsidP="00CC3D47">
      <w:pPr>
        <w:tabs>
          <w:tab w:val="num" w:pos="567"/>
        </w:tabs>
        <w:rPr>
          <w:szCs w:val="20"/>
        </w:rPr>
      </w:pPr>
    </w:p>
    <w:p w14:paraId="0C29764A" w14:textId="77777777" w:rsidR="00762B19" w:rsidRDefault="00762B19" w:rsidP="00CC3D47">
      <w:pPr>
        <w:tabs>
          <w:tab w:val="num" w:pos="567"/>
        </w:tabs>
        <w:rPr>
          <w:szCs w:val="20"/>
        </w:rPr>
      </w:pPr>
    </w:p>
    <w:p w14:paraId="041AAE5C" w14:textId="77777777" w:rsidR="00762B19" w:rsidRDefault="00762B19" w:rsidP="00CC3D47">
      <w:pPr>
        <w:tabs>
          <w:tab w:val="num" w:pos="567"/>
        </w:tabs>
        <w:rPr>
          <w:szCs w:val="20"/>
        </w:rPr>
      </w:pPr>
    </w:p>
    <w:p w14:paraId="0E9FB659" w14:textId="77777777" w:rsidR="00762B19" w:rsidRDefault="00762B19" w:rsidP="00CC3D47">
      <w:pPr>
        <w:tabs>
          <w:tab w:val="num" w:pos="567"/>
        </w:tabs>
        <w:rPr>
          <w:szCs w:val="20"/>
        </w:rPr>
      </w:pPr>
    </w:p>
    <w:p w14:paraId="20232D48" w14:textId="77777777" w:rsidR="00762B19" w:rsidRDefault="00762B19" w:rsidP="00CC3D47">
      <w:pPr>
        <w:tabs>
          <w:tab w:val="num" w:pos="567"/>
        </w:tabs>
        <w:rPr>
          <w:szCs w:val="20"/>
        </w:rPr>
      </w:pPr>
    </w:p>
    <w:p w14:paraId="008CD86F" w14:textId="77777777" w:rsidR="00762B19" w:rsidRDefault="00762B19" w:rsidP="00CC3D47">
      <w:pPr>
        <w:tabs>
          <w:tab w:val="num" w:pos="567"/>
        </w:tabs>
        <w:rPr>
          <w:szCs w:val="20"/>
        </w:rPr>
      </w:pPr>
    </w:p>
    <w:p w14:paraId="3657D36C" w14:textId="77777777" w:rsidR="00762B19" w:rsidRDefault="00762B19" w:rsidP="00CC3D47">
      <w:pPr>
        <w:tabs>
          <w:tab w:val="num" w:pos="567"/>
        </w:tabs>
        <w:rPr>
          <w:szCs w:val="20"/>
        </w:rPr>
      </w:pPr>
    </w:p>
    <w:p w14:paraId="62569972" w14:textId="77777777" w:rsidR="00762B19" w:rsidRDefault="00762B19" w:rsidP="00CC3D47">
      <w:pPr>
        <w:tabs>
          <w:tab w:val="num" w:pos="567"/>
        </w:tabs>
        <w:rPr>
          <w:szCs w:val="20"/>
        </w:rPr>
      </w:pPr>
    </w:p>
    <w:p w14:paraId="2F498D19" w14:textId="77777777" w:rsidR="00177FAE" w:rsidRDefault="00177FAE" w:rsidP="00CC3D47">
      <w:pPr>
        <w:tabs>
          <w:tab w:val="num" w:pos="567"/>
        </w:tabs>
        <w:rPr>
          <w:szCs w:val="20"/>
        </w:rPr>
      </w:pPr>
      <w:r w:rsidRPr="004A3A0B">
        <w:rPr>
          <w:szCs w:val="20"/>
        </w:rPr>
        <w:t>Aldus in tweevoud opgemaakt en ondertekend door elk der partijen,</w:t>
      </w:r>
    </w:p>
    <w:p w14:paraId="33B6B407" w14:textId="77777777" w:rsidR="00BE7E2E" w:rsidRPr="004A3A0B" w:rsidRDefault="00BE7E2E" w:rsidP="00CC3D47">
      <w:pPr>
        <w:tabs>
          <w:tab w:val="num" w:pos="567"/>
        </w:tabs>
        <w:rPr>
          <w:szCs w:val="20"/>
        </w:rPr>
      </w:pPr>
    </w:p>
    <w:p w14:paraId="03253003" w14:textId="77777777" w:rsidR="007C6779" w:rsidRPr="004A3A0B" w:rsidRDefault="007C6779" w:rsidP="00CC3D47">
      <w:pPr>
        <w:tabs>
          <w:tab w:val="num" w:pos="567"/>
        </w:tabs>
        <w:rPr>
          <w:szCs w:val="20"/>
        </w:rPr>
      </w:pPr>
    </w:p>
    <w:p w14:paraId="44AF90CC" w14:textId="77777777" w:rsidR="00177FAE" w:rsidRDefault="00CD2682" w:rsidP="00CC3D47">
      <w:pPr>
        <w:tabs>
          <w:tab w:val="num" w:pos="567"/>
        </w:tabs>
      </w:pPr>
      <w:r>
        <w:t xml:space="preserve">te </w:t>
      </w:r>
      <w:r w:rsidR="00B3566D">
        <w:t>Sint</w:t>
      </w:r>
      <w:r w:rsidR="00E32C86">
        <w:t>-</w:t>
      </w:r>
      <w:r w:rsidR="00B3566D">
        <w:t>Michielsgestel</w:t>
      </w:r>
      <w:r>
        <w:t>,  d.d. ____________</w:t>
      </w:r>
    </w:p>
    <w:p w14:paraId="1E52B44F" w14:textId="77777777" w:rsidR="00177FAE" w:rsidRDefault="00177FAE" w:rsidP="00CC3D47">
      <w:pPr>
        <w:tabs>
          <w:tab w:val="num" w:pos="567"/>
        </w:tabs>
      </w:pPr>
    </w:p>
    <w:p w14:paraId="65DC0F24" w14:textId="77777777" w:rsidR="00177FAE" w:rsidRDefault="00177FAE" w:rsidP="00CC3D47">
      <w:pPr>
        <w:tabs>
          <w:tab w:val="num" w:pos="567"/>
        </w:tabs>
      </w:pPr>
    </w:p>
    <w:p w14:paraId="463DCD1E" w14:textId="6825BA9A" w:rsidR="00762B19" w:rsidRPr="00762B19" w:rsidRDefault="00CD2682" w:rsidP="00CC3D47">
      <w:pPr>
        <w:pStyle w:val="Koptekst"/>
        <w:tabs>
          <w:tab w:val="clear" w:pos="4536"/>
          <w:tab w:val="clear" w:pos="9072"/>
          <w:tab w:val="num" w:pos="567"/>
        </w:tabs>
        <w:rPr>
          <w:bCs w:val="0"/>
          <w:highlight w:val="yellow"/>
        </w:rPr>
      </w:pPr>
      <w:r>
        <w:t>Namens</w:t>
      </w:r>
      <w:r w:rsidR="009C383F">
        <w:tab/>
      </w:r>
      <w:r w:rsidR="00762B19" w:rsidRPr="00762B19">
        <w:rPr>
          <w:b/>
        </w:rPr>
        <w:tab/>
      </w:r>
      <w:r w:rsidR="00762B19" w:rsidRPr="00762B19">
        <w:rPr>
          <w:b/>
        </w:rPr>
        <w:tab/>
      </w:r>
      <w:r w:rsidR="009C383F">
        <w:rPr>
          <w:b/>
        </w:rPr>
        <w:tab/>
      </w:r>
      <w:r w:rsidR="009C383F">
        <w:rPr>
          <w:b/>
        </w:rPr>
        <w:tab/>
      </w:r>
      <w:r w:rsidR="00762B19" w:rsidRPr="00762B19">
        <w:rPr>
          <w:b/>
        </w:rPr>
        <w:tab/>
      </w:r>
      <w:r w:rsidR="00762B19">
        <w:rPr>
          <w:bCs w:val="0"/>
          <w:highlight w:val="yellow"/>
        </w:rPr>
        <w:t>Namens &lt;&lt;NAAM&gt;&gt;</w:t>
      </w:r>
    </w:p>
    <w:p w14:paraId="4BF2C719" w14:textId="34E67635" w:rsidR="00762B19" w:rsidRDefault="00312160" w:rsidP="00CC3D47">
      <w:pPr>
        <w:pStyle w:val="Koptekst"/>
        <w:tabs>
          <w:tab w:val="clear" w:pos="4536"/>
          <w:tab w:val="clear" w:pos="9072"/>
          <w:tab w:val="num" w:pos="567"/>
        </w:tabs>
        <w:rPr>
          <w:b/>
          <w:highlight w:val="yellow"/>
        </w:rPr>
      </w:pPr>
      <w:r w:rsidRPr="009C383F">
        <w:rPr>
          <w:b/>
        </w:rPr>
        <w:t>Stichting Koninklijke Kentalis</w:t>
      </w:r>
      <w:r w:rsidR="009C383F">
        <w:rPr>
          <w:b/>
        </w:rPr>
        <w:t>,</w:t>
      </w:r>
      <w:r w:rsidR="00762B19" w:rsidRPr="00762B19">
        <w:rPr>
          <w:b/>
        </w:rPr>
        <w:tab/>
      </w:r>
      <w:r w:rsidR="00762B19" w:rsidRPr="00762B19">
        <w:rPr>
          <w:b/>
        </w:rPr>
        <w:tab/>
      </w:r>
      <w:r w:rsidR="00762B19" w:rsidRPr="00762B19">
        <w:rPr>
          <w:b/>
        </w:rPr>
        <w:tab/>
      </w:r>
      <w:r w:rsidR="00762B19" w:rsidRPr="00CA14D1">
        <w:rPr>
          <w:highlight w:val="yellow"/>
        </w:rPr>
        <w:t>OPDRACHTNEMER&gt;&gt;</w:t>
      </w:r>
    </w:p>
    <w:p w14:paraId="3BCCE3B2" w14:textId="3CEB30C2" w:rsidR="00762B19" w:rsidRPr="009C383F" w:rsidRDefault="00312160" w:rsidP="00CC3D47">
      <w:pPr>
        <w:pStyle w:val="Koptekst"/>
        <w:tabs>
          <w:tab w:val="clear" w:pos="4536"/>
          <w:tab w:val="clear" w:pos="9072"/>
          <w:tab w:val="num" w:pos="567"/>
        </w:tabs>
        <w:rPr>
          <w:b/>
        </w:rPr>
      </w:pPr>
      <w:r w:rsidRPr="009C383F">
        <w:rPr>
          <w:b/>
        </w:rPr>
        <w:t>Stichting Kentalis Zorg</w:t>
      </w:r>
      <w:r w:rsidR="009C383F">
        <w:rPr>
          <w:b/>
        </w:rPr>
        <w:t>,</w:t>
      </w:r>
    </w:p>
    <w:p w14:paraId="3E4806CB" w14:textId="77BF74C1" w:rsidR="00CA14D1" w:rsidRPr="009C383F" w:rsidRDefault="00312160" w:rsidP="00CC3D47">
      <w:pPr>
        <w:pStyle w:val="Koptekst"/>
        <w:tabs>
          <w:tab w:val="clear" w:pos="4536"/>
          <w:tab w:val="clear" w:pos="9072"/>
          <w:tab w:val="num" w:pos="567"/>
        </w:tabs>
      </w:pPr>
      <w:r w:rsidRPr="009C383F">
        <w:rPr>
          <w:b/>
        </w:rPr>
        <w:t>Stichting Kentalis Onderwijs</w:t>
      </w:r>
      <w:r w:rsidRPr="009C383F">
        <w:rPr>
          <w:b/>
        </w:rPr>
        <w:tab/>
      </w:r>
      <w:r w:rsidRPr="009C383F">
        <w:rPr>
          <w:b/>
        </w:rPr>
        <w:tab/>
      </w:r>
      <w:r w:rsidRPr="009C383F">
        <w:rPr>
          <w:b/>
        </w:rPr>
        <w:tab/>
      </w:r>
      <w:r w:rsidRPr="009C383F">
        <w:rPr>
          <w:b/>
        </w:rPr>
        <w:tab/>
      </w:r>
      <w:r w:rsidR="00CA14D1" w:rsidRPr="009C383F">
        <w:t xml:space="preserve"> </w:t>
      </w:r>
    </w:p>
    <w:p w14:paraId="6C397F7F" w14:textId="77777777" w:rsidR="00CA14D1" w:rsidRPr="00CA14D1" w:rsidRDefault="00312160" w:rsidP="00CC3D47">
      <w:pPr>
        <w:pStyle w:val="Koptekst"/>
        <w:tabs>
          <w:tab w:val="clear" w:pos="4536"/>
          <w:tab w:val="clear" w:pos="9072"/>
          <w:tab w:val="num" w:pos="567"/>
        </w:tabs>
        <w:rPr>
          <w:highlight w:val="yellow"/>
        </w:rPr>
      </w:pPr>
      <w:r w:rsidRPr="009C383F">
        <w:tab/>
      </w:r>
      <w:r w:rsidRPr="009C383F">
        <w:tab/>
      </w:r>
      <w:r w:rsidRPr="009C383F">
        <w:tab/>
      </w:r>
      <w:r w:rsidR="00CA14D1" w:rsidRPr="009C383F">
        <w:tab/>
      </w:r>
      <w:r w:rsidR="00CA14D1" w:rsidRPr="009C383F">
        <w:tab/>
      </w:r>
      <w:r w:rsidR="00CA14D1" w:rsidRPr="00762B19">
        <w:tab/>
      </w:r>
      <w:r w:rsidR="00CA14D1" w:rsidRPr="00762B19">
        <w:tab/>
      </w:r>
      <w:r w:rsidR="00CA14D1" w:rsidRPr="00762B19">
        <w:tab/>
      </w:r>
      <w:r w:rsidR="00CA14D1" w:rsidRPr="00762B19">
        <w:tab/>
      </w:r>
    </w:p>
    <w:p w14:paraId="74DD1E99" w14:textId="77777777" w:rsidR="00177FAE" w:rsidRDefault="00CD2682" w:rsidP="00CC3D47">
      <w:pPr>
        <w:pStyle w:val="Koptekst"/>
        <w:tabs>
          <w:tab w:val="clear" w:pos="4536"/>
          <w:tab w:val="clear" w:pos="9072"/>
          <w:tab w:val="num" w:pos="567"/>
        </w:tabs>
      </w:pPr>
      <w:r>
        <w:tab/>
      </w:r>
      <w:r w:rsidR="00612F42">
        <w:tab/>
      </w:r>
      <w:r w:rsidR="00612F42">
        <w:tab/>
      </w:r>
      <w:r w:rsidR="00177FAE">
        <w:t xml:space="preserve"> </w:t>
      </w:r>
    </w:p>
    <w:p w14:paraId="61EBD056" w14:textId="77777777" w:rsidR="00620292" w:rsidRDefault="00620292" w:rsidP="00CC3D47"/>
    <w:p w14:paraId="2EA45DB7" w14:textId="77777777" w:rsidR="00CD2682" w:rsidRDefault="00CD2682" w:rsidP="00CC3D47"/>
    <w:p w14:paraId="72AC1396" w14:textId="77777777" w:rsidR="00446712" w:rsidRDefault="00446712" w:rsidP="00CC3D47"/>
    <w:p w14:paraId="4E786717" w14:textId="77777777" w:rsidR="00446712" w:rsidRDefault="00446712" w:rsidP="00CC3D47"/>
    <w:p w14:paraId="7C17B219" w14:textId="53B9E721" w:rsidR="00CD2682" w:rsidRPr="00CA14D1" w:rsidRDefault="009C383F" w:rsidP="00CC3D47">
      <w:pPr>
        <w:rPr>
          <w:highlight w:val="yellow"/>
        </w:rPr>
      </w:pPr>
      <w:r w:rsidRPr="009C383F">
        <w:t>Oscar Dekker</w:t>
      </w:r>
      <w:r w:rsidRPr="009C383F">
        <w:tab/>
      </w:r>
      <w:r w:rsidRPr="009C383F">
        <w:tab/>
      </w:r>
      <w:r w:rsidRPr="009C383F">
        <w:tab/>
      </w:r>
      <w:r w:rsidR="00CD2682" w:rsidRPr="009C383F">
        <w:tab/>
      </w:r>
      <w:r w:rsidR="00CD2682" w:rsidRPr="009C383F">
        <w:tab/>
      </w:r>
      <w:r w:rsidR="00CD2682" w:rsidRPr="009C383F">
        <w:tab/>
      </w:r>
      <w:bookmarkStart w:id="12" w:name="_Hlk45556538"/>
      <w:r w:rsidR="00191A3C" w:rsidRPr="00CA14D1">
        <w:rPr>
          <w:highlight w:val="yellow"/>
        </w:rPr>
        <w:t>&lt;&lt;NAAM ONDERTEKENAAR&gt;&gt;</w:t>
      </w:r>
      <w:bookmarkEnd w:id="12"/>
    </w:p>
    <w:p w14:paraId="341853A2" w14:textId="780F5D4D" w:rsidR="00970F50" w:rsidRDefault="009C383F" w:rsidP="00CC3D47">
      <w:r w:rsidRPr="009C383F">
        <w:t>Voorzitter Raad van Bestuur</w:t>
      </w:r>
      <w:r w:rsidRPr="009C383F">
        <w:tab/>
      </w:r>
      <w:r w:rsidR="00CD2682" w:rsidRPr="009C383F">
        <w:tab/>
      </w:r>
      <w:r w:rsidR="00CD2682" w:rsidRPr="009C383F">
        <w:tab/>
      </w:r>
      <w:r w:rsidR="00CD2682" w:rsidRPr="009C383F">
        <w:tab/>
      </w:r>
      <w:bookmarkStart w:id="13" w:name="_Hlk45556555"/>
      <w:r w:rsidR="00191A3C" w:rsidRPr="00CA14D1">
        <w:rPr>
          <w:highlight w:val="yellow"/>
        </w:rPr>
        <w:t>&lt;&lt;FUNCTIE ONDERTEKENAAR&gt;&gt;</w:t>
      </w:r>
      <w:bookmarkEnd w:id="13"/>
    </w:p>
    <w:p w14:paraId="244D2CB8" w14:textId="77777777" w:rsidR="00762B19" w:rsidRDefault="00762B19" w:rsidP="00CC3D47"/>
    <w:p w14:paraId="3FB95188" w14:textId="77777777" w:rsidR="00762B19" w:rsidRDefault="00762B19" w:rsidP="00CC3D47"/>
    <w:p w14:paraId="43799B35" w14:textId="77777777" w:rsidR="00762B19" w:rsidRDefault="00762B19" w:rsidP="00CC3D47"/>
    <w:p w14:paraId="2B442110" w14:textId="77777777" w:rsidR="00762B19" w:rsidRDefault="00762B19" w:rsidP="00CC3D47"/>
    <w:p w14:paraId="6FB5305C" w14:textId="77777777" w:rsidR="00762B19" w:rsidRDefault="00762B19" w:rsidP="00CC3D47"/>
    <w:p w14:paraId="150D398D" w14:textId="77777777" w:rsidR="00762B19" w:rsidRDefault="00762B19" w:rsidP="00CC3D47"/>
    <w:p w14:paraId="3765A114" w14:textId="77777777" w:rsidR="00762B19" w:rsidRDefault="00762B19" w:rsidP="00CC3D47"/>
    <w:p w14:paraId="50E14159" w14:textId="77777777" w:rsidR="00762B19" w:rsidRDefault="00762B19" w:rsidP="00CC3D47">
      <w:r>
        <w:t>Freek Bots</w:t>
      </w:r>
      <w:r>
        <w:br/>
        <w:t xml:space="preserve">Manager Inkoop </w:t>
      </w:r>
    </w:p>
    <w:p w14:paraId="6C94DF4D" w14:textId="77777777" w:rsidR="00CD2682" w:rsidRDefault="00970F50" w:rsidP="00CC3D47">
      <w:r>
        <w:br w:type="page"/>
      </w:r>
    </w:p>
    <w:p w14:paraId="2647835C" w14:textId="77777777" w:rsidR="00CF11E4" w:rsidRDefault="00CF11E4" w:rsidP="00762B19">
      <w:pPr>
        <w:tabs>
          <w:tab w:val="left" w:pos="1728"/>
        </w:tabs>
        <w:rPr>
          <w:sz w:val="22"/>
          <w:szCs w:val="22"/>
          <w:highlight w:val="yellow"/>
        </w:rPr>
      </w:pPr>
      <w:r w:rsidRPr="003B17F4">
        <w:rPr>
          <w:b/>
          <w:bCs w:val="0"/>
          <w:sz w:val="28"/>
        </w:rPr>
        <w:lastRenderedPageBreak/>
        <w:t xml:space="preserve">Bijlage </w:t>
      </w:r>
      <w:r w:rsidRPr="003B17F4">
        <w:rPr>
          <w:b/>
          <w:bCs w:val="0"/>
          <w:sz w:val="28"/>
          <w:highlight w:val="yellow"/>
        </w:rPr>
        <w:t>&lt;&lt;X&gt;&gt;</w:t>
      </w:r>
      <w:r w:rsidRPr="003B17F4">
        <w:rPr>
          <w:b/>
          <w:bCs w:val="0"/>
          <w:sz w:val="28"/>
        </w:rPr>
        <w:t xml:space="preserve">: </w:t>
      </w:r>
      <w:r w:rsidR="00762B19" w:rsidRPr="00762B19">
        <w:rPr>
          <w:b/>
          <w:bCs w:val="0"/>
          <w:sz w:val="28"/>
        </w:rPr>
        <w:t xml:space="preserve">De Algemene Inkoopvoorwaarden </w:t>
      </w:r>
      <w:r w:rsidR="001D0D0E">
        <w:rPr>
          <w:b/>
          <w:bCs w:val="0"/>
          <w:sz w:val="28"/>
        </w:rPr>
        <w:t>Gezondheidszorg (AIVG) 2022</w:t>
      </w:r>
    </w:p>
    <w:p w14:paraId="208739F7" w14:textId="77777777" w:rsidR="00CF11E4" w:rsidRDefault="00CF11E4" w:rsidP="00CF11E4">
      <w:pPr>
        <w:spacing w:after="120"/>
        <w:rPr>
          <w:sz w:val="22"/>
          <w:szCs w:val="22"/>
          <w:highlight w:val="yellow"/>
        </w:rPr>
      </w:pPr>
    </w:p>
    <w:p w14:paraId="7EC76E87" w14:textId="77777777" w:rsidR="00CF11E4" w:rsidRDefault="00CF11E4" w:rsidP="00CF11E4">
      <w:pPr>
        <w:pStyle w:val="Lijstalinea"/>
        <w:widowControl w:val="0"/>
        <w:spacing w:after="120" w:line="276" w:lineRule="auto"/>
        <w:ind w:left="0"/>
        <w:contextualSpacing/>
      </w:pPr>
    </w:p>
    <w:p w14:paraId="43E81AEB" w14:textId="77777777" w:rsidR="00CF11E4" w:rsidRDefault="00CF11E4" w:rsidP="00CF11E4">
      <w:pPr>
        <w:pStyle w:val="Lijstalinea"/>
        <w:widowControl w:val="0"/>
        <w:spacing w:after="120" w:line="276" w:lineRule="auto"/>
        <w:ind w:left="0"/>
        <w:contextualSpacing/>
      </w:pPr>
    </w:p>
    <w:p w14:paraId="3A5D762C" w14:textId="77777777" w:rsidR="00CF11E4" w:rsidRDefault="00CF11E4" w:rsidP="00CF11E4">
      <w:pPr>
        <w:pStyle w:val="Lijstalinea"/>
        <w:widowControl w:val="0"/>
        <w:spacing w:after="120" w:line="276" w:lineRule="auto"/>
        <w:ind w:left="0"/>
        <w:contextualSpacing/>
        <w:rPr>
          <w:b/>
          <w:bCs w:val="0"/>
          <w:sz w:val="28"/>
        </w:rPr>
      </w:pPr>
      <w:r>
        <w:rPr>
          <w:b/>
          <w:bCs w:val="0"/>
          <w:sz w:val="28"/>
        </w:rPr>
        <w:br w:type="page"/>
      </w:r>
      <w:r w:rsidRPr="00CF11E4">
        <w:rPr>
          <w:b/>
          <w:bCs w:val="0"/>
          <w:sz w:val="28"/>
        </w:rPr>
        <w:lastRenderedPageBreak/>
        <w:t xml:space="preserve">Bijlage </w:t>
      </w:r>
      <w:r w:rsidRPr="00CF11E4">
        <w:rPr>
          <w:b/>
          <w:bCs w:val="0"/>
          <w:sz w:val="28"/>
          <w:highlight w:val="yellow"/>
        </w:rPr>
        <w:t>&lt;&lt;X&gt;&gt;:</w:t>
      </w:r>
      <w:r w:rsidRPr="00CF11E4">
        <w:rPr>
          <w:b/>
          <w:bCs w:val="0"/>
          <w:sz w:val="28"/>
        </w:rPr>
        <w:t xml:space="preserve"> Aanbestedingsstukken</w:t>
      </w:r>
    </w:p>
    <w:p w14:paraId="2E8B56CB" w14:textId="77777777" w:rsidR="00CF11E4" w:rsidRDefault="00CF11E4" w:rsidP="00CF11E4">
      <w:pPr>
        <w:pStyle w:val="Lijstalinea"/>
        <w:widowControl w:val="0"/>
        <w:spacing w:after="120" w:line="276" w:lineRule="auto"/>
        <w:ind w:left="0"/>
        <w:contextualSpacing/>
        <w:rPr>
          <w:b/>
          <w:bCs w:val="0"/>
          <w:sz w:val="28"/>
        </w:rPr>
      </w:pPr>
    </w:p>
    <w:p w14:paraId="328D774C" w14:textId="77777777" w:rsidR="00CF11E4" w:rsidRPr="000D660C" w:rsidRDefault="00CF11E4" w:rsidP="00CF11E4">
      <w:pPr>
        <w:pStyle w:val="Lijstalinea"/>
        <w:widowControl w:val="0"/>
        <w:spacing w:after="120" w:line="276" w:lineRule="auto"/>
        <w:ind w:left="0"/>
        <w:contextualSpacing/>
        <w:rPr>
          <w:szCs w:val="18"/>
        </w:rPr>
      </w:pPr>
    </w:p>
    <w:p w14:paraId="7826785F" w14:textId="77777777" w:rsidR="00CF11E4" w:rsidRPr="00CF11E4" w:rsidRDefault="00CF11E4" w:rsidP="00CF11E4">
      <w:pPr>
        <w:pStyle w:val="Lijstalinea"/>
        <w:widowControl w:val="0"/>
        <w:spacing w:line="276" w:lineRule="auto"/>
        <w:ind w:left="0"/>
        <w:rPr>
          <w:b/>
          <w:bCs w:val="0"/>
          <w:sz w:val="28"/>
        </w:rPr>
      </w:pPr>
      <w:r>
        <w:rPr>
          <w:b/>
          <w:bCs w:val="0"/>
          <w:sz w:val="28"/>
        </w:rPr>
        <w:br w:type="page"/>
      </w:r>
      <w:r w:rsidRPr="00CF11E4">
        <w:rPr>
          <w:b/>
          <w:bCs w:val="0"/>
          <w:sz w:val="28"/>
        </w:rPr>
        <w:lastRenderedPageBreak/>
        <w:t xml:space="preserve">Bijlage </w:t>
      </w:r>
      <w:r w:rsidRPr="00CF11E4">
        <w:rPr>
          <w:b/>
          <w:bCs w:val="0"/>
          <w:sz w:val="28"/>
          <w:highlight w:val="yellow"/>
        </w:rPr>
        <w:t>&lt;&lt;X&gt;&gt;</w:t>
      </w:r>
      <w:r w:rsidRPr="00CF11E4">
        <w:rPr>
          <w:b/>
          <w:bCs w:val="0"/>
          <w:sz w:val="28"/>
        </w:rPr>
        <w:t>: Inschrijving Opdrachtnemer</w:t>
      </w:r>
    </w:p>
    <w:p w14:paraId="76E4C593" w14:textId="77777777" w:rsidR="00CF11E4" w:rsidRPr="002E2578" w:rsidRDefault="00CF11E4" w:rsidP="00CF11E4">
      <w:pPr>
        <w:pStyle w:val="Lijstalinea"/>
        <w:widowControl w:val="0"/>
        <w:spacing w:line="276" w:lineRule="auto"/>
        <w:ind w:left="0"/>
        <w:rPr>
          <w:szCs w:val="18"/>
        </w:rPr>
      </w:pPr>
    </w:p>
    <w:p w14:paraId="417C9C5A" w14:textId="77777777" w:rsidR="00E95D35" w:rsidRPr="00CC2479" w:rsidRDefault="00CF11E4" w:rsidP="00CC3D47">
      <w:pPr>
        <w:spacing w:after="120"/>
        <w:rPr>
          <w:b/>
          <w:bCs w:val="0"/>
          <w:sz w:val="28"/>
        </w:rPr>
      </w:pPr>
      <w:r>
        <w:rPr>
          <w:b/>
          <w:bCs w:val="0"/>
          <w:sz w:val="28"/>
        </w:rPr>
        <w:br w:type="page"/>
      </w:r>
      <w:r w:rsidR="00E95D35" w:rsidRPr="00CC2479">
        <w:rPr>
          <w:b/>
          <w:bCs w:val="0"/>
          <w:sz w:val="28"/>
        </w:rPr>
        <w:lastRenderedPageBreak/>
        <w:t xml:space="preserve">Bijlage </w:t>
      </w:r>
      <w:r w:rsidRPr="00CF11E4">
        <w:rPr>
          <w:b/>
          <w:bCs w:val="0"/>
          <w:sz w:val="28"/>
          <w:highlight w:val="yellow"/>
        </w:rPr>
        <w:t>&lt;&lt;X&gt;&gt;</w:t>
      </w:r>
      <w:r w:rsidR="00CC2479" w:rsidRPr="00CC2479">
        <w:rPr>
          <w:b/>
          <w:bCs w:val="0"/>
          <w:sz w:val="28"/>
        </w:rPr>
        <w:t>:</w:t>
      </w:r>
      <w:r w:rsidR="00E95D35" w:rsidRPr="00CC2479">
        <w:rPr>
          <w:b/>
          <w:bCs w:val="0"/>
          <w:sz w:val="28"/>
        </w:rPr>
        <w:t xml:space="preserve"> </w:t>
      </w:r>
      <w:r w:rsidR="00183DCE">
        <w:rPr>
          <w:b/>
          <w:bCs w:val="0"/>
          <w:sz w:val="28"/>
        </w:rPr>
        <w:t>Dienstverlening</w:t>
      </w:r>
      <w:r w:rsidR="00E95D35" w:rsidRPr="00CC2479">
        <w:rPr>
          <w:b/>
          <w:bCs w:val="0"/>
          <w:sz w:val="28"/>
        </w:rPr>
        <w:t xml:space="preserve">, prijzen en tarieven </w:t>
      </w:r>
    </w:p>
    <w:p w14:paraId="6486FD96" w14:textId="77777777" w:rsidR="00865BB3" w:rsidRDefault="00865BB3" w:rsidP="00CC3D47">
      <w:pPr>
        <w:spacing w:after="120"/>
        <w:rPr>
          <w:szCs w:val="20"/>
          <w:highlight w:val="yellow"/>
        </w:rPr>
      </w:pPr>
    </w:p>
    <w:p w14:paraId="29BB5BFB" w14:textId="77777777" w:rsidR="00865BB3" w:rsidRDefault="00865BB3" w:rsidP="00CC3D47">
      <w:pPr>
        <w:spacing w:after="120"/>
        <w:rPr>
          <w:szCs w:val="20"/>
          <w:highlight w:val="yellow"/>
        </w:rPr>
      </w:pPr>
      <w:r>
        <w:rPr>
          <w:szCs w:val="20"/>
          <w:highlight w:val="yellow"/>
        </w:rPr>
        <w:t>In deze bijlage zijn de prijsafspraken exclusief BTW weergegeven.</w:t>
      </w:r>
    </w:p>
    <w:p w14:paraId="13C462A9" w14:textId="77777777" w:rsidR="00865BB3" w:rsidRDefault="00865BB3" w:rsidP="00CC3D47">
      <w:pPr>
        <w:spacing w:after="120"/>
        <w:rPr>
          <w:szCs w:val="20"/>
          <w:highlight w:val="yellow"/>
        </w:rPr>
      </w:pPr>
    </w:p>
    <w:p w14:paraId="7009A2E4" w14:textId="77777777" w:rsidR="00CC2479" w:rsidRDefault="00191A3C" w:rsidP="00CC3D47">
      <w:pPr>
        <w:spacing w:after="120"/>
        <w:rPr>
          <w:szCs w:val="20"/>
        </w:rPr>
      </w:pPr>
      <w:r>
        <w:rPr>
          <w:szCs w:val="20"/>
          <w:highlight w:val="yellow"/>
        </w:rPr>
        <w:t>&lt;</w:t>
      </w:r>
      <w:r w:rsidR="00E95D35" w:rsidRPr="00CC2479">
        <w:rPr>
          <w:szCs w:val="20"/>
          <w:highlight w:val="yellow"/>
        </w:rPr>
        <w:t xml:space="preserve">&lt;Opnemen offerte/ prijsafspraak en overzicht te leveren </w:t>
      </w:r>
      <w:r w:rsidR="00183DCE">
        <w:rPr>
          <w:szCs w:val="20"/>
          <w:highlight w:val="yellow"/>
        </w:rPr>
        <w:t>Dienste</w:t>
      </w:r>
      <w:r w:rsidR="00E95D35" w:rsidRPr="00CC2479">
        <w:rPr>
          <w:szCs w:val="20"/>
          <w:highlight w:val="yellow"/>
        </w:rPr>
        <w:t>n</w:t>
      </w:r>
      <w:r>
        <w:rPr>
          <w:szCs w:val="20"/>
          <w:highlight w:val="yellow"/>
        </w:rPr>
        <w:t>&gt;</w:t>
      </w:r>
      <w:r w:rsidR="00E95D35" w:rsidRPr="00CC2479">
        <w:rPr>
          <w:szCs w:val="20"/>
          <w:highlight w:val="yellow"/>
        </w:rPr>
        <w:t>&gt;</w:t>
      </w:r>
      <w:r w:rsidR="00F347F7" w:rsidRPr="00CC2479">
        <w:rPr>
          <w:szCs w:val="20"/>
          <w:highlight w:val="yellow"/>
        </w:rPr>
        <w:t>.</w:t>
      </w:r>
      <w:r w:rsidR="00E95D35" w:rsidRPr="00CC2479">
        <w:rPr>
          <w:szCs w:val="20"/>
        </w:rPr>
        <w:t xml:space="preserve"> </w:t>
      </w:r>
    </w:p>
    <w:p w14:paraId="3CBAF931" w14:textId="77777777" w:rsidR="00633D09" w:rsidRPr="00633D09" w:rsidRDefault="00633D09" w:rsidP="00CC3D47">
      <w:pPr>
        <w:spacing w:after="120"/>
        <w:rPr>
          <w:szCs w:val="20"/>
        </w:rPr>
      </w:pPr>
    </w:p>
    <w:p w14:paraId="6BF6AA16" w14:textId="77777777" w:rsidR="00E95D35" w:rsidRPr="00633D09" w:rsidRDefault="00FF35CB" w:rsidP="00CC3D47">
      <w:pPr>
        <w:spacing w:after="120"/>
        <w:rPr>
          <w:szCs w:val="20"/>
        </w:rPr>
      </w:pPr>
      <w:r w:rsidRPr="00FF35CB">
        <w:rPr>
          <w:b/>
          <w:bCs w:val="0"/>
          <w:szCs w:val="20"/>
          <w:highlight w:val="yellow"/>
        </w:rPr>
        <w:t xml:space="preserve">&lt;&lt;OPTIONEEL: </w:t>
      </w:r>
      <w:r w:rsidR="00197719" w:rsidRPr="00FF35CB">
        <w:rPr>
          <w:b/>
          <w:bCs w:val="0"/>
          <w:szCs w:val="20"/>
          <w:highlight w:val="yellow"/>
        </w:rPr>
        <w:t xml:space="preserve">Aanpassing van </w:t>
      </w:r>
      <w:r w:rsidR="00633D09" w:rsidRPr="00FF35CB">
        <w:rPr>
          <w:b/>
          <w:bCs w:val="0"/>
          <w:szCs w:val="20"/>
          <w:highlight w:val="yellow"/>
        </w:rPr>
        <w:t>de Diensten</w:t>
      </w:r>
      <w:r w:rsidR="00197719" w:rsidRPr="00FF35CB">
        <w:rPr>
          <w:b/>
          <w:bCs w:val="0"/>
          <w:szCs w:val="20"/>
          <w:highlight w:val="yellow"/>
        </w:rPr>
        <w:t xml:space="preserve"> op verzoek van Opdrachtnemer</w:t>
      </w:r>
      <w:r w:rsidR="00612F42" w:rsidRPr="00FF35CB">
        <w:rPr>
          <w:b/>
          <w:bCs w:val="0"/>
          <w:szCs w:val="20"/>
          <w:highlight w:val="yellow"/>
        </w:rPr>
        <w:t>:</w:t>
      </w:r>
      <w:r w:rsidR="00197719" w:rsidRPr="00FF35CB">
        <w:rPr>
          <w:b/>
          <w:bCs w:val="0"/>
          <w:szCs w:val="20"/>
          <w:highlight w:val="yellow"/>
        </w:rPr>
        <w:br/>
      </w:r>
      <w:r w:rsidR="00197719" w:rsidRPr="00FF35CB">
        <w:rPr>
          <w:szCs w:val="20"/>
          <w:highlight w:val="yellow"/>
        </w:rPr>
        <w:t xml:space="preserve">Aanpassingen van </w:t>
      </w:r>
      <w:r w:rsidR="00183DCE" w:rsidRPr="00FF35CB">
        <w:rPr>
          <w:szCs w:val="20"/>
          <w:highlight w:val="yellow"/>
        </w:rPr>
        <w:t>de Diensten</w:t>
      </w:r>
      <w:r w:rsidR="00197719" w:rsidRPr="00FF35CB">
        <w:rPr>
          <w:szCs w:val="20"/>
          <w:highlight w:val="yellow"/>
        </w:rPr>
        <w:t xml:space="preserve"> in afwijking op </w:t>
      </w:r>
      <w:r w:rsidR="00183DCE" w:rsidRPr="00FF35CB">
        <w:rPr>
          <w:szCs w:val="20"/>
          <w:highlight w:val="yellow"/>
        </w:rPr>
        <w:t>de</w:t>
      </w:r>
      <w:r w:rsidR="00197719" w:rsidRPr="00FF35CB">
        <w:rPr>
          <w:szCs w:val="20"/>
          <w:highlight w:val="yellow"/>
        </w:rPr>
        <w:t xml:space="preserve"> in </w:t>
      </w:r>
      <w:r w:rsidR="00612F42" w:rsidRPr="00FF35CB">
        <w:rPr>
          <w:szCs w:val="20"/>
          <w:highlight w:val="yellow"/>
        </w:rPr>
        <w:t xml:space="preserve">deze </w:t>
      </w:r>
      <w:r w:rsidR="00197719" w:rsidRPr="00FF35CB">
        <w:rPr>
          <w:szCs w:val="20"/>
          <w:highlight w:val="yellow"/>
        </w:rPr>
        <w:t xml:space="preserve">Bijlage </w:t>
      </w:r>
      <w:r w:rsidR="00BA12D1">
        <w:rPr>
          <w:szCs w:val="20"/>
          <w:highlight w:val="yellow"/>
        </w:rPr>
        <w:t>&lt;&lt;X&gt;&gt;</w:t>
      </w:r>
      <w:r w:rsidR="00197719" w:rsidRPr="00FF35CB">
        <w:rPr>
          <w:szCs w:val="20"/>
          <w:highlight w:val="yellow"/>
        </w:rPr>
        <w:t xml:space="preserve"> </w:t>
      </w:r>
      <w:r w:rsidR="00183DCE" w:rsidRPr="00FF35CB">
        <w:rPr>
          <w:szCs w:val="20"/>
          <w:highlight w:val="yellow"/>
        </w:rPr>
        <w:t xml:space="preserve">opgenomen dienstverlening, </w:t>
      </w:r>
      <w:r w:rsidR="00197719" w:rsidRPr="00FF35CB">
        <w:rPr>
          <w:szCs w:val="20"/>
          <w:highlight w:val="yellow"/>
        </w:rPr>
        <w:t>op verzoek van de Opdrachtnemer</w:t>
      </w:r>
      <w:r w:rsidR="00612F42" w:rsidRPr="00FF35CB">
        <w:rPr>
          <w:szCs w:val="20"/>
          <w:highlight w:val="yellow"/>
        </w:rPr>
        <w:t>,</w:t>
      </w:r>
      <w:r w:rsidR="00197719" w:rsidRPr="00FF35CB">
        <w:rPr>
          <w:szCs w:val="20"/>
          <w:highlight w:val="yellow"/>
        </w:rPr>
        <w:t xml:space="preserve"> worden slechts ingevoerd nadat Opdrachtgever schriftelijk met de aanpassing heeft ingestemd.</w:t>
      </w:r>
      <w:r w:rsidRPr="00FF35CB">
        <w:rPr>
          <w:szCs w:val="20"/>
          <w:highlight w:val="yellow"/>
        </w:rPr>
        <w:t>&gt;&gt;</w:t>
      </w:r>
      <w:r w:rsidR="00633D09">
        <w:rPr>
          <w:szCs w:val="20"/>
        </w:rPr>
        <w:br/>
      </w:r>
    </w:p>
    <w:p w14:paraId="70E7ED4C" w14:textId="77777777" w:rsidR="00633D09" w:rsidRPr="00CC2479" w:rsidRDefault="00633D09" w:rsidP="00CC3D47">
      <w:pPr>
        <w:spacing w:after="120"/>
        <w:rPr>
          <w:szCs w:val="20"/>
          <w:highlight w:val="yellow"/>
        </w:rPr>
      </w:pPr>
    </w:p>
    <w:p w14:paraId="0C877E9D" w14:textId="77777777" w:rsidR="001D257E" w:rsidRPr="00CC2479" w:rsidRDefault="00CC2479" w:rsidP="00CF11E4">
      <w:pPr>
        <w:tabs>
          <w:tab w:val="left" w:pos="1728"/>
        </w:tabs>
        <w:rPr>
          <w:b/>
          <w:bCs w:val="0"/>
          <w:sz w:val="28"/>
        </w:rPr>
      </w:pPr>
      <w:r>
        <w:rPr>
          <w:b/>
          <w:bCs w:val="0"/>
          <w:szCs w:val="20"/>
          <w:highlight w:val="yellow"/>
        </w:rPr>
        <w:br w:type="page"/>
      </w:r>
      <w:bookmarkStart w:id="14" w:name="_Hlk43220156"/>
      <w:r w:rsidR="00C80428" w:rsidRPr="00CC2479">
        <w:rPr>
          <w:b/>
          <w:bCs w:val="0"/>
          <w:sz w:val="28"/>
        </w:rPr>
        <w:lastRenderedPageBreak/>
        <w:t xml:space="preserve">Bijlage </w:t>
      </w:r>
      <w:r w:rsidR="00CF11E4" w:rsidRPr="00CF11E4">
        <w:rPr>
          <w:b/>
          <w:bCs w:val="0"/>
          <w:sz w:val="28"/>
          <w:highlight w:val="yellow"/>
        </w:rPr>
        <w:t>&lt;&lt;X&gt;&gt;</w:t>
      </w:r>
      <w:r>
        <w:rPr>
          <w:b/>
          <w:bCs w:val="0"/>
          <w:sz w:val="28"/>
        </w:rPr>
        <w:t>:</w:t>
      </w:r>
      <w:r w:rsidR="00612F42" w:rsidRPr="00CC2479">
        <w:rPr>
          <w:b/>
          <w:bCs w:val="0"/>
          <w:sz w:val="28"/>
        </w:rPr>
        <w:t xml:space="preserve"> </w:t>
      </w:r>
      <w:r w:rsidR="001D257E" w:rsidRPr="00CC2479">
        <w:rPr>
          <w:b/>
          <w:bCs w:val="0"/>
          <w:sz w:val="28"/>
        </w:rPr>
        <w:t>Communicatiematrix</w:t>
      </w:r>
    </w:p>
    <w:p w14:paraId="45110635" w14:textId="77777777" w:rsidR="001D257E" w:rsidRPr="00CC2479" w:rsidRDefault="001D257E" w:rsidP="00CC3D47">
      <w:pPr>
        <w:spacing w:after="240"/>
        <w:rPr>
          <w:szCs w:val="20"/>
        </w:rPr>
      </w:pPr>
      <w:r w:rsidRPr="00CC2479">
        <w:rPr>
          <w:szCs w:val="20"/>
        </w:rPr>
        <w:t xml:space="preserve">In </w:t>
      </w:r>
      <w:r w:rsidR="00C80428" w:rsidRPr="00CC2479">
        <w:rPr>
          <w:szCs w:val="20"/>
        </w:rPr>
        <w:t>deze bijlage</w:t>
      </w:r>
      <w:r w:rsidRPr="00CC2479">
        <w:rPr>
          <w:szCs w:val="20"/>
        </w:rPr>
        <w:t xml:space="preserve"> wordt weergegeven welke contactpersonen van </w:t>
      </w:r>
      <w:r w:rsidR="00CC2479">
        <w:rPr>
          <w:szCs w:val="20"/>
        </w:rPr>
        <w:t>P</w:t>
      </w:r>
      <w:r w:rsidRPr="00CC2479">
        <w:rPr>
          <w:szCs w:val="20"/>
        </w:rPr>
        <w:t xml:space="preserve">artijen </w:t>
      </w:r>
      <w:bookmarkEnd w:id="14"/>
      <w:r w:rsidR="00CC2479">
        <w:rPr>
          <w:szCs w:val="20"/>
        </w:rPr>
        <w:t>(</w:t>
      </w:r>
      <w:r w:rsidRPr="00CC2479">
        <w:rPr>
          <w:szCs w:val="20"/>
        </w:rPr>
        <w:t>structureel</w:t>
      </w:r>
      <w:r w:rsidR="00CC2479">
        <w:rPr>
          <w:szCs w:val="20"/>
        </w:rPr>
        <w:t>)</w:t>
      </w:r>
      <w:r w:rsidRPr="00CC2479">
        <w:rPr>
          <w:szCs w:val="20"/>
        </w:rPr>
        <w:t xml:space="preserve"> met elkaar communiceren, met welke frequentie zij communiceren en over welke onderwerpen.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612F42" w:rsidRPr="003D11D2" w14:paraId="02896593" w14:textId="77777777" w:rsidTr="003D11D2">
        <w:tc>
          <w:tcPr>
            <w:tcW w:w="4605" w:type="dxa"/>
            <w:shd w:val="clear" w:color="auto" w:fill="D9D9D9"/>
          </w:tcPr>
          <w:p w14:paraId="3927E96F" w14:textId="77777777" w:rsidR="00612F42" w:rsidRPr="003D11D2" w:rsidRDefault="00CC3D47" w:rsidP="00CC3D47">
            <w:pPr>
              <w:rPr>
                <w:b/>
                <w:bCs w:val="0"/>
                <w:szCs w:val="20"/>
              </w:rPr>
            </w:pPr>
            <w:r w:rsidRPr="003D11D2">
              <w:rPr>
                <w:b/>
                <w:bCs w:val="0"/>
                <w:szCs w:val="20"/>
              </w:rPr>
              <w:t>Namens Opdrachtgever</w:t>
            </w:r>
          </w:p>
        </w:tc>
        <w:tc>
          <w:tcPr>
            <w:tcW w:w="4605" w:type="dxa"/>
            <w:shd w:val="clear" w:color="auto" w:fill="D9D9D9"/>
          </w:tcPr>
          <w:p w14:paraId="4B331A6B" w14:textId="77777777" w:rsidR="00612F42" w:rsidRPr="003D11D2" w:rsidRDefault="00CC3D47" w:rsidP="00CC3D47">
            <w:pPr>
              <w:rPr>
                <w:b/>
                <w:bCs w:val="0"/>
                <w:szCs w:val="20"/>
              </w:rPr>
            </w:pPr>
            <w:r w:rsidRPr="003D11D2">
              <w:rPr>
                <w:b/>
                <w:bCs w:val="0"/>
                <w:szCs w:val="20"/>
              </w:rPr>
              <w:t>Namens Opdrachtnemer</w:t>
            </w:r>
          </w:p>
        </w:tc>
      </w:tr>
      <w:tr w:rsidR="00CC3D47" w:rsidRPr="003D11D2" w14:paraId="40F0A815" w14:textId="77777777" w:rsidTr="003D11D2">
        <w:tc>
          <w:tcPr>
            <w:tcW w:w="4605" w:type="dxa"/>
            <w:shd w:val="clear" w:color="auto" w:fill="auto"/>
          </w:tcPr>
          <w:p w14:paraId="6C0A5EB0" w14:textId="77777777" w:rsidR="00CC3D47" w:rsidRPr="003D11D2" w:rsidRDefault="00CC3D47" w:rsidP="00CC3D47">
            <w:pPr>
              <w:rPr>
                <w:b/>
                <w:bCs w:val="0"/>
                <w:szCs w:val="20"/>
              </w:rPr>
            </w:pPr>
            <w:r w:rsidRPr="003D11D2">
              <w:rPr>
                <w:b/>
                <w:bCs w:val="0"/>
                <w:szCs w:val="20"/>
              </w:rPr>
              <w:t>Eindverantwoordelijke Opdrachtgever</w:t>
            </w:r>
          </w:p>
          <w:p w14:paraId="64DF7F2C" w14:textId="77777777" w:rsidR="00CC3D47" w:rsidRPr="003D11D2" w:rsidRDefault="00CC3D47" w:rsidP="00CC3D47">
            <w:pPr>
              <w:rPr>
                <w:szCs w:val="20"/>
              </w:rPr>
            </w:pPr>
            <w:r w:rsidRPr="003D11D2">
              <w:rPr>
                <w:szCs w:val="20"/>
              </w:rPr>
              <w:t>&lt;Naam&gt;</w:t>
            </w:r>
          </w:p>
          <w:p w14:paraId="6D1EA7DA" w14:textId="77777777" w:rsidR="00CC3D47" w:rsidRPr="003D11D2" w:rsidRDefault="00CC3D47" w:rsidP="00CC3D47">
            <w:pPr>
              <w:rPr>
                <w:szCs w:val="20"/>
              </w:rPr>
            </w:pPr>
            <w:r w:rsidRPr="003D11D2">
              <w:rPr>
                <w:szCs w:val="20"/>
              </w:rPr>
              <w:t>&lt;email&gt;</w:t>
            </w:r>
          </w:p>
          <w:p w14:paraId="4C1A537A" w14:textId="77777777" w:rsidR="00CC3D47" w:rsidRPr="003D11D2" w:rsidRDefault="00CC3D47" w:rsidP="00CC3D47">
            <w:pPr>
              <w:rPr>
                <w:szCs w:val="20"/>
              </w:rPr>
            </w:pPr>
            <w:r w:rsidRPr="003D11D2">
              <w:rPr>
                <w:szCs w:val="20"/>
              </w:rPr>
              <w:t>&lt;telefoonnummer&gt;</w:t>
            </w:r>
          </w:p>
        </w:tc>
        <w:tc>
          <w:tcPr>
            <w:tcW w:w="4605" w:type="dxa"/>
            <w:shd w:val="clear" w:color="auto" w:fill="auto"/>
          </w:tcPr>
          <w:p w14:paraId="29013DC6" w14:textId="77777777" w:rsidR="00CC3D47" w:rsidRPr="003D11D2" w:rsidRDefault="00CC3D47" w:rsidP="00CC3D47">
            <w:pPr>
              <w:rPr>
                <w:b/>
                <w:bCs w:val="0"/>
                <w:szCs w:val="20"/>
              </w:rPr>
            </w:pPr>
            <w:r w:rsidRPr="003D11D2">
              <w:rPr>
                <w:b/>
                <w:bCs w:val="0"/>
                <w:szCs w:val="20"/>
              </w:rPr>
              <w:t>Eindverantwoordelijke Opdrachtnemer</w:t>
            </w:r>
          </w:p>
          <w:p w14:paraId="2FAB8F3A" w14:textId="77777777" w:rsidR="00CC3D47" w:rsidRPr="003D11D2" w:rsidRDefault="00CC3D47" w:rsidP="00CC3D47">
            <w:pPr>
              <w:rPr>
                <w:szCs w:val="20"/>
              </w:rPr>
            </w:pPr>
            <w:r w:rsidRPr="003D11D2">
              <w:rPr>
                <w:szCs w:val="20"/>
              </w:rPr>
              <w:t>&lt;Naam&gt;</w:t>
            </w:r>
          </w:p>
          <w:p w14:paraId="63A263AF" w14:textId="77777777" w:rsidR="00CC3D47" w:rsidRPr="003D11D2" w:rsidRDefault="00CC3D47" w:rsidP="00CC3D47">
            <w:pPr>
              <w:rPr>
                <w:szCs w:val="20"/>
              </w:rPr>
            </w:pPr>
            <w:r w:rsidRPr="003D11D2">
              <w:rPr>
                <w:szCs w:val="20"/>
              </w:rPr>
              <w:t>&lt;email&gt;</w:t>
            </w:r>
          </w:p>
          <w:p w14:paraId="67D71294" w14:textId="77777777" w:rsidR="00CC3D47" w:rsidRPr="003D11D2" w:rsidRDefault="00CC3D47" w:rsidP="00CC3D47">
            <w:pPr>
              <w:rPr>
                <w:szCs w:val="20"/>
              </w:rPr>
            </w:pPr>
            <w:r w:rsidRPr="003D11D2">
              <w:rPr>
                <w:szCs w:val="20"/>
              </w:rPr>
              <w:t>&lt;telefoonnummer&gt;</w:t>
            </w:r>
          </w:p>
        </w:tc>
      </w:tr>
      <w:tr w:rsidR="00CC3D47" w:rsidRPr="003D11D2" w14:paraId="339AD423" w14:textId="77777777" w:rsidTr="003D11D2">
        <w:tc>
          <w:tcPr>
            <w:tcW w:w="4605" w:type="dxa"/>
            <w:shd w:val="clear" w:color="auto" w:fill="auto"/>
          </w:tcPr>
          <w:p w14:paraId="6B6D122E" w14:textId="77777777" w:rsidR="00CC3D47" w:rsidRPr="003D11D2" w:rsidRDefault="00CC3D47" w:rsidP="00CC3D47">
            <w:pPr>
              <w:rPr>
                <w:b/>
                <w:bCs w:val="0"/>
                <w:szCs w:val="20"/>
              </w:rPr>
            </w:pPr>
            <w:r w:rsidRPr="003D11D2">
              <w:rPr>
                <w:b/>
                <w:bCs w:val="0"/>
                <w:szCs w:val="20"/>
              </w:rPr>
              <w:t>Inkoper</w:t>
            </w:r>
          </w:p>
          <w:p w14:paraId="525F65C5" w14:textId="77777777" w:rsidR="00CC3D47" w:rsidRPr="003D11D2" w:rsidRDefault="00CC3D47" w:rsidP="00CC3D47">
            <w:pPr>
              <w:rPr>
                <w:szCs w:val="20"/>
              </w:rPr>
            </w:pPr>
            <w:r w:rsidRPr="003D11D2">
              <w:rPr>
                <w:szCs w:val="20"/>
              </w:rPr>
              <w:t>&lt;Naam&gt;</w:t>
            </w:r>
          </w:p>
          <w:p w14:paraId="30D02889" w14:textId="77777777" w:rsidR="00CC3D47" w:rsidRPr="003D11D2" w:rsidRDefault="00CC3D47" w:rsidP="00CC3D47">
            <w:pPr>
              <w:rPr>
                <w:szCs w:val="20"/>
              </w:rPr>
            </w:pPr>
            <w:r w:rsidRPr="003D11D2">
              <w:rPr>
                <w:szCs w:val="20"/>
              </w:rPr>
              <w:t>&lt;email&gt;</w:t>
            </w:r>
          </w:p>
          <w:p w14:paraId="3CAFCDD0" w14:textId="77777777" w:rsidR="00CC3D47" w:rsidRPr="003D11D2" w:rsidRDefault="00CC3D47" w:rsidP="00CC3D47">
            <w:pPr>
              <w:rPr>
                <w:szCs w:val="20"/>
              </w:rPr>
            </w:pPr>
            <w:r w:rsidRPr="003D11D2">
              <w:rPr>
                <w:szCs w:val="20"/>
              </w:rPr>
              <w:t>&lt;telefoonnummer&gt;</w:t>
            </w:r>
          </w:p>
        </w:tc>
        <w:tc>
          <w:tcPr>
            <w:tcW w:w="4605" w:type="dxa"/>
            <w:shd w:val="clear" w:color="auto" w:fill="auto"/>
          </w:tcPr>
          <w:p w14:paraId="3F776753" w14:textId="77777777" w:rsidR="00CC3D47" w:rsidRPr="003D11D2" w:rsidRDefault="00CC3D47" w:rsidP="00CC3D47">
            <w:pPr>
              <w:rPr>
                <w:b/>
                <w:bCs w:val="0"/>
                <w:szCs w:val="20"/>
              </w:rPr>
            </w:pPr>
            <w:r w:rsidRPr="003D11D2">
              <w:rPr>
                <w:b/>
                <w:bCs w:val="0"/>
                <w:szCs w:val="20"/>
              </w:rPr>
              <w:t>Accountmanager</w:t>
            </w:r>
          </w:p>
          <w:p w14:paraId="62C3AEEC" w14:textId="77777777" w:rsidR="00CC3D47" w:rsidRPr="003D11D2" w:rsidRDefault="00CC3D47" w:rsidP="00CC3D47">
            <w:pPr>
              <w:rPr>
                <w:szCs w:val="20"/>
              </w:rPr>
            </w:pPr>
            <w:r w:rsidRPr="003D11D2">
              <w:rPr>
                <w:szCs w:val="20"/>
              </w:rPr>
              <w:t>&lt;Naam&gt;</w:t>
            </w:r>
          </w:p>
          <w:p w14:paraId="081A706D" w14:textId="77777777" w:rsidR="00CC3D47" w:rsidRPr="003D11D2" w:rsidRDefault="00CC3D47" w:rsidP="00CC3D47">
            <w:pPr>
              <w:rPr>
                <w:szCs w:val="20"/>
              </w:rPr>
            </w:pPr>
            <w:r w:rsidRPr="003D11D2">
              <w:rPr>
                <w:szCs w:val="20"/>
              </w:rPr>
              <w:t>&lt;email&gt;</w:t>
            </w:r>
          </w:p>
          <w:p w14:paraId="7957AD28" w14:textId="77777777" w:rsidR="00CC3D47" w:rsidRPr="003D11D2" w:rsidRDefault="00CC3D47" w:rsidP="00CC3D47">
            <w:pPr>
              <w:rPr>
                <w:szCs w:val="20"/>
              </w:rPr>
            </w:pPr>
            <w:r w:rsidRPr="003D11D2">
              <w:rPr>
                <w:szCs w:val="20"/>
              </w:rPr>
              <w:t>&lt;telefoonnummer&gt;</w:t>
            </w:r>
          </w:p>
        </w:tc>
      </w:tr>
      <w:tr w:rsidR="00CC3D47" w:rsidRPr="003D11D2" w14:paraId="1E0BDA74" w14:textId="77777777" w:rsidTr="003D11D2">
        <w:tc>
          <w:tcPr>
            <w:tcW w:w="4605" w:type="dxa"/>
            <w:shd w:val="clear" w:color="auto" w:fill="auto"/>
          </w:tcPr>
          <w:p w14:paraId="55C91F40" w14:textId="77777777" w:rsidR="00CC3D47" w:rsidRPr="003D11D2" w:rsidRDefault="00CC3D47" w:rsidP="00CC2479">
            <w:pPr>
              <w:rPr>
                <w:b/>
                <w:bCs w:val="0"/>
                <w:szCs w:val="20"/>
              </w:rPr>
            </w:pPr>
            <w:r w:rsidRPr="003D11D2">
              <w:rPr>
                <w:b/>
                <w:bCs w:val="0"/>
                <w:szCs w:val="20"/>
              </w:rPr>
              <w:t>Contractmanager</w:t>
            </w:r>
          </w:p>
          <w:p w14:paraId="1FC0C09B" w14:textId="77777777" w:rsidR="00CC3D47" w:rsidRPr="003D11D2" w:rsidRDefault="00CC3D47" w:rsidP="00CC2479">
            <w:pPr>
              <w:rPr>
                <w:szCs w:val="20"/>
              </w:rPr>
            </w:pPr>
            <w:r w:rsidRPr="003D11D2">
              <w:rPr>
                <w:szCs w:val="20"/>
              </w:rPr>
              <w:t>&lt;Naam&gt;</w:t>
            </w:r>
          </w:p>
          <w:p w14:paraId="40A9B26E" w14:textId="77777777" w:rsidR="00CC3D47" w:rsidRPr="003D11D2" w:rsidRDefault="00CC3D47" w:rsidP="00CC2479">
            <w:pPr>
              <w:rPr>
                <w:szCs w:val="20"/>
              </w:rPr>
            </w:pPr>
            <w:r w:rsidRPr="003D11D2">
              <w:rPr>
                <w:szCs w:val="20"/>
              </w:rPr>
              <w:t>&lt;email&gt;</w:t>
            </w:r>
          </w:p>
          <w:p w14:paraId="492F01AC" w14:textId="77777777" w:rsidR="00CC3D47" w:rsidRPr="003D11D2" w:rsidRDefault="00CC3D47" w:rsidP="00CC2479">
            <w:pPr>
              <w:rPr>
                <w:szCs w:val="20"/>
              </w:rPr>
            </w:pPr>
            <w:r w:rsidRPr="003D11D2">
              <w:rPr>
                <w:szCs w:val="20"/>
              </w:rPr>
              <w:t>&lt;telefoonnummer&gt;</w:t>
            </w:r>
          </w:p>
        </w:tc>
        <w:tc>
          <w:tcPr>
            <w:tcW w:w="4605" w:type="dxa"/>
            <w:shd w:val="clear" w:color="auto" w:fill="auto"/>
          </w:tcPr>
          <w:p w14:paraId="2B6009EA" w14:textId="77777777" w:rsidR="00CC3D47" w:rsidRPr="003D11D2" w:rsidRDefault="00CC3D47" w:rsidP="00CC2479">
            <w:pPr>
              <w:rPr>
                <w:b/>
                <w:bCs w:val="0"/>
                <w:szCs w:val="20"/>
              </w:rPr>
            </w:pPr>
            <w:r w:rsidRPr="003D11D2">
              <w:rPr>
                <w:b/>
                <w:bCs w:val="0"/>
                <w:szCs w:val="20"/>
              </w:rPr>
              <w:t>Contractmanager</w:t>
            </w:r>
          </w:p>
          <w:p w14:paraId="1E69151A" w14:textId="77777777" w:rsidR="00CC3D47" w:rsidRPr="003D11D2" w:rsidRDefault="00CC3D47" w:rsidP="00CC2479">
            <w:pPr>
              <w:rPr>
                <w:szCs w:val="20"/>
              </w:rPr>
            </w:pPr>
            <w:r w:rsidRPr="003D11D2">
              <w:rPr>
                <w:szCs w:val="20"/>
              </w:rPr>
              <w:t>&lt;Naam&gt;</w:t>
            </w:r>
          </w:p>
          <w:p w14:paraId="405B37AC" w14:textId="77777777" w:rsidR="00CC3D47" w:rsidRPr="003D11D2" w:rsidRDefault="00CC3D47" w:rsidP="00CC2479">
            <w:pPr>
              <w:rPr>
                <w:szCs w:val="20"/>
              </w:rPr>
            </w:pPr>
            <w:r w:rsidRPr="003D11D2">
              <w:rPr>
                <w:szCs w:val="20"/>
              </w:rPr>
              <w:t>&lt;email&gt;</w:t>
            </w:r>
          </w:p>
          <w:p w14:paraId="0673A84A" w14:textId="77777777" w:rsidR="00CC3D47" w:rsidRPr="003D11D2" w:rsidRDefault="00CC3D47" w:rsidP="00CC2479">
            <w:pPr>
              <w:rPr>
                <w:szCs w:val="20"/>
              </w:rPr>
            </w:pPr>
            <w:r w:rsidRPr="003D11D2">
              <w:rPr>
                <w:szCs w:val="20"/>
              </w:rPr>
              <w:t>&lt;telefoonnummer&gt;</w:t>
            </w:r>
          </w:p>
        </w:tc>
      </w:tr>
    </w:tbl>
    <w:p w14:paraId="47C85720" w14:textId="77777777" w:rsidR="00612F42" w:rsidRPr="00CC2479" w:rsidRDefault="00612F42" w:rsidP="00CC2479">
      <w:pPr>
        <w:rPr>
          <w:szCs w:val="20"/>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2262"/>
        <w:gridCol w:w="2816"/>
        <w:gridCol w:w="2969"/>
      </w:tblGrid>
      <w:tr w:rsidR="001D257E" w:rsidRPr="00CC2479" w14:paraId="3C7263E9" w14:textId="77777777" w:rsidTr="003D11D2">
        <w:tc>
          <w:tcPr>
            <w:tcW w:w="1668" w:type="dxa"/>
            <w:shd w:val="clear" w:color="auto" w:fill="D9D9D9"/>
          </w:tcPr>
          <w:p w14:paraId="6BC34F4C" w14:textId="77777777" w:rsidR="001D257E" w:rsidRPr="00CC2479" w:rsidRDefault="001D257E" w:rsidP="00CC3D47">
            <w:pPr>
              <w:rPr>
                <w:b/>
                <w:szCs w:val="20"/>
              </w:rPr>
            </w:pPr>
            <w:r w:rsidRPr="00CC2479">
              <w:rPr>
                <w:b/>
                <w:szCs w:val="20"/>
              </w:rPr>
              <w:t>Minimale frequentie</w:t>
            </w:r>
          </w:p>
        </w:tc>
        <w:tc>
          <w:tcPr>
            <w:tcW w:w="2262" w:type="dxa"/>
            <w:shd w:val="clear" w:color="auto" w:fill="D9D9D9"/>
          </w:tcPr>
          <w:p w14:paraId="3EC60D4C" w14:textId="77777777" w:rsidR="001D257E" w:rsidRPr="00CC2479" w:rsidRDefault="001D257E" w:rsidP="00CC3D47">
            <w:pPr>
              <w:rPr>
                <w:b/>
                <w:szCs w:val="20"/>
              </w:rPr>
            </w:pPr>
            <w:r w:rsidRPr="00CC2479">
              <w:rPr>
                <w:b/>
                <w:szCs w:val="20"/>
              </w:rPr>
              <w:t>Contactpersoon Opdrachtgever</w:t>
            </w:r>
          </w:p>
        </w:tc>
        <w:tc>
          <w:tcPr>
            <w:tcW w:w="2816" w:type="dxa"/>
            <w:shd w:val="clear" w:color="auto" w:fill="D9D9D9"/>
          </w:tcPr>
          <w:p w14:paraId="4EF8EBA8" w14:textId="77777777" w:rsidR="001D257E" w:rsidRPr="00CC2479" w:rsidRDefault="001D257E" w:rsidP="00CC3D47">
            <w:pPr>
              <w:rPr>
                <w:b/>
                <w:szCs w:val="20"/>
              </w:rPr>
            </w:pPr>
            <w:r w:rsidRPr="00CC2479">
              <w:rPr>
                <w:b/>
                <w:szCs w:val="20"/>
              </w:rPr>
              <w:t xml:space="preserve">Contactpersoon </w:t>
            </w:r>
            <w:r w:rsidR="00EE06DA">
              <w:rPr>
                <w:b/>
                <w:szCs w:val="20"/>
              </w:rPr>
              <w:t>Opdrachtnemer</w:t>
            </w:r>
          </w:p>
        </w:tc>
        <w:tc>
          <w:tcPr>
            <w:tcW w:w="2969" w:type="dxa"/>
            <w:shd w:val="clear" w:color="auto" w:fill="D9D9D9"/>
          </w:tcPr>
          <w:p w14:paraId="3E757E13" w14:textId="77777777" w:rsidR="001D257E" w:rsidRPr="00CC2479" w:rsidRDefault="001D257E" w:rsidP="00CC3D47">
            <w:pPr>
              <w:rPr>
                <w:b/>
                <w:szCs w:val="20"/>
              </w:rPr>
            </w:pPr>
            <w:r w:rsidRPr="00CC2479">
              <w:rPr>
                <w:b/>
                <w:szCs w:val="20"/>
              </w:rPr>
              <w:t>Onderwerpen</w:t>
            </w:r>
          </w:p>
        </w:tc>
      </w:tr>
      <w:tr w:rsidR="001D257E" w:rsidRPr="00CC2479" w14:paraId="6C90EE5E" w14:textId="77777777" w:rsidTr="001D257E">
        <w:trPr>
          <w:trHeight w:val="1579"/>
        </w:trPr>
        <w:tc>
          <w:tcPr>
            <w:tcW w:w="1668" w:type="dxa"/>
          </w:tcPr>
          <w:p w14:paraId="0B6FC6A7" w14:textId="77777777" w:rsidR="001D257E" w:rsidRPr="00CC2479" w:rsidRDefault="001D257E" w:rsidP="00CC3D47">
            <w:pPr>
              <w:rPr>
                <w:szCs w:val="20"/>
              </w:rPr>
            </w:pPr>
            <w:r w:rsidRPr="00CC2479">
              <w:rPr>
                <w:szCs w:val="20"/>
                <w:highlight w:val="yellow"/>
              </w:rPr>
              <w:t>Zo frequent als door partijen nodig geacht.</w:t>
            </w:r>
          </w:p>
        </w:tc>
        <w:tc>
          <w:tcPr>
            <w:tcW w:w="2262" w:type="dxa"/>
          </w:tcPr>
          <w:p w14:paraId="5A24A273" w14:textId="77777777" w:rsidR="001D257E" w:rsidRPr="00CC2479" w:rsidRDefault="001D257E" w:rsidP="00CC3D47">
            <w:pPr>
              <w:rPr>
                <w:szCs w:val="20"/>
              </w:rPr>
            </w:pPr>
            <w:r w:rsidRPr="00CC2479">
              <w:rPr>
                <w:szCs w:val="20"/>
              </w:rPr>
              <w:t>Eindverantwoordelijke Opdrachtgever / inkoper</w:t>
            </w:r>
          </w:p>
        </w:tc>
        <w:tc>
          <w:tcPr>
            <w:tcW w:w="2816" w:type="dxa"/>
          </w:tcPr>
          <w:p w14:paraId="4A78EEF1" w14:textId="77777777" w:rsidR="001D257E" w:rsidRPr="00CC2479" w:rsidRDefault="004B310E" w:rsidP="00CC3D47">
            <w:pPr>
              <w:rPr>
                <w:szCs w:val="20"/>
              </w:rPr>
            </w:pPr>
            <w:r>
              <w:rPr>
                <w:szCs w:val="20"/>
              </w:rPr>
              <w:t>E</w:t>
            </w:r>
            <w:r w:rsidR="001D257E" w:rsidRPr="00CC2479">
              <w:rPr>
                <w:szCs w:val="20"/>
              </w:rPr>
              <w:t>indverantwoordelijke Opdracht</w:t>
            </w:r>
            <w:r w:rsidR="00EE06DA">
              <w:rPr>
                <w:szCs w:val="20"/>
              </w:rPr>
              <w:t>nemer</w:t>
            </w:r>
            <w:r w:rsidR="001D257E" w:rsidRPr="00CC2479">
              <w:rPr>
                <w:szCs w:val="20"/>
              </w:rPr>
              <w:t xml:space="preserve"> / </w:t>
            </w:r>
            <w:r w:rsidR="00CC3D47" w:rsidRPr="00CC2479">
              <w:rPr>
                <w:szCs w:val="20"/>
              </w:rPr>
              <w:t>accountmanager</w:t>
            </w:r>
          </w:p>
        </w:tc>
        <w:tc>
          <w:tcPr>
            <w:tcW w:w="2969" w:type="dxa"/>
          </w:tcPr>
          <w:p w14:paraId="1C73733D" w14:textId="77777777" w:rsidR="001D257E" w:rsidRPr="00CC2479" w:rsidRDefault="001D257E" w:rsidP="00CC3D47">
            <w:pPr>
              <w:numPr>
                <w:ilvl w:val="0"/>
                <w:numId w:val="22"/>
              </w:numPr>
              <w:ind w:right="-290"/>
              <w:rPr>
                <w:szCs w:val="20"/>
              </w:rPr>
            </w:pPr>
            <w:r w:rsidRPr="00CC2479">
              <w:rPr>
                <w:szCs w:val="20"/>
              </w:rPr>
              <w:t xml:space="preserve">Aanpassing van deze </w:t>
            </w:r>
            <w:r w:rsidR="00CC3D47" w:rsidRPr="00CC2479">
              <w:rPr>
                <w:szCs w:val="20"/>
              </w:rPr>
              <w:t>O</w:t>
            </w:r>
            <w:r w:rsidRPr="00CC2479">
              <w:rPr>
                <w:szCs w:val="20"/>
              </w:rPr>
              <w:t>vereenkomst.</w:t>
            </w:r>
          </w:p>
          <w:p w14:paraId="14189CEA" w14:textId="77777777" w:rsidR="001D257E" w:rsidRPr="00CC2479" w:rsidRDefault="001D257E" w:rsidP="00CC3D47">
            <w:pPr>
              <w:numPr>
                <w:ilvl w:val="0"/>
                <w:numId w:val="23"/>
              </w:numPr>
              <w:rPr>
                <w:szCs w:val="20"/>
              </w:rPr>
            </w:pPr>
            <w:r w:rsidRPr="00CC2479">
              <w:rPr>
                <w:szCs w:val="20"/>
              </w:rPr>
              <w:t>Door de contractmanager geëscaleerde klachten en vraagstukken.</w:t>
            </w:r>
          </w:p>
          <w:p w14:paraId="0F4887DD" w14:textId="77777777" w:rsidR="001D257E" w:rsidRPr="00CC2479" w:rsidRDefault="001D257E" w:rsidP="00CC3D47">
            <w:pPr>
              <w:numPr>
                <w:ilvl w:val="0"/>
                <w:numId w:val="23"/>
              </w:numPr>
              <w:rPr>
                <w:szCs w:val="20"/>
              </w:rPr>
            </w:pPr>
            <w:r w:rsidRPr="00CC2479">
              <w:rPr>
                <w:szCs w:val="20"/>
              </w:rPr>
              <w:t>Ontwikkelingen, relevant voor inkoopstrategie.</w:t>
            </w:r>
          </w:p>
        </w:tc>
      </w:tr>
      <w:tr w:rsidR="001D257E" w:rsidRPr="00CC2479" w14:paraId="115342F5" w14:textId="77777777" w:rsidTr="001D257E">
        <w:trPr>
          <w:trHeight w:val="715"/>
        </w:trPr>
        <w:tc>
          <w:tcPr>
            <w:tcW w:w="1668" w:type="dxa"/>
          </w:tcPr>
          <w:p w14:paraId="0F157820" w14:textId="77777777" w:rsidR="001D257E" w:rsidRPr="00CC2479" w:rsidRDefault="001D257E" w:rsidP="00CC3D47">
            <w:pPr>
              <w:rPr>
                <w:szCs w:val="20"/>
              </w:rPr>
            </w:pPr>
            <w:r w:rsidRPr="00CC2479">
              <w:rPr>
                <w:szCs w:val="20"/>
                <w:highlight w:val="yellow"/>
              </w:rPr>
              <w:t>1x per jaar.</w:t>
            </w:r>
          </w:p>
        </w:tc>
        <w:tc>
          <w:tcPr>
            <w:tcW w:w="2262" w:type="dxa"/>
          </w:tcPr>
          <w:p w14:paraId="45AE0D5C" w14:textId="77777777" w:rsidR="001D257E" w:rsidRPr="00CC2479" w:rsidRDefault="001D257E" w:rsidP="00CC3D47">
            <w:pPr>
              <w:rPr>
                <w:szCs w:val="20"/>
              </w:rPr>
            </w:pPr>
            <w:r w:rsidRPr="00CC2479">
              <w:rPr>
                <w:szCs w:val="20"/>
              </w:rPr>
              <w:t>Contractmanager</w:t>
            </w:r>
          </w:p>
        </w:tc>
        <w:tc>
          <w:tcPr>
            <w:tcW w:w="2816" w:type="dxa"/>
          </w:tcPr>
          <w:p w14:paraId="414362EE" w14:textId="77777777" w:rsidR="001D257E" w:rsidRPr="00CC2479" w:rsidRDefault="004B310E" w:rsidP="00CC3D47">
            <w:pPr>
              <w:rPr>
                <w:szCs w:val="20"/>
              </w:rPr>
            </w:pPr>
            <w:r>
              <w:rPr>
                <w:szCs w:val="20"/>
              </w:rPr>
              <w:t>Contractmanager</w:t>
            </w:r>
          </w:p>
        </w:tc>
        <w:tc>
          <w:tcPr>
            <w:tcW w:w="2969" w:type="dxa"/>
          </w:tcPr>
          <w:p w14:paraId="51371C80" w14:textId="77777777" w:rsidR="001D257E" w:rsidRPr="00CC2479" w:rsidRDefault="001D257E" w:rsidP="00CC3D47">
            <w:pPr>
              <w:numPr>
                <w:ilvl w:val="0"/>
                <w:numId w:val="22"/>
              </w:numPr>
              <w:rPr>
                <w:szCs w:val="20"/>
              </w:rPr>
            </w:pPr>
            <w:r w:rsidRPr="00CC2479">
              <w:rPr>
                <w:szCs w:val="20"/>
              </w:rPr>
              <w:t>Managementrapportages.</w:t>
            </w:r>
          </w:p>
          <w:p w14:paraId="4A4D44BF" w14:textId="77777777" w:rsidR="001D257E" w:rsidRPr="00CC2479" w:rsidRDefault="001D257E" w:rsidP="00CC3D47">
            <w:pPr>
              <w:numPr>
                <w:ilvl w:val="0"/>
                <w:numId w:val="22"/>
              </w:numPr>
              <w:ind w:right="-290"/>
              <w:rPr>
                <w:szCs w:val="20"/>
              </w:rPr>
            </w:pPr>
            <w:r w:rsidRPr="00CC2479">
              <w:rPr>
                <w:szCs w:val="20"/>
              </w:rPr>
              <w:t>Evaluatie en beoordeling van</w:t>
            </w:r>
            <w:r w:rsidRPr="00CC2479">
              <w:rPr>
                <w:szCs w:val="20"/>
              </w:rPr>
              <w:br/>
              <w:t>de samenwerking.</w:t>
            </w:r>
          </w:p>
        </w:tc>
      </w:tr>
      <w:tr w:rsidR="001D257E" w:rsidRPr="00CC2479" w14:paraId="686E953A" w14:textId="77777777" w:rsidTr="001D257E">
        <w:tc>
          <w:tcPr>
            <w:tcW w:w="1668" w:type="dxa"/>
          </w:tcPr>
          <w:p w14:paraId="423C763D" w14:textId="77777777" w:rsidR="001D257E" w:rsidRPr="00CC2479" w:rsidRDefault="001D257E" w:rsidP="00CC3D47">
            <w:pPr>
              <w:rPr>
                <w:szCs w:val="20"/>
              </w:rPr>
            </w:pPr>
            <w:r w:rsidRPr="00CC2479">
              <w:rPr>
                <w:szCs w:val="20"/>
                <w:highlight w:val="yellow"/>
              </w:rPr>
              <w:t>Zo frequent als door partijen nodig geacht, doch minimaal 1 x per jaar, gelijktijdig met evaluatie en beoordeling.</w:t>
            </w:r>
          </w:p>
        </w:tc>
        <w:tc>
          <w:tcPr>
            <w:tcW w:w="2262" w:type="dxa"/>
          </w:tcPr>
          <w:p w14:paraId="2490D5B5" w14:textId="77777777" w:rsidR="001D257E" w:rsidRPr="00CC2479" w:rsidRDefault="001D257E" w:rsidP="00CC3D47">
            <w:pPr>
              <w:rPr>
                <w:szCs w:val="20"/>
              </w:rPr>
            </w:pPr>
            <w:r w:rsidRPr="00CC2479">
              <w:rPr>
                <w:szCs w:val="20"/>
              </w:rPr>
              <w:t>Contractmanager</w:t>
            </w:r>
          </w:p>
        </w:tc>
        <w:tc>
          <w:tcPr>
            <w:tcW w:w="2816" w:type="dxa"/>
          </w:tcPr>
          <w:p w14:paraId="63634889" w14:textId="77777777" w:rsidR="001D257E" w:rsidRPr="00CC2479" w:rsidRDefault="004B310E" w:rsidP="00CC3D47">
            <w:pPr>
              <w:rPr>
                <w:szCs w:val="20"/>
              </w:rPr>
            </w:pPr>
            <w:r>
              <w:rPr>
                <w:szCs w:val="20"/>
              </w:rPr>
              <w:t>Contractmanager</w:t>
            </w:r>
          </w:p>
        </w:tc>
        <w:tc>
          <w:tcPr>
            <w:tcW w:w="2969" w:type="dxa"/>
          </w:tcPr>
          <w:p w14:paraId="72E28A0E" w14:textId="77777777" w:rsidR="001D257E" w:rsidRPr="00CC2479" w:rsidRDefault="001D257E" w:rsidP="00CC3D47">
            <w:pPr>
              <w:numPr>
                <w:ilvl w:val="0"/>
                <w:numId w:val="24"/>
              </w:numPr>
              <w:rPr>
                <w:szCs w:val="20"/>
              </w:rPr>
            </w:pPr>
            <w:r w:rsidRPr="00CC2479">
              <w:rPr>
                <w:szCs w:val="20"/>
              </w:rPr>
              <w:t xml:space="preserve">Ontwikkeling van producten, </w:t>
            </w:r>
            <w:r w:rsidR="00E32C86">
              <w:rPr>
                <w:szCs w:val="20"/>
              </w:rPr>
              <w:t>D</w:t>
            </w:r>
            <w:r w:rsidRPr="00CC2479">
              <w:rPr>
                <w:szCs w:val="20"/>
              </w:rPr>
              <w:t>iensten en relevante wet- en regelgeving.</w:t>
            </w:r>
          </w:p>
          <w:p w14:paraId="77D73691" w14:textId="77777777" w:rsidR="001D257E" w:rsidRPr="00CC2479" w:rsidRDefault="001D257E" w:rsidP="00CC3D47">
            <w:pPr>
              <w:numPr>
                <w:ilvl w:val="0"/>
                <w:numId w:val="24"/>
              </w:numPr>
              <w:rPr>
                <w:szCs w:val="20"/>
              </w:rPr>
            </w:pPr>
            <w:r w:rsidRPr="00CC2479">
              <w:rPr>
                <w:szCs w:val="20"/>
              </w:rPr>
              <w:t>Advies.</w:t>
            </w:r>
          </w:p>
          <w:p w14:paraId="16553FB4" w14:textId="77777777" w:rsidR="001D257E" w:rsidRPr="00CC2479" w:rsidRDefault="001D257E" w:rsidP="00CC3D47">
            <w:pPr>
              <w:numPr>
                <w:ilvl w:val="0"/>
                <w:numId w:val="24"/>
              </w:numPr>
              <w:rPr>
                <w:szCs w:val="20"/>
              </w:rPr>
            </w:pPr>
            <w:r w:rsidRPr="00CC2479">
              <w:rPr>
                <w:szCs w:val="20"/>
              </w:rPr>
              <w:t>Upgrades, downgrades, vervanging en uitbreiding van het assortiment.</w:t>
            </w:r>
          </w:p>
          <w:p w14:paraId="5F79ACF0" w14:textId="77777777" w:rsidR="001D257E" w:rsidRPr="00CC2479" w:rsidRDefault="001D257E" w:rsidP="00CC3D47">
            <w:pPr>
              <w:numPr>
                <w:ilvl w:val="0"/>
                <w:numId w:val="24"/>
              </w:numPr>
              <w:rPr>
                <w:szCs w:val="20"/>
              </w:rPr>
            </w:pPr>
            <w:r w:rsidRPr="00CC2479">
              <w:rPr>
                <w:szCs w:val="20"/>
              </w:rPr>
              <w:t>Mutaties van: gegevens t.b.v. logistiek en facturatie.</w:t>
            </w:r>
          </w:p>
          <w:p w14:paraId="59EC5724" w14:textId="77777777" w:rsidR="001D257E" w:rsidRPr="00CC2479" w:rsidRDefault="001D257E" w:rsidP="00CC3D47">
            <w:pPr>
              <w:numPr>
                <w:ilvl w:val="0"/>
                <w:numId w:val="24"/>
              </w:numPr>
              <w:rPr>
                <w:szCs w:val="20"/>
              </w:rPr>
            </w:pPr>
            <w:r w:rsidRPr="00CC2479">
              <w:rPr>
                <w:szCs w:val="20"/>
              </w:rPr>
              <w:t>Autorisatie t.b.v. het doen van bestellingen.</w:t>
            </w:r>
          </w:p>
          <w:p w14:paraId="5AD7E5C1" w14:textId="77777777" w:rsidR="001D257E" w:rsidRPr="00CC2479" w:rsidRDefault="001D257E" w:rsidP="00CC3D47">
            <w:pPr>
              <w:numPr>
                <w:ilvl w:val="0"/>
                <w:numId w:val="24"/>
              </w:numPr>
              <w:rPr>
                <w:szCs w:val="20"/>
              </w:rPr>
            </w:pPr>
            <w:r w:rsidRPr="00CC2479">
              <w:rPr>
                <w:szCs w:val="20"/>
              </w:rPr>
              <w:t>Resultaten van- en vervolg op audits.</w:t>
            </w:r>
          </w:p>
          <w:p w14:paraId="2796099C" w14:textId="77777777" w:rsidR="001D257E" w:rsidRPr="00CC2479" w:rsidRDefault="001D257E" w:rsidP="00CC3D47">
            <w:pPr>
              <w:numPr>
                <w:ilvl w:val="0"/>
                <w:numId w:val="24"/>
              </w:numPr>
              <w:rPr>
                <w:szCs w:val="20"/>
              </w:rPr>
            </w:pPr>
            <w:r w:rsidRPr="00CC2479">
              <w:rPr>
                <w:szCs w:val="20"/>
              </w:rPr>
              <w:t>Klachten.</w:t>
            </w:r>
          </w:p>
          <w:p w14:paraId="41FB801C" w14:textId="77777777" w:rsidR="001D257E" w:rsidRPr="00CC2479" w:rsidRDefault="001D257E" w:rsidP="00CC3D47">
            <w:pPr>
              <w:numPr>
                <w:ilvl w:val="0"/>
                <w:numId w:val="23"/>
              </w:numPr>
              <w:rPr>
                <w:szCs w:val="20"/>
              </w:rPr>
            </w:pPr>
            <w:r w:rsidRPr="00CC2479">
              <w:rPr>
                <w:szCs w:val="20"/>
              </w:rPr>
              <w:t>Benoeming van nieuwe contactpersonen</w:t>
            </w:r>
            <w:r w:rsidR="00CC3D47" w:rsidRPr="00CC2479">
              <w:rPr>
                <w:szCs w:val="20"/>
              </w:rPr>
              <w:t>.</w:t>
            </w:r>
          </w:p>
        </w:tc>
      </w:tr>
      <w:tr w:rsidR="001D257E" w:rsidRPr="00CC2479" w14:paraId="70B4CD24" w14:textId="77777777" w:rsidTr="00CC3D47">
        <w:trPr>
          <w:trHeight w:val="720"/>
        </w:trPr>
        <w:tc>
          <w:tcPr>
            <w:tcW w:w="1668" w:type="dxa"/>
          </w:tcPr>
          <w:p w14:paraId="755FB0DA" w14:textId="77777777" w:rsidR="001D257E" w:rsidRPr="00CC2479" w:rsidRDefault="001D257E" w:rsidP="00CC3D47">
            <w:pPr>
              <w:rPr>
                <w:szCs w:val="20"/>
              </w:rPr>
            </w:pPr>
            <w:r w:rsidRPr="00CC2479">
              <w:rPr>
                <w:szCs w:val="20"/>
              </w:rPr>
              <w:t>Zo frequent als door partijen nodig geacht</w:t>
            </w:r>
          </w:p>
        </w:tc>
        <w:tc>
          <w:tcPr>
            <w:tcW w:w="2262" w:type="dxa"/>
          </w:tcPr>
          <w:p w14:paraId="731092C7" w14:textId="77777777" w:rsidR="001D257E" w:rsidRPr="00CC2479" w:rsidRDefault="001D257E" w:rsidP="00CC3D47">
            <w:pPr>
              <w:rPr>
                <w:szCs w:val="20"/>
              </w:rPr>
            </w:pPr>
            <w:r w:rsidRPr="00CC2479">
              <w:rPr>
                <w:szCs w:val="20"/>
              </w:rPr>
              <w:t>Operationele contactpersonen</w:t>
            </w:r>
          </w:p>
        </w:tc>
        <w:tc>
          <w:tcPr>
            <w:tcW w:w="2816" w:type="dxa"/>
          </w:tcPr>
          <w:p w14:paraId="5DDBD899" w14:textId="77777777" w:rsidR="001D257E" w:rsidRPr="00CC2479" w:rsidRDefault="004B310E" w:rsidP="00CC3D47">
            <w:pPr>
              <w:rPr>
                <w:szCs w:val="20"/>
              </w:rPr>
            </w:pPr>
            <w:r w:rsidRPr="00E4473B">
              <w:rPr>
                <w:szCs w:val="20"/>
              </w:rPr>
              <w:t>O</w:t>
            </w:r>
            <w:r w:rsidR="001D257E" w:rsidRPr="00E4473B">
              <w:rPr>
                <w:szCs w:val="20"/>
              </w:rPr>
              <w:t>perationele contactpersonen</w:t>
            </w:r>
          </w:p>
        </w:tc>
        <w:tc>
          <w:tcPr>
            <w:tcW w:w="2969" w:type="dxa"/>
          </w:tcPr>
          <w:p w14:paraId="56114C9B" w14:textId="77777777" w:rsidR="001D257E" w:rsidRPr="00CC2479" w:rsidRDefault="001D257E" w:rsidP="00CC3D47">
            <w:pPr>
              <w:numPr>
                <w:ilvl w:val="0"/>
                <w:numId w:val="25"/>
              </w:numPr>
              <w:rPr>
                <w:szCs w:val="20"/>
              </w:rPr>
            </w:pPr>
            <w:r w:rsidRPr="00CC2479">
              <w:rPr>
                <w:szCs w:val="20"/>
              </w:rPr>
              <w:t xml:space="preserve">Bestellingen binnen het kader van deze </w:t>
            </w:r>
            <w:r w:rsidR="00CC3D47" w:rsidRPr="00CC2479">
              <w:rPr>
                <w:szCs w:val="20"/>
              </w:rPr>
              <w:t>O</w:t>
            </w:r>
            <w:r w:rsidRPr="00CC2479">
              <w:rPr>
                <w:szCs w:val="20"/>
              </w:rPr>
              <w:t>vereenkomst</w:t>
            </w:r>
          </w:p>
        </w:tc>
      </w:tr>
    </w:tbl>
    <w:p w14:paraId="632EE16D" w14:textId="77777777" w:rsidR="00612F42" w:rsidRPr="00CC2479" w:rsidRDefault="00612F42" w:rsidP="00CC3D47">
      <w:pPr>
        <w:rPr>
          <w:szCs w:val="20"/>
        </w:rPr>
      </w:pPr>
    </w:p>
    <w:p w14:paraId="188AFC79" w14:textId="77777777" w:rsidR="00CC2479" w:rsidRDefault="001D257E" w:rsidP="00CC3D47">
      <w:pPr>
        <w:rPr>
          <w:szCs w:val="20"/>
        </w:rPr>
      </w:pPr>
      <w:r w:rsidRPr="00CC2479">
        <w:rPr>
          <w:szCs w:val="20"/>
        </w:rPr>
        <w:t>Indien een partij een nieuwe contactpersoon benoemt, zal deze partij de andere partij hierover terstond schriftelijk informeren.</w:t>
      </w:r>
      <w:r w:rsidRPr="00CC2479">
        <w:rPr>
          <w:szCs w:val="20"/>
        </w:rPr>
        <w:br/>
      </w:r>
    </w:p>
    <w:p w14:paraId="29FF508B" w14:textId="6F847A92" w:rsidR="00FF35CB" w:rsidRDefault="00FF35CB" w:rsidP="0A3969B1">
      <w:pPr>
        <w:rPr>
          <w:b/>
          <w:sz w:val="28"/>
        </w:rPr>
      </w:pPr>
      <w:bookmarkStart w:id="15" w:name="_Hlk45556668"/>
      <w:bookmarkEnd w:id="15"/>
    </w:p>
    <w:sectPr w:rsidR="00FF35CB" w:rsidSect="00916EB3">
      <w:headerReference w:type="first" r:id="rId19"/>
      <w:footerReference w:type="first" r:id="rId20"/>
      <w:pgSz w:w="11906" w:h="16838"/>
      <w:pgMar w:top="1418" w:right="1418" w:bottom="1418" w:left="1418" w:header="709" w:footer="709" w:gutter="0"/>
      <w:paperSrc w:first="2" w:other="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E9967" w14:textId="77777777" w:rsidR="00B44710" w:rsidRDefault="00B44710">
      <w:r>
        <w:separator/>
      </w:r>
    </w:p>
  </w:endnote>
  <w:endnote w:type="continuationSeparator" w:id="0">
    <w:p w14:paraId="0B1EC960" w14:textId="77777777" w:rsidR="00B44710" w:rsidRDefault="00B44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FF357" w14:textId="77777777" w:rsidR="00594CD2" w:rsidRDefault="00594CD2" w:rsidP="007C6779">
    <w:pPr>
      <w:pStyle w:val="Voettekst"/>
      <w:pBdr>
        <w:top w:val="single" w:sz="4" w:space="1" w:color="auto"/>
      </w:pBdr>
      <w:jc w:val="center"/>
      <w:rPr>
        <w:rStyle w:val="Paginanummer"/>
        <w:sz w:val="17"/>
      </w:rPr>
    </w:pPr>
  </w:p>
  <w:p w14:paraId="31F73490" w14:textId="77777777" w:rsidR="00594CD2" w:rsidRDefault="00594CD2" w:rsidP="007C6779">
    <w:pPr>
      <w:pStyle w:val="Voettekst"/>
      <w:pBdr>
        <w:top w:val="single" w:sz="4" w:space="1" w:color="auto"/>
      </w:pBdr>
      <w:jc w:val="center"/>
    </w:pPr>
    <w:r w:rsidRPr="00B3566D">
      <w:rPr>
        <w:rStyle w:val="Paginanummer"/>
        <w:sz w:val="17"/>
      </w:rPr>
      <w:t xml:space="preserve">Paraaf </w:t>
    </w:r>
    <w:r w:rsidR="00B3566D" w:rsidRPr="00B3566D">
      <w:rPr>
        <w:rStyle w:val="Paginanummer"/>
        <w:sz w:val="17"/>
      </w:rPr>
      <w:t>Opdrachtgever</w:t>
    </w:r>
    <w:r w:rsidR="00CC3D47">
      <w:rPr>
        <w:rStyle w:val="Paginanummer"/>
        <w:sz w:val="17"/>
      </w:rPr>
      <w:t>:</w:t>
    </w:r>
    <w:r w:rsidRPr="00B3566D">
      <w:rPr>
        <w:rStyle w:val="Paginanummer"/>
        <w:sz w:val="17"/>
      </w:rPr>
      <w:tab/>
      <w:t xml:space="preserve">Pagina </w:t>
    </w:r>
    <w:r w:rsidRPr="00B3566D">
      <w:rPr>
        <w:rStyle w:val="Paginanummer"/>
        <w:sz w:val="17"/>
      </w:rPr>
      <w:fldChar w:fldCharType="begin"/>
    </w:r>
    <w:r w:rsidRPr="00B3566D">
      <w:rPr>
        <w:rStyle w:val="Paginanummer"/>
        <w:sz w:val="17"/>
      </w:rPr>
      <w:instrText xml:space="preserve"> PAGE </w:instrText>
    </w:r>
    <w:r w:rsidRPr="00B3566D">
      <w:rPr>
        <w:rStyle w:val="Paginanummer"/>
        <w:sz w:val="17"/>
      </w:rPr>
      <w:fldChar w:fldCharType="separate"/>
    </w:r>
    <w:r w:rsidR="008D492E" w:rsidRPr="00B3566D">
      <w:rPr>
        <w:rStyle w:val="Paginanummer"/>
        <w:noProof/>
        <w:sz w:val="17"/>
      </w:rPr>
      <w:t>6</w:t>
    </w:r>
    <w:r w:rsidRPr="00B3566D">
      <w:rPr>
        <w:rStyle w:val="Paginanummer"/>
        <w:sz w:val="17"/>
      </w:rPr>
      <w:fldChar w:fldCharType="end"/>
    </w:r>
    <w:r w:rsidRPr="00B3566D">
      <w:rPr>
        <w:rStyle w:val="Paginanummer"/>
        <w:sz w:val="17"/>
      </w:rPr>
      <w:t xml:space="preserve"> van </w:t>
    </w:r>
    <w:r w:rsidRPr="00B3566D">
      <w:rPr>
        <w:rStyle w:val="Paginanummer"/>
        <w:sz w:val="17"/>
      </w:rPr>
      <w:fldChar w:fldCharType="begin"/>
    </w:r>
    <w:r w:rsidRPr="00B3566D">
      <w:rPr>
        <w:rStyle w:val="Paginanummer"/>
        <w:sz w:val="17"/>
      </w:rPr>
      <w:instrText xml:space="preserve"> NUMPAGES </w:instrText>
    </w:r>
    <w:r w:rsidRPr="00B3566D">
      <w:rPr>
        <w:rStyle w:val="Paginanummer"/>
        <w:sz w:val="17"/>
      </w:rPr>
      <w:fldChar w:fldCharType="separate"/>
    </w:r>
    <w:r w:rsidR="008D492E" w:rsidRPr="00B3566D">
      <w:rPr>
        <w:rStyle w:val="Paginanummer"/>
        <w:noProof/>
        <w:sz w:val="17"/>
      </w:rPr>
      <w:t>6</w:t>
    </w:r>
    <w:r w:rsidRPr="00B3566D">
      <w:rPr>
        <w:rStyle w:val="Paginanummer"/>
        <w:sz w:val="17"/>
      </w:rPr>
      <w:fldChar w:fldCharType="end"/>
    </w:r>
    <w:r w:rsidRPr="00B3566D">
      <w:rPr>
        <w:rStyle w:val="Paginanummer"/>
        <w:sz w:val="17"/>
      </w:rPr>
      <w:tab/>
      <w:t>Paraaf Opdrachtnemer</w:t>
    </w:r>
    <w:r w:rsidR="00CC3D47">
      <w:rPr>
        <w:rStyle w:val="Paginanummer"/>
        <w:sz w:val="17"/>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36696" w14:textId="77777777" w:rsidR="00CC3D47" w:rsidRDefault="00594CD2" w:rsidP="00715E70">
    <w:pPr>
      <w:pStyle w:val="Voettekst"/>
      <w:tabs>
        <w:tab w:val="clear" w:pos="9072"/>
      </w:tabs>
      <w:rPr>
        <w:sz w:val="16"/>
        <w:szCs w:val="16"/>
      </w:rPr>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24142" w14:textId="77777777" w:rsidR="00594CD2" w:rsidRDefault="00594CD2" w:rsidP="007C6779">
    <w:pPr>
      <w:pStyle w:val="Voettekst"/>
      <w:pBdr>
        <w:top w:val="single" w:sz="4" w:space="1" w:color="auto"/>
      </w:pBdr>
      <w:jc w:val="center"/>
      <w:rPr>
        <w:rStyle w:val="Paginanummer"/>
        <w:sz w:val="17"/>
      </w:rPr>
    </w:pPr>
  </w:p>
  <w:p w14:paraId="66DE5F3C" w14:textId="77777777" w:rsidR="00594CD2" w:rsidRDefault="00594CD2" w:rsidP="007C6779">
    <w:pPr>
      <w:pStyle w:val="Voettekst"/>
      <w:pBdr>
        <w:top w:val="single" w:sz="4" w:space="1" w:color="auto"/>
      </w:pBdr>
      <w:jc w:val="center"/>
    </w:pPr>
    <w:r>
      <w:rPr>
        <w:rStyle w:val="Paginanummer"/>
        <w:sz w:val="17"/>
      </w:rPr>
      <w:t xml:space="preserve">Paraaf </w:t>
    </w:r>
    <w:r w:rsidR="00CC3D47">
      <w:rPr>
        <w:rStyle w:val="Paginanummer"/>
        <w:sz w:val="17"/>
      </w:rPr>
      <w:t>Opdrachtgever</w:t>
    </w:r>
    <w:r>
      <w:rPr>
        <w:rStyle w:val="Paginanummer"/>
        <w:sz w:val="17"/>
      </w:rPr>
      <w:tab/>
      <w:t xml:space="preserve">Pagina </w:t>
    </w:r>
    <w:r>
      <w:rPr>
        <w:rStyle w:val="Paginanummer"/>
        <w:sz w:val="17"/>
      </w:rPr>
      <w:fldChar w:fldCharType="begin"/>
    </w:r>
    <w:r>
      <w:rPr>
        <w:rStyle w:val="Paginanummer"/>
        <w:sz w:val="17"/>
      </w:rPr>
      <w:instrText xml:space="preserve"> PAGE </w:instrText>
    </w:r>
    <w:r>
      <w:rPr>
        <w:rStyle w:val="Paginanummer"/>
        <w:sz w:val="17"/>
      </w:rPr>
      <w:fldChar w:fldCharType="separate"/>
    </w:r>
    <w:r w:rsidR="008D492E">
      <w:rPr>
        <w:rStyle w:val="Paginanummer"/>
        <w:noProof/>
        <w:sz w:val="17"/>
      </w:rPr>
      <w:t>2</w:t>
    </w:r>
    <w:r>
      <w:rPr>
        <w:rStyle w:val="Paginanummer"/>
        <w:sz w:val="17"/>
      </w:rPr>
      <w:fldChar w:fldCharType="end"/>
    </w:r>
    <w:r>
      <w:rPr>
        <w:rStyle w:val="Paginanummer"/>
        <w:sz w:val="17"/>
      </w:rPr>
      <w:t xml:space="preserve"> van </w:t>
    </w:r>
    <w:r>
      <w:rPr>
        <w:rStyle w:val="Paginanummer"/>
        <w:sz w:val="17"/>
      </w:rPr>
      <w:fldChar w:fldCharType="begin"/>
    </w:r>
    <w:r>
      <w:rPr>
        <w:rStyle w:val="Paginanummer"/>
        <w:sz w:val="17"/>
      </w:rPr>
      <w:instrText xml:space="preserve"> NUMPAGES </w:instrText>
    </w:r>
    <w:r>
      <w:rPr>
        <w:rStyle w:val="Paginanummer"/>
        <w:sz w:val="17"/>
      </w:rPr>
      <w:fldChar w:fldCharType="separate"/>
    </w:r>
    <w:r w:rsidR="008D492E">
      <w:rPr>
        <w:rStyle w:val="Paginanummer"/>
        <w:noProof/>
        <w:sz w:val="17"/>
      </w:rPr>
      <w:t>6</w:t>
    </w:r>
    <w:r>
      <w:rPr>
        <w:rStyle w:val="Paginanummer"/>
        <w:sz w:val="17"/>
      </w:rPr>
      <w:fldChar w:fldCharType="end"/>
    </w:r>
    <w:r>
      <w:rPr>
        <w:rStyle w:val="Paginanummer"/>
        <w:sz w:val="17"/>
      </w:rPr>
      <w:tab/>
    </w:r>
    <w:r w:rsidRPr="00CC3D47">
      <w:rPr>
        <w:rStyle w:val="Paginanummer"/>
        <w:sz w:val="17"/>
      </w:rPr>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3547A" w14:textId="77777777" w:rsidR="00B44710" w:rsidRDefault="00B44710">
      <w:r>
        <w:separator/>
      </w:r>
    </w:p>
  </w:footnote>
  <w:footnote w:type="continuationSeparator" w:id="0">
    <w:p w14:paraId="7C57FAE2" w14:textId="77777777" w:rsidR="00B44710" w:rsidRDefault="00B447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2C43C" w14:textId="77777777" w:rsidR="00594CD2" w:rsidRDefault="00000000">
    <w:pPr>
      <w:pStyle w:val="Koptekst"/>
    </w:pPr>
    <w:r>
      <w:rPr>
        <w:noProof/>
      </w:rPr>
      <w:pict w14:anchorId="7851C5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410860" o:spid="_x0000_s1026" type="#_x0000_t136" style="position:absolute;margin-left:0;margin-top:0;width:511.5pt;height:127.85pt;rotation:315;z-index:-25166028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A4A4C" w14:textId="77777777" w:rsidR="00594CD2" w:rsidRDefault="00957D41" w:rsidP="007C6779">
    <w:pPr>
      <w:pStyle w:val="Koptekst"/>
      <w:pBdr>
        <w:bottom w:val="single" w:sz="4" w:space="1" w:color="auto"/>
      </w:pBdr>
      <w:tabs>
        <w:tab w:val="clear" w:pos="4536"/>
        <w:tab w:val="clear" w:pos="9072"/>
      </w:tabs>
      <w:rPr>
        <w:b/>
        <w:noProof/>
        <w:sz w:val="28"/>
      </w:rPr>
    </w:pPr>
    <w:r>
      <w:rPr>
        <w:b/>
        <w:noProof/>
        <w:sz w:val="28"/>
      </w:rPr>
      <w:drawing>
        <wp:anchor distT="0" distB="0" distL="114300" distR="114300" simplePos="0" relativeHeight="251659264" behindDoc="0" locked="0" layoutInCell="1" allowOverlap="1" wp14:anchorId="74182D18" wp14:editId="5E86F01F">
          <wp:simplePos x="0" y="0"/>
          <wp:positionH relativeFrom="margin">
            <wp:posOffset>72390</wp:posOffset>
          </wp:positionH>
          <wp:positionV relativeFrom="paragraph">
            <wp:posOffset>-64770</wp:posOffset>
          </wp:positionV>
          <wp:extent cx="976630" cy="488315"/>
          <wp:effectExtent l="0" t="0" r="0" b="0"/>
          <wp:wrapSquare wrapText="bothSides"/>
          <wp:docPr id="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6630" cy="4883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B15180" w14:textId="77777777" w:rsidR="00594CD2" w:rsidRDefault="00594CD2" w:rsidP="007C6779">
    <w:pPr>
      <w:pStyle w:val="Koptekst"/>
      <w:pBdr>
        <w:bottom w:val="single" w:sz="4" w:space="1" w:color="auto"/>
      </w:pBdr>
      <w:tabs>
        <w:tab w:val="clear" w:pos="4536"/>
        <w:tab w:val="clear" w:pos="9072"/>
      </w:tabs>
      <w:rPr>
        <w:b/>
        <w:noProof/>
        <w:sz w:val="28"/>
      </w:rPr>
    </w:pPr>
    <w:r w:rsidRPr="007C6779">
      <w:rPr>
        <w:b/>
        <w:noProof/>
        <w:sz w:val="28"/>
      </w:rPr>
      <w:tab/>
    </w:r>
  </w:p>
  <w:p w14:paraId="58AA5400" w14:textId="26C9DE85" w:rsidR="00594CD2" w:rsidRPr="00516E66" w:rsidRDefault="00594CD2" w:rsidP="009C383F">
    <w:pPr>
      <w:pStyle w:val="Koptekst"/>
      <w:pBdr>
        <w:bottom w:val="single" w:sz="4" w:space="1" w:color="auto"/>
      </w:pBdr>
      <w:tabs>
        <w:tab w:val="clear" w:pos="4536"/>
        <w:tab w:val="clear" w:pos="9072"/>
      </w:tabs>
      <w:rPr>
        <w:spacing w:val="6"/>
        <w:sz w:val="16"/>
      </w:rPr>
    </w:pPr>
    <w:r w:rsidRPr="007C6779">
      <w:rPr>
        <w:b/>
        <w:noProof/>
        <w:sz w:val="28"/>
      </w:rPr>
      <w:tab/>
    </w:r>
    <w:r w:rsidRPr="00516E66">
      <w:rPr>
        <w:spacing w:val="6"/>
        <w:sz w:val="16"/>
      </w:rPr>
      <w:tab/>
    </w:r>
    <w:r w:rsidRPr="00516E66">
      <w:rPr>
        <w:spacing w:val="6"/>
        <w:sz w:val="16"/>
      </w:rPr>
      <w:tab/>
    </w:r>
    <w:r w:rsidRPr="00516E66">
      <w:rPr>
        <w:spacing w:val="6"/>
        <w:sz w:val="16"/>
      </w:rPr>
      <w:tab/>
    </w:r>
    <w:r w:rsidRPr="00516E66">
      <w:rPr>
        <w:spacing w:val="6"/>
        <w:sz w:val="16"/>
      </w:rPr>
      <w:tab/>
    </w:r>
    <w:r>
      <w:rPr>
        <w:spacing w:val="6"/>
        <w:sz w:val="16"/>
      </w:rPr>
      <w:t>Versie 001 d.d. 13</w:t>
    </w:r>
    <w:r w:rsidR="00000000">
      <w:rPr>
        <w:noProof/>
      </w:rPr>
      <w:pict w14:anchorId="79B6BF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410861" o:spid="_x0000_s1027" type="#_x0000_t136" style="position:absolute;margin-left:0;margin-top:0;width:511.5pt;height:127.85pt;rotation:315;z-index:-251659264;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p w14:paraId="19656230" w14:textId="77777777" w:rsidR="00594CD2" w:rsidRPr="003A1E40" w:rsidRDefault="00594CD2" w:rsidP="007C6779">
    <w:pPr>
      <w:pStyle w:val="Koptekst"/>
      <w:pBdr>
        <w:bottom w:val="single" w:sz="4" w:space="1" w:color="auto"/>
      </w:pBdr>
      <w:tabs>
        <w:tab w:val="clear" w:pos="4536"/>
        <w:tab w:val="clear" w:pos="9072"/>
      </w:tabs>
      <w:rPr>
        <w:iCs/>
        <w:spacing w:val="6"/>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E1A0" w14:textId="77777777" w:rsidR="00594CD2" w:rsidRPr="00227699" w:rsidRDefault="00594CD2" w:rsidP="00227699">
    <w:pPr>
      <w:pStyle w:val="Koptekst"/>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3E1F9" w14:textId="77777777" w:rsidR="00B3566D" w:rsidRPr="003A1E40" w:rsidRDefault="00957D41" w:rsidP="00B3566D">
    <w:pPr>
      <w:pStyle w:val="Koptekst"/>
      <w:tabs>
        <w:tab w:val="clear" w:pos="4536"/>
        <w:tab w:val="clear" w:pos="9072"/>
      </w:tabs>
    </w:pPr>
    <w:r>
      <w:rPr>
        <w:noProof/>
      </w:rPr>
      <w:drawing>
        <wp:anchor distT="0" distB="0" distL="114300" distR="114300" simplePos="0" relativeHeight="251658240" behindDoc="0" locked="0" layoutInCell="1" allowOverlap="1" wp14:anchorId="72E0ADAA" wp14:editId="30733A63">
          <wp:simplePos x="0" y="0"/>
          <wp:positionH relativeFrom="margin">
            <wp:posOffset>-80010</wp:posOffset>
          </wp:positionH>
          <wp:positionV relativeFrom="paragraph">
            <wp:posOffset>-217170</wp:posOffset>
          </wp:positionV>
          <wp:extent cx="976630" cy="488315"/>
          <wp:effectExtent l="0" t="0" r="0" b="0"/>
          <wp:wrapSquare wrapText="bothSides"/>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6630" cy="488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4CD2">
      <w:rPr>
        <w:b/>
        <w:noProof/>
        <w:sz w:val="28"/>
      </w:rPr>
      <w:tab/>
    </w:r>
    <w:r w:rsidR="00594CD2">
      <w:rPr>
        <w:b/>
        <w:noProof/>
        <w:sz w:val="28"/>
      </w:rPr>
      <w:tab/>
    </w:r>
  </w:p>
  <w:p w14:paraId="2620DB29" w14:textId="77777777" w:rsidR="00594CD2" w:rsidRPr="003A1E40" w:rsidRDefault="00594CD2" w:rsidP="009B4C4E">
    <w:pPr>
      <w:pStyle w:val="Koptekst"/>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24B5"/>
    <w:multiLevelType w:val="hybridMultilevel"/>
    <w:tmpl w:val="EF0ADF2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DB3AF5"/>
    <w:multiLevelType w:val="hybridMultilevel"/>
    <w:tmpl w:val="3C6C79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33DA3"/>
    <w:multiLevelType w:val="hybridMultilevel"/>
    <w:tmpl w:val="BA2CD9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CA70B24"/>
    <w:multiLevelType w:val="hybridMultilevel"/>
    <w:tmpl w:val="0E448512"/>
    <w:lvl w:ilvl="0" w:tplc="B2120898">
      <w:start w:val="1"/>
      <w:numFmt w:val="bullet"/>
      <w:lvlText w:val=""/>
      <w:lvlJc w:val="left"/>
      <w:pPr>
        <w:tabs>
          <w:tab w:val="num" w:pos="340"/>
        </w:tabs>
        <w:ind w:left="340" w:hanging="34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2C61F2"/>
    <w:multiLevelType w:val="hybridMultilevel"/>
    <w:tmpl w:val="72EA14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A057AEB"/>
    <w:multiLevelType w:val="multilevel"/>
    <w:tmpl w:val="AC42D8A2"/>
    <w:lvl w:ilvl="0">
      <w:start w:val="10"/>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A225174"/>
    <w:multiLevelType w:val="multilevel"/>
    <w:tmpl w:val="39EA54B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717347"/>
    <w:multiLevelType w:val="hybridMultilevel"/>
    <w:tmpl w:val="D8CC9C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3B250A"/>
    <w:multiLevelType w:val="hybridMultilevel"/>
    <w:tmpl w:val="3A60E9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C22DD4"/>
    <w:multiLevelType w:val="multilevel"/>
    <w:tmpl w:val="934EA2FA"/>
    <w:lvl w:ilvl="0">
      <w:start w:val="9"/>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02C6C71"/>
    <w:multiLevelType w:val="hybridMultilevel"/>
    <w:tmpl w:val="E56AB1BE"/>
    <w:lvl w:ilvl="0" w:tplc="827A2ABC">
      <w:start w:val="1"/>
      <w:numFmt w:val="bullet"/>
      <w:lvlText w:val=""/>
      <w:lvlJc w:val="left"/>
      <w:pPr>
        <w:tabs>
          <w:tab w:val="num" w:pos="340"/>
        </w:tabs>
        <w:ind w:left="340" w:hanging="34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2C76B0"/>
    <w:multiLevelType w:val="multilevel"/>
    <w:tmpl w:val="015A12F2"/>
    <w:lvl w:ilvl="0">
      <w:start w:val="1"/>
      <w:numFmt w:val="bullet"/>
      <w:lvlText w:val=""/>
      <w:lvlJc w:val="left"/>
      <w:pPr>
        <w:tabs>
          <w:tab w:val="num" w:pos="397"/>
        </w:tabs>
        <w:ind w:left="397" w:hanging="397"/>
      </w:pPr>
      <w:rPr>
        <w:rFonts w:ascii="Symbol" w:hAnsi="Symbol" w:hint="default"/>
        <w:color w:val="auto"/>
      </w:rPr>
    </w:lvl>
    <w:lvl w:ilvl="1">
      <w:start w:val="1"/>
      <w:numFmt w:val="bullet"/>
      <w:lvlText w:val=""/>
      <w:lvlJc w:val="left"/>
      <w:pPr>
        <w:tabs>
          <w:tab w:val="num" w:pos="907"/>
        </w:tabs>
        <w:ind w:left="907" w:hanging="510"/>
      </w:pPr>
      <w:rPr>
        <w:rFonts w:ascii="Wingdings" w:hAnsi="Wingdings" w:hint="default"/>
      </w:rPr>
    </w:lvl>
    <w:lvl w:ilvl="2">
      <w:start w:val="1"/>
      <w:numFmt w:val="bullet"/>
      <w:lvlText w:val=""/>
      <w:lvlJc w:val="left"/>
      <w:pPr>
        <w:tabs>
          <w:tab w:val="num" w:pos="1644"/>
        </w:tabs>
        <w:ind w:left="1644" w:hanging="567"/>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3DC79D3"/>
    <w:multiLevelType w:val="hybridMultilevel"/>
    <w:tmpl w:val="E7D45D8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249765CE"/>
    <w:multiLevelType w:val="hybridMultilevel"/>
    <w:tmpl w:val="D108C232"/>
    <w:lvl w:ilvl="0" w:tplc="827A2ABC">
      <w:start w:val="1"/>
      <w:numFmt w:val="bullet"/>
      <w:lvlText w:val=""/>
      <w:lvlJc w:val="left"/>
      <w:pPr>
        <w:tabs>
          <w:tab w:val="num" w:pos="340"/>
        </w:tabs>
        <w:ind w:left="340" w:hanging="34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CE7E57"/>
    <w:multiLevelType w:val="multilevel"/>
    <w:tmpl w:val="2D56B6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6415466"/>
    <w:multiLevelType w:val="hybridMultilevel"/>
    <w:tmpl w:val="02DE4978"/>
    <w:lvl w:ilvl="0" w:tplc="E412359A">
      <w:start w:val="1"/>
      <w:numFmt w:val="bullet"/>
      <w:lvlText w:val=""/>
      <w:lvlJc w:val="left"/>
      <w:pPr>
        <w:tabs>
          <w:tab w:val="num" w:pos="340"/>
        </w:tabs>
        <w:ind w:left="340" w:hanging="34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092529"/>
    <w:multiLevelType w:val="multilevel"/>
    <w:tmpl w:val="0CEAE9D6"/>
    <w:lvl w:ilvl="0">
      <w:start w:val="10"/>
      <w:numFmt w:val="decimal"/>
      <w:lvlText w:val="%1."/>
      <w:lvlJc w:val="left"/>
      <w:pPr>
        <w:ind w:left="720" w:hanging="360"/>
      </w:pPr>
      <w:rPr>
        <w:rFonts w:hint="default"/>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4A676C4"/>
    <w:multiLevelType w:val="multilevel"/>
    <w:tmpl w:val="12AE07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8001FC5"/>
    <w:multiLevelType w:val="hybridMultilevel"/>
    <w:tmpl w:val="05084F5C"/>
    <w:lvl w:ilvl="0" w:tplc="04130001">
      <w:start w:val="1"/>
      <w:numFmt w:val="bullet"/>
      <w:lvlText w:val=""/>
      <w:lvlJc w:val="left"/>
      <w:pPr>
        <w:tabs>
          <w:tab w:val="num" w:pos="340"/>
        </w:tabs>
        <w:ind w:left="340" w:hanging="34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286007"/>
    <w:multiLevelType w:val="hybridMultilevel"/>
    <w:tmpl w:val="5BAEA2E0"/>
    <w:lvl w:ilvl="0" w:tplc="05002318">
      <w:start w:val="1"/>
      <w:numFmt w:val="bullet"/>
      <w:lvlText w:val=""/>
      <w:lvlJc w:val="left"/>
      <w:pPr>
        <w:tabs>
          <w:tab w:val="num" w:pos="340"/>
        </w:tabs>
        <w:ind w:left="340" w:hanging="34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565B9B"/>
    <w:multiLevelType w:val="multilevel"/>
    <w:tmpl w:val="39F82BB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EBE4A47"/>
    <w:multiLevelType w:val="multilevel"/>
    <w:tmpl w:val="0D5A7DA4"/>
    <w:lvl w:ilvl="0">
      <w:start w:val="1"/>
      <w:numFmt w:val="bullet"/>
      <w:lvlText w:val=""/>
      <w:lvlJc w:val="left"/>
      <w:pPr>
        <w:tabs>
          <w:tab w:val="num" w:pos="397"/>
        </w:tabs>
        <w:ind w:left="397" w:hanging="397"/>
      </w:pPr>
      <w:rPr>
        <w:rFonts w:ascii="Symbol" w:hAnsi="Symbol" w:hint="default"/>
        <w:color w:val="auto"/>
      </w:rPr>
    </w:lvl>
    <w:lvl w:ilvl="1">
      <w:start w:val="1"/>
      <w:numFmt w:val="bullet"/>
      <w:lvlText w:val=""/>
      <w:lvlJc w:val="left"/>
      <w:pPr>
        <w:tabs>
          <w:tab w:val="num" w:pos="851"/>
        </w:tabs>
        <w:ind w:left="851" w:hanging="454"/>
      </w:pPr>
      <w:rPr>
        <w:rFonts w:ascii="Wingdings" w:hAnsi="Wingdings" w:hint="default"/>
      </w:rPr>
    </w:lvl>
    <w:lvl w:ilvl="2">
      <w:start w:val="1"/>
      <w:numFmt w:val="bullet"/>
      <w:lvlText w:val=""/>
      <w:lvlJc w:val="left"/>
      <w:pPr>
        <w:tabs>
          <w:tab w:val="num" w:pos="1644"/>
        </w:tabs>
        <w:ind w:left="1644" w:hanging="567"/>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3EDB12C3"/>
    <w:multiLevelType w:val="multilevel"/>
    <w:tmpl w:val="E8FC88E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69B7BD0"/>
    <w:multiLevelType w:val="hybridMultilevel"/>
    <w:tmpl w:val="7864323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4" w15:restartNumberingAfterBreak="0">
    <w:nsid w:val="46C24F6D"/>
    <w:multiLevelType w:val="multilevel"/>
    <w:tmpl w:val="EAE62D9E"/>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4A903C05"/>
    <w:multiLevelType w:val="hybridMultilevel"/>
    <w:tmpl w:val="4DA8BA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BF8266F"/>
    <w:multiLevelType w:val="hybridMultilevel"/>
    <w:tmpl w:val="2FDEDB4C"/>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7" w15:restartNumberingAfterBreak="0">
    <w:nsid w:val="52887F5F"/>
    <w:multiLevelType w:val="multilevel"/>
    <w:tmpl w:val="692AEE6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D04BEB"/>
    <w:multiLevelType w:val="hybridMultilevel"/>
    <w:tmpl w:val="5B4A9A1E"/>
    <w:lvl w:ilvl="0" w:tplc="E412359A">
      <w:start w:val="1"/>
      <w:numFmt w:val="bullet"/>
      <w:lvlText w:val=""/>
      <w:lvlJc w:val="left"/>
      <w:pPr>
        <w:tabs>
          <w:tab w:val="num" w:pos="340"/>
        </w:tabs>
        <w:ind w:left="340" w:hanging="34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3422A2"/>
    <w:multiLevelType w:val="multilevel"/>
    <w:tmpl w:val="D8920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C902C7E"/>
    <w:multiLevelType w:val="hybridMultilevel"/>
    <w:tmpl w:val="A1083040"/>
    <w:lvl w:ilvl="0" w:tplc="64D001E8">
      <w:start w:val="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EDC3743"/>
    <w:multiLevelType w:val="hybridMultilevel"/>
    <w:tmpl w:val="77B830A6"/>
    <w:lvl w:ilvl="0" w:tplc="88EE9988">
      <w:start w:val="1"/>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F5014D7"/>
    <w:multiLevelType w:val="hybridMultilevel"/>
    <w:tmpl w:val="742AE560"/>
    <w:lvl w:ilvl="0" w:tplc="827A2ABC">
      <w:start w:val="1"/>
      <w:numFmt w:val="bullet"/>
      <w:lvlText w:val=""/>
      <w:lvlJc w:val="left"/>
      <w:pPr>
        <w:tabs>
          <w:tab w:val="num" w:pos="340"/>
        </w:tabs>
        <w:ind w:left="340" w:hanging="34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812F53"/>
    <w:multiLevelType w:val="hybridMultilevel"/>
    <w:tmpl w:val="674089D4"/>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5B50135"/>
    <w:multiLevelType w:val="hybridMultilevel"/>
    <w:tmpl w:val="C89CA7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69633DD"/>
    <w:multiLevelType w:val="hybridMultilevel"/>
    <w:tmpl w:val="6632EFF0"/>
    <w:lvl w:ilvl="0" w:tplc="309AFBEE">
      <w:numFmt w:val="bullet"/>
      <w:lvlText w:val="-"/>
      <w:lvlJc w:val="left"/>
      <w:pPr>
        <w:ind w:left="1636" w:hanging="360"/>
      </w:pPr>
      <w:rPr>
        <w:rFonts w:ascii="Arial" w:eastAsia="Times New Roman" w:hAnsi="Arial" w:cs="Arial" w:hint="default"/>
      </w:rPr>
    </w:lvl>
    <w:lvl w:ilvl="1" w:tplc="04130003" w:tentative="1">
      <w:start w:val="1"/>
      <w:numFmt w:val="bullet"/>
      <w:lvlText w:val="o"/>
      <w:lvlJc w:val="left"/>
      <w:pPr>
        <w:ind w:left="2356" w:hanging="360"/>
      </w:pPr>
      <w:rPr>
        <w:rFonts w:ascii="Courier New" w:hAnsi="Courier New" w:cs="Courier New" w:hint="default"/>
      </w:rPr>
    </w:lvl>
    <w:lvl w:ilvl="2" w:tplc="04130005" w:tentative="1">
      <w:start w:val="1"/>
      <w:numFmt w:val="bullet"/>
      <w:lvlText w:val=""/>
      <w:lvlJc w:val="left"/>
      <w:pPr>
        <w:ind w:left="3076" w:hanging="360"/>
      </w:pPr>
      <w:rPr>
        <w:rFonts w:ascii="Wingdings" w:hAnsi="Wingdings" w:hint="default"/>
      </w:rPr>
    </w:lvl>
    <w:lvl w:ilvl="3" w:tplc="04130001" w:tentative="1">
      <w:start w:val="1"/>
      <w:numFmt w:val="bullet"/>
      <w:lvlText w:val=""/>
      <w:lvlJc w:val="left"/>
      <w:pPr>
        <w:ind w:left="3796" w:hanging="360"/>
      </w:pPr>
      <w:rPr>
        <w:rFonts w:ascii="Symbol" w:hAnsi="Symbol" w:hint="default"/>
      </w:rPr>
    </w:lvl>
    <w:lvl w:ilvl="4" w:tplc="04130003" w:tentative="1">
      <w:start w:val="1"/>
      <w:numFmt w:val="bullet"/>
      <w:lvlText w:val="o"/>
      <w:lvlJc w:val="left"/>
      <w:pPr>
        <w:ind w:left="4516" w:hanging="360"/>
      </w:pPr>
      <w:rPr>
        <w:rFonts w:ascii="Courier New" w:hAnsi="Courier New" w:cs="Courier New" w:hint="default"/>
      </w:rPr>
    </w:lvl>
    <w:lvl w:ilvl="5" w:tplc="04130005" w:tentative="1">
      <w:start w:val="1"/>
      <w:numFmt w:val="bullet"/>
      <w:lvlText w:val=""/>
      <w:lvlJc w:val="left"/>
      <w:pPr>
        <w:ind w:left="5236" w:hanging="360"/>
      </w:pPr>
      <w:rPr>
        <w:rFonts w:ascii="Wingdings" w:hAnsi="Wingdings" w:hint="default"/>
      </w:rPr>
    </w:lvl>
    <w:lvl w:ilvl="6" w:tplc="04130001" w:tentative="1">
      <w:start w:val="1"/>
      <w:numFmt w:val="bullet"/>
      <w:lvlText w:val=""/>
      <w:lvlJc w:val="left"/>
      <w:pPr>
        <w:ind w:left="5956" w:hanging="360"/>
      </w:pPr>
      <w:rPr>
        <w:rFonts w:ascii="Symbol" w:hAnsi="Symbol" w:hint="default"/>
      </w:rPr>
    </w:lvl>
    <w:lvl w:ilvl="7" w:tplc="04130003" w:tentative="1">
      <w:start w:val="1"/>
      <w:numFmt w:val="bullet"/>
      <w:lvlText w:val="o"/>
      <w:lvlJc w:val="left"/>
      <w:pPr>
        <w:ind w:left="6676" w:hanging="360"/>
      </w:pPr>
      <w:rPr>
        <w:rFonts w:ascii="Courier New" w:hAnsi="Courier New" w:cs="Courier New" w:hint="default"/>
      </w:rPr>
    </w:lvl>
    <w:lvl w:ilvl="8" w:tplc="04130005" w:tentative="1">
      <w:start w:val="1"/>
      <w:numFmt w:val="bullet"/>
      <w:lvlText w:val=""/>
      <w:lvlJc w:val="left"/>
      <w:pPr>
        <w:ind w:left="7396" w:hanging="360"/>
      </w:pPr>
      <w:rPr>
        <w:rFonts w:ascii="Wingdings" w:hAnsi="Wingdings" w:hint="default"/>
      </w:rPr>
    </w:lvl>
  </w:abstractNum>
  <w:abstractNum w:abstractNumId="36" w15:restartNumberingAfterBreak="0">
    <w:nsid w:val="77507C12"/>
    <w:multiLevelType w:val="hybridMultilevel"/>
    <w:tmpl w:val="155001CA"/>
    <w:lvl w:ilvl="0" w:tplc="305C891C">
      <w:start w:val="1"/>
      <w:numFmt w:val="bullet"/>
      <w:lvlText w:val=""/>
      <w:lvlJc w:val="left"/>
      <w:pPr>
        <w:tabs>
          <w:tab w:val="num" w:pos="340"/>
        </w:tabs>
        <w:ind w:left="340" w:hanging="34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8175CD2"/>
    <w:multiLevelType w:val="multilevel"/>
    <w:tmpl w:val="824862A8"/>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lowerRoman"/>
      <w:isLgl/>
      <w:lvlText w:val="%1.%2.%3"/>
      <w:lvlJc w:val="left"/>
      <w:pPr>
        <w:ind w:left="1440" w:hanging="10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A432CA2"/>
    <w:multiLevelType w:val="multilevel"/>
    <w:tmpl w:val="DFF2020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C907785"/>
    <w:multiLevelType w:val="hybridMultilevel"/>
    <w:tmpl w:val="E7A2DCF2"/>
    <w:lvl w:ilvl="0" w:tplc="827A2ABC">
      <w:start w:val="1"/>
      <w:numFmt w:val="bullet"/>
      <w:lvlText w:val=""/>
      <w:lvlJc w:val="left"/>
      <w:pPr>
        <w:tabs>
          <w:tab w:val="num" w:pos="340"/>
        </w:tabs>
        <w:ind w:left="340" w:hanging="34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87506679">
    <w:abstractNumId w:val="25"/>
  </w:num>
  <w:num w:numId="2" w16cid:durableId="1961715635">
    <w:abstractNumId w:val="14"/>
  </w:num>
  <w:num w:numId="3" w16cid:durableId="1340739712">
    <w:abstractNumId w:val="38"/>
  </w:num>
  <w:num w:numId="4" w16cid:durableId="885873831">
    <w:abstractNumId w:val="17"/>
  </w:num>
  <w:num w:numId="5" w16cid:durableId="346638840">
    <w:abstractNumId w:val="20"/>
  </w:num>
  <w:num w:numId="6" w16cid:durableId="381632961">
    <w:abstractNumId w:val="37"/>
  </w:num>
  <w:num w:numId="7" w16cid:durableId="1301231310">
    <w:abstractNumId w:val="23"/>
  </w:num>
  <w:num w:numId="8" w16cid:durableId="993296363">
    <w:abstractNumId w:val="27"/>
  </w:num>
  <w:num w:numId="9" w16cid:durableId="713113346">
    <w:abstractNumId w:val="16"/>
  </w:num>
  <w:num w:numId="10" w16cid:durableId="1004284817">
    <w:abstractNumId w:val="5"/>
  </w:num>
  <w:num w:numId="11" w16cid:durableId="2143500672">
    <w:abstractNumId w:val="7"/>
  </w:num>
  <w:num w:numId="12" w16cid:durableId="842013888">
    <w:abstractNumId w:val="0"/>
  </w:num>
  <w:num w:numId="13" w16cid:durableId="1508136440">
    <w:abstractNumId w:val="24"/>
  </w:num>
  <w:num w:numId="14" w16cid:durableId="1759712236">
    <w:abstractNumId w:val="29"/>
  </w:num>
  <w:num w:numId="15" w16cid:durableId="1113094769">
    <w:abstractNumId w:val="35"/>
  </w:num>
  <w:num w:numId="16" w16cid:durableId="300887603">
    <w:abstractNumId w:val="6"/>
  </w:num>
  <w:num w:numId="17" w16cid:durableId="487133748">
    <w:abstractNumId w:val="28"/>
  </w:num>
  <w:num w:numId="18" w16cid:durableId="821048393">
    <w:abstractNumId w:val="15"/>
  </w:num>
  <w:num w:numId="19" w16cid:durableId="662124419">
    <w:abstractNumId w:val="21"/>
  </w:num>
  <w:num w:numId="20" w16cid:durableId="2047635004">
    <w:abstractNumId w:val="19"/>
  </w:num>
  <w:num w:numId="21" w16cid:durableId="1620407829">
    <w:abstractNumId w:val="36"/>
  </w:num>
  <w:num w:numId="22" w16cid:durableId="1969578766">
    <w:abstractNumId w:val="39"/>
  </w:num>
  <w:num w:numId="23" w16cid:durableId="988436877">
    <w:abstractNumId w:val="32"/>
  </w:num>
  <w:num w:numId="24" w16cid:durableId="1099981100">
    <w:abstractNumId w:val="13"/>
  </w:num>
  <w:num w:numId="25" w16cid:durableId="2115590991">
    <w:abstractNumId w:val="10"/>
  </w:num>
  <w:num w:numId="26" w16cid:durableId="939684277">
    <w:abstractNumId w:val="3"/>
  </w:num>
  <w:num w:numId="27" w16cid:durableId="585765192">
    <w:abstractNumId w:val="11"/>
  </w:num>
  <w:num w:numId="28" w16cid:durableId="1364481844">
    <w:abstractNumId w:val="2"/>
  </w:num>
  <w:num w:numId="29" w16cid:durableId="835847684">
    <w:abstractNumId w:val="4"/>
  </w:num>
  <w:num w:numId="30" w16cid:durableId="975063915">
    <w:abstractNumId w:val="1"/>
  </w:num>
  <w:num w:numId="31" w16cid:durableId="1544906708">
    <w:abstractNumId w:val="30"/>
  </w:num>
  <w:num w:numId="32" w16cid:durableId="864758240">
    <w:abstractNumId w:val="18"/>
  </w:num>
  <w:num w:numId="33" w16cid:durableId="521473527">
    <w:abstractNumId w:val="33"/>
  </w:num>
  <w:num w:numId="34" w16cid:durableId="968627142">
    <w:abstractNumId w:val="22"/>
  </w:num>
  <w:num w:numId="35" w16cid:durableId="530991971">
    <w:abstractNumId w:val="26"/>
  </w:num>
  <w:num w:numId="36" w16cid:durableId="420881398">
    <w:abstractNumId w:val="34"/>
  </w:num>
  <w:num w:numId="37" w16cid:durableId="2366637">
    <w:abstractNumId w:val="8"/>
  </w:num>
  <w:num w:numId="38" w16cid:durableId="441731620">
    <w:abstractNumId w:val="12"/>
  </w:num>
  <w:num w:numId="39" w16cid:durableId="1656908872">
    <w:abstractNumId w:val="9"/>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2901341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drawingGridHorizontalSpacing w:val="10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rayWizard" w:val="Blanco|2|Briefpapier|7|"/>
  </w:docVars>
  <w:rsids>
    <w:rsidRoot w:val="00985545"/>
    <w:rsid w:val="00002AB7"/>
    <w:rsid w:val="00006B65"/>
    <w:rsid w:val="00010228"/>
    <w:rsid w:val="00010C29"/>
    <w:rsid w:val="00020B55"/>
    <w:rsid w:val="00027B3E"/>
    <w:rsid w:val="00027F67"/>
    <w:rsid w:val="000504D0"/>
    <w:rsid w:val="000576DD"/>
    <w:rsid w:val="00066ECE"/>
    <w:rsid w:val="000772F9"/>
    <w:rsid w:val="000843BC"/>
    <w:rsid w:val="0008495F"/>
    <w:rsid w:val="00087A1C"/>
    <w:rsid w:val="000954ED"/>
    <w:rsid w:val="000A1E41"/>
    <w:rsid w:val="000A2EE2"/>
    <w:rsid w:val="000A74C9"/>
    <w:rsid w:val="000B16FA"/>
    <w:rsid w:val="000B39D7"/>
    <w:rsid w:val="000C483C"/>
    <w:rsid w:val="000C76B8"/>
    <w:rsid w:val="000D2C8D"/>
    <w:rsid w:val="000E024C"/>
    <w:rsid w:val="000E5E19"/>
    <w:rsid w:val="000F7090"/>
    <w:rsid w:val="00103DCF"/>
    <w:rsid w:val="001204A5"/>
    <w:rsid w:val="00121DE0"/>
    <w:rsid w:val="00143ADE"/>
    <w:rsid w:val="0015361C"/>
    <w:rsid w:val="0016746C"/>
    <w:rsid w:val="001726E9"/>
    <w:rsid w:val="00177FAE"/>
    <w:rsid w:val="00181101"/>
    <w:rsid w:val="001812E5"/>
    <w:rsid w:val="00183DCE"/>
    <w:rsid w:val="0018613C"/>
    <w:rsid w:val="00191A3C"/>
    <w:rsid w:val="00193DB7"/>
    <w:rsid w:val="00197719"/>
    <w:rsid w:val="00197E04"/>
    <w:rsid w:val="001A28CB"/>
    <w:rsid w:val="001A6159"/>
    <w:rsid w:val="001A7DA8"/>
    <w:rsid w:val="001B3F0A"/>
    <w:rsid w:val="001B46D8"/>
    <w:rsid w:val="001B6B73"/>
    <w:rsid w:val="001B6CAA"/>
    <w:rsid w:val="001D0D0E"/>
    <w:rsid w:val="001D257E"/>
    <w:rsid w:val="001D3283"/>
    <w:rsid w:val="001D47E9"/>
    <w:rsid w:val="0020013A"/>
    <w:rsid w:val="00201DEE"/>
    <w:rsid w:val="0020353B"/>
    <w:rsid w:val="0021199B"/>
    <w:rsid w:val="00212792"/>
    <w:rsid w:val="00227699"/>
    <w:rsid w:val="00237C0E"/>
    <w:rsid w:val="002473E6"/>
    <w:rsid w:val="00257D3D"/>
    <w:rsid w:val="002716FD"/>
    <w:rsid w:val="00272AFB"/>
    <w:rsid w:val="00290A4B"/>
    <w:rsid w:val="002B2064"/>
    <w:rsid w:val="002B21FA"/>
    <w:rsid w:val="002C39FB"/>
    <w:rsid w:val="002D4995"/>
    <w:rsid w:val="002E2963"/>
    <w:rsid w:val="003014A7"/>
    <w:rsid w:val="0030178B"/>
    <w:rsid w:val="00312160"/>
    <w:rsid w:val="00313961"/>
    <w:rsid w:val="00321C97"/>
    <w:rsid w:val="00330D12"/>
    <w:rsid w:val="00346D41"/>
    <w:rsid w:val="003505A3"/>
    <w:rsid w:val="003623E1"/>
    <w:rsid w:val="00364022"/>
    <w:rsid w:val="003924AB"/>
    <w:rsid w:val="00393943"/>
    <w:rsid w:val="003A1E40"/>
    <w:rsid w:val="003A7952"/>
    <w:rsid w:val="003B0D72"/>
    <w:rsid w:val="003B17F4"/>
    <w:rsid w:val="003B4F83"/>
    <w:rsid w:val="003B7BB7"/>
    <w:rsid w:val="003C67BD"/>
    <w:rsid w:val="003D11D2"/>
    <w:rsid w:val="003D2814"/>
    <w:rsid w:val="003D6CED"/>
    <w:rsid w:val="003E771A"/>
    <w:rsid w:val="003F0537"/>
    <w:rsid w:val="003F0567"/>
    <w:rsid w:val="00402B0C"/>
    <w:rsid w:val="00420924"/>
    <w:rsid w:val="00423461"/>
    <w:rsid w:val="00443823"/>
    <w:rsid w:val="004449D6"/>
    <w:rsid w:val="00446712"/>
    <w:rsid w:val="00453687"/>
    <w:rsid w:val="004702AF"/>
    <w:rsid w:val="004836F9"/>
    <w:rsid w:val="00484EFD"/>
    <w:rsid w:val="00497245"/>
    <w:rsid w:val="004A21AF"/>
    <w:rsid w:val="004A331C"/>
    <w:rsid w:val="004A3A0B"/>
    <w:rsid w:val="004A5EAD"/>
    <w:rsid w:val="004B310E"/>
    <w:rsid w:val="004C1B2B"/>
    <w:rsid w:val="004C61DF"/>
    <w:rsid w:val="004D758B"/>
    <w:rsid w:val="004E1819"/>
    <w:rsid w:val="004E300E"/>
    <w:rsid w:val="004E5690"/>
    <w:rsid w:val="004E56A1"/>
    <w:rsid w:val="00516E66"/>
    <w:rsid w:val="00524F1B"/>
    <w:rsid w:val="00545FFA"/>
    <w:rsid w:val="00547621"/>
    <w:rsid w:val="00551319"/>
    <w:rsid w:val="00556BDB"/>
    <w:rsid w:val="0056117E"/>
    <w:rsid w:val="005657F2"/>
    <w:rsid w:val="00567D37"/>
    <w:rsid w:val="00577C48"/>
    <w:rsid w:val="00582F07"/>
    <w:rsid w:val="00594C8C"/>
    <w:rsid w:val="00594CD2"/>
    <w:rsid w:val="005B33FC"/>
    <w:rsid w:val="005B6C03"/>
    <w:rsid w:val="005D0C31"/>
    <w:rsid w:val="005E4237"/>
    <w:rsid w:val="005E5F3A"/>
    <w:rsid w:val="005F2CE3"/>
    <w:rsid w:val="00612F42"/>
    <w:rsid w:val="00620292"/>
    <w:rsid w:val="006263DC"/>
    <w:rsid w:val="006327C6"/>
    <w:rsid w:val="00633554"/>
    <w:rsid w:val="00633D09"/>
    <w:rsid w:val="00634301"/>
    <w:rsid w:val="0064545D"/>
    <w:rsid w:val="00645DE2"/>
    <w:rsid w:val="00647FA9"/>
    <w:rsid w:val="00670A45"/>
    <w:rsid w:val="00692F20"/>
    <w:rsid w:val="0069557F"/>
    <w:rsid w:val="0069574A"/>
    <w:rsid w:val="006A0E5F"/>
    <w:rsid w:val="006A2099"/>
    <w:rsid w:val="006C2EB2"/>
    <w:rsid w:val="006D4440"/>
    <w:rsid w:val="006D4C68"/>
    <w:rsid w:val="006E106D"/>
    <w:rsid w:val="006E4D71"/>
    <w:rsid w:val="006E6820"/>
    <w:rsid w:val="007019BB"/>
    <w:rsid w:val="00715E70"/>
    <w:rsid w:val="007357A3"/>
    <w:rsid w:val="00751FAD"/>
    <w:rsid w:val="00753E33"/>
    <w:rsid w:val="00762728"/>
    <w:rsid w:val="00762B19"/>
    <w:rsid w:val="007644F6"/>
    <w:rsid w:val="007800F4"/>
    <w:rsid w:val="007815DD"/>
    <w:rsid w:val="007845BA"/>
    <w:rsid w:val="00784AF4"/>
    <w:rsid w:val="007A1DA1"/>
    <w:rsid w:val="007B1F58"/>
    <w:rsid w:val="007C6779"/>
    <w:rsid w:val="007D3185"/>
    <w:rsid w:val="007D39EF"/>
    <w:rsid w:val="007D4358"/>
    <w:rsid w:val="00801098"/>
    <w:rsid w:val="00801405"/>
    <w:rsid w:val="008026B9"/>
    <w:rsid w:val="00802AAD"/>
    <w:rsid w:val="00812B8C"/>
    <w:rsid w:val="00817DFB"/>
    <w:rsid w:val="00824C8C"/>
    <w:rsid w:val="008315A1"/>
    <w:rsid w:val="0083243E"/>
    <w:rsid w:val="00840A55"/>
    <w:rsid w:val="00847E8F"/>
    <w:rsid w:val="00864B36"/>
    <w:rsid w:val="00865BB3"/>
    <w:rsid w:val="00865BE0"/>
    <w:rsid w:val="008700C4"/>
    <w:rsid w:val="0087695F"/>
    <w:rsid w:val="00881C28"/>
    <w:rsid w:val="008911D9"/>
    <w:rsid w:val="0089369C"/>
    <w:rsid w:val="008962C5"/>
    <w:rsid w:val="00897CB9"/>
    <w:rsid w:val="008A1AB4"/>
    <w:rsid w:val="008A45AC"/>
    <w:rsid w:val="008D0DB6"/>
    <w:rsid w:val="008D492E"/>
    <w:rsid w:val="008E5DB6"/>
    <w:rsid w:val="008F2F80"/>
    <w:rsid w:val="008F3DE7"/>
    <w:rsid w:val="008F73FE"/>
    <w:rsid w:val="00902569"/>
    <w:rsid w:val="0091107E"/>
    <w:rsid w:val="00916EB3"/>
    <w:rsid w:val="0092701D"/>
    <w:rsid w:val="00944992"/>
    <w:rsid w:val="0095394D"/>
    <w:rsid w:val="00956DC9"/>
    <w:rsid w:val="00957D41"/>
    <w:rsid w:val="009645A4"/>
    <w:rsid w:val="00970F50"/>
    <w:rsid w:val="009750FD"/>
    <w:rsid w:val="009820F3"/>
    <w:rsid w:val="00982BE7"/>
    <w:rsid w:val="009832B3"/>
    <w:rsid w:val="0098460E"/>
    <w:rsid w:val="00985545"/>
    <w:rsid w:val="00991FF9"/>
    <w:rsid w:val="009A3F06"/>
    <w:rsid w:val="009A46EE"/>
    <w:rsid w:val="009B4C4E"/>
    <w:rsid w:val="009C383F"/>
    <w:rsid w:val="009D0FF7"/>
    <w:rsid w:val="009D5FC9"/>
    <w:rsid w:val="009F2442"/>
    <w:rsid w:val="00A02AD7"/>
    <w:rsid w:val="00A22054"/>
    <w:rsid w:val="00A43BDA"/>
    <w:rsid w:val="00A44BB8"/>
    <w:rsid w:val="00A5485E"/>
    <w:rsid w:val="00A601B6"/>
    <w:rsid w:val="00A73FA9"/>
    <w:rsid w:val="00A80527"/>
    <w:rsid w:val="00A87E15"/>
    <w:rsid w:val="00A901B9"/>
    <w:rsid w:val="00A916F6"/>
    <w:rsid w:val="00AB2A08"/>
    <w:rsid w:val="00AB578F"/>
    <w:rsid w:val="00AB71BA"/>
    <w:rsid w:val="00AD0119"/>
    <w:rsid w:val="00AD53EC"/>
    <w:rsid w:val="00AE3E04"/>
    <w:rsid w:val="00AF52AF"/>
    <w:rsid w:val="00AF7C06"/>
    <w:rsid w:val="00B00962"/>
    <w:rsid w:val="00B03851"/>
    <w:rsid w:val="00B05A31"/>
    <w:rsid w:val="00B16195"/>
    <w:rsid w:val="00B30004"/>
    <w:rsid w:val="00B3566D"/>
    <w:rsid w:val="00B41B34"/>
    <w:rsid w:val="00B44710"/>
    <w:rsid w:val="00B4677D"/>
    <w:rsid w:val="00B46C2E"/>
    <w:rsid w:val="00B471FA"/>
    <w:rsid w:val="00B561C3"/>
    <w:rsid w:val="00B6493A"/>
    <w:rsid w:val="00B72B4F"/>
    <w:rsid w:val="00B74679"/>
    <w:rsid w:val="00B7738F"/>
    <w:rsid w:val="00BA12D1"/>
    <w:rsid w:val="00BC733D"/>
    <w:rsid w:val="00BC7365"/>
    <w:rsid w:val="00BD1E97"/>
    <w:rsid w:val="00BE6AF9"/>
    <w:rsid w:val="00BE7E2E"/>
    <w:rsid w:val="00BF0621"/>
    <w:rsid w:val="00BF3B8D"/>
    <w:rsid w:val="00BF5506"/>
    <w:rsid w:val="00C00C5E"/>
    <w:rsid w:val="00C01F69"/>
    <w:rsid w:val="00C04260"/>
    <w:rsid w:val="00C20451"/>
    <w:rsid w:val="00C24337"/>
    <w:rsid w:val="00C32909"/>
    <w:rsid w:val="00C343CD"/>
    <w:rsid w:val="00C4723F"/>
    <w:rsid w:val="00C80428"/>
    <w:rsid w:val="00C83025"/>
    <w:rsid w:val="00C83D11"/>
    <w:rsid w:val="00C86FCB"/>
    <w:rsid w:val="00C8717B"/>
    <w:rsid w:val="00C90EC7"/>
    <w:rsid w:val="00C92334"/>
    <w:rsid w:val="00CA14D1"/>
    <w:rsid w:val="00CA5582"/>
    <w:rsid w:val="00CC2479"/>
    <w:rsid w:val="00CC3D47"/>
    <w:rsid w:val="00CD2682"/>
    <w:rsid w:val="00CD55B9"/>
    <w:rsid w:val="00CE0D72"/>
    <w:rsid w:val="00CE6142"/>
    <w:rsid w:val="00CF11E4"/>
    <w:rsid w:val="00CF2C05"/>
    <w:rsid w:val="00D14467"/>
    <w:rsid w:val="00D14C2C"/>
    <w:rsid w:val="00D25F0B"/>
    <w:rsid w:val="00D41A44"/>
    <w:rsid w:val="00D46FF1"/>
    <w:rsid w:val="00D477F0"/>
    <w:rsid w:val="00D52460"/>
    <w:rsid w:val="00D535CD"/>
    <w:rsid w:val="00D56E62"/>
    <w:rsid w:val="00D650AB"/>
    <w:rsid w:val="00D71DCC"/>
    <w:rsid w:val="00D74962"/>
    <w:rsid w:val="00D804F1"/>
    <w:rsid w:val="00D866D6"/>
    <w:rsid w:val="00D911C9"/>
    <w:rsid w:val="00D93E27"/>
    <w:rsid w:val="00D95B4E"/>
    <w:rsid w:val="00DB2179"/>
    <w:rsid w:val="00DB5B69"/>
    <w:rsid w:val="00DC1406"/>
    <w:rsid w:val="00DC6F11"/>
    <w:rsid w:val="00DD225B"/>
    <w:rsid w:val="00DD344E"/>
    <w:rsid w:val="00E01985"/>
    <w:rsid w:val="00E01A2A"/>
    <w:rsid w:val="00E0632C"/>
    <w:rsid w:val="00E32C86"/>
    <w:rsid w:val="00E4473B"/>
    <w:rsid w:val="00E50FEE"/>
    <w:rsid w:val="00E51CF2"/>
    <w:rsid w:val="00E53079"/>
    <w:rsid w:val="00E5654B"/>
    <w:rsid w:val="00E57084"/>
    <w:rsid w:val="00E60ABE"/>
    <w:rsid w:val="00E6238D"/>
    <w:rsid w:val="00E91257"/>
    <w:rsid w:val="00E93631"/>
    <w:rsid w:val="00E95D35"/>
    <w:rsid w:val="00EB5BC8"/>
    <w:rsid w:val="00EB6E4C"/>
    <w:rsid w:val="00EC438B"/>
    <w:rsid w:val="00EC6F29"/>
    <w:rsid w:val="00EC739E"/>
    <w:rsid w:val="00ED0316"/>
    <w:rsid w:val="00ED54D4"/>
    <w:rsid w:val="00EE06DA"/>
    <w:rsid w:val="00EE14A0"/>
    <w:rsid w:val="00EE25B5"/>
    <w:rsid w:val="00EE37DC"/>
    <w:rsid w:val="00EF0277"/>
    <w:rsid w:val="00F17CAF"/>
    <w:rsid w:val="00F21D86"/>
    <w:rsid w:val="00F220B7"/>
    <w:rsid w:val="00F32A45"/>
    <w:rsid w:val="00F347F7"/>
    <w:rsid w:val="00F53741"/>
    <w:rsid w:val="00FB6A3F"/>
    <w:rsid w:val="00FB7A9F"/>
    <w:rsid w:val="00FC0D8B"/>
    <w:rsid w:val="00FD3000"/>
    <w:rsid w:val="00FE6613"/>
    <w:rsid w:val="00FF35CB"/>
    <w:rsid w:val="0A3969B1"/>
    <w:rsid w:val="271CD5AC"/>
    <w:rsid w:val="33E23057"/>
    <w:rsid w:val="4D2D7659"/>
    <w:rsid w:val="6054ABCC"/>
    <w:rsid w:val="69C16C97"/>
    <w:rsid w:val="6F45A2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F581C1"/>
  <w15:chartTrackingRefBased/>
  <w15:docId w15:val="{3F4866D0-270C-4325-80CF-DA63130F1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8"/>
    <w:lsdException w:name="annotation text" w:semiHidden="1" w:unhideWhenUsed="1"/>
    <w:lsdException w:name="header" w:semiHidden="1" w:uiPriority="0" w:unhideWhenUsed="1"/>
    <w:lsdException w:name="footer" w:uiPriority="0"/>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uiPriority="7"/>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7CAF"/>
    <w:rPr>
      <w:rFonts w:ascii="Arial" w:hAnsi="Arial" w:cs="Arial"/>
      <w:bCs/>
      <w:szCs w:val="28"/>
    </w:rPr>
  </w:style>
  <w:style w:type="paragraph" w:styleId="Kop1">
    <w:name w:val="heading 1"/>
    <w:basedOn w:val="Standaard"/>
    <w:next w:val="Standaard"/>
    <w:link w:val="Kop1Char"/>
    <w:uiPriority w:val="1"/>
    <w:qFormat/>
    <w:rsid w:val="00620292"/>
    <w:pPr>
      <w:keepNext/>
      <w:spacing w:before="240" w:after="60"/>
      <w:outlineLvl w:val="0"/>
    </w:pPr>
    <w:rPr>
      <w:rFonts w:cs="Times New Roman"/>
      <w:b/>
      <w:kern w:val="28"/>
      <w:sz w:val="28"/>
    </w:rPr>
  </w:style>
  <w:style w:type="paragraph" w:styleId="Kop2">
    <w:name w:val="heading 2"/>
    <w:basedOn w:val="Standaard"/>
    <w:next w:val="Standaard"/>
    <w:link w:val="Kop2Char"/>
    <w:uiPriority w:val="2"/>
    <w:qFormat/>
    <w:rsid w:val="00620292"/>
    <w:pPr>
      <w:keepNext/>
      <w:spacing w:before="240" w:after="60"/>
      <w:outlineLvl w:val="1"/>
    </w:pPr>
    <w:rPr>
      <w:rFonts w:cs="Times New Roman"/>
      <w:b/>
      <w:i/>
      <w:sz w:val="24"/>
    </w:rPr>
  </w:style>
  <w:style w:type="paragraph" w:styleId="Kop3">
    <w:name w:val="heading 3"/>
    <w:basedOn w:val="Standaard"/>
    <w:next w:val="Standaard"/>
    <w:link w:val="Kop3Char"/>
    <w:qFormat/>
    <w:rsid w:val="00620292"/>
    <w:pPr>
      <w:keepNext/>
      <w:spacing w:before="240" w:after="60"/>
      <w:outlineLvl w:val="2"/>
    </w:pPr>
    <w:rPr>
      <w:rFonts w:cs="Times New Roman"/>
      <w:sz w:val="24"/>
    </w:rPr>
  </w:style>
  <w:style w:type="paragraph" w:styleId="Kop4">
    <w:name w:val="heading 4"/>
    <w:basedOn w:val="Standaard"/>
    <w:next w:val="Standaard"/>
    <w:link w:val="Kop4Char"/>
    <w:uiPriority w:val="18"/>
    <w:semiHidden/>
    <w:qFormat/>
    <w:rsid w:val="00620292"/>
    <w:pPr>
      <w:keepNext/>
      <w:spacing w:before="240" w:after="60"/>
      <w:outlineLvl w:val="3"/>
    </w:pPr>
    <w:rPr>
      <w:rFonts w:cs="Times New Roman"/>
      <w:b/>
      <w:sz w:val="24"/>
    </w:rPr>
  </w:style>
  <w:style w:type="paragraph" w:styleId="Kop5">
    <w:name w:val="heading 5"/>
    <w:basedOn w:val="Standaard"/>
    <w:next w:val="Standaard"/>
    <w:link w:val="Kop5Char"/>
    <w:uiPriority w:val="18"/>
    <w:semiHidden/>
    <w:qFormat/>
    <w:rsid w:val="00620292"/>
    <w:pPr>
      <w:spacing w:before="240" w:after="60"/>
      <w:outlineLvl w:val="4"/>
    </w:pPr>
    <w:rPr>
      <w:rFonts w:cs="Times New Roman"/>
      <w:sz w:val="22"/>
    </w:rPr>
  </w:style>
  <w:style w:type="paragraph" w:styleId="Kop6">
    <w:name w:val="heading 6"/>
    <w:basedOn w:val="Standaard"/>
    <w:next w:val="Standaard"/>
    <w:link w:val="Kop6Char"/>
    <w:uiPriority w:val="18"/>
    <w:semiHidden/>
    <w:qFormat/>
    <w:rsid w:val="00620292"/>
    <w:pPr>
      <w:spacing w:before="240" w:after="60"/>
      <w:outlineLvl w:val="5"/>
    </w:pPr>
    <w:rPr>
      <w:rFonts w:ascii="Times New Roman" w:hAnsi="Times New Roman" w:cs="Times New Roman"/>
      <w:i/>
      <w:sz w:val="22"/>
    </w:rPr>
  </w:style>
  <w:style w:type="paragraph" w:styleId="Kop7">
    <w:name w:val="heading 7"/>
    <w:basedOn w:val="Standaard"/>
    <w:next w:val="Standaard"/>
    <w:link w:val="Kop7Char"/>
    <w:uiPriority w:val="18"/>
    <w:semiHidden/>
    <w:qFormat/>
    <w:rsid w:val="00620292"/>
    <w:pPr>
      <w:spacing w:before="240" w:after="60"/>
      <w:outlineLvl w:val="6"/>
    </w:pPr>
    <w:rPr>
      <w:rFonts w:cs="Times New Roman"/>
    </w:rPr>
  </w:style>
  <w:style w:type="paragraph" w:styleId="Kop8">
    <w:name w:val="heading 8"/>
    <w:basedOn w:val="Standaard"/>
    <w:next w:val="Standaard"/>
    <w:link w:val="Kop8Char"/>
    <w:uiPriority w:val="18"/>
    <w:semiHidden/>
    <w:qFormat/>
    <w:rsid w:val="00620292"/>
    <w:pPr>
      <w:spacing w:before="240" w:after="60"/>
      <w:outlineLvl w:val="7"/>
    </w:pPr>
    <w:rPr>
      <w:rFonts w:cs="Times New Roman"/>
      <w:i/>
    </w:rPr>
  </w:style>
  <w:style w:type="paragraph" w:styleId="Kop9">
    <w:name w:val="heading 9"/>
    <w:basedOn w:val="Standaard"/>
    <w:next w:val="Standaard"/>
    <w:link w:val="Kop9Char"/>
    <w:uiPriority w:val="18"/>
    <w:semiHidden/>
    <w:qFormat/>
    <w:rsid w:val="00620292"/>
    <w:pPr>
      <w:spacing w:before="240" w:after="60"/>
      <w:outlineLvl w:val="8"/>
    </w:pPr>
    <w:rPr>
      <w:rFonts w:cs="Times New Roman"/>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2">
    <w:name w:val="Body Text Indent 2"/>
    <w:basedOn w:val="Standaard"/>
    <w:link w:val="Plattetekstinspringen2Char"/>
    <w:semiHidden/>
    <w:rsid w:val="00177FAE"/>
    <w:pPr>
      <w:ind w:left="720" w:hanging="720"/>
    </w:pPr>
  </w:style>
  <w:style w:type="character" w:customStyle="1" w:styleId="Plattetekstinspringen2Char">
    <w:name w:val="Platte tekst inspringen 2 Char"/>
    <w:link w:val="Plattetekstinspringen2"/>
    <w:semiHidden/>
    <w:rsid w:val="00177FAE"/>
    <w:rPr>
      <w:rFonts w:ascii="Arial" w:hAnsi="Arial" w:cs="Arial"/>
      <w:bCs/>
      <w:szCs w:val="28"/>
    </w:rPr>
  </w:style>
  <w:style w:type="character" w:customStyle="1" w:styleId="Kop1Char">
    <w:name w:val="Kop 1 Char"/>
    <w:link w:val="Kop1"/>
    <w:uiPriority w:val="1"/>
    <w:rsid w:val="00620292"/>
    <w:rPr>
      <w:rFonts w:ascii="Arial" w:hAnsi="Arial"/>
      <w:b/>
      <w:spacing w:val="-4"/>
      <w:kern w:val="28"/>
      <w:sz w:val="28"/>
    </w:rPr>
  </w:style>
  <w:style w:type="character" w:customStyle="1" w:styleId="Kop2Char">
    <w:name w:val="Kop 2 Char"/>
    <w:link w:val="Kop2"/>
    <w:uiPriority w:val="2"/>
    <w:rsid w:val="00620292"/>
    <w:rPr>
      <w:rFonts w:ascii="Arial" w:hAnsi="Arial"/>
      <w:b/>
      <w:i/>
      <w:spacing w:val="-4"/>
      <w:sz w:val="24"/>
    </w:rPr>
  </w:style>
  <w:style w:type="character" w:customStyle="1" w:styleId="Kop3Char">
    <w:name w:val="Kop 3 Char"/>
    <w:link w:val="Kop3"/>
    <w:uiPriority w:val="3"/>
    <w:rsid w:val="00620292"/>
    <w:rPr>
      <w:rFonts w:ascii="Arial" w:hAnsi="Arial"/>
      <w:spacing w:val="-4"/>
      <w:sz w:val="24"/>
    </w:rPr>
  </w:style>
  <w:style w:type="character" w:customStyle="1" w:styleId="Kop4Char">
    <w:name w:val="Kop 4 Char"/>
    <w:link w:val="Kop4"/>
    <w:uiPriority w:val="18"/>
    <w:semiHidden/>
    <w:rsid w:val="00620292"/>
    <w:rPr>
      <w:rFonts w:ascii="Arial" w:hAnsi="Arial"/>
      <w:b/>
      <w:spacing w:val="-4"/>
      <w:sz w:val="24"/>
    </w:rPr>
  </w:style>
  <w:style w:type="character" w:customStyle="1" w:styleId="Kop5Char">
    <w:name w:val="Kop 5 Char"/>
    <w:link w:val="Kop5"/>
    <w:uiPriority w:val="18"/>
    <w:semiHidden/>
    <w:rsid w:val="00620292"/>
    <w:rPr>
      <w:rFonts w:ascii="Arial" w:hAnsi="Arial"/>
      <w:spacing w:val="-4"/>
      <w:sz w:val="22"/>
    </w:rPr>
  </w:style>
  <w:style w:type="character" w:customStyle="1" w:styleId="Kop6Char">
    <w:name w:val="Kop 6 Char"/>
    <w:link w:val="Kop6"/>
    <w:uiPriority w:val="18"/>
    <w:semiHidden/>
    <w:rsid w:val="00620292"/>
    <w:rPr>
      <w:i/>
      <w:spacing w:val="-4"/>
      <w:sz w:val="22"/>
    </w:rPr>
  </w:style>
  <w:style w:type="character" w:customStyle="1" w:styleId="Kop7Char">
    <w:name w:val="Kop 7 Char"/>
    <w:link w:val="Kop7"/>
    <w:uiPriority w:val="18"/>
    <w:semiHidden/>
    <w:rsid w:val="00620292"/>
    <w:rPr>
      <w:rFonts w:ascii="Arial" w:hAnsi="Arial"/>
      <w:spacing w:val="-4"/>
    </w:rPr>
  </w:style>
  <w:style w:type="character" w:customStyle="1" w:styleId="Kop8Char">
    <w:name w:val="Kop 8 Char"/>
    <w:link w:val="Kop8"/>
    <w:uiPriority w:val="18"/>
    <w:semiHidden/>
    <w:rsid w:val="00620292"/>
    <w:rPr>
      <w:rFonts w:ascii="Arial" w:hAnsi="Arial"/>
      <w:i/>
      <w:spacing w:val="-4"/>
    </w:rPr>
  </w:style>
  <w:style w:type="character" w:customStyle="1" w:styleId="Kop9Char">
    <w:name w:val="Kop 9 Char"/>
    <w:link w:val="Kop9"/>
    <w:uiPriority w:val="18"/>
    <w:semiHidden/>
    <w:rsid w:val="00620292"/>
    <w:rPr>
      <w:rFonts w:ascii="Arial" w:hAnsi="Arial"/>
      <w:b/>
      <w:i/>
      <w:spacing w:val="-4"/>
      <w:sz w:val="18"/>
    </w:rPr>
  </w:style>
  <w:style w:type="paragraph" w:styleId="Bijschrift">
    <w:name w:val="caption"/>
    <w:basedOn w:val="Standaard"/>
    <w:next w:val="Standaard"/>
    <w:uiPriority w:val="18"/>
    <w:qFormat/>
    <w:rsid w:val="00620292"/>
    <w:pPr>
      <w:spacing w:before="120" w:after="120"/>
    </w:pPr>
    <w:rPr>
      <w:rFonts w:cs="Times New Roman"/>
      <w:b/>
    </w:rPr>
  </w:style>
  <w:style w:type="paragraph" w:styleId="Titel">
    <w:name w:val="Title"/>
    <w:basedOn w:val="Standaard"/>
    <w:link w:val="TitelChar"/>
    <w:uiPriority w:val="5"/>
    <w:qFormat/>
    <w:rsid w:val="00620292"/>
    <w:pPr>
      <w:spacing w:before="240" w:after="60"/>
      <w:jc w:val="center"/>
      <w:outlineLvl w:val="0"/>
    </w:pPr>
    <w:rPr>
      <w:rFonts w:cs="Times New Roman"/>
      <w:b/>
      <w:kern w:val="28"/>
      <w:sz w:val="32"/>
    </w:rPr>
  </w:style>
  <w:style w:type="character" w:customStyle="1" w:styleId="TitelChar">
    <w:name w:val="Titel Char"/>
    <w:link w:val="Titel"/>
    <w:uiPriority w:val="5"/>
    <w:rsid w:val="00620292"/>
    <w:rPr>
      <w:rFonts w:ascii="Arial" w:hAnsi="Arial"/>
      <w:b/>
      <w:spacing w:val="-4"/>
      <w:kern w:val="28"/>
      <w:sz w:val="32"/>
    </w:rPr>
  </w:style>
  <w:style w:type="paragraph" w:customStyle="1" w:styleId="Subtitel">
    <w:name w:val="Subtitel"/>
    <w:basedOn w:val="Standaard"/>
    <w:link w:val="SubtitelChar"/>
    <w:uiPriority w:val="4"/>
    <w:qFormat/>
    <w:rsid w:val="00620292"/>
    <w:pPr>
      <w:spacing w:after="60"/>
      <w:jc w:val="center"/>
      <w:outlineLvl w:val="1"/>
    </w:pPr>
    <w:rPr>
      <w:rFonts w:cs="Times New Roman"/>
      <w:sz w:val="24"/>
    </w:rPr>
  </w:style>
  <w:style w:type="character" w:customStyle="1" w:styleId="SubtitelChar">
    <w:name w:val="Subtitel Char"/>
    <w:link w:val="Subtitel"/>
    <w:uiPriority w:val="4"/>
    <w:rsid w:val="00620292"/>
    <w:rPr>
      <w:rFonts w:ascii="Arial" w:hAnsi="Arial"/>
      <w:spacing w:val="-4"/>
      <w:sz w:val="24"/>
    </w:rPr>
  </w:style>
  <w:style w:type="character" w:styleId="Zwaar">
    <w:name w:val="Strong"/>
    <w:uiPriority w:val="6"/>
    <w:qFormat/>
    <w:rsid w:val="00620292"/>
    <w:rPr>
      <w:b/>
    </w:rPr>
  </w:style>
  <w:style w:type="character" w:styleId="Nadruk">
    <w:name w:val="Emphasis"/>
    <w:uiPriority w:val="18"/>
    <w:semiHidden/>
    <w:unhideWhenUsed/>
    <w:qFormat/>
    <w:rsid w:val="00620292"/>
    <w:rPr>
      <w:i/>
    </w:rPr>
  </w:style>
  <w:style w:type="paragraph" w:styleId="Geenafstand">
    <w:name w:val="No Spacing"/>
    <w:link w:val="GeenafstandChar"/>
    <w:uiPriority w:val="1"/>
    <w:qFormat/>
    <w:rsid w:val="00620292"/>
    <w:rPr>
      <w:rFonts w:ascii="Calibri" w:hAnsi="Calibri"/>
      <w:sz w:val="22"/>
      <w:szCs w:val="22"/>
      <w:lang w:eastAsia="en-US"/>
    </w:rPr>
  </w:style>
  <w:style w:type="character" w:customStyle="1" w:styleId="GeenafstandChar">
    <w:name w:val="Geen afstand Char"/>
    <w:link w:val="Geenafstand"/>
    <w:uiPriority w:val="1"/>
    <w:rsid w:val="00620292"/>
    <w:rPr>
      <w:rFonts w:ascii="Calibri" w:hAnsi="Calibri"/>
      <w:sz w:val="22"/>
      <w:szCs w:val="22"/>
      <w:lang w:val="nl-NL" w:eastAsia="en-US" w:bidi="ar-SA"/>
    </w:rPr>
  </w:style>
  <w:style w:type="paragraph" w:styleId="Ballontekst">
    <w:name w:val="Balloon Text"/>
    <w:basedOn w:val="Standaard"/>
    <w:link w:val="BallontekstChar"/>
    <w:uiPriority w:val="99"/>
    <w:semiHidden/>
    <w:unhideWhenUsed/>
    <w:rsid w:val="00620292"/>
    <w:rPr>
      <w:rFonts w:ascii="Tahoma" w:hAnsi="Tahoma" w:cs="Tahoma"/>
      <w:sz w:val="16"/>
      <w:szCs w:val="16"/>
    </w:rPr>
  </w:style>
  <w:style w:type="character" w:customStyle="1" w:styleId="BallontekstChar">
    <w:name w:val="Ballontekst Char"/>
    <w:link w:val="Ballontekst"/>
    <w:uiPriority w:val="99"/>
    <w:semiHidden/>
    <w:rsid w:val="00620292"/>
    <w:rPr>
      <w:rFonts w:ascii="Tahoma" w:hAnsi="Tahoma" w:cs="Tahoma"/>
      <w:spacing w:val="-4"/>
      <w:sz w:val="16"/>
      <w:szCs w:val="16"/>
    </w:rPr>
  </w:style>
  <w:style w:type="paragraph" w:styleId="Koptekst">
    <w:name w:val="header"/>
    <w:basedOn w:val="Standaard"/>
    <w:link w:val="KoptekstChar"/>
    <w:semiHidden/>
    <w:rsid w:val="00177FAE"/>
    <w:pPr>
      <w:tabs>
        <w:tab w:val="center" w:pos="4536"/>
        <w:tab w:val="right" w:pos="9072"/>
      </w:tabs>
    </w:pPr>
  </w:style>
  <w:style w:type="character" w:customStyle="1" w:styleId="KoptekstChar">
    <w:name w:val="Koptekst Char"/>
    <w:link w:val="Koptekst"/>
    <w:semiHidden/>
    <w:rsid w:val="00177FAE"/>
    <w:rPr>
      <w:rFonts w:ascii="Arial" w:hAnsi="Arial" w:cs="Arial"/>
      <w:bCs/>
      <w:szCs w:val="28"/>
    </w:rPr>
  </w:style>
  <w:style w:type="paragraph" w:styleId="Voettekst">
    <w:name w:val="footer"/>
    <w:basedOn w:val="Standaard"/>
    <w:link w:val="VoettekstChar"/>
    <w:rsid w:val="00177FAE"/>
    <w:pPr>
      <w:tabs>
        <w:tab w:val="center" w:pos="4536"/>
        <w:tab w:val="right" w:pos="9072"/>
      </w:tabs>
    </w:pPr>
  </w:style>
  <w:style w:type="character" w:customStyle="1" w:styleId="VoettekstChar">
    <w:name w:val="Voettekst Char"/>
    <w:link w:val="Voettekst"/>
    <w:rsid w:val="00177FAE"/>
    <w:rPr>
      <w:rFonts w:ascii="Arial" w:hAnsi="Arial" w:cs="Arial"/>
      <w:bCs/>
      <w:szCs w:val="28"/>
    </w:rPr>
  </w:style>
  <w:style w:type="character" w:styleId="Paginanummer">
    <w:name w:val="page number"/>
    <w:basedOn w:val="Standaardalinea-lettertype"/>
    <w:semiHidden/>
    <w:rsid w:val="00177FAE"/>
  </w:style>
  <w:style w:type="paragraph" w:styleId="Lijstalinea">
    <w:name w:val="List Paragraph"/>
    <w:aliases w:val="-_BOMW"/>
    <w:basedOn w:val="Standaard"/>
    <w:link w:val="LijstalineaChar"/>
    <w:uiPriority w:val="34"/>
    <w:qFormat/>
    <w:rsid w:val="00177FAE"/>
    <w:pPr>
      <w:ind w:left="708"/>
    </w:pPr>
  </w:style>
  <w:style w:type="paragraph" w:styleId="Plattetekstinspringen">
    <w:name w:val="Body Text Indent"/>
    <w:basedOn w:val="Standaard"/>
    <w:link w:val="PlattetekstinspringenChar"/>
    <w:rsid w:val="00970F50"/>
    <w:pPr>
      <w:spacing w:after="120"/>
      <w:ind w:left="283"/>
    </w:pPr>
    <w:rPr>
      <w:rFonts w:ascii="Verdana" w:hAnsi="Verdana" w:cs="Times New Roman"/>
      <w:bCs w:val="0"/>
      <w:szCs w:val="24"/>
    </w:rPr>
  </w:style>
  <w:style w:type="character" w:customStyle="1" w:styleId="PlattetekstinspringenChar">
    <w:name w:val="Platte tekst inspringen Char"/>
    <w:link w:val="Plattetekstinspringen"/>
    <w:rsid w:val="00970F50"/>
    <w:rPr>
      <w:rFonts w:ascii="Verdana" w:hAnsi="Verdana"/>
      <w:szCs w:val="24"/>
    </w:rPr>
  </w:style>
  <w:style w:type="paragraph" w:styleId="Plattetekst">
    <w:name w:val="Body Text"/>
    <w:basedOn w:val="Standaard"/>
    <w:link w:val="PlattetekstChar"/>
    <w:rsid w:val="00970F50"/>
    <w:pPr>
      <w:spacing w:after="120"/>
    </w:pPr>
    <w:rPr>
      <w:rFonts w:ascii="Verdana" w:hAnsi="Verdana" w:cs="Times New Roman"/>
      <w:bCs w:val="0"/>
      <w:szCs w:val="24"/>
    </w:rPr>
  </w:style>
  <w:style w:type="character" w:customStyle="1" w:styleId="PlattetekstChar">
    <w:name w:val="Platte tekst Char"/>
    <w:link w:val="Plattetekst"/>
    <w:rsid w:val="00970F50"/>
    <w:rPr>
      <w:rFonts w:ascii="Verdana" w:hAnsi="Verdana"/>
      <w:szCs w:val="24"/>
    </w:rPr>
  </w:style>
  <w:style w:type="character" w:styleId="Verwijzingopmerking">
    <w:name w:val="annotation reference"/>
    <w:uiPriority w:val="99"/>
    <w:semiHidden/>
    <w:unhideWhenUsed/>
    <w:rsid w:val="002E2963"/>
    <w:rPr>
      <w:sz w:val="16"/>
      <w:szCs w:val="16"/>
    </w:rPr>
  </w:style>
  <w:style w:type="paragraph" w:styleId="Tekstopmerking">
    <w:name w:val="annotation text"/>
    <w:basedOn w:val="Standaard"/>
    <w:link w:val="TekstopmerkingChar"/>
    <w:uiPriority w:val="99"/>
    <w:semiHidden/>
    <w:unhideWhenUsed/>
    <w:rsid w:val="002E2963"/>
    <w:rPr>
      <w:szCs w:val="20"/>
    </w:rPr>
  </w:style>
  <w:style w:type="character" w:customStyle="1" w:styleId="TekstopmerkingChar">
    <w:name w:val="Tekst opmerking Char"/>
    <w:link w:val="Tekstopmerking"/>
    <w:uiPriority w:val="99"/>
    <w:semiHidden/>
    <w:rsid w:val="002E2963"/>
    <w:rPr>
      <w:rFonts w:ascii="Arial" w:hAnsi="Arial" w:cs="Arial"/>
      <w:bCs/>
    </w:rPr>
  </w:style>
  <w:style w:type="paragraph" w:styleId="Onderwerpvanopmerking">
    <w:name w:val="annotation subject"/>
    <w:basedOn w:val="Tekstopmerking"/>
    <w:next w:val="Tekstopmerking"/>
    <w:link w:val="OnderwerpvanopmerkingChar"/>
    <w:uiPriority w:val="99"/>
    <w:semiHidden/>
    <w:unhideWhenUsed/>
    <w:rsid w:val="002E2963"/>
    <w:rPr>
      <w:b/>
    </w:rPr>
  </w:style>
  <w:style w:type="character" w:customStyle="1" w:styleId="OnderwerpvanopmerkingChar">
    <w:name w:val="Onderwerp van opmerking Char"/>
    <w:link w:val="Onderwerpvanopmerking"/>
    <w:uiPriority w:val="99"/>
    <w:semiHidden/>
    <w:rsid w:val="002E2963"/>
    <w:rPr>
      <w:rFonts w:ascii="Arial" w:hAnsi="Arial" w:cs="Arial"/>
      <w:b/>
      <w:bCs/>
    </w:rPr>
  </w:style>
  <w:style w:type="character" w:styleId="Hyperlink">
    <w:name w:val="Hyperlink"/>
    <w:uiPriority w:val="99"/>
    <w:unhideWhenUsed/>
    <w:rsid w:val="00CD55B9"/>
    <w:rPr>
      <w:color w:val="0563C1"/>
      <w:u w:val="single"/>
    </w:rPr>
  </w:style>
  <w:style w:type="character" w:styleId="Onopgelostemelding">
    <w:name w:val="Unresolved Mention"/>
    <w:uiPriority w:val="99"/>
    <w:semiHidden/>
    <w:unhideWhenUsed/>
    <w:rsid w:val="00CD55B9"/>
    <w:rPr>
      <w:color w:val="605E5C"/>
      <w:shd w:val="clear" w:color="auto" w:fill="E1DFDD"/>
    </w:rPr>
  </w:style>
  <w:style w:type="table" w:styleId="Tabelraster">
    <w:name w:val="Table Grid"/>
    <w:basedOn w:val="Standaardtabel"/>
    <w:uiPriority w:val="59"/>
    <w:rsid w:val="00612F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A5582"/>
    <w:pPr>
      <w:autoSpaceDE w:val="0"/>
      <w:autoSpaceDN w:val="0"/>
      <w:adjustRightInd w:val="0"/>
    </w:pPr>
    <w:rPr>
      <w:rFonts w:ascii="Verdana" w:hAnsi="Verdana" w:cs="Verdana"/>
      <w:color w:val="000000"/>
      <w:sz w:val="24"/>
      <w:szCs w:val="24"/>
    </w:rPr>
  </w:style>
  <w:style w:type="character" w:customStyle="1" w:styleId="LijstalineaChar">
    <w:name w:val="Lijstalinea Char"/>
    <w:aliases w:val="-_BOMW Char"/>
    <w:link w:val="Lijstalinea"/>
    <w:uiPriority w:val="34"/>
    <w:rsid w:val="00FF35CB"/>
    <w:rPr>
      <w:rFonts w:ascii="Arial" w:hAnsi="Arial" w:cs="Arial"/>
      <w:bCs/>
      <w:szCs w:val="28"/>
    </w:rPr>
  </w:style>
  <w:style w:type="character" w:customStyle="1" w:styleId="ui-provider">
    <w:name w:val="ui-provider"/>
    <w:basedOn w:val="Standaardalinea-lettertype"/>
    <w:rsid w:val="00AD01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80163">
      <w:bodyDiv w:val="1"/>
      <w:marLeft w:val="0"/>
      <w:marRight w:val="0"/>
      <w:marTop w:val="0"/>
      <w:marBottom w:val="0"/>
      <w:divBdr>
        <w:top w:val="none" w:sz="0" w:space="0" w:color="auto"/>
        <w:left w:val="none" w:sz="0" w:space="0" w:color="auto"/>
        <w:bottom w:val="none" w:sz="0" w:space="0" w:color="auto"/>
        <w:right w:val="none" w:sz="0" w:space="0" w:color="auto"/>
      </w:divBdr>
    </w:div>
    <w:div w:id="179328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mailto:credadm@kentalis.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Servicebedrijf\MPSB-0117_IenC\1.%20Algemeen\Standaard%20documenten\Overeenkomsten\DEF\20221110%20Raamovereenkomst%20Kentalis%20Diensten%20EU%20en%20MVO.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9EB958220A894D952893A542656019" ma:contentTypeVersion="7" ma:contentTypeDescription="Een nieuw document maken." ma:contentTypeScope="" ma:versionID="91e9273517c3b520227bf50bacaeef02">
  <xsd:schema xmlns:xsd="http://www.w3.org/2001/XMLSchema" xmlns:xs="http://www.w3.org/2001/XMLSchema" xmlns:p="http://schemas.microsoft.com/office/2006/metadata/properties" xmlns:ns2="ee920dc2-b9ee-42ae-b7c8-13e91ca8f64c" xmlns:ns3="ec132899-0058-4266-9eb0-eae5a3180a04" targetNamespace="http://schemas.microsoft.com/office/2006/metadata/properties" ma:root="true" ma:fieldsID="e061dbe8e4179d6a52c699db53dd4dfd" ns2:_="" ns3:_="">
    <xsd:import namespace="ee920dc2-b9ee-42ae-b7c8-13e91ca8f64c"/>
    <xsd:import namespace="ec132899-0058-4266-9eb0-eae5a3180a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920dc2-b9ee-42ae-b7c8-13e91ca8f6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132899-0058-4266-9eb0-eae5a3180a0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857879-49B4-403B-9CD7-D516A1059DEB}">
  <ds:schemaRefs>
    <ds:schemaRef ds:uri="http://schemas.microsoft.com/office/2006/metadata/longProperties"/>
  </ds:schemaRefs>
</ds:datastoreItem>
</file>

<file path=customXml/itemProps2.xml><?xml version="1.0" encoding="utf-8"?>
<ds:datastoreItem xmlns:ds="http://schemas.openxmlformats.org/officeDocument/2006/customXml" ds:itemID="{1B362000-E079-4F22-AF3F-AFB65F6F8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920dc2-b9ee-42ae-b7c8-13e91ca8f64c"/>
    <ds:schemaRef ds:uri="ec132899-0058-4266-9eb0-eae5a3180a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1672A6-E04F-4065-92EF-019287AD5A27}">
  <ds:schemaRefs>
    <ds:schemaRef ds:uri="http://schemas.openxmlformats.org/officeDocument/2006/bibliography"/>
  </ds:schemaRefs>
</ds:datastoreItem>
</file>

<file path=customXml/itemProps4.xml><?xml version="1.0" encoding="utf-8"?>
<ds:datastoreItem xmlns:ds="http://schemas.openxmlformats.org/officeDocument/2006/customXml" ds:itemID="{D6C1C0EC-0BF9-4563-A640-457215FC02C4}">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4B463F3-31AA-49DF-A333-978BBE6DE1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20221110 Raamovereenkomst Kentalis Diensten EU en MVO</Template>
  <TotalTime>100</TotalTime>
  <Pages>11</Pages>
  <Words>2039</Words>
  <Characters>11216</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ProRail</Company>
  <LinksUpToDate>false</LinksUpToDate>
  <CharactersWithSpaces>13229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Schuurmans, Linda</dc:creator>
  <cp:keywords/>
  <cp:lastModifiedBy>Lambermont, Viviane</cp:lastModifiedBy>
  <cp:revision>22</cp:revision>
  <cp:lastPrinted>2012-08-13T11:30:00Z</cp:lastPrinted>
  <dcterms:created xsi:type="dcterms:W3CDTF">2023-08-28T12:37:00Z</dcterms:created>
  <dcterms:modified xsi:type="dcterms:W3CDTF">2023-09-04T13:30:00Z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0x010100599EB958220A894D952893A542656019</vt:lpwstr>
  </property>
  <property fmtid="{D5CDD505-2E9C-101B-9397-08002B2CF9AE}" pid="3" name="Documentopmerkingen">
    <vt:lpwstr/>
  </property>
  <property fmtid="{D5CDD505-2E9C-101B-9397-08002B2CF9AE}" pid="4" name="ProRailVerantwoordelijkeCurrentUser">
    <vt:lpwstr>12</vt:lpwstr>
  </property>
  <property fmtid="{D5CDD505-2E9C-101B-9397-08002B2CF9AE}" pid="5" name="ScanID">
    <vt:lpwstr/>
  </property>
  <property fmtid="{D5CDD505-2E9C-101B-9397-08002B2CF9AE}" pid="6" name="Documentdatum">
    <vt:lpwstr>2011-05-23T00:00:00Z</vt:lpwstr>
  </property>
  <property fmtid="{D5CDD505-2E9C-101B-9397-08002B2CF9AE}" pid="7" name="Dossier">
    <vt:lpwstr>9</vt:lpwstr>
  </property>
  <property fmtid="{D5CDD505-2E9C-101B-9397-08002B2CF9AE}" pid="8" name="Documentstatus">
    <vt:lpwstr>Concept</vt:lpwstr>
  </property>
  <property fmtid="{D5CDD505-2E9C-101B-9397-08002B2CF9AE}" pid="9" name="display_urn:schemas-microsoft-com:office:office#ProRailVerantwoordelijkeCurrentUser">
    <vt:lpwstr>Jobse, AE (Astrid)</vt:lpwstr>
  </property>
  <property fmtid="{D5CDD505-2E9C-101B-9397-08002B2CF9AE}" pid="10" name="ContentType">
    <vt:lpwstr>ProRail document</vt:lpwstr>
  </property>
  <property fmtid="{D5CDD505-2E9C-101B-9397-08002B2CF9AE}" pid="11" name="LookupGeocode">
    <vt:lpwstr/>
  </property>
  <property fmtid="{D5CDD505-2E9C-101B-9397-08002B2CF9AE}" pid="12" name="KilometerTotGeocodeValidatie">
    <vt:lpwstr/>
  </property>
  <property fmtid="{D5CDD505-2E9C-101B-9397-08002B2CF9AE}" pid="13" name="KilometerVanGeocodeValidatie">
    <vt:lpwstr/>
  </property>
</Properties>
</file>