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5 -->
  <w:body>
    <w:p w:rsidR="001B1FE3" w:rsidRPr="00F74316" w:rsidP="00195811" w14:paraId="48487ED8" w14:textId="277FE591">
      <w:pPr>
        <w:pStyle w:val="Huisstijl-Kop"/>
        <w:spacing w:before="240"/>
        <w:rPr>
          <w:szCs w:val="16"/>
          <w:lang w:val="en-US"/>
        </w:rPr>
      </w:pP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674370</wp:posOffset>
            </wp:positionH>
            <wp:positionV relativeFrom="paragraph">
              <wp:posOffset>1443990</wp:posOffset>
            </wp:positionV>
            <wp:extent cx="1490973" cy="1099185"/>
            <wp:effectExtent l="0" t="0" r="0" b="5715"/>
            <wp:wrapNone/>
            <wp:docPr id="17" name="Afbeelding 2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A2CDBA04-12CF-4399-9D3D-1928D357B6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248057" name="Afbeelding 2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A2CDBA04-12CF-4399-9D3D-1928D357B6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0973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  <w:r w:rsidR="0033434C">
        <w:br w:type="page"/>
      </w:r>
    </w:p>
    <w:p w:rsidR="00C34E65" w:rsidP="00C34E65" w14:paraId="06385523" w14:textId="2C7E2E64">
      <w:pPr>
        <w:pStyle w:val="Kop1zondernummer"/>
      </w:pPr>
      <w:bookmarkStart w:id="0" w:name="_Toc1991686"/>
      <w:bookmarkStart w:id="1" w:name="_Toc60922961"/>
      <w:bookmarkStart w:id="2" w:name="_Toc61611151"/>
      <w:bookmarkStart w:id="3" w:name="_Toc126158342"/>
      <w:r>
        <w:t>Annex 1: aanmeldingsformulier</w:t>
      </w:r>
      <w:bookmarkEnd w:id="0"/>
      <w:bookmarkEnd w:id="1"/>
      <w:bookmarkEnd w:id="2"/>
      <w:bookmarkEnd w:id="3"/>
    </w:p>
    <w:p w:rsidR="00C34E65" w:rsidRPr="001B0793" w:rsidP="00C34E65" w14:paraId="3A26CBA0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bookmarkStart w:id="4" w:name="_Hlk58742053"/>
      <w:r>
        <w:t xml:space="preserve">Dit ingevulde formulier </w:t>
      </w:r>
      <w:r w:rsidRPr="001B0793">
        <w:t>indienen als</w:t>
      </w:r>
      <w:r>
        <w:t xml:space="preserve"> bijlage</w:t>
      </w:r>
      <w:r w:rsidRPr="001B0793">
        <w:t xml:space="preserve"> ‘</w:t>
      </w:r>
      <w:r w:rsidRPr="001B0793">
        <w:rPr>
          <w:b/>
        </w:rPr>
        <w:t>Aanmeldingsformulier’</w:t>
      </w:r>
    </w:p>
    <w:p w:rsidR="00C34E65" w:rsidP="00C34E65" w14:paraId="7D5E7D88" w14:textId="77777777"/>
    <w:bookmarkEnd w:id="4"/>
    <w:p w:rsidR="00C34E65" w:rsidP="00C34E65" w14:paraId="2D02C464" w14:textId="05DDE689">
      <w:r w:rsidRPr="00A26BD5">
        <w:t xml:space="preserve">Ondergetekende wenst deel te nemen aan de selectie </w:t>
      </w:r>
      <w:r>
        <w:t>voor de aanbesteding</w:t>
      </w:r>
      <w:r w:rsidRPr="00A26BD5">
        <w:rPr>
          <w:b/>
        </w:rPr>
        <w:t xml:space="preserve"> </w:t>
      </w:r>
      <w:r w:rsidRPr="00A26BD5">
        <w:t xml:space="preserve">van </w:t>
      </w:r>
      <w:r w:rsidR="00602641">
        <w:t xml:space="preserve">project: </w:t>
      </w:r>
      <w:r w:rsidR="00976384">
        <w:rPr>
          <w:b/>
          <w:bCs/>
        </w:rPr>
        <w:t>A</w:t>
      </w:r>
      <w:r w:rsidRPr="003661F4" w:rsidR="00602641">
        <w:rPr>
          <w:b/>
          <w:bCs/>
        </w:rPr>
        <w:t xml:space="preserve">rchitectenselectie Vlietland </w:t>
      </w:r>
      <w:r w:rsidRPr="003661F4" w:rsidR="003661F4">
        <w:rPr>
          <w:b/>
          <w:bCs/>
        </w:rPr>
        <w:t>C</w:t>
      </w:r>
      <w:r w:rsidRPr="003661F4" w:rsidR="00602641">
        <w:rPr>
          <w:b/>
          <w:bCs/>
        </w:rPr>
        <w:t>ollege Leiden</w:t>
      </w:r>
      <w:r w:rsidR="00602641">
        <w:t>.</w:t>
      </w:r>
    </w:p>
    <w:p w:rsidR="00C34E65" w:rsidP="00C34E65" w14:paraId="322A786F" w14:textId="77777777">
      <w:pPr>
        <w:tabs>
          <w:tab w:val="left" w:pos="6521"/>
        </w:tabs>
      </w:pPr>
      <w:bookmarkStart w:id="5" w:name="_Hlk58742099"/>
    </w:p>
    <w:p w:rsidR="00C34E65" w:rsidRPr="006D6C9F" w:rsidP="00C34E65" w14:paraId="225B0FD2" w14:textId="77777777">
      <w:pPr>
        <w:pStyle w:val="ListBullet"/>
        <w:tabs>
          <w:tab w:val="left" w:pos="7230"/>
        </w:tabs>
      </w:pPr>
      <w:r w:rsidRPr="006D6C9F">
        <w:t>Gegadigde meldt zich aan als combinatie:</w:t>
      </w:r>
      <w:r w:rsidRPr="006D6C9F">
        <w:tab/>
        <w:t>ja/nee *</w:t>
      </w:r>
    </w:p>
    <w:p w:rsidR="00C34E65" w:rsidRPr="006D6C9F" w:rsidP="00C34E65" w14:paraId="1A7AA86F" w14:textId="77777777">
      <w:pPr>
        <w:pStyle w:val="ListBullet"/>
        <w:tabs>
          <w:tab w:val="left" w:pos="7230"/>
        </w:tabs>
      </w:pPr>
      <w:r w:rsidRPr="006D6C9F">
        <w:t>Gegadigde doet voor de geschiktheidseisen een beroep op derde(n):</w:t>
      </w:r>
      <w:r w:rsidRPr="006D6C9F">
        <w:tab/>
        <w:t>ja/nee *</w:t>
      </w:r>
    </w:p>
    <w:p w:rsidR="00C34E65" w:rsidRPr="009F1224" w:rsidP="00C34E65" w14:paraId="6E9C6630" w14:textId="77777777">
      <w:pPr>
        <w:pStyle w:val="ListBullet"/>
        <w:tabs>
          <w:tab w:val="left" w:pos="7230"/>
        </w:tabs>
      </w:pPr>
      <w:r w:rsidRPr="006D6C9F">
        <w:t>Meerder</w:t>
      </w:r>
      <w:r>
        <w:t>e</w:t>
      </w:r>
      <w:r w:rsidRPr="006D6C9F">
        <w:t xml:space="preserve"> gegadigden van één </w:t>
      </w:r>
      <w:r w:rsidRPr="009F1224">
        <w:t>concern melden zich aan voor hetzelfde perceel:</w:t>
      </w:r>
      <w:r w:rsidRPr="009F1224">
        <w:tab/>
        <w:t>ja/nee *</w:t>
      </w:r>
    </w:p>
    <w:p w:rsidR="00C34E65" w:rsidRPr="006D6C9F" w:rsidP="00C34E65" w14:paraId="010944AA" w14:textId="77777777">
      <w:pPr>
        <w:pStyle w:val="ListBullet"/>
        <w:tabs>
          <w:tab w:val="left" w:pos="7230"/>
        </w:tabs>
      </w:pPr>
      <w:r w:rsidRPr="006D6C9F">
        <w:t xml:space="preserve">Gegadigde verklaart over een verzekering tegen beroepsrisico’s te </w:t>
      </w:r>
      <w:r w:rsidRPr="006D6C9F">
        <w:tab/>
        <w:t>ja/nee *</w:t>
      </w:r>
    </w:p>
    <w:p w:rsidR="00C34E65" w:rsidRPr="00603F2E" w:rsidP="00C34E65" w14:paraId="5B9BDFBC" w14:textId="77777777">
      <w:pPr>
        <w:pStyle w:val="ListBullet"/>
        <w:numPr>
          <w:ilvl w:val="0"/>
          <w:numId w:val="0"/>
        </w:numPr>
        <w:tabs>
          <w:tab w:val="left" w:pos="7230"/>
        </w:tabs>
        <w:ind w:left="360"/>
        <w:rPr>
          <w:color w:val="000000" w:themeColor="text1"/>
        </w:rPr>
      </w:pPr>
      <w:r w:rsidRPr="00603F2E">
        <w:rPr>
          <w:color w:val="000000" w:themeColor="text1"/>
        </w:rPr>
        <w:t>beschikken zoals omschreven in paragraaf 4.2.2 van deze leidraad</w:t>
      </w:r>
    </w:p>
    <w:p w:rsidR="00C34E65" w:rsidRPr="00603F2E" w:rsidP="00C34E65" w14:paraId="05E30F0F" w14:textId="77777777">
      <w:pPr>
        <w:pStyle w:val="ListBullet"/>
        <w:tabs>
          <w:tab w:val="left" w:pos="7230"/>
        </w:tabs>
        <w:rPr>
          <w:color w:val="000000" w:themeColor="text1"/>
        </w:rPr>
      </w:pPr>
      <w:r w:rsidRPr="00603F2E">
        <w:rPr>
          <w:color w:val="000000" w:themeColor="text1"/>
        </w:rPr>
        <w:t xml:space="preserve">Gegadigde verklaart een BIM-model te kunnen leveren dat aan de </w:t>
      </w:r>
    </w:p>
    <w:p w:rsidR="00C34E65" w:rsidRPr="00603F2E" w:rsidP="00C34E65" w14:paraId="72C576A2" w14:textId="77777777">
      <w:pPr>
        <w:pStyle w:val="ListBullet"/>
        <w:numPr>
          <w:ilvl w:val="0"/>
          <w:numId w:val="0"/>
        </w:numPr>
        <w:tabs>
          <w:tab w:val="left" w:pos="7230"/>
        </w:tabs>
        <w:ind w:left="360"/>
        <w:rPr>
          <w:color w:val="000000" w:themeColor="text1"/>
        </w:rPr>
      </w:pPr>
      <w:r w:rsidRPr="00603F2E">
        <w:rPr>
          <w:color w:val="000000" w:themeColor="text1"/>
        </w:rPr>
        <w:t>minimale eisen voldoet zoals vastgelegd in de BIM-leidraad</w:t>
      </w:r>
    </w:p>
    <w:p w:rsidR="00C34E65" w:rsidRPr="00603F2E" w:rsidP="00C34E65" w14:paraId="1C6509EF" w14:textId="77777777">
      <w:pPr>
        <w:pStyle w:val="ListBullet"/>
        <w:numPr>
          <w:ilvl w:val="0"/>
          <w:numId w:val="0"/>
        </w:numPr>
        <w:tabs>
          <w:tab w:val="left" w:pos="7230"/>
        </w:tabs>
        <w:ind w:left="360"/>
        <w:rPr>
          <w:color w:val="000000" w:themeColor="text1"/>
        </w:rPr>
      </w:pPr>
      <w:r w:rsidRPr="00603F2E">
        <w:rPr>
          <w:color w:val="000000" w:themeColor="text1"/>
        </w:rPr>
        <w:t>(zie paragraaf 4.4.2)</w:t>
      </w:r>
      <w:r w:rsidRPr="00603F2E">
        <w:rPr>
          <w:color w:val="000000" w:themeColor="text1"/>
        </w:rPr>
        <w:tab/>
        <w:t>ja/nee *</w:t>
      </w:r>
    </w:p>
    <w:p w:rsidR="00C34E65" w:rsidRPr="00603F2E" w:rsidP="00C34E65" w14:paraId="6B3ACAA5" w14:textId="77777777">
      <w:pPr>
        <w:rPr>
          <w:color w:val="000000" w:themeColor="text1"/>
        </w:rPr>
      </w:pPr>
    </w:p>
    <w:p w:rsidR="00C34E65" w:rsidRPr="00603F2E" w:rsidP="00C34E65" w14:paraId="497D1E51" w14:textId="77777777">
      <w:pPr>
        <w:rPr>
          <w:b/>
          <w:i/>
          <w:iCs/>
          <w:color w:val="000000" w:themeColor="text1"/>
        </w:rPr>
      </w:pPr>
      <w:r w:rsidRPr="00603F2E">
        <w:rPr>
          <w:i/>
          <w:iCs/>
          <w:color w:val="000000" w:themeColor="text1"/>
        </w:rPr>
        <w:t>* Doorhalen wat niet van toepassing is.</w:t>
      </w:r>
    </w:p>
    <w:bookmarkEnd w:id="5"/>
    <w:p w:rsidR="00C34E65" w:rsidRPr="00A26BD5" w:rsidP="00C34E65" w14:paraId="6000E55C" w14:textId="77777777"/>
    <w:p w:rsidR="00C34E65" w:rsidRPr="00A26BD5" w:rsidP="00C34E65" w14:paraId="1D6BF5C2" w14:textId="77777777">
      <w:r w:rsidRPr="00A26BD5">
        <w:t>Aandachtspunten bij het indienen van het aanmeldingsformulier:</w:t>
      </w:r>
    </w:p>
    <w:p w:rsidR="00C34E65" w:rsidP="00C34E65" w14:paraId="51BFC634" w14:textId="77777777">
      <w:pPr>
        <w:numPr>
          <w:ilvl w:val="0"/>
          <w:numId w:val="2"/>
        </w:numPr>
      </w:pPr>
      <w:r>
        <w:t xml:space="preserve">Dit formulier geldt voor </w:t>
      </w:r>
      <w:r>
        <w:rPr>
          <w:b/>
        </w:rPr>
        <w:t>elke</w:t>
      </w:r>
      <w:r w:rsidRPr="00637266">
        <w:rPr>
          <w:b/>
        </w:rPr>
        <w:t xml:space="preserve"> gegadigde</w:t>
      </w:r>
      <w:r>
        <w:t xml:space="preserve"> (dus voor ondernemingen die zelfstandig willen aanmelden, of die zich in combinatie willen aanmelden, al dan niet met een derde).</w:t>
      </w:r>
    </w:p>
    <w:p w:rsidR="00C34E65" w:rsidRPr="00A26BD5" w:rsidP="00C34E65" w14:paraId="4523919B" w14:textId="77E05D63">
      <w:pPr>
        <w:numPr>
          <w:ilvl w:val="0"/>
          <w:numId w:val="2"/>
        </w:numPr>
      </w:pPr>
      <w:r w:rsidRPr="00A26BD5">
        <w:t xml:space="preserve">Door indiening van dit ingevulde en ondertekende aanmeldingsformulier inclusief de </w:t>
      </w:r>
      <w:r>
        <w:t>op gegadigde van toepassing zijnde</w:t>
      </w:r>
      <w:r w:rsidRPr="00A26BD5">
        <w:t xml:space="preserve"> bijlagen</w:t>
      </w:r>
      <w:r>
        <w:t>,</w:t>
      </w:r>
      <w:r w:rsidRPr="00A26BD5">
        <w:t xml:space="preserve"> verzoekt </w:t>
      </w:r>
      <w:r>
        <w:t>g</w:t>
      </w:r>
      <w:r w:rsidRPr="00A26BD5">
        <w:t xml:space="preserve">egadigde om deel te nemen aan </w:t>
      </w:r>
      <w:r>
        <w:t xml:space="preserve">deze </w:t>
      </w:r>
      <w:r w:rsidRPr="00510011" w:rsidR="00602641">
        <w:t>Europese niet-openbare aanbestedingsprocedure.</w:t>
      </w:r>
    </w:p>
    <w:p w:rsidR="00C34E65" w:rsidRPr="00A26BD5" w:rsidP="00C34E65" w14:paraId="0095C38D" w14:textId="77777777">
      <w:pPr>
        <w:pStyle w:val="ListBullet"/>
      </w:pPr>
      <w:r w:rsidRPr="00A26BD5">
        <w:t xml:space="preserve">Dit aanmeldingsformulier wordt ondertekend door een daartoe, blijkens het handelsregister, dan wel een overeenkomstig register van het land van vestiging van de onderneming, vertegenwoordigingsbevoegde. </w:t>
      </w:r>
    </w:p>
    <w:p w:rsidR="00C34E65" w:rsidRPr="00A50774" w:rsidP="00C34E65" w14:paraId="0C7B9C57" w14:textId="77777777">
      <w:pPr>
        <w:numPr>
          <w:ilvl w:val="0"/>
          <w:numId w:val="2"/>
        </w:numPr>
        <w:tabs>
          <w:tab w:val="clear" w:pos="360"/>
          <w:tab w:val="num" w:pos="720"/>
        </w:tabs>
      </w:pPr>
      <w:r w:rsidRPr="00A26BD5">
        <w:t xml:space="preserve">Het aanmeldingsformulier dient </w:t>
      </w:r>
      <w:r>
        <w:t xml:space="preserve">met alle op gegadigde van toepassing zijnde bijlagen </w:t>
      </w:r>
      <w:r w:rsidRPr="00A50774">
        <w:t xml:space="preserve">digitaal via Bricsys te worden ingediend. Zie voor het overzicht van de mogelijke bijlagen </w:t>
      </w:r>
      <w:r w:rsidRPr="00BD6EE9">
        <w:rPr>
          <w:b/>
          <w:bCs/>
          <w:color w:val="00B0F0"/>
        </w:rPr>
        <w:t>paragraaf 3.3.3</w:t>
      </w:r>
      <w:r w:rsidRPr="00A50774">
        <w:t>. Deze documenten dienen als pdf-bestand te worden geüpload, met elke bijlage in een los bestand onder vermelding van het betreffende bijlagenummer, tenzij uitdrukkelijk anders in de leidraad is vermeld.</w:t>
      </w:r>
    </w:p>
    <w:p w:rsidR="00C34E65" w:rsidRPr="00A26BD5" w:rsidP="00C34E65" w14:paraId="7D297E35" w14:textId="77777777">
      <w:pPr>
        <w:numPr>
          <w:ilvl w:val="0"/>
          <w:numId w:val="2"/>
        </w:numPr>
      </w:pPr>
      <w:r w:rsidRPr="00A50774">
        <w:t>Wil ondergetekende zich voor meerdere percelen aanmelden, dan dient hij per perceel een aanmeldingsformulier in te dienen.</w:t>
      </w:r>
    </w:p>
    <w:p w:rsidR="00C34E65" w:rsidRPr="00A26BD5" w:rsidP="00C34E65" w14:paraId="3BDBC355" w14:textId="77777777"/>
    <w:p w:rsidR="00C34E65" w:rsidRPr="00A26BD5" w:rsidP="00C34E65" w14:paraId="78E170B6" w14:textId="77777777">
      <w:r w:rsidRPr="00A26BD5">
        <w:t>Naam van gegadigde (of van de combinatie):</w:t>
      </w:r>
    </w:p>
    <w:p w:rsidR="00C34E65" w:rsidRPr="00A26BD5" w:rsidP="00C34E65" w14:paraId="7BADF857" w14:textId="77777777">
      <w:r w:rsidRPr="00A26BD5">
        <w:t>&lt;……………………………………&gt;</w:t>
      </w:r>
    </w:p>
    <w:p w:rsidR="00C34E65" w:rsidRPr="00A26BD5" w:rsidP="00C34E65" w14:paraId="5C1D161E" w14:textId="77777777"/>
    <w:p w:rsidR="00C34E65" w:rsidP="00C34E65" w14:paraId="62E6681E" w14:textId="77777777">
      <w:pPr>
        <w:rPr>
          <w:b/>
        </w:rPr>
      </w:pPr>
      <w:r>
        <w:rPr>
          <w:b/>
          <w:u w:val="single"/>
        </w:rPr>
        <w:t>Combinatie</w:t>
      </w:r>
      <w:r w:rsidRPr="001B32D0">
        <w:rPr>
          <w:b/>
        </w:rPr>
        <w:t xml:space="preserve"> </w:t>
      </w:r>
    </w:p>
    <w:p w:rsidR="00C34E65" w:rsidRPr="00BF392E" w:rsidP="00C34E65" w14:paraId="3C354454" w14:textId="77777777">
      <w:pPr>
        <w:rPr>
          <w:b/>
          <w:i/>
        </w:rPr>
      </w:pPr>
      <w:bookmarkStart w:id="6" w:name="_Hlk58742181"/>
      <w:r w:rsidRPr="00BF392E">
        <w:rPr>
          <w:b/>
          <w:i/>
        </w:rPr>
        <w:t>(alleen van toepassing wanneer gegadigde een combinatie van ondernemingen betreft)</w:t>
      </w:r>
    </w:p>
    <w:bookmarkEnd w:id="6"/>
    <w:p w:rsidR="00C34E65" w:rsidP="00C34E65" w14:paraId="628B26E7" w14:textId="77777777">
      <w:r w:rsidRPr="00A26BD5">
        <w:t xml:space="preserve">Indien de </w:t>
      </w:r>
      <w:r w:rsidRPr="009F1224">
        <w:t>inschrijving geschiedt door een</w:t>
      </w:r>
      <w:r w:rsidRPr="00A26BD5">
        <w:t xml:space="preserve"> combinatie van ondernemingen</w:t>
      </w:r>
      <w:r>
        <w:t xml:space="preserve">, </w:t>
      </w:r>
      <w:r w:rsidRPr="00A26BD5">
        <w:t xml:space="preserve">verklaart elk </w:t>
      </w:r>
      <w:r>
        <w:t xml:space="preserve">van de </w:t>
      </w:r>
      <w:r w:rsidRPr="00A26BD5">
        <w:t xml:space="preserve">combinanten met ondertekening van dit aanmeldingsformulier dat de combinanten zich gezamenlijk en hoofdelijk aansprakelijk stellen voor de volledige en juiste uitvoering van de </w:t>
      </w:r>
      <w:r w:rsidRPr="00A26BD5">
        <w:t>financiële, juridische en technische aspecten van de aanbestedingsprocedure en de opdracht. Tevens verklaren zij dat deze opdracht in die combinatie uitgevoerd zal worden.</w:t>
      </w:r>
    </w:p>
    <w:p w:rsidR="00C34E65" w:rsidP="00C34E65" w14:paraId="0F604456" w14:textId="77777777"/>
    <w:p w:rsidR="00C34E65" w:rsidRPr="009B046E" w:rsidP="00C34E65" w14:paraId="7B2A579A" w14:textId="77777777">
      <w:pPr>
        <w:spacing w:line="240" w:lineRule="auto"/>
        <w:rPr>
          <w:b/>
          <w:u w:val="single"/>
        </w:rPr>
      </w:pPr>
      <w:r w:rsidRPr="009B046E">
        <w:rPr>
          <w:b/>
          <w:u w:val="single"/>
        </w:rPr>
        <w:t>Ondertekening</w:t>
      </w:r>
    </w:p>
    <w:p w:rsidR="00C34E65" w:rsidRPr="00A26BD5" w:rsidP="00C34E65" w14:paraId="226FB046" w14:textId="77777777">
      <w:r w:rsidRPr="001B32D0">
        <w:t>Gegadigde verzoekt te worden geselecteerd voor de verdere aanbestedingsprocedure om tot</w:t>
      </w:r>
      <w:r w:rsidRPr="00A26BD5">
        <w:t xml:space="preserve"> een opdracht te komen. Deze aanmelding is naar waarheid, onvoorwaardelijk en zonder enig voorbehoud ondertekend.</w:t>
      </w:r>
    </w:p>
    <w:p w:rsidR="00C34E65" w:rsidRPr="00A26BD5" w:rsidP="00C34E65" w14:paraId="31CA34B0" w14:textId="77777777"/>
    <w:p w:rsidR="00C34E65" w:rsidRPr="00A26BD5" w:rsidP="00C34E65" w14:paraId="355413D0" w14:textId="77777777">
      <w:r w:rsidRPr="00A26BD5">
        <w:t>Datum</w:t>
      </w:r>
      <w:r>
        <w:t>:</w:t>
      </w:r>
      <w:r>
        <w:tab/>
        <w:t>…………………………</w:t>
      </w:r>
    </w:p>
    <w:p w:rsidR="00C34E65" w:rsidRPr="00A26BD5" w:rsidP="00C34E65" w14:paraId="7588DE2A" w14:textId="77777777">
      <w:r w:rsidRPr="00A26BD5">
        <w:t>Plaats</w:t>
      </w:r>
      <w:r>
        <w:t>:</w:t>
      </w:r>
      <w:r>
        <w:tab/>
        <w:t>…………………………</w:t>
      </w:r>
    </w:p>
    <w:p w:rsidR="00C34E65" w:rsidRPr="00A26BD5" w:rsidP="00C34E65" w14:paraId="1EBFD5AA" w14:textId="77777777">
      <w:r w:rsidRPr="00A26BD5">
        <w:t>Naam (rechtsgeldig vertegenwoordiger</w:t>
      </w:r>
      <w:r>
        <w:t>): …………………………</w:t>
      </w:r>
    </w:p>
    <w:p w:rsidR="00C34E65" w:rsidP="00C34E65" w14:paraId="40749D85" w14:textId="77777777"/>
    <w:p w:rsidR="00C34E65" w:rsidRPr="00A26BD5" w:rsidP="00C34E65" w14:paraId="54CBCB16" w14:textId="77777777"/>
    <w:p w:rsidR="00C34E65" w:rsidRPr="00A26BD5" w:rsidP="00C34E65" w14:paraId="293AE7AE" w14:textId="77777777">
      <w:r>
        <w:t>………………………… (Handtekening)</w:t>
      </w:r>
    </w:p>
    <w:p w:rsidR="00C34E65" w:rsidRPr="00A26BD5" w:rsidP="00C34E65" w14:paraId="53D6CC23" w14:textId="77777777"/>
    <w:p w:rsidR="00C34E65" w:rsidRPr="001B32D0" w:rsidP="00C34E65" w14:paraId="726230F4" w14:textId="77777777">
      <w:pPr>
        <w:rPr>
          <w:u w:val="single"/>
        </w:rPr>
      </w:pPr>
      <w:r w:rsidRPr="001B32D0">
        <w:rPr>
          <w:u w:val="single"/>
        </w:rPr>
        <w:t>Voor zover het een aanmelding in combinatie betreft:</w:t>
      </w:r>
    </w:p>
    <w:p w:rsidR="00C34E65" w:rsidRPr="00A26BD5" w:rsidP="00C34E65" w14:paraId="3BFD0377" w14:textId="77777777">
      <w:r w:rsidRPr="00A26BD5">
        <w:t>Datum</w:t>
      </w:r>
      <w:r>
        <w:t>:</w:t>
      </w:r>
      <w:r>
        <w:tab/>
        <w:t>…………………………</w:t>
      </w:r>
    </w:p>
    <w:p w:rsidR="00C34E65" w:rsidRPr="00A26BD5" w:rsidP="00C34E65" w14:paraId="747ACBC3" w14:textId="77777777">
      <w:r w:rsidRPr="00A26BD5">
        <w:t>Plaats</w:t>
      </w:r>
      <w:r>
        <w:t>:</w:t>
      </w:r>
      <w:r>
        <w:tab/>
        <w:t>…………………………</w:t>
      </w:r>
    </w:p>
    <w:p w:rsidR="00C34E65" w:rsidRPr="00A26BD5" w:rsidP="00C34E65" w14:paraId="25E7E862" w14:textId="77777777">
      <w:r w:rsidRPr="00A26BD5">
        <w:t>Naam (rechtsgeldig vertegenwoordiger</w:t>
      </w:r>
      <w:r>
        <w:t xml:space="preserve"> combinant): …………………………</w:t>
      </w:r>
    </w:p>
    <w:p w:rsidR="00C34E65" w:rsidP="00C34E65" w14:paraId="4CCACAD9" w14:textId="77777777"/>
    <w:p w:rsidR="00C34E65" w:rsidRPr="00A26BD5" w:rsidP="00C34E65" w14:paraId="1AD4B91B" w14:textId="77777777"/>
    <w:p w:rsidR="00C34E65" w:rsidP="00C34E65" w14:paraId="6DCE0537" w14:textId="77777777">
      <w:pPr>
        <w:spacing w:line="240" w:lineRule="auto"/>
      </w:pPr>
      <w:r>
        <w:t>…………………………(Handtekening)</w:t>
      </w:r>
    </w:p>
    <w:p w:rsidR="00C34E65" w:rsidP="00C34E65" w14:paraId="13AB08F7" w14:textId="77777777">
      <w:pPr>
        <w:spacing w:line="240" w:lineRule="auto"/>
      </w:pPr>
    </w:p>
    <w:p w:rsidR="00C755B6" w:rsidP="00C755B6" w14:paraId="39722363" w14:textId="77777777">
      <w:r>
        <w:br w:type="page"/>
      </w:r>
      <w:r>
        <w:t>Voor een volledige aanmelding geldt de volgende checklist, deze kan door gegadigde worden afgevinkt bij de aanmelding:</w:t>
      </w:r>
    </w:p>
    <w:p w:rsidR="00C755B6" w:rsidP="00C755B6" w14:paraId="6AC458F1" w14:textId="77777777"/>
    <w:tbl>
      <w:tblPr>
        <w:tblStyle w:val="TableGrid"/>
        <w:tblW w:w="8089" w:type="dxa"/>
        <w:tblLayout w:type="fixed"/>
        <w:tblLook w:val="04A0"/>
      </w:tblPr>
      <w:tblGrid>
        <w:gridCol w:w="6912"/>
        <w:gridCol w:w="1177"/>
      </w:tblGrid>
      <w:tr w14:paraId="5DFB17FB" w14:textId="77777777" w:rsidTr="008A25FF">
        <w:tblPrEx>
          <w:tblW w:w="8089" w:type="dxa"/>
          <w:tblLayout w:type="fixed"/>
          <w:tblLook w:val="04A0"/>
        </w:tblPrEx>
        <w:tc>
          <w:tcPr>
            <w:tcW w:w="6912" w:type="dxa"/>
          </w:tcPr>
          <w:p w:rsidR="00C755B6" w:rsidRPr="00524411" w:rsidP="008A25FF" w14:paraId="0994F670" w14:textId="77777777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b/>
              </w:rPr>
            </w:pPr>
            <w:r w:rsidRPr="00524411">
              <w:rPr>
                <w:b/>
              </w:rPr>
              <w:t>Onderdeel</w:t>
            </w:r>
          </w:p>
        </w:tc>
        <w:tc>
          <w:tcPr>
            <w:tcW w:w="1177" w:type="dxa"/>
          </w:tcPr>
          <w:p w:rsidR="00C755B6" w:rsidRPr="00524411" w:rsidP="008A25FF" w14:paraId="32BED4EB" w14:textId="77777777">
            <w:pPr>
              <w:rPr>
                <w:b/>
              </w:rPr>
            </w:pPr>
            <w:r>
              <w:rPr>
                <w:b/>
              </w:rPr>
              <w:t xml:space="preserve">Aanwezig </w:t>
            </w:r>
            <w:r w:rsidRPr="00524411">
              <w:rPr>
                <w:b/>
              </w:rPr>
              <w:t>j</w:t>
            </w:r>
            <w:r>
              <w:rPr>
                <w:b/>
              </w:rPr>
              <w:t>a</w:t>
            </w:r>
            <w:r w:rsidRPr="00524411">
              <w:rPr>
                <w:b/>
              </w:rPr>
              <w:t>/n</w:t>
            </w:r>
            <w:r>
              <w:rPr>
                <w:b/>
              </w:rPr>
              <w:t>ee</w:t>
            </w:r>
          </w:p>
        </w:tc>
      </w:tr>
      <w:tr w14:paraId="52306D28" w14:textId="77777777" w:rsidTr="008A25FF">
        <w:tblPrEx>
          <w:tblW w:w="8089" w:type="dxa"/>
          <w:tblLayout w:type="fixed"/>
          <w:tblLook w:val="04A0"/>
        </w:tblPrEx>
        <w:tc>
          <w:tcPr>
            <w:tcW w:w="6912" w:type="dxa"/>
          </w:tcPr>
          <w:p w:rsidR="00C755B6" w:rsidRPr="00524411" w:rsidP="008A25FF" w14:paraId="04D3E582" w14:textId="77777777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i/>
              </w:rPr>
            </w:pPr>
            <w:r w:rsidRPr="00524411">
              <w:rPr>
                <w:i/>
              </w:rPr>
              <w:t>Voor alle aanmeldingen:</w:t>
            </w:r>
          </w:p>
        </w:tc>
        <w:tc>
          <w:tcPr>
            <w:tcW w:w="1177" w:type="dxa"/>
          </w:tcPr>
          <w:p w:rsidR="00C755B6" w:rsidRPr="00524411" w:rsidP="008A25FF" w14:paraId="5018603A" w14:textId="77777777">
            <w:pPr>
              <w:jc w:val="center"/>
              <w:rPr>
                <w:i/>
              </w:rPr>
            </w:pPr>
          </w:p>
        </w:tc>
      </w:tr>
      <w:tr w14:paraId="31A1C03C" w14:textId="77777777" w:rsidTr="008A25FF">
        <w:tblPrEx>
          <w:tblW w:w="8089" w:type="dxa"/>
          <w:tblLayout w:type="fixed"/>
          <w:tblLook w:val="04A0"/>
        </w:tblPrEx>
        <w:tc>
          <w:tcPr>
            <w:tcW w:w="6912" w:type="dxa"/>
          </w:tcPr>
          <w:p w:rsidR="00C755B6" w:rsidP="008A25FF" w14:paraId="26D87A70" w14:textId="77777777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0045597F">
              <w:rPr>
                <w:b/>
              </w:rPr>
              <w:t>Bijlage 1:</w:t>
            </w:r>
            <w:r>
              <w:t xml:space="preserve"> </w:t>
            </w:r>
            <w:r w:rsidRPr="001D4B50">
              <w:t>Uniform Europees Aanbestedingsdocument</w:t>
            </w:r>
          </w:p>
        </w:tc>
        <w:tc>
          <w:tcPr>
            <w:tcW w:w="1177" w:type="dxa"/>
          </w:tcPr>
          <w:p w:rsidR="00C755B6" w:rsidP="008A25FF" w14:paraId="59DDEB89" w14:textId="77777777"/>
        </w:tc>
      </w:tr>
      <w:tr w14:paraId="2CE64DA2" w14:textId="77777777" w:rsidTr="008A25FF">
        <w:tblPrEx>
          <w:tblW w:w="8089" w:type="dxa"/>
          <w:tblLayout w:type="fixed"/>
          <w:tblLook w:val="04A0"/>
        </w:tblPrEx>
        <w:tc>
          <w:tcPr>
            <w:tcW w:w="6912" w:type="dxa"/>
          </w:tcPr>
          <w:p w:rsidR="00C755B6" w:rsidRPr="005006A1" w:rsidP="008A25FF" w14:paraId="255892FE" w14:textId="77777777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0045597F">
              <w:rPr>
                <w:b/>
              </w:rPr>
              <w:t>Bijlage 2:</w:t>
            </w:r>
            <w:r w:rsidRPr="005006A1">
              <w:t xml:space="preserve"> </w:t>
            </w:r>
            <w:r>
              <w:t>financiële gegevens en j</w:t>
            </w:r>
            <w:r w:rsidRPr="005006A1">
              <w:t>aarverslag</w:t>
            </w:r>
          </w:p>
        </w:tc>
        <w:tc>
          <w:tcPr>
            <w:tcW w:w="1177" w:type="dxa"/>
          </w:tcPr>
          <w:p w:rsidR="00C755B6" w:rsidP="008A25FF" w14:paraId="520BE1E7" w14:textId="77777777"/>
        </w:tc>
      </w:tr>
      <w:tr w14:paraId="6AC1D6B5" w14:textId="77777777" w:rsidTr="008A25FF">
        <w:tblPrEx>
          <w:tblW w:w="8089" w:type="dxa"/>
          <w:tblLayout w:type="fixed"/>
          <w:tblLook w:val="04A0"/>
        </w:tblPrEx>
        <w:tc>
          <w:tcPr>
            <w:tcW w:w="6912" w:type="dxa"/>
          </w:tcPr>
          <w:p w:rsidR="00C755B6" w:rsidP="008A25FF" w14:paraId="1A3D1D37" w14:textId="77777777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0045597F">
              <w:rPr>
                <w:b/>
              </w:rPr>
              <w:t>Bijlage 3:</w:t>
            </w:r>
            <w:r w:rsidRPr="005006A1">
              <w:t xml:space="preserve"> </w:t>
            </w:r>
            <w:r>
              <w:t>r</w:t>
            </w:r>
            <w:r w:rsidRPr="005006A1">
              <w:t xml:space="preserve">eferentieprojecten (volgens model </w:t>
            </w:r>
            <w:r w:rsidRPr="0045597F">
              <w:rPr>
                <w:b/>
              </w:rPr>
              <w:t>annex 3</w:t>
            </w:r>
            <w:r w:rsidRPr="005006A1">
              <w:t>)</w:t>
            </w:r>
          </w:p>
        </w:tc>
        <w:tc>
          <w:tcPr>
            <w:tcW w:w="1177" w:type="dxa"/>
          </w:tcPr>
          <w:p w:rsidR="00C755B6" w:rsidP="008A25FF" w14:paraId="359686E5" w14:textId="77777777"/>
        </w:tc>
      </w:tr>
      <w:tr w14:paraId="38DF0279" w14:textId="77777777" w:rsidTr="008A25FF">
        <w:tblPrEx>
          <w:tblW w:w="8089" w:type="dxa"/>
          <w:tblLayout w:type="fixed"/>
          <w:tblLook w:val="04A0"/>
        </w:tblPrEx>
        <w:tc>
          <w:tcPr>
            <w:tcW w:w="6912" w:type="dxa"/>
          </w:tcPr>
          <w:p w:rsidR="00C755B6" w:rsidP="008A25FF" w14:paraId="2956BD97" w14:textId="77777777">
            <w:pPr>
              <w:pStyle w:val="ListBullet"/>
              <w:numPr>
                <w:ilvl w:val="0"/>
                <w:numId w:val="0"/>
              </w:numPr>
              <w:tabs>
                <w:tab w:val="left" w:pos="34"/>
              </w:tabs>
            </w:pPr>
            <w:r w:rsidRPr="0045597F">
              <w:rPr>
                <w:b/>
              </w:rPr>
              <w:t>Bijlage 4:</w:t>
            </w:r>
            <w:r>
              <w:t xml:space="preserve"> o</w:t>
            </w:r>
            <w:r w:rsidRPr="005006A1">
              <w:t>mschrijving werkwijze</w:t>
            </w:r>
            <w:r>
              <w:t xml:space="preserve"> (maximaal 2, A4-formaat, gangbaar lettertype bijv. Arial 10)</w:t>
            </w:r>
          </w:p>
        </w:tc>
        <w:tc>
          <w:tcPr>
            <w:tcW w:w="1177" w:type="dxa"/>
          </w:tcPr>
          <w:p w:rsidR="00C755B6" w:rsidP="008A25FF" w14:paraId="7FB4098A" w14:textId="77777777"/>
        </w:tc>
      </w:tr>
      <w:tr w14:paraId="4102DF21" w14:textId="77777777" w:rsidTr="008A25FF">
        <w:tblPrEx>
          <w:tblW w:w="8089" w:type="dxa"/>
          <w:tblLayout w:type="fixed"/>
          <w:tblLook w:val="04A0"/>
        </w:tblPrEx>
        <w:tc>
          <w:tcPr>
            <w:tcW w:w="6912" w:type="dxa"/>
          </w:tcPr>
          <w:p w:rsidR="00C755B6" w:rsidP="008A25FF" w14:paraId="5E6EA1DD" w14:textId="77777777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0045597F">
              <w:rPr>
                <w:b/>
              </w:rPr>
              <w:t>Bijlage 5:</w:t>
            </w:r>
            <w:r>
              <w:t xml:space="preserve"> esthetische vaardigheid (maximaal 1, A1-formaat, geanonimiseerd)</w:t>
            </w:r>
          </w:p>
        </w:tc>
        <w:tc>
          <w:tcPr>
            <w:tcW w:w="1177" w:type="dxa"/>
          </w:tcPr>
          <w:p w:rsidR="00C755B6" w:rsidP="008A25FF" w14:paraId="5544872E" w14:textId="77777777"/>
        </w:tc>
      </w:tr>
      <w:tr w14:paraId="39C28DC0" w14:textId="77777777" w:rsidTr="008A25FF">
        <w:tblPrEx>
          <w:tblW w:w="8089" w:type="dxa"/>
          <w:tblLayout w:type="fixed"/>
          <w:tblLook w:val="04A0"/>
        </w:tblPrEx>
        <w:tc>
          <w:tcPr>
            <w:tcW w:w="6912" w:type="dxa"/>
          </w:tcPr>
          <w:p w:rsidR="00C755B6" w:rsidRPr="0045597F" w:rsidP="008A25FF" w14:paraId="2636D2A7" w14:textId="77777777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b/>
              </w:rPr>
            </w:pPr>
            <w:r w:rsidRPr="0045597F">
              <w:rPr>
                <w:b/>
              </w:rPr>
              <w:t xml:space="preserve">Bijlage </w:t>
            </w:r>
            <w:r>
              <w:rPr>
                <w:b/>
              </w:rPr>
              <w:t>6</w:t>
            </w:r>
            <w:r w:rsidRPr="0045597F">
              <w:rPr>
                <w:b/>
              </w:rPr>
              <w:t>:</w:t>
            </w:r>
            <w:r>
              <w:t xml:space="preserve"> o</w:t>
            </w:r>
            <w:r w:rsidRPr="005006A1">
              <w:t>rganogram</w:t>
            </w:r>
          </w:p>
        </w:tc>
        <w:tc>
          <w:tcPr>
            <w:tcW w:w="1177" w:type="dxa"/>
          </w:tcPr>
          <w:p w:rsidR="00C755B6" w:rsidP="008A25FF" w14:paraId="203C0618" w14:textId="77777777"/>
        </w:tc>
      </w:tr>
      <w:tr w14:paraId="527473A6" w14:textId="77777777" w:rsidTr="008A25FF">
        <w:tblPrEx>
          <w:tblW w:w="8089" w:type="dxa"/>
          <w:tblLayout w:type="fixed"/>
          <w:tblLook w:val="04A0"/>
        </w:tblPrEx>
        <w:tc>
          <w:tcPr>
            <w:tcW w:w="6912" w:type="dxa"/>
          </w:tcPr>
          <w:p w:rsidR="00C755B6" w:rsidP="008A25FF" w14:paraId="77C4E014" w14:textId="77777777"/>
        </w:tc>
        <w:tc>
          <w:tcPr>
            <w:tcW w:w="1177" w:type="dxa"/>
          </w:tcPr>
          <w:p w:rsidR="00C755B6" w:rsidP="008A25FF" w14:paraId="56D55D98" w14:textId="77777777"/>
        </w:tc>
      </w:tr>
      <w:tr w14:paraId="29D41FD9" w14:textId="77777777" w:rsidTr="008A25FF">
        <w:tblPrEx>
          <w:tblW w:w="8089" w:type="dxa"/>
          <w:tblLayout w:type="fixed"/>
          <w:tblLook w:val="04A0"/>
        </w:tblPrEx>
        <w:tc>
          <w:tcPr>
            <w:tcW w:w="6912" w:type="dxa"/>
          </w:tcPr>
          <w:p w:rsidR="00C755B6" w:rsidRPr="00963C88" w:rsidP="008A25FF" w14:paraId="58858291" w14:textId="77777777">
            <w:pPr>
              <w:rPr>
                <w:i/>
              </w:rPr>
            </w:pPr>
            <w:r w:rsidRPr="00963C88">
              <w:rPr>
                <w:i/>
              </w:rPr>
              <w:t>In geval er meerdere gegad</w:t>
            </w:r>
            <w:r>
              <w:rPr>
                <w:i/>
              </w:rPr>
              <w:t>igden van één concern aanmelden</w:t>
            </w:r>
          </w:p>
        </w:tc>
        <w:tc>
          <w:tcPr>
            <w:tcW w:w="1177" w:type="dxa"/>
          </w:tcPr>
          <w:p w:rsidR="00C755B6" w:rsidP="008A25FF" w14:paraId="14EED7A9" w14:textId="77777777"/>
        </w:tc>
      </w:tr>
      <w:tr w14:paraId="6788A77B" w14:textId="77777777" w:rsidTr="008A25FF">
        <w:tblPrEx>
          <w:tblW w:w="8089" w:type="dxa"/>
          <w:tblLayout w:type="fixed"/>
          <w:tblLook w:val="04A0"/>
        </w:tblPrEx>
        <w:tc>
          <w:tcPr>
            <w:tcW w:w="6912" w:type="dxa"/>
          </w:tcPr>
          <w:p w:rsidR="00C755B6" w:rsidP="008A25FF" w14:paraId="49D69D2D" w14:textId="77777777">
            <w:r w:rsidRPr="0045597F">
              <w:rPr>
                <w:b/>
              </w:rPr>
              <w:t xml:space="preserve">Bijlage </w:t>
            </w:r>
            <w:r>
              <w:rPr>
                <w:b/>
              </w:rPr>
              <w:t>6</w:t>
            </w:r>
            <w:r w:rsidRPr="0045597F">
              <w:rPr>
                <w:b/>
              </w:rPr>
              <w:t>a:</w:t>
            </w:r>
            <w:r w:rsidRPr="00963C88">
              <w:t xml:space="preserve"> bewijs van een onafhankelijke insch</w:t>
            </w:r>
            <w:r>
              <w:t>rijving</w:t>
            </w:r>
          </w:p>
        </w:tc>
        <w:tc>
          <w:tcPr>
            <w:tcW w:w="1177" w:type="dxa"/>
          </w:tcPr>
          <w:p w:rsidR="00C755B6" w:rsidP="008A25FF" w14:paraId="49589CEA" w14:textId="77777777"/>
        </w:tc>
      </w:tr>
      <w:tr w14:paraId="6EBA42DA" w14:textId="77777777" w:rsidTr="008A25FF">
        <w:tblPrEx>
          <w:tblW w:w="8089" w:type="dxa"/>
          <w:tblLayout w:type="fixed"/>
          <w:tblLook w:val="04A0"/>
        </w:tblPrEx>
        <w:tc>
          <w:tcPr>
            <w:tcW w:w="6912" w:type="dxa"/>
          </w:tcPr>
          <w:p w:rsidR="00C755B6" w:rsidP="008A25FF" w14:paraId="008DF7CC" w14:textId="77777777"/>
        </w:tc>
        <w:tc>
          <w:tcPr>
            <w:tcW w:w="1177" w:type="dxa"/>
          </w:tcPr>
          <w:p w:rsidR="00C755B6" w:rsidP="008A25FF" w14:paraId="616805FA" w14:textId="77777777"/>
        </w:tc>
      </w:tr>
      <w:tr w14:paraId="3190BED1" w14:textId="77777777" w:rsidTr="008A25FF">
        <w:tblPrEx>
          <w:tblW w:w="8089" w:type="dxa"/>
          <w:tblLayout w:type="fixed"/>
          <w:tblLook w:val="04A0"/>
        </w:tblPrEx>
        <w:tc>
          <w:tcPr>
            <w:tcW w:w="6912" w:type="dxa"/>
          </w:tcPr>
          <w:p w:rsidR="00C755B6" w:rsidRPr="00963C88" w:rsidP="008A25FF" w14:paraId="7AA3943C" w14:textId="77777777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i/>
              </w:rPr>
            </w:pPr>
            <w:r w:rsidRPr="00963C88">
              <w:rPr>
                <w:i/>
              </w:rPr>
              <w:t xml:space="preserve">In geval een beroep wordt gedaan op een </w:t>
            </w:r>
            <w:r>
              <w:rPr>
                <w:i/>
                <w:u w:val="single"/>
              </w:rPr>
              <w:t>derde/</w:t>
            </w:r>
            <w:r w:rsidRPr="00963C88">
              <w:rPr>
                <w:i/>
                <w:u w:val="single"/>
              </w:rPr>
              <w:t>onderaannemer</w:t>
            </w:r>
          </w:p>
        </w:tc>
        <w:tc>
          <w:tcPr>
            <w:tcW w:w="1177" w:type="dxa"/>
          </w:tcPr>
          <w:p w:rsidR="00C755B6" w:rsidP="008A25FF" w14:paraId="707AC97D" w14:textId="77777777"/>
        </w:tc>
      </w:tr>
      <w:tr w14:paraId="21018BB1" w14:textId="77777777" w:rsidTr="008A25FF">
        <w:tblPrEx>
          <w:tblW w:w="8089" w:type="dxa"/>
          <w:tblLayout w:type="fixed"/>
          <w:tblLook w:val="04A0"/>
        </w:tblPrEx>
        <w:tc>
          <w:tcPr>
            <w:tcW w:w="6912" w:type="dxa"/>
          </w:tcPr>
          <w:p w:rsidR="00C755B6" w:rsidP="008A25FF" w14:paraId="18F51BE3" w14:textId="77777777">
            <w:r w:rsidRPr="0045597F">
              <w:rPr>
                <w:b/>
              </w:rPr>
              <w:t xml:space="preserve">Bijlage </w:t>
            </w:r>
            <w:r>
              <w:rPr>
                <w:b/>
              </w:rPr>
              <w:t>7</w:t>
            </w:r>
            <w:r w:rsidRPr="0045597F">
              <w:rPr>
                <w:b/>
              </w:rPr>
              <w:t>:</w:t>
            </w:r>
            <w:r w:rsidRPr="00963C88">
              <w:t xml:space="preserve"> verklaring(en) d</w:t>
            </w:r>
            <w:r>
              <w:t>erde(n)</w:t>
            </w:r>
          </w:p>
        </w:tc>
        <w:tc>
          <w:tcPr>
            <w:tcW w:w="1177" w:type="dxa"/>
          </w:tcPr>
          <w:p w:rsidR="00C755B6" w:rsidP="008A25FF" w14:paraId="0E3BA3A4" w14:textId="77777777"/>
        </w:tc>
      </w:tr>
      <w:tr w14:paraId="0B7AA6C8" w14:textId="77777777" w:rsidTr="008A25FF">
        <w:tblPrEx>
          <w:tblW w:w="8089" w:type="dxa"/>
          <w:tblLayout w:type="fixed"/>
          <w:tblLook w:val="04A0"/>
        </w:tblPrEx>
        <w:tc>
          <w:tcPr>
            <w:tcW w:w="6912" w:type="dxa"/>
          </w:tcPr>
          <w:p w:rsidR="00C755B6" w:rsidRPr="00963C88" w:rsidP="008A25FF" w14:paraId="5358D938" w14:textId="77777777">
            <w:r w:rsidRPr="0045597F">
              <w:rPr>
                <w:b/>
              </w:rPr>
              <w:t xml:space="preserve">Bijlage </w:t>
            </w:r>
            <w:r>
              <w:rPr>
                <w:b/>
              </w:rPr>
              <w:t>8</w:t>
            </w:r>
            <w:r w:rsidRPr="0045597F">
              <w:rPr>
                <w:b/>
              </w:rPr>
              <w:t>:</w:t>
            </w:r>
            <w:r>
              <w:t xml:space="preserve"> </w:t>
            </w:r>
            <w:r w:rsidRPr="001D4B50">
              <w:t>Uniform Europees Aanbestedingsdocument</w:t>
            </w:r>
            <w:r>
              <w:t xml:space="preserve"> derde/onderaannemer</w:t>
            </w:r>
          </w:p>
        </w:tc>
        <w:tc>
          <w:tcPr>
            <w:tcW w:w="1177" w:type="dxa"/>
          </w:tcPr>
          <w:p w:rsidR="00C755B6" w:rsidRPr="00963C88" w:rsidP="008A25FF" w14:paraId="129223F8" w14:textId="77777777"/>
        </w:tc>
      </w:tr>
      <w:tr w14:paraId="416A53B9" w14:textId="77777777" w:rsidTr="008A25FF">
        <w:tblPrEx>
          <w:tblW w:w="8089" w:type="dxa"/>
          <w:tblLayout w:type="fixed"/>
          <w:tblLook w:val="04A0"/>
        </w:tblPrEx>
        <w:tc>
          <w:tcPr>
            <w:tcW w:w="6912" w:type="dxa"/>
          </w:tcPr>
          <w:p w:rsidR="00C755B6" w:rsidRPr="00963C88" w:rsidP="008A25FF" w14:paraId="7B5CF748" w14:textId="77777777"/>
        </w:tc>
        <w:tc>
          <w:tcPr>
            <w:tcW w:w="1177" w:type="dxa"/>
          </w:tcPr>
          <w:p w:rsidR="00C755B6" w:rsidRPr="00963C88" w:rsidP="008A25FF" w14:paraId="388780F0" w14:textId="77777777"/>
        </w:tc>
      </w:tr>
      <w:tr w14:paraId="400E9009" w14:textId="77777777" w:rsidTr="008A25FF">
        <w:tblPrEx>
          <w:tblW w:w="8089" w:type="dxa"/>
          <w:tblLayout w:type="fixed"/>
          <w:tblLook w:val="04A0"/>
        </w:tblPrEx>
        <w:tc>
          <w:tcPr>
            <w:tcW w:w="6912" w:type="dxa"/>
          </w:tcPr>
          <w:p w:rsidR="00C755B6" w:rsidRPr="00524411" w:rsidP="008A25FF" w14:paraId="271AC690" w14:textId="77777777">
            <w:pPr>
              <w:rPr>
                <w:i/>
              </w:rPr>
            </w:pPr>
            <w:r w:rsidRPr="00963C88">
              <w:rPr>
                <w:i/>
              </w:rPr>
              <w:t>In geval een gegad</w:t>
            </w:r>
            <w:r>
              <w:rPr>
                <w:i/>
              </w:rPr>
              <w:t>igde bestaat uit een combinatie</w:t>
            </w:r>
          </w:p>
        </w:tc>
        <w:tc>
          <w:tcPr>
            <w:tcW w:w="1177" w:type="dxa"/>
          </w:tcPr>
          <w:p w:rsidR="00C755B6" w:rsidRPr="00524411" w:rsidP="008A25FF" w14:paraId="49403A6F" w14:textId="77777777">
            <w:pPr>
              <w:rPr>
                <w:i/>
              </w:rPr>
            </w:pPr>
          </w:p>
        </w:tc>
      </w:tr>
      <w:tr w14:paraId="6C98A77D" w14:textId="77777777" w:rsidTr="008A25FF">
        <w:tblPrEx>
          <w:tblW w:w="8089" w:type="dxa"/>
          <w:tblLayout w:type="fixed"/>
          <w:tblLook w:val="04A0"/>
        </w:tblPrEx>
        <w:tc>
          <w:tcPr>
            <w:tcW w:w="6912" w:type="dxa"/>
          </w:tcPr>
          <w:p w:rsidR="00C755B6" w:rsidRPr="00963C88" w:rsidP="008A25FF" w14:paraId="09B88FB3" w14:textId="77777777">
            <w:r w:rsidRPr="00963C88">
              <w:t xml:space="preserve">Alle combinanten dienen zelfstandig </w:t>
            </w:r>
            <w:r>
              <w:t xml:space="preserve">het </w:t>
            </w:r>
            <w:r w:rsidRPr="00316644">
              <w:t>Uniform Europees Aanbestedingsdocument</w:t>
            </w:r>
            <w:r>
              <w:t xml:space="preserve"> </w:t>
            </w:r>
            <w:r w:rsidRPr="00963C88">
              <w:t xml:space="preserve">in te vullen </w:t>
            </w:r>
            <w:r w:rsidRPr="0045597F">
              <w:rPr>
                <w:b/>
              </w:rPr>
              <w:t>(bijlage 1)</w:t>
            </w:r>
          </w:p>
        </w:tc>
        <w:tc>
          <w:tcPr>
            <w:tcW w:w="1177" w:type="dxa"/>
          </w:tcPr>
          <w:p w:rsidR="00C755B6" w:rsidRPr="00963C88" w:rsidP="008A25FF" w14:paraId="086D851F" w14:textId="77777777"/>
        </w:tc>
      </w:tr>
      <w:tr w14:paraId="1999CE36" w14:textId="77777777" w:rsidTr="008A25FF">
        <w:tblPrEx>
          <w:tblW w:w="8089" w:type="dxa"/>
          <w:tblLayout w:type="fixed"/>
          <w:tblLook w:val="04A0"/>
        </w:tblPrEx>
        <w:tc>
          <w:tcPr>
            <w:tcW w:w="6912" w:type="dxa"/>
          </w:tcPr>
          <w:p w:rsidR="00C755B6" w:rsidRPr="00963C88" w:rsidP="008A25FF" w14:paraId="375E4D36" w14:textId="77777777">
            <w:r>
              <w:t xml:space="preserve">Alle combinanten dienen het aanmeldingsformulier </w:t>
            </w:r>
            <w:r w:rsidRPr="0045597F">
              <w:rPr>
                <w:b/>
              </w:rPr>
              <w:t>(annex 1)</w:t>
            </w:r>
            <w:r>
              <w:t xml:space="preserve"> te ondertekenen</w:t>
            </w:r>
          </w:p>
        </w:tc>
        <w:tc>
          <w:tcPr>
            <w:tcW w:w="1177" w:type="dxa"/>
          </w:tcPr>
          <w:p w:rsidR="00C755B6" w:rsidRPr="00963C88" w:rsidP="008A25FF" w14:paraId="37C4F28D" w14:textId="77777777"/>
        </w:tc>
      </w:tr>
      <w:tr w14:paraId="22EABDB9" w14:textId="77777777" w:rsidTr="008A25FF">
        <w:tblPrEx>
          <w:tblW w:w="8089" w:type="dxa"/>
          <w:tblLayout w:type="fixed"/>
          <w:tblLook w:val="04A0"/>
        </w:tblPrEx>
        <w:tc>
          <w:tcPr>
            <w:tcW w:w="6912" w:type="dxa"/>
          </w:tcPr>
          <w:p w:rsidR="005E6F49" w:rsidRPr="00524411" w:rsidP="008A25FF" w14:paraId="64B9E653" w14:textId="77777777">
            <w:pPr>
              <w:rPr>
                <w:i/>
              </w:rPr>
            </w:pPr>
          </w:p>
        </w:tc>
        <w:tc>
          <w:tcPr>
            <w:tcW w:w="1177" w:type="dxa"/>
          </w:tcPr>
          <w:p w:rsidR="005E6F49" w:rsidRPr="00524411" w:rsidP="008A25FF" w14:paraId="4AC5D78B" w14:textId="77777777">
            <w:pPr>
              <w:rPr>
                <w:i/>
              </w:rPr>
            </w:pPr>
          </w:p>
        </w:tc>
      </w:tr>
      <w:tr w14:paraId="2F67A712" w14:textId="77777777" w:rsidTr="008A25FF">
        <w:tblPrEx>
          <w:tblW w:w="8089" w:type="dxa"/>
          <w:tblLayout w:type="fixed"/>
          <w:tblLook w:val="04A0"/>
        </w:tblPrEx>
        <w:tc>
          <w:tcPr>
            <w:tcW w:w="6912" w:type="dxa"/>
          </w:tcPr>
          <w:p w:rsidR="00C755B6" w:rsidRPr="00524411" w:rsidP="008A25FF" w14:paraId="3C88AFEE" w14:textId="77777777">
            <w:pPr>
              <w:rPr>
                <w:i/>
              </w:rPr>
            </w:pPr>
            <w:r w:rsidRPr="00524411">
              <w:rPr>
                <w:i/>
              </w:rPr>
              <w:t>Allee</w:t>
            </w:r>
            <w:r>
              <w:rPr>
                <w:i/>
              </w:rPr>
              <w:t>n voor voorlopig geselecteerden</w:t>
            </w:r>
          </w:p>
        </w:tc>
        <w:tc>
          <w:tcPr>
            <w:tcW w:w="1177" w:type="dxa"/>
          </w:tcPr>
          <w:p w:rsidR="00C755B6" w:rsidRPr="00524411" w:rsidP="008A25FF" w14:paraId="62D20DC8" w14:textId="77777777">
            <w:pPr>
              <w:rPr>
                <w:i/>
              </w:rPr>
            </w:pPr>
          </w:p>
        </w:tc>
      </w:tr>
      <w:tr w14:paraId="538E77B3" w14:textId="77777777" w:rsidTr="008A25FF">
        <w:tblPrEx>
          <w:tblW w:w="8089" w:type="dxa"/>
          <w:tblLayout w:type="fixed"/>
          <w:tblLook w:val="04A0"/>
        </w:tblPrEx>
        <w:tc>
          <w:tcPr>
            <w:tcW w:w="6912" w:type="dxa"/>
          </w:tcPr>
          <w:p w:rsidR="00C755B6" w:rsidP="008A25FF" w14:paraId="36812938" w14:textId="77777777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005F6F1E">
              <w:t>Bewijsmiddel: GVA</w:t>
            </w:r>
          </w:p>
        </w:tc>
        <w:tc>
          <w:tcPr>
            <w:tcW w:w="1177" w:type="dxa"/>
          </w:tcPr>
          <w:p w:rsidR="00C755B6" w:rsidP="008A25FF" w14:paraId="14170E5B" w14:textId="77777777"/>
        </w:tc>
      </w:tr>
      <w:tr w14:paraId="0916107E" w14:textId="77777777" w:rsidTr="008A25FF">
        <w:tblPrEx>
          <w:tblW w:w="8089" w:type="dxa"/>
          <w:tblLayout w:type="fixed"/>
          <w:tblLook w:val="04A0"/>
        </w:tblPrEx>
        <w:tc>
          <w:tcPr>
            <w:tcW w:w="6912" w:type="dxa"/>
          </w:tcPr>
          <w:p w:rsidR="00C755B6" w:rsidP="008A25FF" w14:paraId="1B92E22D" w14:textId="77777777">
            <w:r w:rsidRPr="00524411">
              <w:t>Bewijsmiddel: uittreksel handelsregister</w:t>
            </w:r>
          </w:p>
        </w:tc>
        <w:tc>
          <w:tcPr>
            <w:tcW w:w="1177" w:type="dxa"/>
          </w:tcPr>
          <w:p w:rsidR="00C755B6" w:rsidP="008A25FF" w14:paraId="6CFB8B26" w14:textId="77777777"/>
        </w:tc>
      </w:tr>
      <w:tr w14:paraId="2D723288" w14:textId="77777777" w:rsidTr="008A25FF">
        <w:tblPrEx>
          <w:tblW w:w="8089" w:type="dxa"/>
          <w:tblLayout w:type="fixed"/>
          <w:tblLook w:val="04A0"/>
        </w:tblPrEx>
        <w:tc>
          <w:tcPr>
            <w:tcW w:w="6912" w:type="dxa"/>
          </w:tcPr>
          <w:p w:rsidR="00C755B6" w:rsidP="008A25FF" w14:paraId="2E83639A" w14:textId="77777777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005F6F1E">
              <w:t>Bewijsmiddel: verklaring belastingdienst</w:t>
            </w:r>
          </w:p>
        </w:tc>
        <w:tc>
          <w:tcPr>
            <w:tcW w:w="1177" w:type="dxa"/>
          </w:tcPr>
          <w:p w:rsidR="00C755B6" w:rsidP="008A25FF" w14:paraId="0190DCC5" w14:textId="77777777"/>
        </w:tc>
      </w:tr>
      <w:tr w14:paraId="45CB2D76" w14:textId="77777777" w:rsidTr="008A25FF">
        <w:tblPrEx>
          <w:tblW w:w="8089" w:type="dxa"/>
          <w:tblLayout w:type="fixed"/>
          <w:tblLook w:val="04A0"/>
        </w:tblPrEx>
        <w:tc>
          <w:tcPr>
            <w:tcW w:w="6912" w:type="dxa"/>
          </w:tcPr>
          <w:p w:rsidR="00C755B6" w:rsidP="008A25FF" w14:paraId="11095165" w14:textId="77777777">
            <w:r w:rsidRPr="00524411">
              <w:t>Bewijsmiddel: verzekering tegen beroepsrisico’s</w:t>
            </w:r>
          </w:p>
        </w:tc>
        <w:tc>
          <w:tcPr>
            <w:tcW w:w="1177" w:type="dxa"/>
          </w:tcPr>
          <w:p w:rsidR="00C755B6" w:rsidP="008A25FF" w14:paraId="2D844155" w14:textId="77777777"/>
        </w:tc>
      </w:tr>
    </w:tbl>
    <w:p w:rsidR="00C755B6" w:rsidP="00C755B6" w14:paraId="1E9BE651" w14:textId="77777777"/>
    <w:p w:rsidR="00C755B6" w:rsidP="00C755B6" w14:paraId="5DDF7682" w14:textId="77777777"/>
    <w:p w:rsidR="00C755B6" w:rsidP="00C755B6" w14:paraId="60D24532" w14:textId="384C1D71">
      <w:pPr>
        <w:spacing w:line="240" w:lineRule="auto"/>
        <w:rPr>
          <w:rFonts w:cs="Arial"/>
          <w:b/>
          <w:iCs/>
          <w:sz w:val="24"/>
          <w:szCs w:val="28"/>
        </w:rPr>
      </w:pPr>
      <w:bookmarkStart w:id="7" w:name="bmBegin"/>
      <w:bookmarkEnd w:id="7"/>
    </w:p>
    <w:p w:rsidR="00C755B6" w:rsidP="00C755B6">
      <w:pPr>
        <w:spacing w:line="240" w:lineRule="auto"/>
        <w:rPr>
          <w:rFonts w:cs="Arial"/>
          <w:b/>
          <w:iCs/>
          <w:sz w:val="24"/>
          <w:szCs w:val="28"/>
        </w:rPr>
      </w:pPr>
      <w:bookmarkStart w:id="8" w:name="bmBijlagen"/>
      <w:bookmarkEnd w:id="8"/>
    </w:p>
    <w:sectPr w:rsidSect="00BB38C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699" w:right="1690" w:bottom="1979" w:left="2268" w:header="3402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0AEF" w:rsidP="003F0AEF" w14:paraId="1F6DC0FF" w14:textId="77777777">
    <w:pPr>
      <w:spacing w:line="200" w:lineRule="exact"/>
    </w:pPr>
  </w:p>
  <w:tbl>
    <w:tblPr>
      <w:tblW w:w="8940" w:type="dxa"/>
      <w:tblInd w:w="-947" w:type="dxa"/>
      <w:tblLayout w:type="fixed"/>
      <w:tblCellMar>
        <w:left w:w="0" w:type="dxa"/>
        <w:right w:w="0" w:type="dxa"/>
      </w:tblCellMar>
      <w:tblLook w:val="0000"/>
    </w:tblPr>
    <w:tblGrid>
      <w:gridCol w:w="8940"/>
    </w:tblGrid>
    <w:tr w14:paraId="01BBCF3E" w14:textId="77777777" w:rsidTr="00F55CC3">
      <w:tblPrEx>
        <w:tblW w:w="8940" w:type="dxa"/>
        <w:tblInd w:w="-947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564"/>
      </w:trPr>
      <w:tc>
        <w:tcPr>
          <w:tcW w:w="8940" w:type="dxa"/>
          <w:shd w:val="clear" w:color="auto" w:fill="auto"/>
        </w:tcPr>
        <w:p w:rsidR="003F0AEF" w:rsidP="003F0AEF" w14:paraId="5091BAE5" w14:textId="77777777">
          <w:pPr>
            <w:pStyle w:val="Huisstijl-Pagina"/>
          </w:pPr>
          <w:bookmarkStart w:id="11" w:name="bmPagina3"/>
          <w:r>
            <w:t xml:space="preserve"> </w:t>
          </w:r>
          <w:bookmarkEnd w:id="11"/>
        </w:p>
      </w:tc>
    </w:tr>
    <w:tr w14:paraId="2A996397" w14:textId="77777777" w:rsidTr="00F55CC3">
      <w:tblPrEx>
        <w:tblW w:w="8940" w:type="dxa"/>
        <w:tblInd w:w="-947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658"/>
      </w:trPr>
      <w:tc>
        <w:tcPr>
          <w:tcW w:w="8940" w:type="dxa"/>
          <w:shd w:val="clear" w:color="auto" w:fill="auto"/>
        </w:tcPr>
        <w:p w:rsidR="003F0AEF" w:rsidRPr="008C69A8" w:rsidP="003F0AEF" w14:paraId="1D0A2E28" w14:textId="77777777">
          <w:pPr>
            <w:pStyle w:val="Huisstijl-Adres"/>
          </w:pPr>
        </w:p>
      </w:tc>
    </w:tr>
  </w:tbl>
  <w:p w:rsidR="003F0AEF" w:rsidRPr="00DB508E" w:rsidP="003F0AEF" w14:paraId="598E6508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0AEF" w:rsidP="003F0AEF" w14:paraId="5DAEB0C1" w14:textId="77777777">
    <w:pPr>
      <w:spacing w:line="200" w:lineRule="exact"/>
    </w:pPr>
  </w:p>
  <w:tbl>
    <w:tblPr>
      <w:tblW w:w="8940" w:type="dxa"/>
      <w:tblInd w:w="-947" w:type="dxa"/>
      <w:tblLayout w:type="fixed"/>
      <w:tblCellMar>
        <w:left w:w="0" w:type="dxa"/>
        <w:right w:w="0" w:type="dxa"/>
      </w:tblCellMar>
      <w:tblLook w:val="0000"/>
    </w:tblPr>
    <w:tblGrid>
      <w:gridCol w:w="8940"/>
    </w:tblGrid>
    <w:tr w14:paraId="03A87853" w14:textId="77777777" w:rsidTr="00F55CC3">
      <w:tblPrEx>
        <w:tblW w:w="8940" w:type="dxa"/>
        <w:tblInd w:w="-947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564"/>
      </w:trPr>
      <w:tc>
        <w:tcPr>
          <w:tcW w:w="8940" w:type="dxa"/>
          <w:shd w:val="clear" w:color="auto" w:fill="auto"/>
        </w:tcPr>
        <w:p w:rsidR="003F0AEF" w:rsidP="00195811" w14:paraId="11BFBC53" w14:textId="7603C843">
          <w:pPr>
            <w:pStyle w:val="Huisstijl-Pagina"/>
          </w:pPr>
          <w:bookmarkStart w:id="12" w:name="bmPagina2"/>
          <w:r>
            <w:t>1691003-0035</w:t>
          </w:r>
          <w:r>
            <w:t>.</w:t>
          </w:r>
          <w:r>
            <w:t>1.0</w:t>
          </w:r>
          <w:r>
            <w:t>, </w:t>
          </w:r>
          <w:r>
            <w:t>d.d.</w:t>
          </w:r>
          <w:r>
            <w:t> </w:t>
          </w:r>
          <w:r>
            <w:t>6 februari 2023</w:t>
          </w:r>
          <w:r>
            <w:tab/>
          </w:r>
          <w:r>
            <w:t>Pagina</w:t>
          </w:r>
          <w:r>
            <w:t> 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rFonts w:ascii="Arial Narrow" w:hAnsi="Arial Narrow"/>
              <w:i/>
              <w:noProof/>
              <w:sz w:val="15"/>
              <w:szCs w:val="24"/>
              <w:lang w:val="nl-NL" w:eastAsia="en-US" w:bidi="ar-SA"/>
            </w:rPr>
            <w:t>4</w:t>
          </w:r>
          <w:r>
            <w:fldChar w:fldCharType="end"/>
          </w:r>
          <w:r>
            <w:t> </w:t>
          </w:r>
          <w:r>
            <w:t>van</w:t>
          </w:r>
          <w:r>
            <w:t> 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>
            <w:rPr>
              <w:rFonts w:ascii="Arial Narrow" w:hAnsi="Arial Narrow"/>
              <w:i/>
              <w:noProof/>
              <w:sz w:val="15"/>
              <w:szCs w:val="24"/>
              <w:lang w:val="nl-NL" w:eastAsia="en-US" w:bidi="ar-SA"/>
            </w:rPr>
            <w:t>4</w:t>
          </w:r>
          <w:r>
            <w:fldChar w:fldCharType="end"/>
          </w:r>
          <w:bookmarkEnd w:id="12"/>
        </w:p>
      </w:tc>
    </w:tr>
    <w:tr w14:paraId="75850A99" w14:textId="77777777" w:rsidTr="00F55CC3">
      <w:tblPrEx>
        <w:tblW w:w="8940" w:type="dxa"/>
        <w:tblInd w:w="-947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658"/>
      </w:trPr>
      <w:tc>
        <w:tcPr>
          <w:tcW w:w="8940" w:type="dxa"/>
          <w:shd w:val="clear" w:color="auto" w:fill="auto"/>
        </w:tcPr>
        <w:p w:rsidR="003F0AEF" w:rsidRPr="008C69A8" w:rsidP="003F0AEF" w14:paraId="711CB628" w14:textId="77777777">
          <w:pPr>
            <w:pStyle w:val="Huisstijl-Adres"/>
          </w:pPr>
        </w:p>
      </w:tc>
    </w:tr>
  </w:tbl>
  <w:p w:rsidR="003F0AEF" w:rsidRPr="00DB508E" w:rsidP="003F0AEF" w14:paraId="0BF48958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0AEF" w:rsidP="003F0AEF" w14:paraId="0AC2A15C" w14:textId="77777777"/>
  <w:tbl>
    <w:tblPr>
      <w:tblW w:w="8628" w:type="dxa"/>
      <w:tblInd w:w="-663" w:type="dxa"/>
      <w:tblLayout w:type="fixed"/>
      <w:tblCellMar>
        <w:left w:w="0" w:type="dxa"/>
        <w:right w:w="0" w:type="dxa"/>
      </w:tblCellMar>
      <w:tblLook w:val="0000"/>
    </w:tblPr>
    <w:tblGrid>
      <w:gridCol w:w="8628"/>
    </w:tblGrid>
    <w:tr w14:paraId="22DE5582" w14:textId="77777777" w:rsidTr="00F55CC3">
      <w:tblPrEx>
        <w:tblW w:w="8628" w:type="dxa"/>
        <w:tblInd w:w="-663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8628" w:type="dxa"/>
          <w:shd w:val="clear" w:color="auto" w:fill="auto"/>
          <w:vAlign w:val="bottom"/>
        </w:tcPr>
        <w:p w:rsidR="00195811" w:rsidP="003F0AEF" w14:paraId="1570F72D" w14:textId="77777777">
          <w:pPr>
            <w:pStyle w:val="Huisstijl-Naw"/>
            <w:ind w:left="1701" w:hanging="1701"/>
            <w:rPr>
              <w:rStyle w:val="Huisstijl-Kopje"/>
            </w:rPr>
          </w:pPr>
          <w:bookmarkStart w:id="19" w:name="bmGegevens1"/>
          <w:r>
            <w:rPr>
              <w:rStyle w:val="Huisstijl-Kopje"/>
            </w:rPr>
            <w:t>Opdrachtgever</w:t>
          </w:r>
          <w:r>
            <w:rPr>
              <w:rStyle w:val="Huisstijl-Kopje"/>
            </w:rPr>
            <w:tab/>
          </w:r>
        </w:p>
        <w:p w:rsidR="00195811" w:rsidP="003F0AEF">
          <w:pPr>
            <w:pStyle w:val="Huisstijl-Naw"/>
            <w:ind w:left="1701" w:hanging="1701"/>
            <w:rPr>
              <w:rStyle w:val="Huisstijl-Kopje"/>
            </w:rPr>
          </w:pPr>
          <w:r>
            <w:rPr>
              <w:rStyle w:val="Huisstijl-Kopje"/>
            </w:rPr>
            <w:t>Project</w:t>
          </w:r>
          <w:r>
            <w:rPr>
              <w:rStyle w:val="Huisstijl-Kopje"/>
            </w:rPr>
            <w:tab/>
          </w:r>
          <w:r>
            <w:rPr>
              <w:rStyle w:val="Huisstijl-Gegeven"/>
            </w:rPr>
            <w:t>Nieuwbouw Het Vlietland College</w:t>
          </w:r>
        </w:p>
        <w:p w:rsidR="00195811" w:rsidP="003F0AEF">
          <w:pPr>
            <w:pStyle w:val="Huisstijl-Naw"/>
            <w:ind w:left="1701" w:hanging="1701"/>
            <w:rPr>
              <w:rStyle w:val="Huisstijl-Kopje"/>
            </w:rPr>
          </w:pPr>
          <w:r>
            <w:rPr>
              <w:rStyle w:val="Huisstijl-Kopje"/>
            </w:rPr>
            <w:t>Datum</w:t>
          </w:r>
          <w:r>
            <w:rPr>
              <w:rStyle w:val="Huisstijl-Kopje"/>
            </w:rPr>
            <w:tab/>
          </w:r>
          <w:r>
            <w:rPr>
              <w:rStyle w:val="Huisstijl-Gegeven"/>
            </w:rPr>
            <w:t>6 februari 2023</w:t>
          </w:r>
        </w:p>
        <w:p w:rsidR="00195811" w:rsidP="003F0AEF">
          <w:pPr>
            <w:pStyle w:val="Huisstijl-Naw"/>
            <w:ind w:left="1701" w:hanging="1701"/>
            <w:rPr>
              <w:rStyle w:val="Huisstijl-Kopje"/>
            </w:rPr>
          </w:pPr>
          <w:r>
            <w:rPr>
              <w:rStyle w:val="Huisstijl-Kopje"/>
            </w:rPr>
            <w:t>Referentie</w:t>
          </w:r>
          <w:r>
            <w:rPr>
              <w:rStyle w:val="Huisstijl-Kopje"/>
            </w:rPr>
            <w:tab/>
          </w:r>
          <w:r>
            <w:rPr>
              <w:rStyle w:val="Huisstijl-Gegeven"/>
            </w:rPr>
            <w:t>1691003-0035.1.0</w:t>
          </w:r>
        </w:p>
        <w:p w:rsidR="00195811" w:rsidP="003F0AEF">
          <w:pPr>
            <w:pStyle w:val="Huisstijl-Naw"/>
            <w:ind w:left="1701" w:hanging="1701"/>
            <w:rPr>
              <w:rStyle w:val="Huisstijl-Kopje"/>
            </w:rPr>
          </w:pPr>
          <w:r>
            <w:rPr>
              <w:rStyle w:val="Huisstijl-Kopje"/>
            </w:rPr>
            <w:t>Auteur(s)</w:t>
          </w:r>
          <w:r>
            <w:rPr>
              <w:rStyle w:val="Huisstijl-Kopje"/>
            </w:rPr>
            <w:tab/>
          </w:r>
          <w:r>
            <w:rPr>
              <w:rStyle w:val="Huisstijl-Gegeven"/>
            </w:rPr>
            <w:t>de heer ir. R.A. de Jong</w:t>
          </w:r>
          <w:bookmarkEnd w:id="19"/>
        </w:p>
      </w:tc>
    </w:tr>
  </w:tbl>
  <w:p w:rsidR="003F0AEF" w:rsidRPr="002B5110" w:rsidP="003F0AEF" w14:paraId="46831C24" w14:textId="77777777"/>
  <w:tbl>
    <w:tblPr>
      <w:tblW w:w="8628" w:type="dxa"/>
      <w:tblInd w:w="-663" w:type="dxa"/>
      <w:tblLayout w:type="fixed"/>
      <w:tblCellMar>
        <w:left w:w="0" w:type="dxa"/>
        <w:right w:w="0" w:type="dxa"/>
      </w:tblCellMar>
      <w:tblLook w:val="0000"/>
    </w:tblPr>
    <w:tblGrid>
      <w:gridCol w:w="8614"/>
      <w:gridCol w:w="14"/>
    </w:tblGrid>
    <w:tr w14:paraId="32486F0E" w14:textId="77777777" w:rsidTr="00F55CC3">
      <w:tblPrEx>
        <w:tblW w:w="8628" w:type="dxa"/>
        <w:tblInd w:w="-663" w:type="dxa"/>
        <w:tblLayout w:type="fixed"/>
        <w:tblCellMar>
          <w:left w:w="0" w:type="dxa"/>
          <w:right w:w="0" w:type="dxa"/>
        </w:tblCellMar>
        <w:tblLook w:val="0000"/>
      </w:tblPrEx>
      <w:trPr>
        <w:cantSplit/>
        <w:trHeight w:val="79"/>
      </w:trPr>
      <w:tc>
        <w:tcPr>
          <w:tcW w:w="8628" w:type="dxa"/>
          <w:gridSpan w:val="2"/>
          <w:shd w:val="clear" w:color="auto" w:fill="auto"/>
          <w:tcMar>
            <w:bottom w:w="57" w:type="dxa"/>
          </w:tcMar>
        </w:tcPr>
        <w:p w:rsidR="003F0AEF" w:rsidRPr="00A122B6" w:rsidP="003F0AEF" w14:paraId="2EDB6899" w14:textId="77777777">
          <w:pPr>
            <w:pStyle w:val="Huisstijl-Lijn"/>
          </w:pPr>
          <w:bookmarkStart w:id="20" w:name="bmGegevensLijn"/>
          <w:r>
            <w:t xml:space="preserve"> </w:t>
          </w:r>
          <w:bookmarkEnd w:id="20"/>
        </w:p>
      </w:tc>
    </w:tr>
    <w:tr w14:paraId="697133E7" w14:textId="77777777" w:rsidTr="00F55CC3">
      <w:tblPrEx>
        <w:tblW w:w="8628" w:type="dxa"/>
        <w:tblInd w:w="-663" w:type="dxa"/>
        <w:tblLayout w:type="fixed"/>
        <w:tblCellMar>
          <w:left w:w="0" w:type="dxa"/>
          <w:right w:w="0" w:type="dxa"/>
        </w:tblCellMar>
        <w:tblLook w:val="0000"/>
      </w:tblPrEx>
      <w:trPr>
        <w:gridAfter w:val="1"/>
        <w:wAfter w:w="14" w:type="dxa"/>
        <w:trHeight w:hRule="exact" w:val="600"/>
      </w:trPr>
      <w:tc>
        <w:tcPr>
          <w:tcW w:w="8614" w:type="dxa"/>
          <w:shd w:val="clear" w:color="auto" w:fill="auto"/>
        </w:tcPr>
        <w:p w:rsidR="003F0AEF" w:rsidRPr="00547045" w:rsidP="00195811" w14:paraId="1FD92BC7" w14:textId="18F7F109">
          <w:pPr>
            <w:pStyle w:val="Huisstijl-Voettekst"/>
          </w:pPr>
          <w:bookmarkStart w:id="21" w:name="bmVoettekst1"/>
          <w:r w:rsidRPr="00547045">
            <w:t>Niets uit deze uitgave mag zonder uitdrukkelijke schriftelijke toestemming van HEVO B.V. worden gekopieerd, noch aan derden ter inzage worden gegeven.</w:t>
          </w:r>
          <w:bookmarkEnd w:id="21"/>
        </w:p>
      </w:tc>
    </w:tr>
  </w:tbl>
  <w:p w:rsidR="003F0AEF" w:rsidP="003F0AEF" w14:paraId="36E1111E" w14:textId="77777777"/>
  <w:p w:rsidR="003F0AEF" w:rsidP="003F0AEF" w14:paraId="735A6A76" w14:textId="77777777">
    <w:pPr>
      <w:spacing w:line="200" w:lineRule="exac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6552565</wp:posOffset>
              </wp:positionH>
              <wp:positionV relativeFrom="page">
                <wp:posOffset>9991090</wp:posOffset>
              </wp:positionV>
              <wp:extent cx="932180" cy="511175"/>
              <wp:effectExtent l="0" t="0" r="1905" b="3810"/>
              <wp:wrapNone/>
              <wp:docPr id="1" name="Text Box 2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2180" cy="511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>
                          <w:tblGrid>
                            <w:gridCol w:w="1418"/>
                          </w:tblGrid>
                          <w:tr w14:paraId="4F2E4197" w14:textId="77777777" w:rsidTr="003C35B7">
                            <w:tblPrEx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/>
                            </w:tblPrEx>
                            <w:trPr>
                              <w:trHeight w:val="710"/>
                            </w:trPr>
                            <w:tc>
                              <w:tcPr>
                                <w:tcW w:w="1418" w:type="dxa"/>
                                <w:shd w:val="clear" w:color="auto" w:fill="auto"/>
                                <w:vAlign w:val="bottom"/>
                              </w:tcPr>
                              <w:p w:rsidR="003F0AEF" w:rsidP="003C35B7" w14:textId="7B18F6D7">
                                <w:bookmarkStart w:id="22" w:name="bmLogoVoettekst1"/>
                                <w:bookmarkEnd w:id="22"/>
                              </w:p>
                            </w:tc>
                          </w:tr>
                        </w:tbl>
                        <w:p w:rsidR="003F0AEF" w:rsidP="003F0AEF" w14:textId="77777777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2053" type="#_x0000_t202" style="width:73.4pt;height:40.25pt;margin-top:786.7pt;margin-left:515.9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67456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/>
                    </w:tblPr>
                    <w:tblGrid>
                      <w:gridCol w:w="1418"/>
                    </w:tblGrid>
                    <w:tr w14:paraId="4F2E4197" w14:textId="77777777" w:rsidTr="003C35B7">
                      <w:tblPrEx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/>
                      </w:tblPrEx>
                      <w:trPr>
                        <w:trHeight w:val="710"/>
                      </w:trPr>
                      <w:tc>
                        <w:tcPr>
                          <w:tcW w:w="1418" w:type="dxa"/>
                          <w:shd w:val="clear" w:color="auto" w:fill="auto"/>
                          <w:vAlign w:val="bottom"/>
                        </w:tcPr>
                        <w:p w:rsidR="003F0AEF" w:rsidP="003C35B7" w14:paraId="1EFC46A1" w14:textId="7B18F6D7">
                          <w:bookmarkStart w:id="22" w:name="bmLogoVoettekst1" w:colFirst="0" w:colLast="0"/>
                        </w:p>
                      </w:tc>
                    </w:tr>
                    <w:bookmarkEnd w:id="22"/>
                  </w:tbl>
                  <w:p w:rsidR="003F0AEF" w:rsidP="003F0AEF" w14:paraId="3C97130D" w14:textId="77777777"/>
                </w:txbxContent>
              </v:textbox>
            </v:shape>
          </w:pict>
        </mc:Fallback>
      </mc:AlternateContent>
    </w:r>
  </w:p>
  <w:tbl>
    <w:tblPr>
      <w:tblW w:w="8623" w:type="dxa"/>
      <w:tblInd w:w="-663" w:type="dxa"/>
      <w:tblLayout w:type="fixed"/>
      <w:tblCellMar>
        <w:left w:w="0" w:type="dxa"/>
        <w:right w:w="0" w:type="dxa"/>
      </w:tblCellMar>
      <w:tblLook w:val="0000"/>
    </w:tblPr>
    <w:tblGrid>
      <w:gridCol w:w="8623"/>
    </w:tblGrid>
    <w:tr w14:paraId="69888737" w14:textId="77777777" w:rsidTr="00F55CC3">
      <w:tblPrEx>
        <w:tblW w:w="8623" w:type="dxa"/>
        <w:tblInd w:w="-663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564"/>
      </w:trPr>
      <w:tc>
        <w:tcPr>
          <w:tcW w:w="8623" w:type="dxa"/>
          <w:shd w:val="clear" w:color="auto" w:fill="auto"/>
        </w:tcPr>
        <w:p w:rsidR="003F0AEF" w:rsidP="003F0AEF" w14:paraId="6EB32467" w14:textId="77777777">
          <w:pPr>
            <w:pStyle w:val="Huisstijl-Pagina"/>
          </w:pPr>
        </w:p>
      </w:tc>
    </w:tr>
    <w:tr w14:paraId="77080255" w14:textId="77777777" w:rsidTr="00F55CC3">
      <w:tblPrEx>
        <w:tblW w:w="8623" w:type="dxa"/>
        <w:tblInd w:w="-663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658"/>
      </w:trPr>
      <w:tc>
        <w:tcPr>
          <w:tcW w:w="8623" w:type="dxa"/>
          <w:shd w:val="clear" w:color="auto" w:fill="auto"/>
        </w:tcPr>
        <w:p w:rsidR="00195811" w:rsidP="00195811" w14:paraId="5F0DAB7C" w14:textId="77777777">
          <w:pPr>
            <w:pStyle w:val="Huisstijl-Lijn"/>
          </w:pPr>
          <w:bookmarkStart w:id="23" w:name="bmAdres1"/>
          <w:r>
            <w:t>●●●●●●●●●●●●●●●●●●●●●●●●●</w:t>
          </w:r>
          <w:r>
            <w:tab/>
          </w:r>
          <w:r>
            <w:t>●●●●●●●●●●●●●●●●●●●●●●●●●</w:t>
          </w:r>
          <w:r>
            <w:tab/>
          </w:r>
          <w:r>
            <w:t>●●●●●●●●●●●●●●●●●●●●●●●●●</w:t>
          </w:r>
          <w:r>
            <w:tab/>
          </w:r>
          <w:r>
            <w:t>●●●●●●●●●●●●●●●●●●●●●●●●●</w:t>
          </w:r>
          <w:r>
            <w:tab/>
          </w:r>
          <w:r>
            <w:t>●●●●●●●●●●●●●●●●●●●●●●●●●</w:t>
          </w:r>
        </w:p>
        <w:p w:rsidR="00195811" w:rsidP="00195811">
          <w:pPr>
            <w:pStyle w:val="Huisstijl-Adres"/>
          </w:pPr>
          <w:r>
            <w:t>Statenlaan 8</w:t>
          </w:r>
          <w:r>
            <w:tab/>
          </w:r>
          <w:r>
            <w:t>Postbus 70501</w:t>
          </w:r>
          <w:r>
            <w:tab/>
          </w:r>
          <w:r>
            <w:t>T +31 (0)73 6 409 409</w:t>
          </w:r>
          <w:r>
            <w:tab/>
          </w:r>
          <w:r>
            <w:t>info@hevo.nl</w:t>
          </w:r>
          <w:r>
            <w:tab/>
          </w:r>
          <w:r>
            <w:t>KvK Brabant 16029774</w:t>
          </w:r>
        </w:p>
        <w:p w:rsidR="00195811" w:rsidP="00195811">
          <w:pPr>
            <w:pStyle w:val="Huisstijl-Lijn"/>
          </w:pPr>
          <w:r>
            <w:t>●●●●●●●●●●●●●●●●●●●●●●●●●</w:t>
          </w:r>
          <w:r>
            <w:tab/>
          </w:r>
          <w:r>
            <w:t>●●●●●●●●●●●●●●●●●●●●●●●●●</w:t>
          </w:r>
          <w:r>
            <w:tab/>
          </w:r>
          <w:r>
            <w:t>●●●●●●●●●●●●●●●●●●●●●●●●●</w:t>
          </w:r>
          <w:r>
            <w:tab/>
          </w:r>
          <w:r>
            <w:t>●●●●●●●●●●●●●●●●●●●●●●●●●</w:t>
          </w:r>
          <w:r>
            <w:tab/>
          </w:r>
          <w:r>
            <w:t>●●●●●●●●●●●●●●●●●●●●●●●●●</w:t>
          </w:r>
        </w:p>
        <w:p w:rsidR="00195811" w:rsidP="00195811">
          <w:pPr>
            <w:pStyle w:val="Huisstijl-Adres"/>
          </w:pPr>
          <w:r>
            <w:t>5223 LA 's-Hertogenbosch</w:t>
          </w:r>
          <w:r>
            <w:tab/>
          </w:r>
          <w:r>
            <w:t>5201 CB 's-Hertogenbosch</w:t>
          </w:r>
          <w:r>
            <w:tab/>
          </w:r>
          <w:r>
            <w:t xml:space="preserve">F +31 (0)73 6 410 118 </w:t>
          </w:r>
          <w:r>
            <w:tab/>
          </w:r>
          <w:r>
            <w:t>ISO 9001-gecertificeerd</w:t>
          </w:r>
          <w:r>
            <w:tab/>
          </w:r>
          <w:r>
            <w:t>BTW 0011.60.461.B01</w:t>
          </w:r>
          <w:bookmarkEnd w:id="23"/>
        </w:p>
      </w:tc>
    </w:tr>
  </w:tbl>
  <w:p w:rsidR="003F0AEF" w:rsidRPr="00DB508E" w:rsidP="003F0AEF" w14:paraId="094E7955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0AEF" w:rsidP="003F0AEF" w14:paraId="3E72E851" w14:textId="77777777"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5" cy="1543050"/>
              <wp:effectExtent l="0" t="0" r="1905" b="0"/>
              <wp:wrapNone/>
              <wp:docPr id="5" name="Text Box 3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190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>
                          <w:tblGrid>
                            <w:gridCol w:w="11908"/>
                          </w:tblGrid>
                          <w:tr w14:paraId="31C96C0C" w14:textId="77777777" w:rsidTr="004B7743">
                            <w:tblPrEx>
                              <w:tblW w:w="11908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/>
                            </w:tblPrEx>
                            <w:tc>
                              <w:tcPr>
                                <w:tcW w:w="11908" w:type="dxa"/>
                                <w:shd w:val="clear" w:color="auto" w:fill="auto"/>
                              </w:tcPr>
                              <w:p w:rsidR="003F0AEF" w:rsidP="00195811" w14:textId="78BBCD36">
                                <w:pPr>
                                  <w:spacing w:line="254" w:lineRule="atLeast"/>
                                </w:pPr>
                                <w:bookmarkStart w:id="9" w:name="bmLogo2"/>
                                <w:r>
                                  <w:drawing>
                                    <wp:inline>
                                      <wp:extent cx="1485763" cy="1485763"/>
                                      <wp:docPr id="100020" name="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041645933" name="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xmlns:r="http://schemas.openxmlformats.org/officeDocument/2006/relationships"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485763" cy="148576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9"/>
                              </w:p>
                            </w:tc>
                          </w:tr>
                        </w:tbl>
                        <w:p w:rsidR="003F0AEF" w:rsidP="003F0AEF" w14:textId="77777777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2049" type="#_x0000_t202" style="width:595.35pt;height:121.5pt;margin-top:0;margin-left:0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filled="f" stroked="f">
              <v:textbox inset="0,0,0,0">
                <w:txbxContent>
                  <w:tbl>
                    <w:tblPr>
                      <w:tblW w:w="1190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/>
                    </w:tblPr>
                    <w:tblGrid>
                      <w:gridCol w:w="11908"/>
                    </w:tblGrid>
                    <w:tr w14:paraId="31C96C0C" w14:textId="77777777" w:rsidTr="004B7743">
                      <w:tblPrEx>
                        <w:tblW w:w="11908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/>
                      </w:tblPrEx>
                      <w:tc>
                        <w:tcPr>
                          <w:tcW w:w="11908" w:type="dxa"/>
                          <w:shd w:val="clear" w:color="auto" w:fill="auto"/>
                        </w:tcPr>
                        <w:p w:rsidR="003F0AEF" w:rsidP="00195811" w14:paraId="6538094B" w14:textId="78BBCD36">
                          <w:pPr>
                            <w:spacing w:line="254" w:lineRule="atLeast"/>
                          </w:pPr>
                          <w:bookmarkStart w:id="9" w:name="bmLogo2" w:colFirst="0" w:colLast="0"/>
                          <w:drawing>
                            <wp:inline distT="0" distB="0" distL="0" distR="0">
                              <wp:extent cx="1485763" cy="1485763"/>
                              <wp:effectExtent l="0" t="0" r="635" b="635"/>
                              <wp:docPr id="18" name="Afbeelding 18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83633359" name="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1">
                                        <a:extLst>
                                          <a:ext xmlns:a="http://schemas.openxmlformats.org/drawingml/2006/main"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85763" cy="148576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p>
                      </w:tc>
                    </w:tr>
                    <w:bookmarkEnd w:id="9"/>
                  </w:tbl>
                  <w:p w:rsidR="003F0AEF" w:rsidP="003F0AEF" w14:paraId="1742CE1F" w14:textId="77777777"/>
                </w:txbxContent>
              </v:textbox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6344285</wp:posOffset>
              </wp:positionH>
              <wp:positionV relativeFrom="page">
                <wp:posOffset>1195070</wp:posOffset>
              </wp:positionV>
              <wp:extent cx="1123950" cy="286385"/>
              <wp:effectExtent l="635" t="4445" r="0" b="4445"/>
              <wp:wrapNone/>
              <wp:docPr id="4" name="Text Box 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>
                          <w:tblGrid>
                            <w:gridCol w:w="1638"/>
                          </w:tblGrid>
                          <w:tr w14:paraId="4BADF338" w14:textId="77777777" w:rsidTr="004B7743">
                            <w:tblPrEx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/>
                            </w:tblPrEx>
                            <w:tc>
                              <w:tcPr>
                                <w:tcW w:w="1638" w:type="dxa"/>
                                <w:shd w:val="clear" w:color="auto" w:fill="auto"/>
                                <w:tcMar>
                                  <w:left w:w="28" w:type="dxa"/>
                                </w:tcMar>
                              </w:tcPr>
                              <w:p w:rsidR="00195811" w:rsidP="00195811" w14:textId="77777777">
                                <w:pPr>
                                  <w:pStyle w:val="Huisstijl-Lijn"/>
                                </w:pPr>
                                <w:bookmarkStart w:id="10" w:name="bmWebsite2"/>
                                <w:r>
                                  <w:t>●●●●●●●●●●●●●●●●●●●●●●●●●</w:t>
                                </w:r>
                              </w:p>
                              <w:p w:rsidR="00195811" w:rsidP="00195811">
                                <w:pPr>
                                  <w:pStyle w:val="Huisstijl-Adres"/>
                                </w:pPr>
                                <w:r>
                                  <w:t>www.hevo.nl</w:t>
                                </w:r>
                                <w:bookmarkEnd w:id="10"/>
                              </w:p>
                            </w:tc>
                          </w:tr>
                        </w:tbl>
                        <w:p w:rsidR="003F0AEF" w:rsidRPr="004E5AB8" w:rsidP="003F0AEF" w14:textId="77777777">
                          <w:pPr>
                            <w:pStyle w:val="Huisstijl-Pagina"/>
                            <w:rPr>
                              <w:spacing w:val="-6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1" o:spid="_x0000_s2050" type="#_x0000_t202" style="width:88.5pt;height:22.55pt;margin-top:94.1pt;margin-left:499.5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61312" filled="f" stroked="f">
              <v:textbox inset="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/>
                    </w:tblPr>
                    <w:tblGrid>
                      <w:gridCol w:w="1638"/>
                    </w:tblGrid>
                    <w:tr w14:paraId="4BADF338" w14:textId="77777777" w:rsidTr="004B7743">
                      <w:tblPrEx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/>
                      </w:tblPrEx>
                      <w:tc>
                        <w:tcPr>
                          <w:tcW w:w="1638" w:type="dxa"/>
                          <w:shd w:val="clear" w:color="auto" w:fill="auto"/>
                          <w:tcMar>
                            <w:left w:w="28" w:type="dxa"/>
                          </w:tcMar>
                        </w:tcPr>
                        <w:p w:rsidR="00195811" w:rsidP="00195811" w14:paraId="68BF5B0F" w14:textId="77777777">
                          <w:pPr>
                            <w:pStyle w:val="Huisstijl-Lijn"/>
                          </w:pPr>
                          <w:bookmarkStart w:id="10" w:name="bmWebsite2" w:colFirst="0" w:colLast="0"/>
                          <w:r>
                            <w:t>●●●●●●●●●●●●●●●●●●●●●●●●●</w:t>
                          </w:r>
                        </w:p>
                        <w:p w:rsidR="003F0AEF" w:rsidP="00195811" w14:paraId="78EA32DB" w14:textId="101542AB">
                          <w:pPr>
                            <w:pStyle w:val="Huisstijl-Adres"/>
                          </w:pPr>
                          <w:r>
                            <w:t>www.hevo.nl</w:t>
                          </w:r>
                        </w:p>
                      </w:tc>
                    </w:tr>
                    <w:bookmarkEnd w:id="10"/>
                  </w:tbl>
                  <w:p w:rsidR="003F0AEF" w:rsidRPr="004E5AB8" w:rsidP="003F0AEF" w14:paraId="6B588854" w14:textId="77777777">
                    <w:pPr>
                      <w:pStyle w:val="Huisstijl-Pagina"/>
                      <w:rPr>
                        <w:spacing w:val="-6"/>
                        <w:szCs w:val="15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0AEF" w:rsidP="003F0AEF" w14:paraId="599D5992" w14:textId="77777777"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5" cy="1543050"/>
              <wp:effectExtent l="0" t="0" r="1905" b="0"/>
              <wp:wrapNone/>
              <wp:docPr id="3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190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>
                          <w:tblGrid>
                            <w:gridCol w:w="11908"/>
                          </w:tblGrid>
                          <w:tr w14:paraId="15C9626A" w14:textId="77777777" w:rsidTr="004B7743">
                            <w:tblPrEx>
                              <w:tblW w:w="11908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/>
                            </w:tblPrEx>
                            <w:tc>
                              <w:tcPr>
                                <w:tcW w:w="11908" w:type="dxa"/>
                                <w:shd w:val="clear" w:color="auto" w:fill="auto"/>
                              </w:tcPr>
                              <w:p w:rsidR="003F0AEF" w:rsidP="00195811" w14:textId="689B97F8">
                                <w:pPr>
                                  <w:spacing w:line="254" w:lineRule="atLeast"/>
                                </w:pPr>
                                <w:bookmarkStart w:id="13" w:name="bmLogo1"/>
                                <w:r>
                                  <w:drawing>
                                    <wp:inline>
                                      <wp:extent cx="1485763" cy="1485763"/>
                                      <wp:docPr id="100019" name="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505247267" name="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xmlns:r="http://schemas.openxmlformats.org/officeDocument/2006/relationships"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485763" cy="148576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13"/>
                              </w:p>
                            </w:tc>
                          </w:tr>
                        </w:tbl>
                        <w:p w:rsidR="003F0AEF" w:rsidP="003F0AEF" w14:textId="77777777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2051" type="#_x0000_t202" style="width:595.35pt;height:121.5pt;margin-top:0;margin-left:0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63360" filled="f" stroked="f">
              <v:textbox inset="0,0,0,0">
                <w:txbxContent>
                  <w:tbl>
                    <w:tblPr>
                      <w:tblW w:w="1190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/>
                    </w:tblPr>
                    <w:tblGrid>
                      <w:gridCol w:w="11908"/>
                    </w:tblGrid>
                    <w:tr w14:paraId="15C9626A" w14:textId="77777777" w:rsidTr="004B7743">
                      <w:tblPrEx>
                        <w:tblW w:w="11908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/>
                      </w:tblPrEx>
                      <w:tc>
                        <w:tcPr>
                          <w:tcW w:w="11908" w:type="dxa"/>
                          <w:shd w:val="clear" w:color="auto" w:fill="auto"/>
                        </w:tcPr>
                        <w:p w:rsidR="003F0AEF" w:rsidP="00195811" w14:paraId="4D56CB7D" w14:textId="689B97F8">
                          <w:pPr>
                            <w:spacing w:line="254" w:lineRule="atLeast"/>
                          </w:pPr>
                          <w:bookmarkStart w:id="13" w:name="bmLogo1" w:colFirst="0" w:colLast="0"/>
                          <w:drawing>
                            <wp:inline distT="0" distB="0" distL="0" distR="0">
                              <wp:extent cx="1485763" cy="1485763"/>
                              <wp:effectExtent l="0" t="0" r="635" b="635"/>
                              <wp:docPr id="16" name="Afbeelding 1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3436958" name="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1">
                                        <a:extLst>
                                          <a:ext xmlns:a="http://schemas.openxmlformats.org/drawingml/2006/main"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85763" cy="148576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p>
                      </w:tc>
                    </w:tr>
                    <w:bookmarkEnd w:id="13"/>
                  </w:tbl>
                  <w:p w:rsidR="003F0AEF" w:rsidP="003F0AEF" w14:paraId="69D1347A" w14:textId="77777777"/>
                </w:txbxContent>
              </v:textbox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6344285</wp:posOffset>
              </wp:positionH>
              <wp:positionV relativeFrom="page">
                <wp:posOffset>1195070</wp:posOffset>
              </wp:positionV>
              <wp:extent cx="1123950" cy="286385"/>
              <wp:effectExtent l="635" t="4445" r="0" b="4445"/>
              <wp:wrapNone/>
              <wp:docPr id="2" name="Text Box 2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>
                          <w:tblGrid>
                            <w:gridCol w:w="1638"/>
                          </w:tblGrid>
                          <w:tr w14:paraId="6D05172C" w14:textId="77777777" w:rsidTr="004B7743">
                            <w:tblPrEx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/>
                            </w:tblPrEx>
                            <w:tc>
                              <w:tcPr>
                                <w:tcW w:w="1638" w:type="dxa"/>
                                <w:shd w:val="clear" w:color="auto" w:fill="auto"/>
                                <w:tcMar>
                                  <w:left w:w="28" w:type="dxa"/>
                                </w:tcMar>
                              </w:tcPr>
                              <w:p w:rsidR="00195811" w:rsidP="00195811" w14:textId="77777777">
                                <w:pPr>
                                  <w:pStyle w:val="Huisstijl-Lijn"/>
                                </w:pPr>
                                <w:bookmarkStart w:id="14" w:name="bmWebsite1"/>
                                <w:r>
                                  <w:t>●●●●●●●●●●●●●●●●●●●●●●●●●</w:t>
                                </w:r>
                              </w:p>
                              <w:p w:rsidR="00195811" w:rsidP="00195811">
                                <w:pPr>
                                  <w:pStyle w:val="Huisstijl-Adres"/>
                                </w:pPr>
                                <w:r>
                                  <w:t>www.hevo.nl</w:t>
                                </w:r>
                                <w:bookmarkEnd w:id="14"/>
                              </w:p>
                            </w:tc>
                          </w:tr>
                        </w:tbl>
                        <w:p w:rsidR="003F0AEF" w:rsidRPr="004E5AB8" w:rsidP="003F0AEF" w14:textId="77777777">
                          <w:pPr>
                            <w:pStyle w:val="Huisstijl-Pagina"/>
                            <w:rPr>
                              <w:spacing w:val="-6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2052" type="#_x0000_t202" style="width:88.5pt;height:22.55pt;margin-top:94.1pt;margin-left:499.5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65408" filled="f" stroked="f">
              <v:textbox inset="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/>
                    </w:tblPr>
                    <w:tblGrid>
                      <w:gridCol w:w="1638"/>
                    </w:tblGrid>
                    <w:tr w14:paraId="6D05172C" w14:textId="77777777" w:rsidTr="004B7743">
                      <w:tblPrEx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/>
                      </w:tblPrEx>
                      <w:tc>
                        <w:tcPr>
                          <w:tcW w:w="1638" w:type="dxa"/>
                          <w:shd w:val="clear" w:color="auto" w:fill="auto"/>
                          <w:tcMar>
                            <w:left w:w="28" w:type="dxa"/>
                          </w:tcMar>
                        </w:tcPr>
                        <w:p w:rsidR="00195811" w:rsidP="00195811" w14:paraId="560A7443" w14:textId="77777777">
                          <w:pPr>
                            <w:pStyle w:val="Huisstijl-Lijn"/>
                          </w:pPr>
                          <w:bookmarkStart w:id="14" w:name="bmWebsite1" w:colFirst="0" w:colLast="0"/>
                          <w:r>
                            <w:t>●●●●●●●●●●●●●●●●●●●●●●●●●</w:t>
                          </w:r>
                        </w:p>
                        <w:p w:rsidR="003F0AEF" w:rsidP="00195811" w14:paraId="19D72076" w14:textId="6A1B2240">
                          <w:pPr>
                            <w:pStyle w:val="Huisstijl-Adres"/>
                          </w:pPr>
                          <w:r>
                            <w:t>www.hevo.nl</w:t>
                          </w:r>
                        </w:p>
                      </w:tc>
                    </w:tr>
                    <w:bookmarkEnd w:id="14"/>
                  </w:tbl>
                  <w:p w:rsidR="003F0AEF" w:rsidRPr="004E5AB8" w:rsidP="003F0AEF" w14:paraId="7756D7AF" w14:textId="77777777">
                    <w:pPr>
                      <w:pStyle w:val="Huisstijl-Pagina"/>
                      <w:rPr>
                        <w:spacing w:val="-6"/>
                        <w:szCs w:val="15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3F0AEF" w:rsidP="003F0AEF" w14:paraId="04821FC4" w14:textId="77777777"/>
  <w:tbl>
    <w:tblPr>
      <w:tblW w:w="0" w:type="auto"/>
      <w:tblInd w:w="777" w:type="dxa"/>
      <w:tblLayout w:type="fixed"/>
      <w:tblCellMar>
        <w:left w:w="0" w:type="dxa"/>
        <w:right w:w="0" w:type="dxa"/>
      </w:tblCellMar>
      <w:tblLook w:val="0000"/>
    </w:tblPr>
    <w:tblGrid>
      <w:gridCol w:w="2722"/>
    </w:tblGrid>
    <w:tr w14:paraId="75DAD25A" w14:textId="77777777" w:rsidTr="00F55CC3">
      <w:tblPrEx>
        <w:tblW w:w="0" w:type="auto"/>
        <w:tblInd w:w="777" w:type="dxa"/>
        <w:tblLayout w:type="fixed"/>
        <w:tblCellMar>
          <w:left w:w="0" w:type="dxa"/>
          <w:right w:w="0" w:type="dxa"/>
        </w:tblCellMar>
        <w:tblLook w:val="0000"/>
      </w:tblPrEx>
      <w:trPr>
        <w:cantSplit/>
        <w:trHeight w:hRule="exact" w:val="300"/>
      </w:trPr>
      <w:tc>
        <w:tcPr>
          <w:tcW w:w="2722" w:type="dxa"/>
          <w:shd w:val="clear" w:color="auto" w:fill="auto"/>
        </w:tcPr>
        <w:p w:rsidR="003F0AEF" w:rsidP="00195811" w14:paraId="0F0960FF" w14:textId="31F9FB08">
          <w:pPr>
            <w:pStyle w:val="Huisstijl-Concept"/>
          </w:pPr>
          <w:bookmarkStart w:id="15" w:name="bmConcept1"/>
          <w:bookmarkEnd w:id="15"/>
        </w:p>
      </w:tc>
    </w:tr>
  </w:tbl>
  <w:p w:rsidR="003F0AEF" w:rsidP="003F0AEF" w14:paraId="66C4BDFB" w14:textId="77777777"/>
  <w:tbl>
    <w:tblPr>
      <w:tblW w:w="0" w:type="auto"/>
      <w:tblInd w:w="777" w:type="dxa"/>
      <w:tblLayout w:type="fixed"/>
      <w:tblCellMar>
        <w:left w:w="0" w:type="dxa"/>
        <w:right w:w="0" w:type="dxa"/>
      </w:tblCellMar>
      <w:tblLook w:val="0000"/>
    </w:tblPr>
    <w:tblGrid>
      <w:gridCol w:w="4881"/>
    </w:tblGrid>
    <w:tr w14:paraId="6E0B4C78" w14:textId="77777777" w:rsidTr="00F55CC3">
      <w:tblPrEx>
        <w:tblW w:w="0" w:type="auto"/>
        <w:tblInd w:w="777" w:type="dxa"/>
        <w:tblLayout w:type="fixed"/>
        <w:tblCellMar>
          <w:left w:w="0" w:type="dxa"/>
          <w:right w:w="0" w:type="dxa"/>
        </w:tblCellMar>
        <w:tblLook w:val="0000"/>
      </w:tblPrEx>
      <w:trPr>
        <w:cantSplit/>
        <w:trHeight w:val="227"/>
      </w:trPr>
      <w:tc>
        <w:tcPr>
          <w:tcW w:w="4881" w:type="dxa"/>
          <w:shd w:val="clear" w:color="auto" w:fill="auto"/>
        </w:tcPr>
        <w:p w:rsidR="003F0AEF" w:rsidP="00195811" w14:paraId="24B9269E" w14:textId="7772A4D1">
          <w:pPr>
            <w:pStyle w:val="Huisstijl-SubTitel"/>
          </w:pPr>
          <w:bookmarkStart w:id="16" w:name="bmSubtitel1"/>
          <w:r>
            <w:t>Nieuwbouw Het Vlietland College Leiden</w:t>
          </w:r>
          <w:bookmarkEnd w:id="16"/>
        </w:p>
      </w:tc>
    </w:tr>
  </w:tbl>
  <w:p w:rsidR="003F0AEF" w:rsidRPr="002479B6" w:rsidP="003F0AEF" w14:paraId="428185F7" w14:textId="77777777">
    <w:pPr>
      <w:spacing w:line="240" w:lineRule="auto"/>
      <w:rPr>
        <w:sz w:val="2"/>
        <w:szCs w:val="2"/>
      </w:rPr>
    </w:pPr>
  </w:p>
  <w:tbl>
    <w:tblPr>
      <w:tblW w:w="0" w:type="auto"/>
      <w:tblInd w:w="777" w:type="dxa"/>
      <w:tblLayout w:type="fixed"/>
      <w:tblCellMar>
        <w:left w:w="0" w:type="dxa"/>
        <w:right w:w="0" w:type="dxa"/>
      </w:tblCellMar>
      <w:tblLook w:val="0000"/>
    </w:tblPr>
    <w:tblGrid>
      <w:gridCol w:w="4882"/>
    </w:tblGrid>
    <w:tr w14:paraId="7266C5F0" w14:textId="77777777" w:rsidTr="00F55CC3">
      <w:tblPrEx>
        <w:tblW w:w="0" w:type="auto"/>
        <w:tblInd w:w="777" w:type="dxa"/>
        <w:tblLayout w:type="fixed"/>
        <w:tblCellMar>
          <w:left w:w="0" w:type="dxa"/>
          <w:right w:w="0" w:type="dxa"/>
        </w:tblCellMar>
        <w:tblLook w:val="0000"/>
      </w:tblPrEx>
      <w:trPr>
        <w:cantSplit/>
        <w:trHeight w:val="80"/>
      </w:trPr>
      <w:tc>
        <w:tcPr>
          <w:tcW w:w="4882" w:type="dxa"/>
          <w:shd w:val="clear" w:color="auto" w:fill="auto"/>
        </w:tcPr>
        <w:p w:rsidR="003F0AEF" w:rsidP="00195811" w14:paraId="7DFD1DA2" w14:textId="54ADE5E9">
          <w:pPr>
            <w:pStyle w:val="Huisstijl-Lijn"/>
          </w:pPr>
          <w:bookmarkStart w:id="17" w:name="bmSubtitelLijn"/>
          <w:r>
            <w:t>●●●●●●●●●●●●●●●●●●●●●●●●●●●●●●●●●●●●●●●●●●●●●●●●●●●●●●●●●●●●●●●●●●●●●●●●●●●●●●●●</w:t>
          </w:r>
          <w:bookmarkEnd w:id="17"/>
        </w:p>
      </w:tc>
    </w:tr>
  </w:tbl>
  <w:p w:rsidR="003F0AEF" w:rsidRPr="00F85637" w:rsidP="003F0AEF" w14:paraId="6BC46C37" w14:textId="77777777">
    <w:pPr>
      <w:spacing w:line="240" w:lineRule="auto"/>
      <w:rPr>
        <w:sz w:val="2"/>
        <w:szCs w:val="2"/>
      </w:rPr>
    </w:pPr>
  </w:p>
  <w:tbl>
    <w:tblPr>
      <w:tblW w:w="0" w:type="auto"/>
      <w:tblInd w:w="777" w:type="dxa"/>
      <w:tblLayout w:type="fixed"/>
      <w:tblCellMar>
        <w:left w:w="0" w:type="dxa"/>
        <w:right w:w="0" w:type="dxa"/>
      </w:tblCellMar>
      <w:tblLook w:val="0000"/>
    </w:tblPr>
    <w:tblGrid>
      <w:gridCol w:w="4879"/>
    </w:tblGrid>
    <w:tr w14:paraId="4B08D072" w14:textId="77777777" w:rsidTr="00F55CC3">
      <w:tblPrEx>
        <w:tblW w:w="0" w:type="auto"/>
        <w:tblInd w:w="777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4879" w:type="dxa"/>
          <w:shd w:val="clear" w:color="auto" w:fill="auto"/>
          <w:tcMar>
            <w:top w:w="0" w:type="dxa"/>
          </w:tcMar>
        </w:tcPr>
        <w:p w:rsidR="003F0AEF" w:rsidP="00195811" w14:paraId="697866B3" w14:textId="15FCDBEC">
          <w:pPr>
            <w:pStyle w:val="Huisstijl-Titel"/>
          </w:pPr>
          <w:bookmarkStart w:id="18" w:name="bmTitel1"/>
          <w:r>
            <w:t>Annex 1_Aanmeldingsformulier</w:t>
          </w:r>
          <w:bookmarkEnd w:id="18"/>
        </w:p>
      </w:tc>
    </w:tr>
  </w:tbl>
  <w:p w:rsidR="003F0AEF" w:rsidP="003F0AEF" w14:paraId="2C318313" w14:textId="77777777"/>
  <w:p w:rsidR="003F0AEF" w:rsidP="003F0AEF" w14:paraId="027E4BB2" w14:textId="77777777"/>
  <w:p w:rsidR="003F0AEF" w:rsidP="003F0AEF" w14:paraId="422A8C55" w14:textId="77777777"/>
  <w:p w:rsidR="003F0AEF" w:rsidP="003F0AEF" w14:paraId="75567A36" w14:textId="77777777"/>
  <w:p w:rsidR="003F0AEF" w:rsidP="003F0AEF" w14:paraId="119B5897" w14:textId="77777777"/>
  <w:p w:rsidR="003F0AEF" w:rsidP="003F0AEF" w14:paraId="0FA24CC9" w14:textId="77777777"/>
  <w:p w:rsidR="003F0AEF" w:rsidP="003F0AEF" w14:paraId="606869C6" w14:textId="77777777"/>
  <w:p w:rsidR="003F0AEF" w:rsidP="003F0AEF" w14:paraId="20AEB7F5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2"/>
    <w:multiLevelType w:val="singleLevel"/>
    <w:tmpl w:val="322C4598"/>
    <w:lvl w:ilvl="0">
      <w:start w:val="1"/>
      <w:numFmt w:val="bullet"/>
      <w:pStyle w:val="ListBullet3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</w:abstractNum>
  <w:abstractNum w:abstractNumId="1">
    <w:nsid w:val="FFFFFF83"/>
    <w:multiLevelType w:val="singleLevel"/>
    <w:tmpl w:val="6F605012"/>
    <w:lvl w:ilvl="0">
      <w:start w:val="1"/>
      <w:numFmt w:val="bullet"/>
      <w:pStyle w:val="ListBullet2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>
    <w:nsid w:val="FFFFFF89"/>
    <w:multiLevelType w:val="singleLevel"/>
    <w:tmpl w:val="0CE63C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99635FC"/>
    <w:multiLevelType w:val="hybridMultilevel"/>
    <w:tmpl w:val="966AF37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BD72BA5"/>
    <w:multiLevelType w:val="hybridMultilevel"/>
    <w:tmpl w:val="7E66778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3F53246"/>
    <w:multiLevelType w:val="hybridMultilevel"/>
    <w:tmpl w:val="B79C73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BA168A9"/>
    <w:multiLevelType w:val="hybridMultilevel"/>
    <w:tmpl w:val="D77E9BB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43170F1"/>
    <w:multiLevelType w:val="hybridMultilevel"/>
    <w:tmpl w:val="3F868A7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40946F3"/>
    <w:multiLevelType w:val="hybridMultilevel"/>
    <w:tmpl w:val="C3CC01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D012B9"/>
    <w:multiLevelType w:val="hybridMultilevel"/>
    <w:tmpl w:val="077680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A7B594B"/>
    <w:multiLevelType w:val="hybridMultilevel"/>
    <w:tmpl w:val="9F02999E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AE13F50"/>
    <w:multiLevelType w:val="multilevel"/>
    <w:tmpl w:val="B9F6C636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0" w:hanging="947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0"/>
        </w:tabs>
        <w:ind w:left="0" w:hanging="947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0"/>
        </w:tabs>
        <w:ind w:left="0" w:hanging="947"/>
      </w:pPr>
      <w:rPr>
        <w:rFonts w:hint="default"/>
      </w:rPr>
    </w:lvl>
    <w:lvl w:ilvl="3">
      <w:start w:val="1"/>
      <w:numFmt w:val="none"/>
      <w:lvlJc w:val="right"/>
      <w:pPr>
        <w:tabs>
          <w:tab w:val="num" w:pos="-1014"/>
        </w:tabs>
        <w:ind w:left="-1014" w:hanging="255"/>
      </w:pPr>
      <w:rPr>
        <w:rFonts w:hint="default"/>
      </w:rPr>
    </w:lvl>
    <w:lvl w:ilvl="4">
      <w:start w:val="1"/>
      <w:numFmt w:val="none"/>
      <w:lvlText w:val="%1.%2.%3.%4.%5"/>
      <w:lvlJc w:val="right"/>
      <w:pPr>
        <w:tabs>
          <w:tab w:val="num" w:pos="-1014"/>
        </w:tabs>
        <w:ind w:left="-1014" w:hanging="255"/>
      </w:pPr>
      <w:rPr>
        <w:rFonts w:hint="default"/>
      </w:rPr>
    </w:lvl>
    <w:lvl w:ilvl="5">
      <w:start w:val="1"/>
      <w:numFmt w:val="upperLetter"/>
      <w:lvlRestart w:val="1"/>
      <w:lvlText w:val="%6"/>
      <w:lvlJc w:val="left"/>
      <w:pPr>
        <w:tabs>
          <w:tab w:val="num" w:pos="-874"/>
        </w:tabs>
        <w:ind w:left="-874" w:firstLine="0"/>
      </w:pPr>
      <w:rPr>
        <w:rFonts w:hint="default"/>
      </w:rPr>
    </w:lvl>
    <w:lvl w:ilvl="6">
      <w:start w:val="1"/>
      <w:numFmt w:val="decimal"/>
      <w:lvlText w:val="%6.%7"/>
      <w:lvlJc w:val="left"/>
      <w:pPr>
        <w:tabs>
          <w:tab w:val="num" w:pos="-874"/>
        </w:tabs>
        <w:ind w:left="-874" w:firstLine="0"/>
      </w:pPr>
      <w:rPr>
        <w:rFonts w:hint="default"/>
      </w:rPr>
    </w:lvl>
    <w:lvl w:ilvl="7">
      <w:start w:val="1"/>
      <w:numFmt w:val="decimal"/>
      <w:lvlText w:val="%6.%8.%7"/>
      <w:lvlJc w:val="left"/>
      <w:pPr>
        <w:tabs>
          <w:tab w:val="num" w:pos="-874"/>
        </w:tabs>
        <w:ind w:left="-874" w:firstLine="0"/>
      </w:pPr>
      <w:rPr>
        <w:rFonts w:hint="default"/>
      </w:rPr>
    </w:lvl>
    <w:lvl w:ilvl="8">
      <w:start w:val="1"/>
      <w:numFmt w:val="none"/>
      <w:lvlJc w:val="left"/>
      <w:pPr>
        <w:tabs>
          <w:tab w:val="num" w:pos="-874"/>
        </w:tabs>
        <w:ind w:left="-874" w:firstLine="0"/>
      </w:pPr>
      <w:rPr>
        <w:rFonts w:hint="default"/>
      </w:rPr>
    </w:lvl>
  </w:abstractNum>
  <w:abstractNum w:abstractNumId="12">
    <w:nsid w:val="5B230D99"/>
    <w:multiLevelType w:val="hybridMultilevel"/>
    <w:tmpl w:val="8BA253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C718F6"/>
    <w:multiLevelType w:val="hybridMultilevel"/>
    <w:tmpl w:val="A79693BA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0C0385C"/>
    <w:multiLevelType w:val="hybridMultilevel"/>
    <w:tmpl w:val="E1341364"/>
    <w:lvl w:ilvl="0">
      <w:start w:val="1"/>
      <w:numFmt w:val="bullet"/>
      <w:lvlText w:val=""/>
      <w:lvlJc w:val="left"/>
      <w:pPr>
        <w:ind w:left="-22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21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193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65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37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09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481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533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0"/>
  </w:num>
  <w:num w:numId="5">
    <w:abstractNumId w:val="14"/>
  </w:num>
  <w:num w:numId="6">
    <w:abstractNumId w:val="13"/>
  </w:num>
  <w:num w:numId="7">
    <w:abstractNumId w:val="8"/>
  </w:num>
  <w:num w:numId="8">
    <w:abstractNumId w:val="9"/>
  </w:num>
  <w:num w:numId="9">
    <w:abstractNumId w:val="5"/>
  </w:num>
  <w:num w:numId="10">
    <w:abstractNumId w:val="10"/>
  </w:num>
  <w:num w:numId="11">
    <w:abstractNumId w:val="12"/>
  </w:num>
  <w:num w:numId="12">
    <w:abstractNumId w:val="4"/>
  </w:num>
  <w:num w:numId="13">
    <w:abstractNumId w:val="6"/>
  </w:num>
  <w:num w:numId="14">
    <w:abstractNumId w:val="4"/>
  </w:num>
  <w:num w:numId="15">
    <w:abstractNumId w:val="7"/>
  </w:num>
  <w:num w:numId="16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0004"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isibleStyles="0"/>
  <w:documentProtection w:edit="readOnly" w:enforcement="1" w:cryptProviderType="rsaFull" w:cryptAlgorithmClass="hash" w:cryptAlgorithmType="typeAny" w:cryptAlgorithmSid="4" w:cryptSpinCount="50000" w:hash="IR+d9Oxapc9hBcbMSl9vXw4BEJc=&#10;" w:salt="hIqOl99kIr/+N0hyovEq7Q==&#10;"/>
  <w:defaultTabStop w:val="720"/>
  <w:hyphenationZone w:val="425"/>
  <w:drawingGridHorizontalSpacing w:val="95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8A3"/>
    <w:rsid w:val="00000A0F"/>
    <w:rsid w:val="00022028"/>
    <w:rsid w:val="00023150"/>
    <w:rsid w:val="000310EF"/>
    <w:rsid w:val="00032FDE"/>
    <w:rsid w:val="000352E5"/>
    <w:rsid w:val="000365FE"/>
    <w:rsid w:val="000373C0"/>
    <w:rsid w:val="0004147A"/>
    <w:rsid w:val="0005181B"/>
    <w:rsid w:val="000521B0"/>
    <w:rsid w:val="00052FBE"/>
    <w:rsid w:val="00054B46"/>
    <w:rsid w:val="000569C1"/>
    <w:rsid w:val="0006698D"/>
    <w:rsid w:val="00067273"/>
    <w:rsid w:val="00067278"/>
    <w:rsid w:val="0007465B"/>
    <w:rsid w:val="00075094"/>
    <w:rsid w:val="00075B7A"/>
    <w:rsid w:val="000774C1"/>
    <w:rsid w:val="000802D4"/>
    <w:rsid w:val="000906DE"/>
    <w:rsid w:val="000929FB"/>
    <w:rsid w:val="000A2E73"/>
    <w:rsid w:val="000A5A1F"/>
    <w:rsid w:val="000A664C"/>
    <w:rsid w:val="000B2642"/>
    <w:rsid w:val="000B34CB"/>
    <w:rsid w:val="000B7A13"/>
    <w:rsid w:val="000C06E4"/>
    <w:rsid w:val="000C0CB6"/>
    <w:rsid w:val="000C531E"/>
    <w:rsid w:val="000C5F4D"/>
    <w:rsid w:val="000D1469"/>
    <w:rsid w:val="000D171F"/>
    <w:rsid w:val="000D7E95"/>
    <w:rsid w:val="000E2EF7"/>
    <w:rsid w:val="000E3166"/>
    <w:rsid w:val="000E34DE"/>
    <w:rsid w:val="000E5A36"/>
    <w:rsid w:val="000E5AB2"/>
    <w:rsid w:val="000E5E3C"/>
    <w:rsid w:val="000F1223"/>
    <w:rsid w:val="000F3563"/>
    <w:rsid w:val="000F450B"/>
    <w:rsid w:val="000F64FE"/>
    <w:rsid w:val="000F67A9"/>
    <w:rsid w:val="000F74AE"/>
    <w:rsid w:val="0010191C"/>
    <w:rsid w:val="00106DEF"/>
    <w:rsid w:val="0011346B"/>
    <w:rsid w:val="00121688"/>
    <w:rsid w:val="00122934"/>
    <w:rsid w:val="00123A4C"/>
    <w:rsid w:val="0012665E"/>
    <w:rsid w:val="00127086"/>
    <w:rsid w:val="00127F94"/>
    <w:rsid w:val="0013283B"/>
    <w:rsid w:val="00133BA0"/>
    <w:rsid w:val="001442E1"/>
    <w:rsid w:val="00147FC0"/>
    <w:rsid w:val="0015107A"/>
    <w:rsid w:val="00152C50"/>
    <w:rsid w:val="00154E0D"/>
    <w:rsid w:val="0015594F"/>
    <w:rsid w:val="00161DDE"/>
    <w:rsid w:val="00162087"/>
    <w:rsid w:val="001659F1"/>
    <w:rsid w:val="00170881"/>
    <w:rsid w:val="00170AE0"/>
    <w:rsid w:val="001743B9"/>
    <w:rsid w:val="001939A2"/>
    <w:rsid w:val="00193D8B"/>
    <w:rsid w:val="00194C57"/>
    <w:rsid w:val="00195811"/>
    <w:rsid w:val="001A7704"/>
    <w:rsid w:val="001B0793"/>
    <w:rsid w:val="001B1FE3"/>
    <w:rsid w:val="001B2B5E"/>
    <w:rsid w:val="001B32D0"/>
    <w:rsid w:val="001B78FD"/>
    <w:rsid w:val="001B7EB3"/>
    <w:rsid w:val="001C168C"/>
    <w:rsid w:val="001C3066"/>
    <w:rsid w:val="001C4E77"/>
    <w:rsid w:val="001C6F57"/>
    <w:rsid w:val="001D040C"/>
    <w:rsid w:val="001D058F"/>
    <w:rsid w:val="001D0F03"/>
    <w:rsid w:val="001D2D0F"/>
    <w:rsid w:val="001D4B50"/>
    <w:rsid w:val="001E0AD0"/>
    <w:rsid w:val="001E6530"/>
    <w:rsid w:val="001F2020"/>
    <w:rsid w:val="001F35F6"/>
    <w:rsid w:val="00205314"/>
    <w:rsid w:val="00206F38"/>
    <w:rsid w:val="00211BCA"/>
    <w:rsid w:val="00213A0C"/>
    <w:rsid w:val="00215FA7"/>
    <w:rsid w:val="0022083D"/>
    <w:rsid w:val="0022728F"/>
    <w:rsid w:val="00230A2B"/>
    <w:rsid w:val="00231FD3"/>
    <w:rsid w:val="0024067C"/>
    <w:rsid w:val="00241412"/>
    <w:rsid w:val="00241536"/>
    <w:rsid w:val="002479B6"/>
    <w:rsid w:val="00251781"/>
    <w:rsid w:val="0025184F"/>
    <w:rsid w:val="002546CF"/>
    <w:rsid w:val="0025582A"/>
    <w:rsid w:val="00256B59"/>
    <w:rsid w:val="00261064"/>
    <w:rsid w:val="00272687"/>
    <w:rsid w:val="00280A70"/>
    <w:rsid w:val="002960D2"/>
    <w:rsid w:val="00296C55"/>
    <w:rsid w:val="00296C8A"/>
    <w:rsid w:val="00297121"/>
    <w:rsid w:val="002A4D7C"/>
    <w:rsid w:val="002A61F0"/>
    <w:rsid w:val="002B182C"/>
    <w:rsid w:val="002B5110"/>
    <w:rsid w:val="002B5174"/>
    <w:rsid w:val="002B5C3E"/>
    <w:rsid w:val="002C3BF1"/>
    <w:rsid w:val="002C759B"/>
    <w:rsid w:val="002D0EC9"/>
    <w:rsid w:val="002D117C"/>
    <w:rsid w:val="002E0E07"/>
    <w:rsid w:val="002E3492"/>
    <w:rsid w:val="002F53DD"/>
    <w:rsid w:val="0030040F"/>
    <w:rsid w:val="0030146A"/>
    <w:rsid w:val="00303E52"/>
    <w:rsid w:val="003065A6"/>
    <w:rsid w:val="00313DE2"/>
    <w:rsid w:val="00316644"/>
    <w:rsid w:val="003209ED"/>
    <w:rsid w:val="00322A22"/>
    <w:rsid w:val="00326899"/>
    <w:rsid w:val="00327D6E"/>
    <w:rsid w:val="003303B9"/>
    <w:rsid w:val="003306C3"/>
    <w:rsid w:val="003307F9"/>
    <w:rsid w:val="00330C2D"/>
    <w:rsid w:val="0033434C"/>
    <w:rsid w:val="00334762"/>
    <w:rsid w:val="00341154"/>
    <w:rsid w:val="0034233C"/>
    <w:rsid w:val="00343348"/>
    <w:rsid w:val="00345297"/>
    <w:rsid w:val="003458FD"/>
    <w:rsid w:val="0034651C"/>
    <w:rsid w:val="003527C7"/>
    <w:rsid w:val="00356EBE"/>
    <w:rsid w:val="003624B4"/>
    <w:rsid w:val="00362A67"/>
    <w:rsid w:val="003661F4"/>
    <w:rsid w:val="00366B8D"/>
    <w:rsid w:val="003714E8"/>
    <w:rsid w:val="0037427A"/>
    <w:rsid w:val="003876DA"/>
    <w:rsid w:val="00387F62"/>
    <w:rsid w:val="003A1A20"/>
    <w:rsid w:val="003A7475"/>
    <w:rsid w:val="003A77BF"/>
    <w:rsid w:val="003B1277"/>
    <w:rsid w:val="003B2FFC"/>
    <w:rsid w:val="003B3703"/>
    <w:rsid w:val="003B6F2A"/>
    <w:rsid w:val="003C20C8"/>
    <w:rsid w:val="003C35B7"/>
    <w:rsid w:val="003C3C1B"/>
    <w:rsid w:val="003C5078"/>
    <w:rsid w:val="003C7AC0"/>
    <w:rsid w:val="003D1040"/>
    <w:rsid w:val="003D4CEB"/>
    <w:rsid w:val="003D5412"/>
    <w:rsid w:val="003D636A"/>
    <w:rsid w:val="003F0AEF"/>
    <w:rsid w:val="003F6EF7"/>
    <w:rsid w:val="00400408"/>
    <w:rsid w:val="0040199C"/>
    <w:rsid w:val="004051B7"/>
    <w:rsid w:val="0041088D"/>
    <w:rsid w:val="0041181A"/>
    <w:rsid w:val="00413AF6"/>
    <w:rsid w:val="00413DCA"/>
    <w:rsid w:val="00416206"/>
    <w:rsid w:val="00416948"/>
    <w:rsid w:val="00420117"/>
    <w:rsid w:val="004247A0"/>
    <w:rsid w:val="00437BEA"/>
    <w:rsid w:val="0044350F"/>
    <w:rsid w:val="004457E7"/>
    <w:rsid w:val="00452B16"/>
    <w:rsid w:val="00453078"/>
    <w:rsid w:val="0045597F"/>
    <w:rsid w:val="00457DBE"/>
    <w:rsid w:val="00460E66"/>
    <w:rsid w:val="00462612"/>
    <w:rsid w:val="00464999"/>
    <w:rsid w:val="004649F2"/>
    <w:rsid w:val="00470B0E"/>
    <w:rsid w:val="004739B3"/>
    <w:rsid w:val="00473FA2"/>
    <w:rsid w:val="00474FB1"/>
    <w:rsid w:val="00475D68"/>
    <w:rsid w:val="004808B2"/>
    <w:rsid w:val="00490407"/>
    <w:rsid w:val="00490DBF"/>
    <w:rsid w:val="004928F5"/>
    <w:rsid w:val="004978E0"/>
    <w:rsid w:val="004A47A0"/>
    <w:rsid w:val="004B6FA4"/>
    <w:rsid w:val="004B7743"/>
    <w:rsid w:val="004C26E1"/>
    <w:rsid w:val="004C6DD7"/>
    <w:rsid w:val="004D3177"/>
    <w:rsid w:val="004D33E1"/>
    <w:rsid w:val="004D79AA"/>
    <w:rsid w:val="004E071B"/>
    <w:rsid w:val="004E46CE"/>
    <w:rsid w:val="004E557F"/>
    <w:rsid w:val="004E56CB"/>
    <w:rsid w:val="004E5AB8"/>
    <w:rsid w:val="004F4BE3"/>
    <w:rsid w:val="004F7D90"/>
    <w:rsid w:val="005006A1"/>
    <w:rsid w:val="00502154"/>
    <w:rsid w:val="00505D99"/>
    <w:rsid w:val="00505FC4"/>
    <w:rsid w:val="00510011"/>
    <w:rsid w:val="005113EF"/>
    <w:rsid w:val="00515C6E"/>
    <w:rsid w:val="005219BE"/>
    <w:rsid w:val="00524411"/>
    <w:rsid w:val="00532B90"/>
    <w:rsid w:val="005358F1"/>
    <w:rsid w:val="00535A22"/>
    <w:rsid w:val="00536FA1"/>
    <w:rsid w:val="0054314F"/>
    <w:rsid w:val="00545825"/>
    <w:rsid w:val="00547045"/>
    <w:rsid w:val="005475AA"/>
    <w:rsid w:val="0055177B"/>
    <w:rsid w:val="00552225"/>
    <w:rsid w:val="00554214"/>
    <w:rsid w:val="00557B87"/>
    <w:rsid w:val="00561908"/>
    <w:rsid w:val="00563A52"/>
    <w:rsid w:val="00572407"/>
    <w:rsid w:val="005747B1"/>
    <w:rsid w:val="005779EA"/>
    <w:rsid w:val="00590F57"/>
    <w:rsid w:val="0059685E"/>
    <w:rsid w:val="005A1E89"/>
    <w:rsid w:val="005B013A"/>
    <w:rsid w:val="005B40B5"/>
    <w:rsid w:val="005B66AE"/>
    <w:rsid w:val="005C42D9"/>
    <w:rsid w:val="005C70F0"/>
    <w:rsid w:val="005C7573"/>
    <w:rsid w:val="005C7E55"/>
    <w:rsid w:val="005D2CF4"/>
    <w:rsid w:val="005D6C9B"/>
    <w:rsid w:val="005E6F49"/>
    <w:rsid w:val="005F29BE"/>
    <w:rsid w:val="005F2BAF"/>
    <w:rsid w:val="005F6F1E"/>
    <w:rsid w:val="005F7297"/>
    <w:rsid w:val="0060058E"/>
    <w:rsid w:val="00602641"/>
    <w:rsid w:val="00603E6E"/>
    <w:rsid w:val="00603F2E"/>
    <w:rsid w:val="006060A2"/>
    <w:rsid w:val="00611587"/>
    <w:rsid w:val="00612365"/>
    <w:rsid w:val="00614C48"/>
    <w:rsid w:val="00620E6A"/>
    <w:rsid w:val="0063131D"/>
    <w:rsid w:val="00637266"/>
    <w:rsid w:val="00641621"/>
    <w:rsid w:val="00641B70"/>
    <w:rsid w:val="006428DB"/>
    <w:rsid w:val="00650582"/>
    <w:rsid w:val="00653E76"/>
    <w:rsid w:val="00654E70"/>
    <w:rsid w:val="00655AF1"/>
    <w:rsid w:val="006574AD"/>
    <w:rsid w:val="00657814"/>
    <w:rsid w:val="00662D46"/>
    <w:rsid w:val="00674804"/>
    <w:rsid w:val="006759B6"/>
    <w:rsid w:val="00675F10"/>
    <w:rsid w:val="006760B6"/>
    <w:rsid w:val="00680F6A"/>
    <w:rsid w:val="006845B9"/>
    <w:rsid w:val="00684DC3"/>
    <w:rsid w:val="00684F58"/>
    <w:rsid w:val="006863B8"/>
    <w:rsid w:val="00692FED"/>
    <w:rsid w:val="0069412A"/>
    <w:rsid w:val="006A19F7"/>
    <w:rsid w:val="006A5BF5"/>
    <w:rsid w:val="006A650D"/>
    <w:rsid w:val="006A6653"/>
    <w:rsid w:val="006A74A6"/>
    <w:rsid w:val="006A7D44"/>
    <w:rsid w:val="006B2A7B"/>
    <w:rsid w:val="006B2DF7"/>
    <w:rsid w:val="006B38C1"/>
    <w:rsid w:val="006B3A94"/>
    <w:rsid w:val="006B4391"/>
    <w:rsid w:val="006B4948"/>
    <w:rsid w:val="006B532D"/>
    <w:rsid w:val="006B6275"/>
    <w:rsid w:val="006B7667"/>
    <w:rsid w:val="006C36A3"/>
    <w:rsid w:val="006C51AD"/>
    <w:rsid w:val="006D0AFE"/>
    <w:rsid w:val="006D0D1F"/>
    <w:rsid w:val="006D5209"/>
    <w:rsid w:val="006D6C9F"/>
    <w:rsid w:val="006D6DA5"/>
    <w:rsid w:val="006E40CD"/>
    <w:rsid w:val="006E5593"/>
    <w:rsid w:val="006E7E19"/>
    <w:rsid w:val="006F06F6"/>
    <w:rsid w:val="006F11CD"/>
    <w:rsid w:val="006F1CB2"/>
    <w:rsid w:val="006F2549"/>
    <w:rsid w:val="006F323E"/>
    <w:rsid w:val="00700959"/>
    <w:rsid w:val="0070669B"/>
    <w:rsid w:val="007073AC"/>
    <w:rsid w:val="00707FCF"/>
    <w:rsid w:val="00730262"/>
    <w:rsid w:val="007320BB"/>
    <w:rsid w:val="00732722"/>
    <w:rsid w:val="0074054D"/>
    <w:rsid w:val="007417A7"/>
    <w:rsid w:val="007418AD"/>
    <w:rsid w:val="00742FEB"/>
    <w:rsid w:val="00743319"/>
    <w:rsid w:val="00745C6C"/>
    <w:rsid w:val="00751BDA"/>
    <w:rsid w:val="007615E6"/>
    <w:rsid w:val="007628A3"/>
    <w:rsid w:val="00762E2C"/>
    <w:rsid w:val="0077686A"/>
    <w:rsid w:val="007777DA"/>
    <w:rsid w:val="00783995"/>
    <w:rsid w:val="0078649F"/>
    <w:rsid w:val="007868F1"/>
    <w:rsid w:val="0079056E"/>
    <w:rsid w:val="007951A0"/>
    <w:rsid w:val="00797F72"/>
    <w:rsid w:val="007A5CEC"/>
    <w:rsid w:val="007B71AA"/>
    <w:rsid w:val="007C1239"/>
    <w:rsid w:val="007C275B"/>
    <w:rsid w:val="007D0635"/>
    <w:rsid w:val="007D1E93"/>
    <w:rsid w:val="007E06DA"/>
    <w:rsid w:val="007E1A3C"/>
    <w:rsid w:val="007E36CA"/>
    <w:rsid w:val="007E7B6C"/>
    <w:rsid w:val="007F22FF"/>
    <w:rsid w:val="007F2733"/>
    <w:rsid w:val="00803972"/>
    <w:rsid w:val="00805E42"/>
    <w:rsid w:val="008109BF"/>
    <w:rsid w:val="00811006"/>
    <w:rsid w:val="00813BFA"/>
    <w:rsid w:val="008146EB"/>
    <w:rsid w:val="008159A2"/>
    <w:rsid w:val="00817466"/>
    <w:rsid w:val="00820BF3"/>
    <w:rsid w:val="008216FD"/>
    <w:rsid w:val="00823B4D"/>
    <w:rsid w:val="00823C1C"/>
    <w:rsid w:val="00832055"/>
    <w:rsid w:val="00832DB9"/>
    <w:rsid w:val="008336D4"/>
    <w:rsid w:val="008342A6"/>
    <w:rsid w:val="00835E03"/>
    <w:rsid w:val="00835E36"/>
    <w:rsid w:val="008411EA"/>
    <w:rsid w:val="00845B2A"/>
    <w:rsid w:val="008542BF"/>
    <w:rsid w:val="0086066F"/>
    <w:rsid w:val="00860F86"/>
    <w:rsid w:val="008661AD"/>
    <w:rsid w:val="00871F32"/>
    <w:rsid w:val="00873010"/>
    <w:rsid w:val="008814EC"/>
    <w:rsid w:val="00883393"/>
    <w:rsid w:val="00892E81"/>
    <w:rsid w:val="00894A7E"/>
    <w:rsid w:val="008A215C"/>
    <w:rsid w:val="008A25FF"/>
    <w:rsid w:val="008A6C83"/>
    <w:rsid w:val="008A7942"/>
    <w:rsid w:val="008B25CF"/>
    <w:rsid w:val="008B3168"/>
    <w:rsid w:val="008B6452"/>
    <w:rsid w:val="008C4839"/>
    <w:rsid w:val="008C5F69"/>
    <w:rsid w:val="008C69A8"/>
    <w:rsid w:val="008D2124"/>
    <w:rsid w:val="008D2E63"/>
    <w:rsid w:val="008E5767"/>
    <w:rsid w:val="008E79AE"/>
    <w:rsid w:val="008F763E"/>
    <w:rsid w:val="00901B4A"/>
    <w:rsid w:val="009036AF"/>
    <w:rsid w:val="00910782"/>
    <w:rsid w:val="00910CE2"/>
    <w:rsid w:val="00910E22"/>
    <w:rsid w:val="0091232F"/>
    <w:rsid w:val="009141C6"/>
    <w:rsid w:val="009166AD"/>
    <w:rsid w:val="00917BDE"/>
    <w:rsid w:val="00917D3E"/>
    <w:rsid w:val="0092181F"/>
    <w:rsid w:val="00921919"/>
    <w:rsid w:val="00923D8C"/>
    <w:rsid w:val="00927408"/>
    <w:rsid w:val="00931026"/>
    <w:rsid w:val="00944689"/>
    <w:rsid w:val="00946403"/>
    <w:rsid w:val="009540F6"/>
    <w:rsid w:val="00954344"/>
    <w:rsid w:val="00957719"/>
    <w:rsid w:val="00963224"/>
    <w:rsid w:val="00963C88"/>
    <w:rsid w:val="00964989"/>
    <w:rsid w:val="009663C6"/>
    <w:rsid w:val="00970ECC"/>
    <w:rsid w:val="0097173C"/>
    <w:rsid w:val="00976384"/>
    <w:rsid w:val="00982765"/>
    <w:rsid w:val="009834D8"/>
    <w:rsid w:val="00987341"/>
    <w:rsid w:val="00994790"/>
    <w:rsid w:val="009A47BD"/>
    <w:rsid w:val="009A4DA0"/>
    <w:rsid w:val="009B046E"/>
    <w:rsid w:val="009B4AF8"/>
    <w:rsid w:val="009B5B3A"/>
    <w:rsid w:val="009C0587"/>
    <w:rsid w:val="009C3B3C"/>
    <w:rsid w:val="009C562E"/>
    <w:rsid w:val="009D0369"/>
    <w:rsid w:val="009D20C5"/>
    <w:rsid w:val="009D4EF8"/>
    <w:rsid w:val="009D726D"/>
    <w:rsid w:val="009E114F"/>
    <w:rsid w:val="009E289C"/>
    <w:rsid w:val="009E4BE8"/>
    <w:rsid w:val="009E5D57"/>
    <w:rsid w:val="009E61EE"/>
    <w:rsid w:val="009F1224"/>
    <w:rsid w:val="00A01E9F"/>
    <w:rsid w:val="00A02374"/>
    <w:rsid w:val="00A06FE7"/>
    <w:rsid w:val="00A0774D"/>
    <w:rsid w:val="00A122B6"/>
    <w:rsid w:val="00A12A5D"/>
    <w:rsid w:val="00A1543A"/>
    <w:rsid w:val="00A15645"/>
    <w:rsid w:val="00A26BD5"/>
    <w:rsid w:val="00A275EA"/>
    <w:rsid w:val="00A30612"/>
    <w:rsid w:val="00A30D0D"/>
    <w:rsid w:val="00A31C4E"/>
    <w:rsid w:val="00A4120B"/>
    <w:rsid w:val="00A50768"/>
    <w:rsid w:val="00A50774"/>
    <w:rsid w:val="00A50A14"/>
    <w:rsid w:val="00A50C2A"/>
    <w:rsid w:val="00A514E5"/>
    <w:rsid w:val="00A52458"/>
    <w:rsid w:val="00A52B3E"/>
    <w:rsid w:val="00A52E21"/>
    <w:rsid w:val="00A53FC1"/>
    <w:rsid w:val="00A55E92"/>
    <w:rsid w:val="00A5699F"/>
    <w:rsid w:val="00A66B77"/>
    <w:rsid w:val="00A67D29"/>
    <w:rsid w:val="00A7251A"/>
    <w:rsid w:val="00A77692"/>
    <w:rsid w:val="00A81FE2"/>
    <w:rsid w:val="00A855E8"/>
    <w:rsid w:val="00A91F45"/>
    <w:rsid w:val="00A9695F"/>
    <w:rsid w:val="00AA1008"/>
    <w:rsid w:val="00AA1D6B"/>
    <w:rsid w:val="00AA2E00"/>
    <w:rsid w:val="00AA446C"/>
    <w:rsid w:val="00AA56F1"/>
    <w:rsid w:val="00AA6E21"/>
    <w:rsid w:val="00AA7935"/>
    <w:rsid w:val="00AB1F8E"/>
    <w:rsid w:val="00AB2212"/>
    <w:rsid w:val="00AB271A"/>
    <w:rsid w:val="00AC0E00"/>
    <w:rsid w:val="00AC12B2"/>
    <w:rsid w:val="00AC5804"/>
    <w:rsid w:val="00AD097A"/>
    <w:rsid w:val="00AD2C0E"/>
    <w:rsid w:val="00AD2C8E"/>
    <w:rsid w:val="00AD4C09"/>
    <w:rsid w:val="00AD5780"/>
    <w:rsid w:val="00AE1BC7"/>
    <w:rsid w:val="00AE650D"/>
    <w:rsid w:val="00AE74C8"/>
    <w:rsid w:val="00AF1476"/>
    <w:rsid w:val="00AF177C"/>
    <w:rsid w:val="00AF4653"/>
    <w:rsid w:val="00AF683B"/>
    <w:rsid w:val="00B00E20"/>
    <w:rsid w:val="00B02D50"/>
    <w:rsid w:val="00B04C80"/>
    <w:rsid w:val="00B06D2F"/>
    <w:rsid w:val="00B13DF4"/>
    <w:rsid w:val="00B24256"/>
    <w:rsid w:val="00B2485D"/>
    <w:rsid w:val="00B30961"/>
    <w:rsid w:val="00B34515"/>
    <w:rsid w:val="00B359A1"/>
    <w:rsid w:val="00B41FA7"/>
    <w:rsid w:val="00B47A48"/>
    <w:rsid w:val="00B5062A"/>
    <w:rsid w:val="00B52E58"/>
    <w:rsid w:val="00B54660"/>
    <w:rsid w:val="00B54CB4"/>
    <w:rsid w:val="00B54F06"/>
    <w:rsid w:val="00B6232F"/>
    <w:rsid w:val="00B63C6B"/>
    <w:rsid w:val="00B63DDC"/>
    <w:rsid w:val="00B64350"/>
    <w:rsid w:val="00B6476D"/>
    <w:rsid w:val="00B663D4"/>
    <w:rsid w:val="00B66B55"/>
    <w:rsid w:val="00B67AD0"/>
    <w:rsid w:val="00B72A10"/>
    <w:rsid w:val="00B83145"/>
    <w:rsid w:val="00B85177"/>
    <w:rsid w:val="00B90817"/>
    <w:rsid w:val="00B92E13"/>
    <w:rsid w:val="00B9508D"/>
    <w:rsid w:val="00B96002"/>
    <w:rsid w:val="00BA2ABE"/>
    <w:rsid w:val="00BA44F4"/>
    <w:rsid w:val="00BA5467"/>
    <w:rsid w:val="00BA7197"/>
    <w:rsid w:val="00BB38C2"/>
    <w:rsid w:val="00BB3FFC"/>
    <w:rsid w:val="00BB7B56"/>
    <w:rsid w:val="00BC1898"/>
    <w:rsid w:val="00BC1A56"/>
    <w:rsid w:val="00BC5CE1"/>
    <w:rsid w:val="00BD08CC"/>
    <w:rsid w:val="00BD58A1"/>
    <w:rsid w:val="00BD6EE9"/>
    <w:rsid w:val="00BE1A6A"/>
    <w:rsid w:val="00BE1E4B"/>
    <w:rsid w:val="00BE41B5"/>
    <w:rsid w:val="00BE63C3"/>
    <w:rsid w:val="00BE6ECB"/>
    <w:rsid w:val="00BE7058"/>
    <w:rsid w:val="00BF33FB"/>
    <w:rsid w:val="00BF392E"/>
    <w:rsid w:val="00BF699D"/>
    <w:rsid w:val="00BF7F1B"/>
    <w:rsid w:val="00C02E21"/>
    <w:rsid w:val="00C129E8"/>
    <w:rsid w:val="00C12B27"/>
    <w:rsid w:val="00C15168"/>
    <w:rsid w:val="00C155D5"/>
    <w:rsid w:val="00C15AE7"/>
    <w:rsid w:val="00C16F8C"/>
    <w:rsid w:val="00C338FB"/>
    <w:rsid w:val="00C34E65"/>
    <w:rsid w:val="00C40E98"/>
    <w:rsid w:val="00C432AD"/>
    <w:rsid w:val="00C50A6C"/>
    <w:rsid w:val="00C50BD8"/>
    <w:rsid w:val="00C54E67"/>
    <w:rsid w:val="00C561E4"/>
    <w:rsid w:val="00C56F19"/>
    <w:rsid w:val="00C60855"/>
    <w:rsid w:val="00C61428"/>
    <w:rsid w:val="00C6255E"/>
    <w:rsid w:val="00C6594F"/>
    <w:rsid w:val="00C66CE2"/>
    <w:rsid w:val="00C71A9F"/>
    <w:rsid w:val="00C71FCE"/>
    <w:rsid w:val="00C755B6"/>
    <w:rsid w:val="00C82765"/>
    <w:rsid w:val="00C82774"/>
    <w:rsid w:val="00C8364C"/>
    <w:rsid w:val="00C856D4"/>
    <w:rsid w:val="00C91749"/>
    <w:rsid w:val="00C91B2E"/>
    <w:rsid w:val="00C97A35"/>
    <w:rsid w:val="00CA3571"/>
    <w:rsid w:val="00CA39B7"/>
    <w:rsid w:val="00CA4AFB"/>
    <w:rsid w:val="00CA5EE4"/>
    <w:rsid w:val="00CA7862"/>
    <w:rsid w:val="00CB32D6"/>
    <w:rsid w:val="00CB58FA"/>
    <w:rsid w:val="00CB7DE8"/>
    <w:rsid w:val="00CC584B"/>
    <w:rsid w:val="00CD03F8"/>
    <w:rsid w:val="00CD06E0"/>
    <w:rsid w:val="00CD1C53"/>
    <w:rsid w:val="00CD3971"/>
    <w:rsid w:val="00CD5978"/>
    <w:rsid w:val="00CD5D81"/>
    <w:rsid w:val="00CD6A04"/>
    <w:rsid w:val="00CE0580"/>
    <w:rsid w:val="00CE20C5"/>
    <w:rsid w:val="00CE2175"/>
    <w:rsid w:val="00CE78FC"/>
    <w:rsid w:val="00CF045E"/>
    <w:rsid w:val="00CF1165"/>
    <w:rsid w:val="00CF4E92"/>
    <w:rsid w:val="00CF6A60"/>
    <w:rsid w:val="00CF7899"/>
    <w:rsid w:val="00D02498"/>
    <w:rsid w:val="00D02707"/>
    <w:rsid w:val="00D0440B"/>
    <w:rsid w:val="00D045E6"/>
    <w:rsid w:val="00D129B8"/>
    <w:rsid w:val="00D140D9"/>
    <w:rsid w:val="00D1499B"/>
    <w:rsid w:val="00D21342"/>
    <w:rsid w:val="00D254F8"/>
    <w:rsid w:val="00D317B6"/>
    <w:rsid w:val="00D37322"/>
    <w:rsid w:val="00D42864"/>
    <w:rsid w:val="00D43061"/>
    <w:rsid w:val="00D432E2"/>
    <w:rsid w:val="00D43C36"/>
    <w:rsid w:val="00D46F7D"/>
    <w:rsid w:val="00D51220"/>
    <w:rsid w:val="00D52932"/>
    <w:rsid w:val="00D5392E"/>
    <w:rsid w:val="00D70EE3"/>
    <w:rsid w:val="00D72173"/>
    <w:rsid w:val="00D72575"/>
    <w:rsid w:val="00D73E20"/>
    <w:rsid w:val="00D848E4"/>
    <w:rsid w:val="00D92DD7"/>
    <w:rsid w:val="00D967D2"/>
    <w:rsid w:val="00D978A5"/>
    <w:rsid w:val="00DA3CF7"/>
    <w:rsid w:val="00DA4FDC"/>
    <w:rsid w:val="00DA5D6A"/>
    <w:rsid w:val="00DB08F3"/>
    <w:rsid w:val="00DB1EF0"/>
    <w:rsid w:val="00DB216C"/>
    <w:rsid w:val="00DB4E60"/>
    <w:rsid w:val="00DB508E"/>
    <w:rsid w:val="00DC08CC"/>
    <w:rsid w:val="00DC1400"/>
    <w:rsid w:val="00DC271F"/>
    <w:rsid w:val="00DC3996"/>
    <w:rsid w:val="00DC3A5C"/>
    <w:rsid w:val="00DD0455"/>
    <w:rsid w:val="00DD1BFB"/>
    <w:rsid w:val="00DD207E"/>
    <w:rsid w:val="00DD398E"/>
    <w:rsid w:val="00DD6E53"/>
    <w:rsid w:val="00DD7790"/>
    <w:rsid w:val="00DE332E"/>
    <w:rsid w:val="00DE33F8"/>
    <w:rsid w:val="00DE5ECC"/>
    <w:rsid w:val="00DF0BEA"/>
    <w:rsid w:val="00E00409"/>
    <w:rsid w:val="00E00937"/>
    <w:rsid w:val="00E04305"/>
    <w:rsid w:val="00E049BA"/>
    <w:rsid w:val="00E23710"/>
    <w:rsid w:val="00E23B8E"/>
    <w:rsid w:val="00E301CB"/>
    <w:rsid w:val="00E34FB8"/>
    <w:rsid w:val="00E36FCF"/>
    <w:rsid w:val="00E45418"/>
    <w:rsid w:val="00E45E7E"/>
    <w:rsid w:val="00E52F68"/>
    <w:rsid w:val="00E5574E"/>
    <w:rsid w:val="00E60D6D"/>
    <w:rsid w:val="00E615CB"/>
    <w:rsid w:val="00E667ED"/>
    <w:rsid w:val="00E72F40"/>
    <w:rsid w:val="00E902BD"/>
    <w:rsid w:val="00E91ED2"/>
    <w:rsid w:val="00E92415"/>
    <w:rsid w:val="00E931D6"/>
    <w:rsid w:val="00E93FE9"/>
    <w:rsid w:val="00EA0CB1"/>
    <w:rsid w:val="00EA1FFA"/>
    <w:rsid w:val="00EA352A"/>
    <w:rsid w:val="00EA4340"/>
    <w:rsid w:val="00EA4B4A"/>
    <w:rsid w:val="00EA5682"/>
    <w:rsid w:val="00EA77A0"/>
    <w:rsid w:val="00EB4322"/>
    <w:rsid w:val="00EB472B"/>
    <w:rsid w:val="00EB5FD1"/>
    <w:rsid w:val="00EB646B"/>
    <w:rsid w:val="00EB71A2"/>
    <w:rsid w:val="00EC3C53"/>
    <w:rsid w:val="00ED1A37"/>
    <w:rsid w:val="00ED1E30"/>
    <w:rsid w:val="00ED2747"/>
    <w:rsid w:val="00ED6386"/>
    <w:rsid w:val="00ED69D5"/>
    <w:rsid w:val="00EE308D"/>
    <w:rsid w:val="00EE3432"/>
    <w:rsid w:val="00EE5A02"/>
    <w:rsid w:val="00EE62D2"/>
    <w:rsid w:val="00EF140C"/>
    <w:rsid w:val="00F0076E"/>
    <w:rsid w:val="00F02CA3"/>
    <w:rsid w:val="00F030A4"/>
    <w:rsid w:val="00F03A9E"/>
    <w:rsid w:val="00F03B28"/>
    <w:rsid w:val="00F056DB"/>
    <w:rsid w:val="00F07BBB"/>
    <w:rsid w:val="00F10D12"/>
    <w:rsid w:val="00F126E4"/>
    <w:rsid w:val="00F12CD4"/>
    <w:rsid w:val="00F13AF4"/>
    <w:rsid w:val="00F179B9"/>
    <w:rsid w:val="00F224CE"/>
    <w:rsid w:val="00F230AB"/>
    <w:rsid w:val="00F259C1"/>
    <w:rsid w:val="00F26BEA"/>
    <w:rsid w:val="00F274AF"/>
    <w:rsid w:val="00F32054"/>
    <w:rsid w:val="00F32E24"/>
    <w:rsid w:val="00F330F6"/>
    <w:rsid w:val="00F34B93"/>
    <w:rsid w:val="00F34E13"/>
    <w:rsid w:val="00F44C69"/>
    <w:rsid w:val="00F46BAE"/>
    <w:rsid w:val="00F5322B"/>
    <w:rsid w:val="00F55AC0"/>
    <w:rsid w:val="00F56A4D"/>
    <w:rsid w:val="00F56B28"/>
    <w:rsid w:val="00F60424"/>
    <w:rsid w:val="00F61E56"/>
    <w:rsid w:val="00F625C0"/>
    <w:rsid w:val="00F63970"/>
    <w:rsid w:val="00F739D7"/>
    <w:rsid w:val="00F74316"/>
    <w:rsid w:val="00F75FC0"/>
    <w:rsid w:val="00F769E2"/>
    <w:rsid w:val="00F82C7A"/>
    <w:rsid w:val="00F85637"/>
    <w:rsid w:val="00F94BD2"/>
    <w:rsid w:val="00F95950"/>
    <w:rsid w:val="00FA28AD"/>
    <w:rsid w:val="00FB799B"/>
    <w:rsid w:val="00FB7CC5"/>
    <w:rsid w:val="00FC36A8"/>
    <w:rsid w:val="00FC683E"/>
    <w:rsid w:val="00FD69B1"/>
    <w:rsid w:val="00FD71B1"/>
    <w:rsid w:val="00FE030E"/>
    <w:rsid w:val="00FE3C16"/>
    <w:rsid w:val="00FF005E"/>
    <w:rsid w:val="00FF0E3D"/>
    <w:rsid w:val="00FF352C"/>
  </w:rsids>
  <w:docVars>
    <w:docVar w:name="*BijAfsluitenOpslagSysteemBijwerken" w:val="1"/>
    <w:docVar w:name="Aan" w:val="Stichting Voortgezet Onderwijs op Interconfessionele Grondslag"/>
    <w:docVar w:name="Afdeling" w:val="HEVO"/>
    <w:docVar w:name="AfdelingID" w:val="5"/>
    <w:docVar w:name="AfdelingNietVermelden" w:val="0"/>
    <w:docVar w:name="Auteur" w:val="RPKeyID_145499"/>
    <w:docVar w:name="Auteur_PrintValue" w:val="de heer ir. R.A. de Jong"/>
    <w:docVar w:name="Bedrijf" w:val="HEVO"/>
    <w:docVar w:name="BedrijfID" w:val="1"/>
    <w:docVar w:name="BedrijfOndertekening" w:val="HEVO B.V."/>
    <w:docVar w:name="BedrijfStatutair" w:val="HEVO B.V."/>
    <w:docVar w:name="Beveilig" w:val="1"/>
    <w:docVar w:name="BeveiligingsniveauID" w:val="4"/>
    <w:docVar w:name="BeveiligingsniveauID_PrintValue" w:val="Mijn Project"/>
    <w:docVar w:name="ContactID" w:val="2"/>
    <w:docVar w:name="ContactID_PrintValue" w:val="Algemeen"/>
    <w:docVar w:name="Contactpersoon" w:val="Kröse, Linda"/>
    <w:docVar w:name="ContactpersoonID" w:val="139"/>
    <w:docVar w:name="ContactpersoonVoluit" w:val="Linda Kröse"/>
    <w:docVar w:name="DataField_SourceDocumentPath" w:val="\\hev-docs.digioffice.tbi.lan\datahev$\DigiOfficeDocumenten\Projecten\1691003\1\2023\1691003-0032.docx"/>
    <w:docVar w:name="DataField_StandardDocID" w:val="f8b925a9-3744-4fe7-86ab-71e9edc88bc4"/>
    <w:docVar w:name="Datum" w:val="06-02-2023"/>
    <w:docVar w:name="Datum_PrintValue" w:val="6 februari 2023"/>
    <w:docVar w:name="DocID" w:val="7bac3246-f93c-4793-904c-002de4bb194e"/>
    <w:docVar w:name="DocIsReadOnly" w:val="1"/>
    <w:docVar w:name="DocRootDocID" w:val="534e2127-bce5-4428-8108-25e4786ac7c2"/>
    <w:docVar w:name="DocStatusID" w:val="3"/>
    <w:docVar w:name="DocStatusID_PrintValue" w:val="Definitief"/>
    <w:docVar w:name="DocumentInfoXML" w:val="&lt;?xml version=&quot;1.0&quot;?&gt;&#13;&#10;&lt;DocumentInfo xmlns:xsd=&quot;http://www.w3.org/2001/XMLSchema&quot; xmlns:xsi=&quot;http://www.w3.org/2001/XMLSchema-instance&quot; Action=&quot;Create&quot; Mode=&quot;NewVersionPrimary&quot; Version=&quot;1.0&quot; SilentMode=&quot;Off&quot;&gt;&#13;&#10;  &lt;RegistrationProfile&gt;&#13;&#10;    &lt;ID&gt;4c052d41-9797-4019-bde8-7dad10e6076e&lt;/ID&gt;&#13;&#10;    &lt;Name&gt;Rapport&lt;/Name&gt;&#13;&#10;  &lt;/RegistrationProfile&gt;&#13;&#10;  &lt;Template&gt;&#13;&#10;    &lt;ID&gt;04d2d4d1-4257-42fd-a18f-9a430e1a5891&lt;/ID&gt;&#13;&#10;    &lt;Name&gt;Rapport&lt;/Name&gt;&#13;&#10;  &lt;/Template&gt;&#13;&#10;  &lt;Bookmarks&gt;&#13;&#10;    &lt;Bookmark&gt;&#13;&#10;      &lt;ID&gt;749213b2-5a0e-484d-911a-9765dede5bbb&lt;/ID&gt;&#13;&#10;      &lt;Name&gt;bmGegevensLijn&lt;/Name&gt;&#13;&#10;      &lt;BookmarkFields&gt;&#13;&#10;        &lt;BookmarkField&gt;&#13;&#10;          &lt;ID&gt;83058292-a298-42d5-8056-5922077d0ca8&lt;/ID&gt;&#13;&#10;          &lt;StyleValue&gt;Huisstijl-Lijn&lt;/StyleValue&gt;&#13;&#10;          &lt;PrintValue&gt;&lt;![CDATA[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]]&gt;&lt;/PrintValue&gt;&#13;&#10;          &lt;Type ID=&quot;3&quot;&gt;Html&lt;/Type&gt;&#13;&#10;        &lt;/BookmarkField&gt;&#13;&#10;      &lt;/BookmarkFields&gt;&#13;&#10;      &lt;ReplaceOnChange&gt;false&lt;/ReplaceOnChange&gt;&#13;&#10;    &lt;/Bookmark&gt;&#13;&#10;    &lt;Bookmark&gt;&#13;&#10;      &lt;ID&gt;2392efcd-0d2d-4434-a2d0-c955dcf5505f&lt;/ID&gt;&#13;&#10;      &lt;Name&gt;bmLogo1&lt;/Name&gt;&#13;&#10;      &lt;BookmarkFields&gt;&#13;&#10;        &lt;BookmarkField&gt;&#13;&#10;          &lt;ID&gt;349242df-bb72-4796-9f80-cbdd8394c61e&lt;/ID&gt;&#13;&#10;          &lt;PrintValue&gt;&lt;![CDATA[\\iht-fs01.idbhostingtbi.lan\applications$\HEV\DigiOffice\Programs\WhiteOffice\Logo\Hevo.png]]&gt;&lt;/PrintValue&gt;&#13;&#10;          &lt;Type ID=&quot;4&quot;&gt;Logo&lt;/Type&gt;&#13;&#10;          &lt;Options&gt;&#13;&#10;            &lt;Option Name=&quot;BestandKleur&quot;&gt;\\iht-fs01.idbhostingtbi.lan\applications$\HEV\DigiOffice\Programs\WhiteOffice\Logo\Hevo.png&lt;/Option&gt;&#13;&#10;            &lt;Option Name=&quot;BasePath&quot;&gt;\\iht-fs01.idbhostingtbi.lan\applications$\HEV\DigiOffice\Programs\WhiteOffice\Logo\&lt;/Option&gt;&#13;&#10;          &lt;/Options&gt;&#13;&#10;        &lt;/BookmarkField&gt;&#13;&#10;      &lt;/BookmarkFields&gt;&#13;&#10;      &lt;ReplaceOnChange&gt;true&lt;/ReplaceOnChange&gt;&#13;&#10;    &lt;/Bookmark&gt;&#13;&#10;    &lt;Bookmark&gt;&#13;&#10;      &lt;ID&gt;a9886f9d-088d-4fbf-a648-ed0f5826bd10&lt;/ID&gt;&#13;&#10;      &lt;Name&gt;bmLogo2&lt;/Name&gt;&#13;&#10;      &lt;BookmarkFields&gt;&#13;&#10;        &lt;BookmarkField&gt;&#13;&#10;          &lt;ID&gt;97b030b9-2339-439c-9e19-67ded360db0e&lt;/ID&gt;&#13;&#10;          &lt;PrintValue&gt;&lt;![CDATA[\\iht-fs01.idbhostingtbi.lan\applications$\HEV\DigiOffice\Programs\WhiteOffice\Logo\Hevo.png]]&gt;&lt;/PrintValue&gt;&#13;&#10;          &lt;Type ID=&quot;4&quot;&gt;Logo&lt;/Type&gt;&#13;&#10;          &lt;Options&gt;&#13;&#10;            &lt;Option Name=&quot;BestandKleur&quot;&gt;\\iht-fs01.idbhostingtbi.lan\applications$\HEV\DigiOffice\Programs\WhiteOffice\Logo\Hevo.png&lt;/Option&gt;&#13;&#10;            &lt;Option Name=&quot;BasePath&quot;&gt;\\iht-fs01.idbhostingtbi.lan\applications$\HEV\DigiOffice\Programs\WhiteOffice\Logo\&lt;/Option&gt;&#13;&#10;          &lt;/Options&gt;&#13;&#10;        &lt;/BookmarkField&gt;&#13;&#10;      &lt;/BookmarkFields&gt;&#13;&#10;      &lt;ReplaceOnChange&gt;true&lt;/ReplaceOnChange&gt;&#13;&#10;    &lt;/Bookmark&gt;&#13;&#10;    &lt;Bookmark&gt;&#13;&#10;      &lt;ID&gt;e1114aa8-1f90-4a1f-a92d-6fd9d18ea38b&lt;/ID&gt;&#13;&#10;      &lt;Name&gt;bmAdres1&lt;/Name&gt;&#13;&#10;      &lt;BookmarkFields&gt;&#13;&#10;        &lt;BookmarkField&gt;&#13;&#10;          &lt;ID&gt;4b6dc172-f177-4735-bd73-8229bc4c7c70&lt;/ID&gt;&#13;&#10;          &lt;StyleLabel&gt;Huisstijl-Lijn&lt;/StyleLabel&gt;&#13;&#10;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&#13;&#10;          &lt;TextAfterLabel&gt;&amp;lt;br&amp;gt;&lt;/TextAfterLabel&gt;&#13;&#10;          &lt;StyleValue&gt;Huisstijl-Adres&lt;/StyleValue&gt;&#13;&#10;          &lt;PrintValue&gt;&lt;![CDATA[Statenlaan 8&lt;tab&gt;Postbus 70501&lt;tab&gt;T +31 (0)73 6 409 409&lt;tab&gt;info@hevo.nl&lt;tab&gt;KvK Brabant 16029774]]&gt;&lt;/PrintValue&gt;&#13;&#10;          &lt;TextAfterValue&gt;&amp;lt;br&amp;gt;&lt;/TextAfterValue&gt;&#13;&#10;          &lt;Type ID=&quot;3&quot;&gt;Html&lt;/Type&gt;&#13;&#10;        &lt;/BookmarkField&gt;&#13;&#10;        &lt;BookmarkField&gt;&#13;&#10;          &lt;ID&gt;e07ec0c6-7906-4112-8acc-025056653522&lt;/ID&gt;&#13;&#10;          &lt;StyleLabel&gt;Huisstijl-Lijn&lt;/StyleLabel&gt;&#13;&#10;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&#13;&#10;          &lt;TextAfterLabel&gt;&amp;lt;br&amp;gt;&lt;/TextAfterLabel&gt;&#13;&#10;          &lt;StyleValue&gt;Huisstijl-Adres&lt;/StyleValue&gt;&#13;&#10;          &lt;PrintValue&gt;&lt;![CDATA[5223 LA 's-Hertogenbosch&lt;tab&gt;5201 CB 's-Hertogenbosch&lt;tab&gt;F +31 (0)73 6 410 118 &lt;tab&gt;ISO 9001-gecertificeerd&lt;tab&gt;BTW 0011.60.461.B01]]&gt;&lt;/PrintValue&gt;&#13;&#10;          &lt;Type ID=&quot;3&quot;&gt;Html&lt;/Type&gt;&#13;&#10;        &lt;/BookmarkField&gt;&#13;&#10;      &lt;/BookmarkFields&gt;&#13;&#10;      &lt;ReplaceOnChange&gt;true&lt;/ReplaceOnChange&gt;&#13;&#10;    &lt;/Bookmark&gt;&#13;&#10;    &lt;Bookmark&gt;&#13;&#10;      &lt;ID&gt;5bbd8e4e-a1de-4c36-9084-3deca2a3e44f&lt;/ID&gt;&#13;&#10;      &lt;Name&gt;bmWebsite1&lt;/Name&gt;&#13;&#10;      &lt;BookmarkFields&gt;&#13;&#10;        &lt;BookmarkField&gt;&#13;&#10;          &lt;ID&gt;00ba5c52-3e7e-4139-af13-3bc5dac5c523&lt;/ID&gt;&#13;&#10;          &lt;StyleLabel&gt;Huisstijl-Lijn&lt;/StyleLabel&gt;&#13;&#10;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&#13;&#10;          &lt;TextAfterLabel&gt;&amp;lt;br&amp;gt;&lt;/TextAfterLabel&gt;&#13;&#10;          &lt;StyleValue&gt;Huisstijl-Adres&lt;/StyleValue&gt;&#13;&#10;          &lt;PrintValue&gt;&lt;![CDATA[www.hevo.nl]]&gt;&lt;/PrintValue&gt;&#13;&#10;          &lt;Type ID=&quot;3&quot;&gt;Html&lt;/Type&gt;&#13;&#10;        &lt;/BookmarkField&gt;&#13;&#10;      &lt;/BookmarkFields&gt;&#13;&#10;      &lt;ReplaceOnChange&gt;true&lt;/ReplaceOnChange&gt;&#13;&#10;    &lt;/Bookmark&gt;&#13;&#10;    &lt;Bookmark&gt;&#13;&#10;      &lt;ID&gt;d3e5e1f9-ed50-4b15-8c74-5013c28ccd3a&lt;/ID&gt;&#13;&#10;      &lt;Name&gt;bmWebsite2&lt;/Name&gt;&#13;&#10;      &lt;BookmarkFields&gt;&#13;&#10;        &lt;BookmarkField&gt;&#13;&#10;          &lt;ID&gt;9ccd616b-61c5-4b8d-8239-64552ddbe3da&lt;/ID&gt;&#13;&#10;          &lt;StyleLabel&gt;Huisstijl-Lijn&lt;/StyleLabel&gt;&#13;&#10;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&#13;&#10;          &lt;TextAfterLabel&gt;&amp;lt;br&amp;gt;&lt;/TextAfterLabel&gt;&#13;&#10;          &lt;StyleValue&gt;Huisstijl-Adres&lt;/StyleValue&gt;&#13;&#10;          &lt;PrintValue&gt;&lt;![CDATA[www.hevo.nl]]&gt;&lt;/PrintValue&gt;&#13;&#10;          &lt;Type ID=&quot;3&quot;&gt;Html&lt;/Type&gt;&#13;&#10;        &lt;/BookmarkField&gt;&#13;&#10;      &lt;/BookmarkFields&gt;&#13;&#10;      &lt;ReplaceOnChange&gt;true&lt;/ReplaceOnChange&gt;&#13;&#10;    &lt;/Bookmark&gt;&#13;&#10;    &lt;Bookmark&gt;&#13;&#10;      &lt;ID&gt;b678075c-55a5-4064-917d-8dcc68e1df07&lt;/ID&gt;&#13;&#10;      &lt;Name&gt;bmGegevens1&lt;/Name&gt;&#13;&#10;      &lt;BookmarkFields&gt;&#13;&#10;        &lt;BookmarkField&gt;&#13;&#10;          &lt;ID&gt;7c0e5fa5-ce82-4712-862a-bfebb8239592&lt;/ID&gt;&#13;&#10;          &lt;StyleLabel&gt;Huisstijl-Kopje&lt;/StyleLabel&gt;&#13;&#10;          &lt;PrintLabel&gt;Opdrachtgever&lt;/PrintLabel&gt;&#13;&#10;          &lt;TextAfterLabel&gt;&amp;lt;tab/&amp;gt;&lt;/TextAfterLabel&gt;&#13;&#10;          &lt;StyleValue&gt;Huisstijl-Gegeven&lt;/StyleValue&gt;&#13;&#10;          &lt;PrintValue&gt;&lt;![CDATA[&lt;b&gt;&lt;/b&gt;]]&gt;&lt;/PrintValue&gt;&#13;&#10;          &lt;TextAfterValue&gt;&amp;lt;br/&amp;gt;&lt;/TextAfterValue&gt;&#13;&#10;          &lt;Type ID=&quot;3&quot;&gt;Html&lt;/Type&gt;&#13;&#10;        &lt;/BookmarkField&gt;&#13;&#10;        &lt;BookmarkField&gt;&#13;&#10;          &lt;ID&gt;07cebda1-8c49-4e03-b77c-f26c86347ad0&lt;/ID&gt;&#13;&#10;          &lt;DocumentVeldID&gt;c966251c-569d-4110-b96d-73dea2724644&lt;/DocumentVeldID&gt;&#13;&#10;          &lt;StyleLabel&gt;Huisstijl-Kopje&lt;/StyleLabel&gt;&#13;&#10;          &lt;PrintLabel&gt;Project&lt;/PrintLabel&gt;&#13;&#10;          &lt;TextAfterLabel&gt;&amp;lt;tab/&amp;gt;&lt;/TextAfterLabel&gt;&#13;&#10;          &lt;StyleValue&gt;Huisstijl-Gegeven&lt;/StyleValue&gt;&#13;&#10;          &lt;PrintValue&gt;&lt;![CDATA[Nieuwbouw Het Vlietland College]]&gt;&lt;/PrintValue&gt;&#13;&#10;          &lt;TextAfterValue&gt;&amp;lt;br/&amp;gt;&lt;/TextAfterValue&gt;&#13;&#10;          &lt;Type ID=&quot;1&quot;&gt;DocumentField&lt;/Type&gt;&#13;&#10;        &lt;/BookmarkField&gt;&#13;&#10;        &lt;BookmarkField&gt;&#13;&#10;          &lt;ID&gt;5fc7261c-197e-4ea7-977f-c95e95167565&lt;/ID&gt;&#13;&#10;          &lt;DocumentVeldID&gt;c12a59ca-56dc-4096-a143-e4cebafc49c8&lt;/DocumentVeldID&gt;&#13;&#10;          &lt;StyleLabel&gt;Huisstijl-Kopje&lt;/StyleLabel&gt;&#13;&#10;          &lt;PrintLabel&gt;Datum&lt;/PrintLabel&gt;&#13;&#10;          &lt;TextAfterLabel&gt;&amp;lt;tab/&amp;gt;&lt;/TextAfterLabel&gt;&#13;&#10;          &lt;StyleValue&gt;Huisstijl-Gegeven&lt;/StyleValue&gt;&#13;&#10;          &lt;PrintValue&gt;&lt;![CDATA[6 februari 2023]]&gt;&lt;/PrintValue&gt;&#13;&#10;          &lt;TextAfterValue&gt;&amp;lt;br/&amp;gt;&lt;/TextAfterValue&gt;&#13;&#10;          &lt;Type ID=&quot;1&quot;&gt;DocumentField&lt;/Type&gt;&#13;&#10;        &lt;/BookmarkField&gt;&#13;&#10;        &lt;BookmarkField&gt;&#13;&#10;          &lt;ID&gt;006bb77b-1cc4-4155-801d-3d587c382c0b&lt;/ID&gt;&#13;&#10;          &lt;DocumentVeldID&gt;3a71e92a-1fae-4d33-8c97-e938487c6c2a&lt;/DocumentVeldID&gt;&#13;&#10;          &lt;StyleLabel&gt;Huisstijl-Kopje&lt;/StyleLabel&gt;&#13;&#10;          &lt;PrintLabel&gt;Referentie&lt;/PrintLabel&gt;&#13;&#10;          &lt;TextAfterLabel&gt;&amp;lt;tab/&amp;gt;&lt;/TextAfterLabel&gt;&#13;&#10;          &lt;StyleValue&gt;Huisstijl-Gegeven&lt;/StyleValue&gt;&#13;&#10;          &lt;PrintValue&gt;&lt;![CDATA[1691003-0035.1.0]]&gt;&lt;/PrintValue&gt;&#13;&#10;          &lt;TextAfterValue&gt;&amp;lt;br/&amp;gt;&lt;/TextAfterValue&gt;&#13;&#10;          &lt;Type ID=&quot;1&quot;&gt;DocumentField&lt;/Type&gt;&#13;&#10;        &lt;/BookmarkField&gt;&#13;&#10;        &lt;BookmarkField&gt;&#13;&#10;          &lt;ID&gt;04486dd5-23aa-4ea0-ae89-e0f7582d9c4a&lt;/ID&gt;&#13;&#10;          &lt;DocumentVeldID&gt;95c23ac8-5a1b-4753-a43f-8901ff8caf3f&lt;/DocumentVeldID&gt;&#13;&#10;          &lt;StyleLabel&gt;Huisstijl-Kopje&lt;/StyleLabel&gt;&#13;&#10;          &lt;PrintLabel&gt;Auteur(s)&lt;/PrintLabel&gt;&#13;&#10;          &lt;TextAfterLabel&gt;&amp;lt;tab/&amp;gt;&lt;/TextAfterLabel&gt;&#13;&#10;          &lt;StyleValue&gt;Huisstijl-Gegeven&lt;/StyleValue&gt;&#13;&#10;          &lt;PrintValue&gt;&lt;![CDATA[de heer ir. R.A. de Jong]]&gt;&lt;/PrintValue&gt;&#13;&#10;          &lt;Type ID=&quot;1&quot;&gt;DocumentField&lt;/Type&gt;&#13;&#10;        &lt;/BookmarkField&gt;&#13;&#10;      &lt;/BookmarkFields&gt;&#13;&#10;      &lt;ReplaceOnChange&gt;true&lt;/ReplaceOnChange&gt;&#13;&#10;    &lt;/Bookmark&gt;&#13;&#10;    &lt;Bookmark&gt;&#13;&#10;      &lt;ID&gt;ca593ff6-8963-4095-be95-412075c1c6df&lt;/ID&gt;&#13;&#10;      &lt;Name&gt;bmConcept1&lt;/Name&gt;&#13;&#10;      &lt;ReplaceOnChange&gt;true&lt;/ReplaceOnChange&gt;&#13;&#10;    &lt;/Bookmark&gt;&#13;&#10;    &lt;Bookmark&gt;&#13;&#10;      &lt;ID&gt;6274e61f-7a2c-4bc9-b051-ef9cdb698516&lt;/ID&gt;&#13;&#10;      &lt;Name&gt;bmTitel1&lt;/Name&gt;&#13;&#10;      &lt;BookmarkFields&gt;&#13;&#10;        &lt;BookmarkField&gt;&#13;&#10;          &lt;ID&gt;31bc0f12-3da5-46a5-835a-e89431ad4a5d&lt;/ID&gt;&#13;&#10;          &lt;DocumentVeldID&gt;8d97bc1a-8467-43b9-af14-71ec09aac448&lt;/DocumentVeldID&gt;&#13;&#10;          &lt;StyleValue&gt;Huisstijl-Titel&lt;/StyleValue&gt;&#13;&#10;          &lt;PrintValue&gt;&lt;![CDATA[Annex 1_Aanmeldingsformulier]]&gt;&lt;/PrintValue&gt;&#13;&#10;          &lt;Type ID=&quot;1&quot;&gt;DocumentField&lt;/Type&gt;&#13;&#10;        &lt;/BookmarkField&gt;&#13;&#10;      &lt;/BookmarkFields&gt;&#13;&#10;      &lt;ReplaceOnChange&gt;true&lt;/ReplaceOnChange&gt;&#13;&#10;    &lt;/Bookmark&gt;&#13;&#10;    &lt;Bookmark&gt;&#13;&#10;      &lt;ID&gt;c1f4736e-ebf0-4866-bbdd-44f103313bb8&lt;/ID&gt;&#13;&#10;      &lt;Name&gt;bmSubTitel1&lt;/Name&gt;&#13;&#10;      &lt;BookmarkFields&gt;&#13;&#10;        &lt;BookmarkField&gt;&#13;&#10;          &lt;ID&gt;5c48c9cc-39c3-47da-b53e-162530c11be0&lt;/ID&gt;&#13;&#10;          &lt;DocumentVeldID&gt;a2404064-7b73-4e8b-ab2b-77f9108cac38&lt;/DocumentVeldID&gt;&#13;&#10;          &lt;StyleValue&gt;Huisstijl-SubTitel&lt;/StyleValue&gt;&#13;&#10;          &lt;PrintValue&gt;&lt;![CDATA[Nieuwbouw Het Vlietland College Leiden]]&gt;&lt;/PrintValue&gt;&#13;&#10;          &lt;Type ID=&quot;1&quot;&gt;DocumentField&lt;/Type&gt;&#13;&#10;        &lt;/BookmarkField&gt;&#13;&#10;      &lt;/BookmarkFields&gt;&#13;&#10;      &lt;ReplaceOnChange&gt;true&lt;/ReplaceOnChange&gt;&#13;&#10;    &lt;/Bookmark&gt;&#13;&#10;    &lt;Bookmark&gt;&#13;&#10;      &lt;ID&gt;aed037f8-742f-4f74-b68e-1d443ba22f4e&lt;/ID&gt;&#13;&#10;      &lt;Name&gt;bmSubtitelLijn&lt;/Name&gt;&#13;&#10;      &lt;BookmarkFields&gt;&#13;&#10;        &lt;BookmarkField&gt;&#13;&#10;          &lt;ID&gt;3212c790-f6cf-4142-a949-d65c1f22b728&lt;/ID&gt;&#13;&#10;          &lt;StyleValue&gt;Huisstijl-Lijn&lt;/StyleValue&gt;&#13;&#10;          &lt;PrintValue&gt;&lt;![CDATA[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]]&gt;&lt;/PrintValue&gt;&#13;&#10;          &lt;Type ID=&quot;3&quot;&gt;Html&lt;/Type&gt;&#13;&#10;        &lt;/BookmarkField&gt;&#13;&#10;      &lt;/BookmarkFields&gt;&#13;&#10;      &lt;ReplaceOnChange&gt;true&lt;/ReplaceOnChange&gt;&#13;&#10;    &lt;/Bookmark&gt;&#13;&#10;    &lt;Bookmark&gt;&#13;&#10;      &lt;ID&gt;ac8716fd-b37e-45ea-ab27-7b298edb99c4&lt;/ID&gt;&#13;&#10;      &lt;Name&gt;bmBegin&lt;/Name&gt;&#13;&#10;      &lt;BookmarkFields&gt;&#13;&#10;        &lt;BookmarkField&gt;&#13;&#10;          &lt;ID&gt;8253fb85-ea50-4bb4-b2ff-bd74349ee6a6&lt;/ID&gt;&#13;&#10;          &lt;DocumentVeldID&gt;877a72ce-ee05-4d1d-87b6-42a01167b917&lt;/DocumentVeldID&gt;&#13;&#10;          &lt;PrintValue&gt;&lt;![CDATA[Rapport.docx]]&gt;&lt;/PrintValue&gt;&#13;&#10;          &lt;Type ID=&quot;17&quot;&gt;TextBlock&lt;/Type&gt;&#13;&#10;          &lt;Options&gt;&#13;&#10;            &lt;Option Name=&quot;Folder&quot;&gt;\\iht-fs01.idbhostingtbi.lan\applications$\HEV\DigiOffice\Programs\WhiteOffice\Blokken\Rapport&lt;/Option&gt;&#13;&#10;          &lt;/Options&gt;&#13;&#10;        &lt;/BookmarkField&gt;&#13;&#10;      &lt;/BookmarkFields&gt;&#13;&#10;      &lt;ReplaceOnChange&gt;false&lt;/ReplaceOnChange&gt;&#13;&#10;    &lt;/Bookmark&gt;&#13;&#10;    &lt;Bookmark&gt;&#13;&#10;      &lt;ID&gt;5ed70531-9a4a-4a35-8eef-cd2f2392973f&lt;/ID&gt;&#13;&#10;      &lt;Name&gt;bmBijlagen&lt;/Name&gt;&#13;&#10;      &lt;ReplaceOnChange&gt;true&lt;/ReplaceOnChange&gt;&#13;&#10;    &lt;/Bookmark&gt;&#13;&#10;    &lt;Bookmark&gt;&#13;&#10;      &lt;ID&gt;f89fcf23-ba5e-4d0a-a97c-03ab5907c5ac&lt;/ID&gt;&#13;&#10;      &lt;Name&gt;bmKopieAan&lt;/Name&gt;&#13;&#10;      &lt;ReplaceOnChange&gt;true&lt;/ReplaceOnChange&gt;&#13;&#10;    &lt;/Bookmark&gt;&#13;&#10;    &lt;Bookmark&gt;&#13;&#10;      &lt;ID&gt;550b7719-2c8b-4cdf-946a-84111fc762dd&lt;/ID&gt;&#13;&#10;      &lt;Name&gt;bmPagina1&lt;/Name&gt;&#13;&#10;      &lt;BookmarkFields&gt;&#13;&#10;        &lt;BookmarkField&gt;&#13;&#10;          &lt;ID&gt;78534a10-e358-4fab-b3a0-cddf99e8a07b&lt;/ID&gt;&#13;&#10;          &lt;StyleValue&gt;Huisstijl-Pagina&lt;/StyleValue&gt;&#13;&#10;          &lt;PrintValue&gt;&lt;![CDATA[1691003-0035]]&gt;&lt;/PrintValue&gt;&#13;&#10;          &lt;TextAfterValue&gt;.&lt;/TextAfterValue&gt;&#13;&#10;          &lt;Type ID=&quot;2&quot;&gt;PlainText&lt;/Type&gt;&#13;&#10;        &lt;/BookmarkField&gt;&#13;&#10;        &lt;BookmarkField&gt;&#13;&#10;          &lt;ID&gt;ac0d2e74-3f6e-4c5d-b9c6-10b56da35fa8&lt;/ID&gt;&#13;&#10;          &lt;StyleValue&gt;Huisstijl-Pagina&lt;/StyleValue&gt;&#13;&#10;          &lt;PrintValue&gt;&lt;![CDATA[1.0]]&gt;&lt;/PrintValue&gt;&#13;&#10;          &lt;Type ID=&quot;2&quot;&gt;PlainText&lt;/Type&gt;&#13;&#10;        &lt;/BookmarkField&gt;&#13;&#10;        &lt;BookmarkField&gt;&#13;&#10;          &lt;ID&gt;3a9d25e3-2da5-4280-8398-c37221e14922&lt;/ID&gt;&#13;&#10;          &lt;TextBeforeLabel&gt;&amp;lt;tab/&amp;gt;&lt;/TextBeforeLabel&gt;&#13;&#10;          &lt;PrintLabel&gt;Pagina&lt;/PrintLabel&gt;&#13;&#10;          &lt;TextAfterLabel&gt;&amp;amp;nbsp;&lt;/TextAfterLabel&gt;&#13;&#10;          &lt;StyleValue&gt;Huisstijl-Pagina&lt;/StyleValue&gt;&#13;&#10;          &lt;PrintValue&gt;&lt;![CDATA[ van ]]&gt;&lt;/PrintValue&gt;&#13;&#10;          &lt;Type ID=&quot;9&quot;&gt;WordPageXFromY&lt;/Type&gt;&#13;&#10;        &lt;/BookmarkField&gt;&#13;&#10;      &lt;/BookmarkFields&gt;&#13;&#10;      &lt;ReplaceOnChange&gt;true&lt;/ReplaceOnChange&gt;&#13;&#10;    &lt;/Bookmark&gt;&#13;&#10;    &lt;Bookmark&gt;&#13;&#10;      &lt;ID&gt;b5b31889-220b-4c95-912a-9a414fc0a92c&lt;/ID&gt;&#13;&#10;      &lt;Name&gt;bmPagina2&lt;/Name&gt;&#13;&#10;      &lt;BookmarkFields&gt;&#13;&#10;        &lt;BookmarkField&gt;&#13;&#10;          &lt;ID&gt;e2cb3afc-5bd6-40a0-973b-22f077b7e721&lt;/ID&gt;&#13;&#10;          &lt;StyleValue&gt;Huisstijl-Pagina&lt;/StyleValue&gt;&#13;&#10;          &lt;PrintValue&gt;&lt;![CDATA[1691003-0035]]&gt;&lt;/PrintValue&gt;&#13;&#10;          &lt;TextAfterValue&gt;.&lt;/TextAfterValue&gt;&#13;&#10;          &lt;Type ID=&quot;2&quot;&gt;PlainText&lt;/Type&gt;&#13;&#10;        &lt;/BookmarkField&gt;&#13;&#10;        &lt;BookmarkField&gt;&#13;&#10;          &lt;ID&gt;5da4f7ed-aa98-4393-8276-71eda8ec8d5a&lt;/ID&gt;&#13;&#10;          &lt;StyleValue&gt;Huisstijl-Pagina&lt;/StyleValue&gt;&#13;&#10;          &lt;PrintValue&gt;&lt;![CDATA[1.0]]&gt;&lt;/PrintValue&gt;&#13;&#10;          &lt;Type ID=&quot;2&quot;&gt;PlainText&lt;/Type&gt;&#13;&#10;        &lt;/BookmarkField&gt;&#13;&#10;        &lt;BookmarkField&gt;&#13;&#10;          &lt;ID&gt;58b74931-57d8-49d0-830e-02fc4ccff0d3&lt;/ID&gt;&#13;&#10;          &lt;DocumentVeldID&gt;c12a59ca-56dc-4096-a143-e4cebafc49c8&lt;/DocumentVeldID&gt;&#13;&#10;          &lt;TextBeforeLabel&gt;,&amp;lt;space/&amp;gt;&lt;/TextBeforeLabel&gt;&#13;&#10;          &lt;PrintLabel&gt;d.d.&lt;/PrintLabel&gt;&#13;&#10;          &lt;TextAfterLabel&gt;&amp;lt;space/&amp;gt;&lt;/TextAfterLabel&gt;&#13;&#10;          &lt;StyleValue&gt;Huisstijl-Pagina&lt;/StyleValue&gt;&#13;&#10;          &lt;PrintValue&gt;&lt;![CDATA[6 februari 2023]]&gt;&lt;/PrintValue&gt;&#13;&#10;          &lt;TextAfterValue&gt;&amp;lt;tab/&amp;gt;&lt;/TextAfterValue&gt;&#13;&#10;          &lt;Type ID=&quot;1&quot;&gt;DocumentField&lt;/Type&gt;&#13;&#10;        &lt;/BookmarkField&gt;&#13;&#10;        &lt;BookmarkField&gt;&#13;&#10;          &lt;ID&gt;01c139eb-3eb4-45d6-9d0d-14d4a2e82fe5&lt;/ID&gt;&#13;&#10;          &lt;PrintLabel&gt;Pagina&lt;/PrintLabel&gt;&#13;&#10;          &lt;TextAfterLabel&gt;&amp;amp;nbsp;&lt;/TextAfterLabel&gt;&#13;&#10;          &lt;StyleValue&gt;Huisstijl-Pagina&lt;/StyleValue&gt;&#13;&#10;          &lt;PrintValue&gt;&lt;![CDATA[ van ]]&gt;&lt;/PrintValue&gt;&#13;&#10;          &lt;Type ID=&quot;9&quot;&gt;WordPageXFromY&lt;/Type&gt;&#13;&#10;        &lt;/BookmarkField&gt;&#13;&#10;      &lt;/BookmarkFields&gt;&#13;&#10;      &lt;ReplaceOnChange&gt;true&lt;/ReplaceOnChange&gt;&#13;&#10;    &lt;/Bookmark&gt;&#13;&#10;    &lt;Bookmark&gt;&#13;&#10;      &lt;ID&gt;6a6eb13e-d021-4d0d-a9ae-64822558f8cd&lt;/ID&gt;&#13;&#10;      &lt;Name&gt;bmLogoVoettekst1&lt;/Name&gt;&#13;&#10;      &lt;ReplaceOnChange&gt;true&lt;/ReplaceOnChange&gt;&#13;&#10;    &lt;/Bookmark&gt;&#13;&#10;    &lt;Bookmark&gt;&#13;&#10;      &lt;ID&gt;50d65ce4-7b48-4965-aead-79954bce6078&lt;/ID&gt;&#13;&#10;      &lt;Name&gt;bmVoettekst1&lt;/Name&gt;&#13;&#10;      &lt;BookmarkFields&gt;&#13;&#10;        &lt;BookmarkField&gt;&#13;&#10;          &lt;ID&gt;9c3205db-3ca2-4fd7-9cb9-17e4cc68d9ca&lt;/ID&gt;&#13;&#10;          &lt;StyleValue&gt;Huisstijl-Voettekst&lt;/StyleValue&gt;&#13;&#10;          &lt;PrintValue&gt;&lt;![CDATA[Niets uit deze uitgave mag zonder uitdrukkelijke schriftelijke toestemming van HEVO B.V. worden gekopieerd, noch aan derden ter inzage worden gegeven.]]&gt;&lt;/PrintValue&gt;&#13;&#10;          &lt;Type ID=&quot;20&quot;&gt;AddressLine&lt;/Type&gt;&#13;&#10;        &lt;/BookmarkField&gt;&#13;&#10;      &lt;/BookmarkFields&gt;&#13;&#10;      &lt;ReplaceOnChange&gt;true&lt;/ReplaceOnChange&gt;&#13;&#10;    &lt;/Bookmark&gt;&#13;&#10;  &lt;/Bookmarks&gt;&#13;&#10;  &lt;DataFields&gt;&#13;&#10;    &lt;DataField&gt;&#13;&#10;      &lt;Name&gt;ContentType&lt;/Name&gt;&#13;&#10;    &lt;/DataField&gt;&#13;&#10;    &lt;DataField&gt;&#13;&#10;      &lt;Name&gt;DocumentID&lt;/Name&gt;&#13;&#10;      &lt;Value&gt;7bac3246-f93c-4793-904c-002de4bb194e&lt;/Value&gt;&#13;&#10;    &lt;/DataField&gt;&#13;&#10;    &lt;DataField&gt;&#13;&#10;      &lt;Name&gt;HasUnsavedChangesInDocument&lt;/Name&gt;&#13;&#10;      &lt;Value&gt;False&lt;/Value&gt;&#13;&#10;    &lt;/DataField&gt;&#13;&#10;    &lt;DataField&gt;&#13;&#10;      &lt;Name&gt;IsGeopendVanafAndereLocatie&lt;/Name&gt;&#13;&#10;    &lt;/DataField&gt;&#13;&#10;    &lt;DataField&gt;&#13;&#10;      &lt;Name&gt;RootDocumentID&lt;/Name&gt;&#13;&#10;      &lt;Value&gt;534e2127-bce5-4428-8108-25e4786ac7c2&lt;/Value&gt;&#13;&#10;    &lt;/DataField&gt;&#13;&#10;  &lt;/DataFields&gt;&#13;&#10;  &lt;MetaDataFields&gt;&#13;&#10;    &lt;MetaDataField&gt;&#13;&#10;      &lt;PrintValue&gt;&lt;![CDATA[]]&gt;&lt;/PrintValue&gt;&#13;&#10;      &lt;RegistrationValue&gt;&lt;![CDATA[false]]&gt;&lt;/RegistrationValue&gt;&#13;&#10;      &lt;ShadowSPSiteColumnRegistrationValue&gt;&lt;![CDATA[]]&gt;&lt;/ShadowSPSiteColumnRegistrationValue&gt;&#13;&#10;      &lt;ShadowRegistrationValue&gt;&lt;![CDATA[]]&gt;&lt;/ShadowRegistrationValue&gt;&#13;&#10;      &lt;ID&gt;65f834d1-89c7-421f-8940-9fe3fedf4811&lt;/ID&gt;&#13;&#10;      &lt;DocumentVeldID&gt;9576e5ce-f667-49de-85f9-c0e33dd3aed0&lt;/DocumentVeldID&gt;&#13;&#10;      &lt;Name&gt;AfdelingNietVermelden&lt;/Name&gt;&#13;&#10;      &lt;Label&gt;AfdelingNietVermelden&lt;/Label&gt;&#13;&#10;      &lt;Datatype&gt;Boolean&lt;/Datatype&gt;&#13;&#10;      &lt;IsKeyField&gt;false&lt;/IsKeyField&gt;&#13;&#10;      &lt;KopierenBijNieuweVersie&gt;false&lt;/KopierenBijNieuweVersie&gt;&#13;&#10;    &lt;/MetaDataField&gt;&#13;&#10;    &lt;MetaDataField&gt;&#13;&#10;      &lt;PrintValue&gt;&lt;![CDATA[]]&gt;&lt;/PrintValue&gt;&#13;&#10;      &lt;RegistrationValue&gt;&lt;![CDATA[]]&gt;&lt;/RegistrationValue&gt;&#13;&#10;      &lt;ShadowSPSiteColumnRegistrationValue&gt;&lt;![CDATA[]]&gt;&lt;/ShadowSPSiteColumnRegistrationValue&gt;&#13;&#10;      &lt;ShadowRegistrationValue&gt;&lt;![CDATA[]]&gt;&lt;/ShadowRegistrationValue&gt;&#13;&#10;      &lt;ID&gt;09dacac1-9c92-454b-930e-ef8cb7a92a2a&lt;/ID&gt;&#13;&#10;      &lt;DocumentVeldID&gt;a8bc5eb0-6a2d-4ac3-a656-f7bda060102a&lt;/DocumentVeldID&gt;&#13;&#10;      &lt;Name&gt;ExtranetlinkNaarOrigineel&lt;/Name&gt;&#13;&#10;      &lt;Datatype&gt;Text&lt;/Datatype&gt;&#13;&#10;      &lt;IsKeyField&gt;false&lt;/IsKeyField&gt;&#13;&#10;      &lt;KopierenBijNieuweVersie&gt;false&lt;/KopierenBijNieuweVersie&gt;&#13;&#10;    &lt;/MetaDataField&gt;&#13;&#10;    &lt;MetaDataField&gt;&#13;&#10;      &lt;PrintValue&gt;&lt;![CDATA[]]&gt;&lt;/PrintValue&gt;&#13;&#10;      &lt;RegistrationValue&gt;&lt;![CDATA[]]&gt;&lt;/RegistrationValue&gt;&#13;&#10;      &lt;ShadowSPSiteColumnRegistrationValue&gt;&lt;![CDATA[]]&gt;&lt;/ShadowSPSiteColumnRegistrationValue&gt;&#13;&#10;      &lt;ShadowRegistrationValue&gt;&lt;![CDATA[]]&gt;&lt;/ShadowRegistrationValue&gt;&#13;&#10;      &lt;ID&gt;dc3a3709-beb4-4197-897b-6888c52c4d09&lt;/ID&gt;&#13;&#10;      &lt;DocumentVeldID&gt;251551e2-2cc7-47a7-952e-4a8988263089&lt;/DocumentVeldID&gt;&#13;&#10;      &lt;Name&gt;ExtranetlinkNaarPDF&lt;/Name&gt;&#13;&#10;      &lt;Datatype&gt;Text&lt;/Datatype&gt;&#13;&#10;      &lt;IsKeyField&gt;false&lt;/IsKeyField&gt;&#13;&#10;      &lt;KopierenBijNieuweVersie&gt;false&lt;/KopierenBijNieuweVersie&gt;&#13;&#10;    &lt;/MetaDataField&gt;&#13;&#10;    &lt;MetaDataField&gt;&#13;&#10;      &lt;PrintValue&gt;&lt;![CDATA[]]&gt;&lt;/PrintValue&gt;&#13;&#10;      &lt;RegistrationValue&gt;&lt;![CDATA[]]&gt;&lt;/RegistrationValue&gt;&#13;&#10;      &lt;ShadowSPSiteColumnRegistrationValue&gt;&lt;![CDATA[]]&gt;&lt;/ShadowSPSiteColumnRegistrationValue&gt;&#13;&#10;      &lt;ShadowRegistrationValue&gt;&lt;![CDATA[]]&gt;&lt;/ShadowRegistrationValue&gt;&#13;&#10;      &lt;ID&gt;20cf4a0a-e6cc-4778-9aac-d492f3251f3a&lt;/ID&gt;&#13;&#10;      &lt;DocumentVeldID&gt;5ad90b5e-c33d-4d4a-a701-0a5a4c2f077c&lt;/DocumentVeldID&gt;&#13;&#10;      &lt;Name&gt;IntranetlinkNaarOrgineel&lt;/Name&gt;&#13;&#10;      &lt;Datatype&gt;Text&lt;/Datatype&gt;&#13;&#10;      &lt;IsKeyField&gt;false&lt;/IsKeyField&gt;&#13;&#10;      &lt;KopierenBijNieuweVersie&gt;false&lt;/KopierenBijNieuweVersie&gt;&#13;&#10;    &lt;/MetaDataField&gt;&#13;&#10;    &lt;MetaDataField&gt;&#13;&#10;      &lt;PrintValue&gt;&lt;![CDATA[]]&gt;&lt;/PrintValue&gt;&#13;&#10;      &lt;RegistrationValue&gt;&lt;![CDATA[]]&gt;&lt;/RegistrationValue&gt;&#13;&#10;      &lt;ShadowSPSiteColumnRegistrationValue&gt;&lt;![CDATA[]]&gt;&lt;/ShadowSPSiteColumnRegistrationValue&gt;&#13;&#10;      &lt;ShadowRegistrationValue&gt;&lt;![CDATA[]]&gt;&lt;/ShadowRegistrationValue&gt;&#13;&#10;      &lt;ID&gt;2f11a14d-a7a8-4efe-bf71-feb35d8b99eb&lt;/ID&gt;&#13;&#10;      &lt;DocumentVeldID&gt;199b470f-1b4e-48d5-b54a-35f37a6db7fe&lt;/DocumentVeldID&gt;&#13;&#10;      &lt;Name&gt;IntranetlinkNaarPDF&lt;/Name&gt;&#13;&#10;      &lt;Datatype&gt;Text&lt;/Datatype&gt;&#13;&#10;      &lt;IsKeyField&gt;false&lt;/IsKeyField&gt;&#13;&#10;      &lt;KopierenBijNieuweVersie&gt;false&lt;/KopierenBijNieuweVersie&gt;&#13;&#10;    &lt;/MetaDataField&gt;&#13;&#10;    &lt;MetaDataField&gt;&#13;&#10;      &lt;PrintValue&gt;&lt;![CDATA[]]&gt;&lt;/PrintValue&gt;&#13;&#10;      &lt;RegistrationValue&gt;&lt;![CDATA[]]&gt;&lt;/RegistrationValue&gt;&#13;&#10;      &lt;ShadowSPSiteColumnRegistrationValue&gt;&lt;![CDATA[]]&gt;&lt;/ShadowSPSiteColumnRegistrationValue&gt;&#13;&#10;      &lt;ShadowRegistrationValue&gt;&lt;![CDATA[]]&gt;&lt;/ShadowRegistrationValue&gt;&#13;&#10;      &lt;ID&gt;a3c8c34c-b25d-400f-b6b3-6e82d7b90b7f&lt;/ID&gt;&#13;&#10;      &lt;DocumentVeldID&gt;b58adcf9-bd1c-4fb1-89e2-c5b1d94cdd30&lt;/DocumentVeldID&gt;&#13;&#10;      &lt;Name&gt;IntranetlinkNaarRegistratie&lt;/Name&gt;&#13;&#10;      &lt;Datatype&gt;Text&lt;/Datatype&gt;&#13;&#10;      &lt;IsKeyField&gt;false&lt;/IsKeyField&gt;&#13;&#10;      &lt;KopierenBijNieuweVersie&gt;false&lt;/KopierenBijNieuweVersie&gt;&#13;&#10;    &lt;/MetaDataField&gt;&#13;&#10;    &lt;MetaDataField&gt;&#13;&#10;      &lt;PrintValue&gt;&lt;![CDATA[]]&gt;&lt;/PrintValue&gt;&#13;&#10;      &lt;RegistrationValue&gt;&lt;![CDATA[BetrokkeneBeschikbaar_Formeel]]&gt;&lt;/RegistrationValue&gt;&#13;&#10;      &lt;ShadowSPSiteColumnRegistrationValue&gt;&lt;![CDATA[]]&gt;&lt;/ShadowSPSiteColumnRegistrationValue&gt;&#13;&#10;      &lt;ShadowRegistrationValue&gt;&lt;![CDATA[]]&gt;&lt;/ShadowRegistrationValue&gt;&#13;&#10;      &lt;ID&gt;b6189729-42c3-493f-b9c3-2b9adbcf754e&lt;/ID&gt;&#13;&#10;      &lt;DocumentVeldID&gt;3e7a7e4d-d6b5-48a9-9ca5-f62796f90ee3&lt;/DocumentVeldID&gt;&#13;&#10;      &lt;Name&gt;NamenLijstWeergave&lt;/Name&gt;&#13;&#10;      &lt;Label&gt;Namenlijstweergave&lt;/Label&gt;&#13;&#10;      &lt;Datatype&gt;Text&lt;/Datatype&gt;&#13;&#10;      &lt;IsKeyField&gt;false&lt;/IsKeyField&gt;&#13;&#10;      &lt;KopierenBijNieuweVersie&gt;false&lt;/KopierenBijNieuweVersie&gt;&#13;&#10;    &lt;/MetaDataField&gt;&#13;&#10;    &lt;MetaDataField&gt;&#13;&#10;      &lt;PrintValue&gt;&lt;![CDATA[]]&gt;&lt;/PrintValue&gt;&#13;&#10;      &lt;RegistrationValue&gt;&lt;![CDATA[true]]&gt;&lt;/RegistrationValue&gt;&#13;&#10;      &lt;ShadowSPSiteColumnRegistrationValue&gt;&lt;![CDATA[]]&gt;&lt;/ShadowSPSiteColumnRegistrationValue&gt;&#13;&#10;      &lt;ShadowRegistrationValue&gt;&lt;![CDATA[]]&gt;&lt;/ShadowRegistrationValue&gt;&#13;&#10;      &lt;ID&gt;f58775cb-d676-4349-af2d-b44bb268e0c6&lt;/ID&gt;&#13;&#10;      &lt;DocumentVeldID&gt;16a2b2cc-602d-44dc-b7bc-8fc25ffb8665&lt;/DocumentVeldID&gt;&#13;&#10;      &lt;Name&gt;NamenOnderElkaar&lt;/Name&gt;&#13;&#10;      &lt;Label&gt;NamenOnderElkaar&lt;/Label&gt;&#13;&#10;      &lt;Datatype&gt;Boolean&lt;/Datatype&gt;&#13;&#10;      &lt;IsKeyField&gt;false&lt;/IsKeyField&gt;&#13;&#10;      &lt;KopierenBijNieuweVersie&gt;false&lt;/KopierenBijNieuweVersie&gt;&#13;&#10;    &lt;/MetaDataField&gt;&#13;&#10;    &lt;MetaDataField&gt;&#13;&#10;      &lt;PrintValue&gt;&lt;![CDATA[]]&gt;&lt;/PrintValue&gt;&#13;&#10;      &lt;RegistrationValue&gt;&lt;![CDATA[]]&gt;&lt;/RegistrationValue&gt;&#13;&#10;      &lt;ShadowSPSiteColumnRegistrationValue&gt;&lt;![CDATA[]]&gt;&lt;/ShadowSPSiteColumnRegistrationValue&gt;&#13;&#10;      &lt;ShadowRegistrationValue&gt;&lt;![CDATA[]]&gt;&lt;/ShadowRegistrationValue&gt;&#13;&#10;      &lt;ID&gt;318a708a-baf8-4e15-807b-f89408f00eb5&lt;/ID&gt;&#13;&#10;      &lt;DocumentVeldID&gt;47b2cf22-065a-4a71-87ca-b4cbdd5fb8e9&lt;/DocumentVeldID&gt;&#13;&#10;      &lt;Name&gt;OrigineelAlsBijlage&lt;/Name&gt;&#13;&#10;      &lt;Datatype&gt;Text&lt;/Datatype&gt;&#13;&#10;      &lt;IsKeyField&gt;false&lt;/IsKeyField&gt;&#13;&#10;      &lt;KopierenBijNieuweVersie&gt;false&lt;/KopierenBijNieuweVersie&gt;&#13;&#10;    &lt;/MetaDataField&gt;&#13;&#10;    &lt;MetaDataField&gt;&#13;&#10;      &lt;PrintValue&gt;&lt;![CDATA[]]&gt;&lt;/PrintValue&gt;&#13;&#10;      &lt;RegistrationValue&gt;&lt;![CDATA[]]&gt;&lt;/RegistrationValue&gt;&#13;&#10;      &lt;ShadowSPSiteColumnRegistrationValue&gt;&lt;![CDATA[]]&gt;&lt;/ShadowSPSiteColumnRegistrationValue&gt;&#13;&#10;      &lt;ShadowRegistrationValue&gt;&lt;![CDATA[]]&gt;&lt;/ShadowRegistrationValue&gt;&#13;&#10;      &lt;ID&gt;dedffe1a-616e-488c-a8d3-26fce73a3625&lt;/ID&gt;&#13;&#10;      &lt;DocumentVeldID&gt;528617a0-d9e5-4be8-997d-def03e8e43b3&lt;/DocumentVeldID&gt;&#13;&#10;      &lt;Name&gt;PDFAlsBijlage&lt;/Name&gt;&#13;&#10;      &lt;Datatype&gt;Text&lt;/Datatype&gt;&#13;&#10;      &lt;IsKeyField&gt;false&lt;/IsKeyField&gt;&#13;&#10;      &lt;KopierenBijNieuweVersie&gt;false&lt;/KopierenBijNieuweVersie&gt;&#13;&#10;    &lt;/MetaDataField&gt;&#13;&#10;    &lt;MetaDataField&gt;&#13;&#10;      &lt;PrintValue&gt;&lt;![CDATA[Nieuwbouw Het Vlietland College]]&gt;&lt;/PrintValue&gt;&#13;&#10;      &lt;RegistrationValue&gt;&lt;![CDATA[project]]&gt;&lt;/RegistrationValue&gt;&#13;&#10;      &lt;ShadowSPSiteColumnRegistrationValue&gt;&lt;![CDATA[]]&gt;&lt;/ShadowSPSiteColumnRegistrationValue&gt;&#13;&#10;      &lt;ShadowRegistrationValue&gt;&lt;![CDATA[]]&gt;&lt;/ShadowRegistrationValue&gt;&#13;&#10;      &lt;ID&gt;e7803791-16b4-40b0-a0fe-245305f3e0bc&lt;/ID&gt;&#13;&#10;      &lt;DocumentVeldID&gt;c966251c-569d-4110-b96d-73dea2724644&lt;/DocumentVeldID&gt;&#13;&#10;      &lt;Name&gt;ProjectVermelding&lt;/Name&gt;&#13;&#10;      &lt;Label&gt;ProjectVermelding&lt;/Label&gt;&#13;&#10;      &lt;Datatype&gt;Varchar&lt;/Datatype&gt;&#13;&#10;      &lt;PrintLabel&gt;Project&lt;/PrintLabel&gt;&#13;&#10;      &lt;IsKeyField&gt;false&lt;/IsKeyField&gt;&#13;&#10;      &lt;KopierenBijNieuweVersie&gt;false&lt;/KopierenBijNieuweVersie&gt;&#13;&#10;    &lt;/MetaDataField&gt;&#13;&#10;    &lt;MetaDataField&gt;&#13;&#10;      &lt;PrintValue&gt;&lt;![CDATA[Rapport.docx]]&gt;&lt;/PrintValue&gt;&#13;&#10;      &lt;RegistrationValue&gt;&lt;![CDATA[Rapport.docx]]&gt;&lt;/RegistrationValue&gt;&#13;&#10;      &lt;ShadowSPSiteColumnRegistrationValue&gt;&lt;![CDATA[]]&gt;&lt;/ShadowSPSiteColumnRegistrationValue&gt;&#13;&#10;      &lt;ShadowRegistrationValue&gt;&lt;![CDATA[]]&gt;&lt;/ShadowRegistrationValue&gt;&#13;&#10;      &lt;ID&gt;2558af45-59b3-4f19-8f07-efb18348d814&lt;/ID&gt;&#13;&#10;      &lt;DocumentVeldID&gt;877a72ce-ee05-4d1d-87b6-42a01167b917&lt;/DocumentVeldID&gt;&#13;&#10;      &lt;Name&gt;StandaardTekstblok&lt;/Name&gt;&#13;&#10;      &lt;Datatype&gt;Text&lt;/Datatype&gt;&#13;&#10;      &lt;IsKeyField&gt;false&lt;/IsKeyField&gt;&#13;&#10;      &lt;KopierenBijNieuweVersie&gt;false&lt;/KopierenBijNieuweVersie&gt;&#13;&#10;    &lt;/MetaDataField&gt;&#13;&#10;    &lt;MetaDataField&gt;&#13;&#10;      &lt;PrintValue&gt;&lt;![CDATA[Nieuwbouw Het Vlietland College Leiden]]&gt;&lt;/PrintValue&gt;&#13;&#10;      &lt;RegistrationValue&gt;&lt;![CDATA[Nieuwbouw Het Vlietland College Leiden]]&gt;&lt;/RegistrationValue&gt;&#13;&#10;      &lt;ShadowSPSiteColumnRegistrationValue&gt;&lt;![CDATA[]]&gt;&lt;/ShadowSPSiteColumnRegistrationValue&gt;&#13;&#10;      &lt;ShadowRegistrationValue&gt;&lt;![CDATA[]]&gt;&lt;/ShadowRegistrationValue&gt;&#13;&#10;      &lt;ID&gt;82e1c25a-a571-40f4-b1e8-d29e8dde0df4&lt;/ID&gt;&#13;&#10;      &lt;DocumentVeldID&gt;a2404064-7b73-4e8b-ab2b-77f9108cac38&lt;/DocumentVeldID&gt;&#13;&#10;      &lt;Name&gt;Subtitel&lt;/Name&gt;&#13;&#10;      &lt;Label&gt;Subtitel&lt;/Label&gt;&#13;&#10;      &lt;Datatype&gt;Varchar&lt;/Datatype&gt;&#13;&#10;      &lt;IsKeyField&gt;false&lt;/IsKeyField&gt;&#13;&#10;      &lt;KopierenBijNieuweVersie&gt;false&lt;/KopierenBijNieuweVersie&gt;&#13;&#10;    &lt;/MetaDataField&gt;&#13;&#10;    &lt;MetaDataField&gt;&#13;&#10;      &lt;PrintValue&gt;&lt;![CDATA[de heer ir. R.A. de Jong]]&gt;&lt;/PrintValue&gt;&#13;&#10;      &lt;RegistrationValue&gt;&lt;![CDATA[RPKeyID_145499]]&gt;&lt;/RegistrationValue&gt;&#13;&#10;      &lt;ShadowSPSiteColumnRegistrationValue&gt;&lt;![CDATA[]]&gt;&lt;/ShadowSPSiteColumnRegistrationValue&gt;&#13;&#10;      &lt;ShadowRegistrationValue&gt;&lt;![CDATA[]]&gt;&lt;/ShadowRegistrationValue&gt;&#13;&#10;      &lt;ID&gt;9ce7c60c-5f28-43d5-9612-8ae5ad729221&lt;/ID&gt;&#13;&#10;      &lt;DocumentVeldID&gt;95c23ac8-5a1b-4753-a43f-8901ff8caf3f&lt;/DocumentVeldID&gt;&#13;&#10;      &lt;Name&gt;Auteur&lt;/Name&gt;&#13;&#10;      &lt;Label&gt;Auteur(s)&lt;/Label&gt;&#13;&#10;      &lt;Datatype&gt;Int&lt;/Datatype&gt;&#13;&#10;      &lt;PrintLabel&gt;Auteur(s)&lt;/PrintLabel&gt;&#13;&#10;      &lt;Entity&gt;Betrokkene&lt;/Entity&gt;&#13;&#10;      &lt;IsKeyField&gt;false&lt;/IsKeyField&gt;&#13;&#10;      &lt;KopierenBijNieuweVersie&gt;false&lt;/KopierenBijNieuweVersie&gt;&#13;&#10;    &lt;/MetaDataField&gt;&#13;&#10;    &lt;MetaDataField&gt;&#13;&#10;      &lt;PrintValue&gt;&lt;![CDATA[Mijn Project]]&gt;&lt;/PrintValue&gt;&#13;&#10;      &lt;RegistrationValue&gt;&lt;![CDATA[4]]&gt;&lt;/RegistrationValue&gt;&#13;&#10;      &lt;ShadowSPSiteColumnRegistrationValue&gt;&lt;![CDATA[]]&gt;&lt;/ShadowSPSiteColumnRegistrationValue&gt;&#13;&#10;      &lt;ShadowRegistrationValue&gt;&lt;![CDATA[]]&gt;&lt;/ShadowRegistrationValue&gt;&#13;&#10;      &lt;ID&gt;97acebec-1032-49f2-a769-dba640c8d9b7&lt;/ID&gt;&#13;&#10;      &lt;DocumentVeldID&gt;c40ff78b-99e8-41ba-84e2-b12bad7029a6&lt;/DocumentVeldID&gt;&#13;&#10;      &lt;Name&gt;BeveiligingsniveauID&lt;/Name&gt;&#13;&#10;      &lt;Datatype&gt;Int&lt;/Datatype&gt;&#13;&#10;      &lt;PrintLabel&gt;Beveiligingsniveau&lt;/PrintLabel&gt;&#13;&#10;      &lt;Entity&gt;Document&lt;/Entity&gt;&#13;&#10;      &lt;SPSiteColumnName&gt;idb_BeveiligingsniveauID&lt;/SPSiteColumnName&gt;&#13;&#10;      &lt;IsKeyField&gt;false&lt;/IsKeyField&gt;&#13;&#10;      &lt;KopierenBijNieuweVersie&gt;false&lt;/KopierenBijNieuweVersie&gt;&#13;&#10;    &lt;/MetaDataField&gt;&#13;&#10;    &lt;MetaDataField&gt;&#13;&#10;      &lt;PrintValue&gt;&lt;![CDATA[6 februari 2023]]&gt;&lt;/PrintValue&gt;&#13;&#10;      &lt;RegistrationValue&gt;&lt;![CDATA[2023-02-06T14:00:09]]&gt;&lt;/RegistrationValue&gt;&#13;&#10;      &lt;ShadowSPSiteColumnRegistrationValue&gt;&lt;![CDATA[]]&gt;&lt;/ShadowSPSiteColumnRegistrationValue&gt;&#13;&#10;      &lt;ShadowRegistrationValue&gt;&lt;![CDATA[]]&gt;&lt;/ShadowRegistrationValue&gt;&#13;&#10;      &lt;ID&gt;09207e4c-190a-4247-8f49-e890b16ebffb&lt;/ID&gt;&#13;&#10;      &lt;DocumentVeldID&gt;c12a59ca-56dc-4096-a143-e4cebafc49c8&lt;/DocumentVeldID&gt;&#13;&#10;      &lt;Name&gt;Datum&lt;/Name&gt;&#13;&#10;      &lt;Datatype&gt;Datetime&lt;/Datatype&gt;&#13;&#10;      &lt;PrintLabel&gt;Datum&lt;/PrintLabel&gt;&#13;&#10;      &lt;Entity&gt;Document&lt;/Entity&gt;&#13;&#10;      &lt;SPSiteColumnName&gt;idb_Datum&lt;/SPSiteColumnName&gt;&#13;&#10;      &lt;IsKeyField&gt;false&lt;/IsKeyField&gt;&#13;&#10;      &lt;KopierenBijNieuweVersie&gt;false&lt;/KopierenBijNieuweVersie&gt;&#13;&#10;    &lt;/MetaDataField&gt;&#13;&#10;    &lt;MetaDataField&gt;&#13;&#10;      &lt;PrintValue&gt;&lt;![CDATA[Definitief]]&gt;&lt;/PrintValue&gt;&#13;&#10;      &lt;RegistrationValue&gt;&lt;![CDATA[3]]&gt;&lt;/RegistrationValue&gt;&#13;&#10;      &lt;ShadowSPSiteColumnRegistrationValue&gt;&lt;![CDATA[]]&gt;&lt;/ShadowSPSiteColumnRegistrationValue&gt;&#13;&#10;      &lt;ShadowRegistrationValue&gt;&lt;![CDATA[]]&gt;&lt;/ShadowRegistrationValue&gt;&#13;&#10;      &lt;ID&gt;87b66581-9d4b-49d8-88d4-0d3ea2890d9e&lt;/ID&gt;&#13;&#10;      &lt;DocumentVeldID&gt;0e131b7a-fc8d-4bff-a1be-5c0016323236&lt;/DocumentVeldID&gt;&#13;&#10;      &lt;Name&gt;DocStatusID&lt;/Name&gt;&#13;&#10;      &lt;Datatype&gt;Int&lt;/Datatype&gt;&#13;&#10;      &lt;PrintLabel&gt;Status&lt;/PrintLabel&gt;&#13;&#10;      &lt;Entity&gt;Document&lt;/Entity&gt;&#13;&#10;      &lt;SPSiteColumnName&gt;idb_DocStatusID&lt;/SPSiteColumnName&gt;&#13;&#10;      &lt;IsKeyField&gt;false&lt;/IsKeyField&gt;&#13;&#10;      &lt;KopierenBijNieuweVersie&gt;false&lt;/KopierenBijNieuweVersie&gt;&#13;&#10;    &lt;/MetaDataField&gt;&#13;&#10;    &lt;MetaDataField&gt;&#13;&#10;      &lt;PrintValue&gt;&lt;![CDATA[Rapport]]&gt;&lt;/PrintValue&gt;&#13;&#10;      &lt;RegistrationValue&gt;&lt;![CDATA[86]]&gt;&lt;/RegistrationValue&gt;&#13;&#10;      &lt;ShadowSPSiteColumnRegistrationValue&gt;&lt;![CDATA[Rapport]]&gt;&lt;/ShadowSPSiteColumnRegistrationValue&gt;&#13;&#10;      &lt;ShadowRegistrationValue&gt;&lt;![CDATA[Rapport]]&gt;&lt;/ShadowRegistrationValue&gt;&#13;&#10;      &lt;ID&gt;a45be2a0-0928-4a71-865e-dd475247e7e3&lt;/ID&gt;&#13;&#10;      &lt;DocumentVeldID&gt;a89b7519-8699-4ab8-95b2-203ad0daf4eb&lt;/DocumentVeldID&gt;&#13;&#10;      &lt;Name&gt;DocumentsoortID&lt;/Name&gt;&#13;&#10;      &lt;Label&gt;Documentsoort&lt;/Label&gt;&#13;&#10;      &lt;Datatype&gt;Int&lt;/Datatype&gt;&#13;&#10;      &lt;Entity&gt;Document&lt;/Entity&gt;&#13;&#10;      &lt;SPSiteColumnName&gt;idb_DocumentsoortID&lt;/SPSiteColumnName&gt;&#13;&#10;      &lt;ShadowName&gt;DocumentsoortTekst&lt;/ShadowName&gt;&#13;&#10;      &lt;ShadowDatatype&gt;Varchar&lt;/ShadowDatatype&gt;&#13;&#10;      &lt;ShadowSPSiteColumnName&gt;idb_Documentsoort&lt;/ShadowSPSiteColumnName&gt;&#13;&#10;      &lt;IsKeyField&gt;false&lt;/IsKeyField&gt;&#13;&#10;      &lt;KopierenBijNieuweVersie&gt;false&lt;/KopierenBijNieuweVersie&gt;&#13;&#10;    &lt;/MetaDataField&gt;&#13;&#10;    &lt;MetaDataField&gt;&#13;&#10;      &lt;PrintValue&gt;&lt;![CDATA[Linda Kröse]]&gt;&lt;/PrintValue&gt;&#13;&#10;      &lt;RegistrationValue&gt;&lt;![CDATA[139]]&gt;&lt;/RegistrationValue&gt;&#13;&#10;      &lt;ShadowSPSiteColumnRegistrationValue&gt;&lt;![CDATA[Linda Kröse]]&gt;&lt;/ShadowSPSiteColumnRegistrationValue&gt;&#13;&#10;      &lt;ShadowRegistrationValue&gt;&lt;![CDATA[Linda Kröse]]&gt;&lt;/ShadowRegistrationValue&gt;&#13;&#10;      &lt;ID&gt;4a401918-591b-4b4b-a542-7846a05415ab&lt;/ID&gt;&#13;&#10;      &lt;DocumentVeldID&gt;7052fa8b-9a13-41d8-ada7-cf00d5254325&lt;/DocumentVeldID&gt;&#13;&#10;      &lt;Name&gt;GebrID&lt;/Name&gt;&#13;&#10;      &lt;Label&gt;Van&lt;/Label&gt;&#13;&#10;      &lt;Datatype&gt;Int&lt;/Datatype&gt;&#13;&#10;      &lt;PrintLabel&gt;Gebruiker&lt;/PrintLabel&gt;&#13;&#10;      &lt;Entity&gt;Document&lt;/Entity&gt;&#13;&#10;      &lt;SPSiteColumnName&gt;idb_GebrID&lt;/SPSiteColumnName&gt;&#13;&#10;      &lt;ShadowName&gt;GebruikerTekst&lt;/ShadowName&gt;&#13;&#10;      &lt;ShadowDatatype&gt;Varchar&lt;/ShadowDatatype&gt;&#13;&#10;      &lt;ShadowSPSiteColumnName&gt;idb_Gebruiker&lt;/ShadowSPSiteColumnName&gt;&#13;&#10;      &lt;IsKeyField&gt;false&lt;/IsKeyField&gt;&#13;&#10;      &lt;KopierenBijNieuweVersie&gt;false&lt;/KopierenBijNieuweVersie&gt;&#13;&#10;    &lt;/MetaDataField&gt;&#13;&#10;    &lt;MetaDataField&gt;&#13;&#10;      &lt;PrintValue&gt;&lt;![CDATA[HEVO]]&gt;&lt;/PrintValue&gt;&#13;&#10;      &lt;RegistrationValue&gt;&lt;![CDATA[5]]&gt;&lt;/RegistrationValue&gt;&#13;&#10;      &lt;ShadowSPSiteColumnRegistrationValue&gt;&lt;![CDATA[HEVO]]&gt;&lt;/ShadowSPSiteColumnRegistrationValue&gt;&#13;&#10;      &lt;ShadowRegistrationValue&gt;&lt;![CDATA[HEVO]]&gt;&lt;/ShadowRegistrationValue&gt;&#13;&#10;      &lt;ID&gt;e50af187-9b78-4d0f-bc4f-9aa4b1417790&lt;/ID&gt;&#13;&#10;      &lt;DocumentVeldID&gt;302b29e8-4a4c-41bc-b5e0-f98306c44a64&lt;/DocumentVeldID&gt;&#13;&#10;      &lt;Name&gt;IntAfdID&lt;/Name&gt;&#13;&#10;      &lt;Datatype&gt;Int&lt;/Datatype&gt;&#13;&#10;      &lt;PrintLabel&gt;Afdeling&lt;/PrintLabel&gt;&#13;&#10;      &lt;Entity&gt;Document&lt;/Entity&gt;&#13;&#10;      &lt;SPSiteColumnName&gt;idb_IntAfdID&lt;/SPSiteColumnName&gt;&#13;&#10;      &lt;ShadowName&gt;InterneAfdelingTekst&lt;/ShadowName&gt;&#13;&#10;      &lt;ShadowDatatype&gt;Varchar&lt;/ShadowDatatype&gt;&#13;&#10;      &lt;ShadowSPSiteColumnName&gt;idb_InterneAfdeling&lt;/ShadowSPSiteColumnName&gt;&#13;&#10;      &lt;IsKeyField&gt;false&lt;/IsKeyField&gt;&#13;&#10;      &lt;KopierenBijNieuweVersie&gt;false&lt;/KopierenBijNieuweVersie&gt;&#13;&#10;    &lt;/MetaDataField&gt;&#13;&#10;    &lt;MetaDataField&gt;&#13;&#10;      &lt;PrintValue&gt;&lt;![CDATA[HEVO]]&gt;&lt;/PrintValue&gt;&#13;&#10;      &lt;RegistrationValue&gt;&lt;![CDATA[1]]&gt;&lt;/RegistrationValue&gt;&#13;&#10;      &lt;ShadowSPSiteColumnRegistrationValue&gt;&lt;![CDATA[HEVO]]&gt;&lt;/ShadowSPSiteColumnRegistrationValue&gt;&#13;&#10;      &lt;ShadowRegistrationValue&gt;&lt;![CDATA[HEVO]]&gt;&lt;/ShadowRegistrationValue&gt;&#13;&#10;      &lt;ID&gt;e74a186a-25cd-4ab9-a3ec-cd28721d843e&lt;/ID&gt;&#13;&#10;      &lt;DocumentVeldID&gt;ae84ecdf-152b-4de1-9549-d4e7221fa02b&lt;/DocumentVeldID&gt;&#13;&#10;      &lt;Name&gt;IntBedrID&lt;/Name&gt;&#13;&#10;      &lt;Label&gt;Bedrijf&lt;/Label&gt;&#13;&#10;      &lt;Datatype&gt;Int&lt;/Datatype&gt;&#13;&#10;      &lt;PrintLabel&gt;Bedrijf&lt;/PrintLabel&gt;&#13;&#10;      &lt;Entity&gt;Document&lt;/Entity&gt;&#13;&#10;      &lt;SPSiteColumnName&gt;idb_IntBedrID&lt;/SPSiteColumnName&gt;&#13;&#10;      &lt;ShadowName&gt;InternBedrijfTekst&lt;/ShadowName&gt;&#13;&#10;      &lt;ShadowDatatype&gt;Varchar&lt;/ShadowDatatype&gt;&#13;&#10;      &lt;ShadowSPSiteColumnName&gt;idb_InternBedrijf&lt;/ShadowSPSiteColumnName&gt;&#13;&#10;      &lt;IsKeyField&gt;false&lt;/IsKeyField&gt;&#13;&#10;      &lt;KopierenBijNieuweVersie&gt;false&lt;/KopierenBijNieuweVersie&gt;&#13;&#10;    &lt;/MetaDataField&gt;&#13;&#10;    &lt;MetaDataField&gt;&#13;&#10;      &lt;PrintValue&gt;&lt;![CDATA[]]&gt;&lt;/PrintValue&gt;&#13;&#10;      &lt;RegistrationValue&gt;&lt;![CDATA[3]]&gt;&lt;/RegistrationValue&gt;&#13;&#10;      &lt;ShadowSPSiteColumnRegistrationValue&gt;&lt;![CDATA[]]&gt;&lt;/ShadowSPSiteColumnRegistrationValue&gt;&#13;&#10;      &lt;ShadowRegistrationValue&gt;&lt;![CDATA[]]&gt;&lt;/ShadowRegistrationValue&gt;&#13;&#10;      &lt;Name&gt;IntVestID&lt;/Name&gt;&#13;&#10;      &lt;Entity&gt;Document&lt;/Entity&gt;&#13;&#10;      &lt;IsKeyField&gt;false&lt;/IsKeyField&gt;&#13;&#10;      &lt;KopierenBijNieuweVersie&gt;false&lt;/KopierenBijNieuweVersie&gt;&#13;&#10;    &lt;/MetaDataField&gt;&#13;&#10;    &lt;MetaDataField&gt;&#13;&#10;      &lt;PrintValue&gt;&lt;![CDATA[1691003-0035]]&gt;&lt;/PrintValue&gt;&#13;&#10;      &lt;RegistrationValue&gt;&lt;![CDATA[1691003-0035]]&gt;&lt;/RegistrationValue&gt;&#13;&#10;      &lt;ShadowSPSiteColumnRegistrationValue&gt;&lt;![CDATA[]]&gt;&lt;/ShadowSPSiteColumnRegistrationValue&gt;&#13;&#10;      &lt;ShadowRegistrationValue&gt;&lt;![CDATA[]]&gt;&lt;/ShadowRegistrationValue&gt;&#13;&#10;      &lt;ID&gt;7c51fdc2-cbef-4bff-b3a8-972b0412deff&lt;/ID&gt;&#13;&#10;      &lt;DocumentVeldID&gt;3a71e92a-1fae-4d33-8c97-e938487c6c2a&lt;/DocumentVeldID&gt;&#13;&#10;      &lt;Name&gt;Nr&lt;/Name&gt;&#13;&#10;      &lt;Label&gt;RegistrerenDigiOfficeDMS&lt;/Label&gt;&#13;&#10;      &lt;Datatype&gt;Varchar&lt;/Datatype&gt;&#13;&#10;      &lt;PrintLabel&gt;Documentnummer&lt;/PrintLabel&gt;&#13;&#10;      &lt;Entity&gt;Document&lt;/Entity&gt;&#13;&#10;      &lt;SPSiteColumnName&gt;idb_Nr&lt;/SPSiteColumnName&gt;&#13;&#10;      &lt;IsKeyField&gt;false&lt;/IsKeyField&gt;&#13;&#10;      &lt;KopierenBijNieuweVersie&gt;false&lt;/KopierenBijNieuweVersie&gt;&#13;&#10;    &lt;/MetaDataField&gt;&#13;&#10;    &lt;MetaDataField&gt;&#13;&#10;      &lt;PrintValue&gt;&lt;![CDATA[Annex 1_Aanmeldingsformulier]]&gt;&lt;/PrintValue&gt;&#13;&#10;      &lt;RegistrationValue&gt;&lt;![CDATA[Annex 1_Aanmeldingsformulier]]&gt;&lt;/RegistrationValue&gt;&#13;&#10;      &lt;ShadowSPSiteColumnRegistrationValue&gt;&lt;![CDATA[]]&gt;&lt;/ShadowSPSiteColumnRegistrationValue&gt;&#13;&#10;      &lt;ShadowRegistrationValue&gt;&lt;![CDATA[]]&gt;&lt;/ShadowRegistrationValue&gt;&#13;&#10;      &lt;ID&gt;ea3fc484-c99b-4562-ab2b-e3145bfb48e7&lt;/ID&gt;&#13;&#10;      &lt;DocumentVeldID&gt;8d97bc1a-8467-43b9-af14-71ec09aac448&lt;/DocumentVeldID&gt;&#13;&#10;      &lt;Name&gt;Onderwerp&lt;/Name&gt;&#13;&#10;      &lt;Label&gt;Titel&lt;/Label&gt;&#13;&#10;      &lt;Datatype&gt;Varchar&lt;/Datatype&gt;&#13;&#10;      &lt;PrintLabel&gt;Onderwerp&lt;/PrintLabel&gt;&#13;&#10;      &lt;Entity&gt;Document&lt;/Entity&gt;&#13;&#10;      &lt;SPSiteColumnName&gt;idb_Onderwerp&lt;/SPSiteColumnName&gt;&#13;&#10;      &lt;IsKeyField&gt;false&lt;/IsKeyField&gt;&#13;&#10;      &lt;KopierenBijNieuweVersie&gt;false&lt;/KopierenBijNieuweVersie&gt;&#13;&#10;    &lt;/MetaDataField&gt;&#13;&#10;    &lt;MetaDataField&gt;&#13;&#10;      &lt;PrintValue&gt;&lt;![CDATA[]]&gt;&lt;/PrintValue&gt;&#13;&#10;      &lt;RegistrationValue&gt;&lt;![CDATA[]]&gt;&lt;/RegistrationValue&gt;&#13;&#10;      &lt;ShadowSPSiteColumnRegistrationValue&gt;&lt;![CDATA[]]&gt;&lt;/ShadowSPSiteColumnRegistrationValue&gt;&#13;&#10;      &lt;ShadowRegistrationValue&gt;&lt;![CDATA[]]&gt;&lt;/ShadowRegistrationValue&gt;&#13;&#10;      &lt;ID&gt;e12739bf-3c76-4c28-8a3f-e06bd270269a&lt;/ID&gt;&#13;&#10;      &lt;DocumentVeldID&gt;9949c91a-1702-469b-b5ff-02eac52ddbda&lt;/DocumentVeldID&gt;&#13;&#10;      &lt;Name&gt;PersID&lt;/Name&gt;&#13;&#10;      &lt;Datatype&gt;Int&lt;/Datatype&gt;&#13;&#10;      &lt;Entity&gt;Document&lt;/Entity&gt;&#13;&#10;      &lt;SPSiteColumnName&gt;idb_PersID&lt;/SPSiteColumnName&gt;&#13;&#10;      &lt;ShadowName&gt;PersoonTekst&lt;/ShadowName&gt;&#13;&#10;      &lt;ShadowDatatype&gt;Varchar&lt;/ShadowDatatype&gt;&#13;&#10;      &lt;ShadowSPSiteColumnName&gt;idb_Persoon&lt;/ShadowSPSiteColumnName&gt;&#13;&#10;      &lt;IsKeyField&gt;false&lt;/IsKeyField&gt;&#13;&#10;      &lt;KopierenBijNieuweVersie&gt;false&lt;/KopierenBijNieuweVersie&gt;&#13;&#10;    &lt;/MetaDataField&gt;&#13;&#10;    &lt;MetaDataField&gt;&#13;&#10;      &lt;PrintValue&gt;&lt;![CDATA[]]&gt;&lt;/PrintValue&gt;&#13;&#10;      &lt;RegistrationValue&gt;&lt;![CDATA[]]&gt;&lt;/RegistrationValue&gt;&#13;&#10;      &lt;ShadowSPSiteColumnRegistrationValue&gt;&lt;![CDATA[]]&gt;&lt;/ShadowSPSiteColumnRegistrationValue&gt;&#13;&#10;      &lt;ShadowRegistrationValue&gt;&lt;![CDATA[]]&gt;&lt;/ShadowRegistrationValue&gt;&#13;&#10;      &lt;ID&gt;d00687bf-2d51-49dc-a48b-e53a4f2f8f54&lt;/ID&gt;&#13;&#10;      &lt;DocumentVeldID&gt;c535dcfa-e223-4d2a-998e-b755d8c4152f&lt;/DocumentVeldID&gt;&#13;&#10;      &lt;Name&gt;ProjfaseID&lt;/Name&gt;&#13;&#10;      &lt;Datatype&gt;Int&lt;/Datatype&gt;&#13;&#10;      &lt;Entity&gt;Document&lt;/Entity&gt;&#13;&#10;      &lt;SPSiteColumnName&gt;idb_ProjfaseID&lt;/SPSiteColumnName&gt;&#13;&#10;      &lt;ShadowName&gt;ProjfaseTekst&lt;/ShadowName&gt;&#13;&#10;      &lt;ShadowDatatype&gt;Varchar&lt;/ShadowDatatype&gt;&#13;&#10;      &lt;ShadowSPSiteColumnName&gt;idb_Projfase&lt;/ShadowSPSiteColumnName&gt;&#13;&#10;      &lt;IsKeyField&gt;false&lt;/IsKeyField&gt;&#13;&#10;      &lt;KopierenBijNieuweVersie&gt;false&lt;/KopierenBijNieuweVersie&gt;&#13;&#10;    &lt;/MetaDataField&gt;&#13;&#10;    &lt;MetaDataField&gt;&#13;&#10;      &lt;PrintValue&gt;&lt;![CDATA[1691003 Nwb het Vlietland College, LEIDEN]]&gt;&lt;/PrintValue&gt;&#13;&#10;      &lt;RegistrationValue&gt;&lt;![CDATA[32850]]&gt;&lt;/RegistrationValue&gt;&#13;&#10;      &lt;ShadowSPSiteColumnRegistrationValue&gt;&lt;![CDATA[1691003 Nwb het Vlietland College]]&gt;&lt;/ShadowSPSiteColumnRegistrationValue&gt;&#13;&#10;      &lt;ShadowRegistrationValue&gt;&lt;![CDATA[1691003 Nwb het Vlietland College]]&gt;&lt;/ShadowRegistrationValue&gt;&#13;&#10;      &lt;ID&gt;e1e1df5f-10bd-46c8-beda-28b2979fc345&lt;/ID&gt;&#13;&#10;      &lt;DocumentVeldID&gt;9f015a18-dca1-4623-89fa-23811da3a8e8&lt;/DocumentVeldID&gt;&#13;&#10;      &lt;Name&gt;ProjID&lt;/Name&gt;&#13;&#10;      &lt;Datatype&gt;Int&lt;/Datatype&gt;&#13;&#10;      &lt;PrintLabel&gt;Project&lt;/PrintLabel&gt;&#13;&#10;      &lt;Entity&gt;Document&lt;/Entity&gt;&#13;&#10;      &lt;SPSiteColumnName&gt;idb_ProjID&lt;/SPSiteColumnName&gt;&#13;&#10;      &lt;ShadowName&gt;ProjectTekst&lt;/ShadowName&gt;&#13;&#10;      &lt;ShadowDatatype&gt;Varchar&lt;/ShadowDatatype&gt;&#13;&#10;      &lt;ShadowSPSiteColumnName&gt;idb_Project&lt;/ShadowSPSiteColumnName&gt;&#13;&#10;      &lt;IsKeyField&gt;false&lt;/IsKeyField&gt;&#13;&#10;      &lt;KopierenBijNieuweVersie&gt;false&lt;/KopierenBijNieuweVersie&gt;&#13;&#10;    &lt;/MetaDataField&gt;&#13;&#10;    &lt;MetaDataField&gt;&#13;&#10;      &lt;PrintValue&gt;&lt;![CDATA[Het Vlietland College]]&gt;&lt;/PrintValue&gt;&#13;&#10;      &lt;RegistrationValue&gt;&lt;![CDATA[5136]]&gt;&lt;/RegistrationValue&gt;&#13;&#10;      &lt;ShadowSPSiteColumnRegistrationValue&gt;&lt;![CDATA[Het Vlietland College]]&gt;&lt;/ShadowSPSiteColumnRegistrationValue&gt;&#13;&#10;      &lt;ShadowRegistrationValue&gt;&lt;![CDATA[Het Vlietland College]]&gt;&lt;/ShadowRegistrationValue&gt;&#13;&#10;      &lt;ID&gt;a05623fa-290e-44d8-b8c4-af0bc70ffca2&lt;/ID&gt;&#13;&#10;      &lt;DocumentVeldID&gt;280e65c7-d2a5-4dd9-b137-67f63f879039&lt;/DocumentVeldID&gt;&#13;&#10;      &lt;Name&gt;RelID&lt;/Name&gt;&#13;&#10;      &lt;Datatype&gt;Int&lt;/Datatype&gt;&#13;&#10;      &lt;Entity&gt;Document&lt;/Entity&gt;&#13;&#10;      &lt;SPSiteColumnName&gt;idb_RelID&lt;/SPSiteColumnName&gt;&#13;&#10;      &lt;ShadowName&gt;RelatieTekst&lt;/ShadowName&gt;&#13;&#10;      &lt;ShadowDatatype&gt;Varchar&lt;/ShadowDatatype&gt;&#13;&#10;      &lt;ShadowSPSiteColumnName&gt;idb_Relatie&lt;/ShadowSPSiteColumnName&gt;&#13;&#10;      &lt;IsKeyField&gt;false&lt;/IsKeyField&gt;&#13;&#10;      &lt;KopierenBijNieuweVersie&gt;false&lt;/KopierenBijNieuweVersie&gt;&#13;&#10;    &lt;/MetaDataField&gt;&#13;&#10;    &lt;MetaDataField&gt;&#13;&#10;      &lt;PrintValue&gt;&lt;![CDATA[NL]]&gt;&lt;/PrintValue&gt;&#13;&#10;      &lt;RegistrationValue&gt;&lt;![CDATA[1]]&gt;&lt;/RegistrationValue&gt;&#13;&#10;      &lt;ShadowSPSiteColumnRegistrationValue&gt;&lt;![CDATA[]]&gt;&lt;/ShadowSPSiteColumnRegistrationValue&gt;&#13;&#10;      &lt;ShadowRegistrationValue&gt;&lt;![CDATA[]]&gt;&lt;/ShadowRegistrationValue&gt;&#13;&#10;      &lt;ID&gt;9c361f81-d3fe-419b-bb56-d31563ab2b05&lt;/ID&gt;&#13;&#10;      &lt;DocumentVeldID&gt;f8a6e194-af7b-4a90-ab25-6c197468cdc0&lt;/DocumentVeldID&gt;&#13;&#10;      &lt;Name&gt;TaalID&lt;/Name&gt;&#13;&#10;      &lt;Datatype&gt;Int&lt;/Datatype&gt;&#13;&#10;      &lt;Entity&gt;Document&lt;/Entity&gt;&#13;&#10;      &lt;IsKeyField&gt;false&lt;/IsKeyField&gt;&#13;&#10;      &lt;KopierenBijNieuweVersie&gt;false&lt;/KopierenBijNieuweVersie&gt;&#13;&#10;    &lt;/MetaDataField&gt;&#13;&#10;    &lt;MetaDataField&gt;&#13;&#10;      &lt;PrintValue&gt;&lt;![CDATA[]]&gt;&lt;/PrintValue&gt;&#13;&#10;      &lt;RegistrationValue&gt;&lt;![CDATA[true]]&gt;&lt;/RegistrationValue&gt;&#13;&#10;      &lt;ShadowSPSiteColumnRegistrationValue&gt;&lt;![CDATA[]]&gt;&lt;/ShadowSPSiteColumnRegistrationValue&gt;&#13;&#10;      &lt;ShadowRegistrationValue&gt;&lt;![CDATA[]]&gt;&lt;/ShadowRegistrationValue&gt;&#13;&#10;      &lt;ID&gt;3876acdc-bc35-4eef-9a7c-93bdc9afc98b&lt;/ID&gt;&#13;&#10;      &lt;DocumentVeldID&gt;7f09c1ed-27bc-4772-9ac9-361896620d43&lt;/DocumentVeldID&gt;&#13;&#10;      &lt;Name&gt;VersieBevroren&lt;/Name&gt;&#13;&#10;      &lt;Datatype&gt;Boolean&lt;/Datatype&gt;&#13;&#10;      &lt;Entity&gt;Document&lt;/Entity&gt;&#13;&#10;      &lt;IsKeyField&gt;false&lt;/IsKeyField&gt;&#13;&#10;      &lt;KopierenBijNieuweVersie&gt;false&lt;/KopierenBijNieuweVersie&gt;&#13;&#10;    &lt;/MetaDataField&gt;&#13;&#10;    &lt;MetaDataField&gt;&#13;&#10;      &lt;PrintValue&gt;&lt;![CDATA[1.0]]&gt;&lt;/PrintValue&gt;&#13;&#10;      &lt;RegistrationValue&gt;&lt;![CDATA[0001.0000]]&gt;&lt;/RegistrationValue&gt;&#13;&#10;      &lt;ShadowSPSiteColumnRegistrationValue&gt;&lt;![CDATA[]]&gt;&lt;/ShadowSPSiteColumnRegistrationValue&gt;&#13;&#10;      &lt;ShadowRegistrationValue&gt;&lt;![CDATA[]]&gt;&lt;/ShadowRegistrationValue&gt;&#13;&#10;      &lt;ID&gt;29a8a0b6-e7bd-4083-9d5d-36d4ea01d7b2&lt;/ID&gt;&#13;&#10;      &lt;DocumentVeldID&gt;97b5f405-f169-4abd-85ab-f6eda957b609&lt;/DocumentVeldID&gt;&#13;&#10;      &lt;Name&gt;VersieNr&lt;/Name&gt;&#13;&#10;      &lt;Datatype&gt;Varchar&lt;/Datatype&gt;&#13;&#10;      &lt;PrintLabel&gt;Versie&lt;/PrintLabel&gt;&#13;&#10;      &lt;Entity&gt;Document&lt;/Entity&gt;&#13;&#10;      &lt;SPSiteColumnName&gt;idb_VersieNr&lt;/SPSiteColumnName&gt;&#13;&#10;      &lt;IsKeyField&gt;false&lt;/IsKeyField&gt;&#13;&#10;      &lt;KopierenBijNieuweVersie&gt;false&lt;/KopierenBijNieuweVersie&gt;&#13;&#10;    &lt;/MetaDataField&gt;&#13;&#10;    &lt;MetaDataField&gt;&#13;&#10;      &lt;PrintValue&gt;&lt;![CDATA[]]&gt;&lt;/PrintValue&gt;&#13;&#10;      &lt;RegistrationValue&gt;&lt;![CDATA[]]&gt;&lt;/RegistrationValue&gt;&#13;&#10;      &lt;ShadowSPSiteColumnRegistrationValue&gt;&lt;![CDATA[]]&gt;&lt;/ShadowSPSiteColumnRegistrationValue&gt;&#13;&#10;      &lt;ShadowRegistrationValue&gt;&lt;![CDATA[]]&gt;&lt;/ShadowRegistrationValue&gt;&#13;&#10;      &lt;ID&gt;0b99ca12-765a-4201-886c-0e4e8251b549&lt;/ID&gt;&#13;&#10;      &lt;DocumentVeldID&gt;3108ebba-d130-46a6-8408-beddd18ad17f&lt;/DocumentVeldID&gt;&#13;&#10;      &lt;Name&gt;PostadresAan&lt;/Name&gt;&#13;&#10;      &lt;Datatype&gt;Text&lt;/Datatype&gt;&#13;&#10;      &lt;Entity&gt;DocumentVerzending&lt;/Entity&gt;&#13;&#10;      &lt;IsKeyField&gt;false&lt;/IsKeyField&gt;&#13;&#10;      &lt;KopierenBijNieuweVersie&gt;false&lt;/KopierenBijNieuweVersie&gt;&#13;&#10;    &lt;/MetaDataField&gt;&#13;&#10;  &lt;/MetaDataFields&gt;&#13;&#10;  &lt;Messages /&gt;&#13;&#10;&lt;/DocumentInfo&gt;"/>
    <w:docVar w:name="DocumentsoortID" w:val="86"/>
    <w:docVar w:name="DocumentsoortID_PrintValue" w:val="Rapport"/>
    <w:docVar w:name="DocumentsoortTekst" w:val="Rapport"/>
    <w:docVar w:name="ExportQueueItemID" w:val="a30d180d-87d4-4d8a-a5b7-e029a2f0c0db"/>
    <w:docVar w:name="ExtranetlinkNaarOrigineel"/>
    <w:docVar w:name="ExtranetlinkNaarPDF"/>
    <w:docVar w:name="GebruikerTekst" w:val="Linda Kröse"/>
    <w:docVar w:name="InternBedrijfTekst" w:val="HEVO"/>
    <w:docVar w:name="InterneAfdelingTekst" w:val="HEVO"/>
    <w:docVar w:name="IntranetlinkNaarOrgineel"/>
    <w:docVar w:name="IntranetlinkNaarPDF"/>
    <w:docVar w:name="IntranetlinkNaarRegistratie"/>
    <w:docVar w:name="LabelID" w:val="[]"/>
    <w:docVar w:name="MergeStatus" w:val="1"/>
    <w:docVar w:name="NamenLijstWeergave" w:val="BetrokkeneBeschikbaar_Formeel"/>
    <w:docVar w:name="NamenLijstWeergave_PrintValue" w:val="Naam formeel"/>
    <w:docVar w:name="NamenOnderElkaar" w:val="1"/>
    <w:docVar w:name="Onderwerp" w:val="Annex 1_Aanmeldingsformulier"/>
    <w:docVar w:name="OrigineelAlsBijlage"/>
    <w:docVar w:name="PDFAlsBijlage"/>
    <w:docVar w:name="PersID"/>
    <w:docVar w:name="Persoon"/>
    <w:docVar w:name="PersoonTekst"/>
    <w:docVar w:name="PostadresAan"/>
    <w:docVar w:name="Progcode" w:val="WO"/>
    <w:docVar w:name="Project" w:val="1691003 Nwb het Vlietland College, LEIDEN"/>
    <w:docVar w:name="ProjectTekst" w:val="1691003 Nwb het Vlietland College"/>
    <w:docVar w:name="ProjectVermelding" w:val="project"/>
    <w:docVar w:name="ProjectVermelding_PrintValue" w:val="Nieuwbouw Het Vlietland College"/>
    <w:docVar w:name="ProjfaseID"/>
    <w:docVar w:name="ProjfaseTekst"/>
    <w:docVar w:name="ProjID" w:val="32850"/>
    <w:docVar w:name="ProjNaam" w:val="Nwb het Vlietland College"/>
    <w:docVar w:name="ProjNr" w:val="1691003"/>
    <w:docVar w:name="Referentie" w:val="1691003-0035"/>
    <w:docVar w:name="Registratieprofiel" w:val="Rapport"/>
    <w:docVar w:name="RegistratieprofielID" w:val="4c052d41-9797-4019-bde8-7dad10e6076e"/>
    <w:docVar w:name="RegistratieprofielKlantCode" w:val="Hevo"/>
    <w:docVar w:name="Relatie" w:val="Het Vlietland College"/>
    <w:docVar w:name="RelatieTekst" w:val="Het Vlietland College"/>
    <w:docVar w:name="RelID" w:val="5136"/>
    <w:docVar w:name="Sjabloon" w:val="Rapport"/>
    <w:docVar w:name="SjabloonID" w:val="04d2d4d1-4257-42fd-a18f-9a430e1a5891"/>
    <w:docVar w:name="SjabloonType" w:val="RAPPORT"/>
    <w:docVar w:name="SlotzinAantalOndertek" w:val="1"/>
    <w:docVar w:name="SlotzinAantalRijen" w:val="3"/>
    <w:docVar w:name="StandaardDocID" w:val="f8b925a9-3744-4fe7-86ab-71e9edc88bc4"/>
    <w:docVar w:name="StandaardTekstblok" w:val="Rapport.docx"/>
    <w:docVar w:name="Subtitel" w:val="Nieuwbouw Het Vlietland College Leiden"/>
    <w:docVar w:name="Taal" w:val="NL"/>
    <w:docVar w:name="VersieBevroren" w:val="1"/>
    <w:docVar w:name="VersieNr" w:val="0001.0000"/>
    <w:docVar w:name="VersieNr_PrintValue" w:val="1.0"/>
    <w:docVar w:name="Versienummer" w:val="0.1"/>
    <w:docVar w:name="Vestiging"/>
    <w:docVar w:name="VestigingID" w:val="3"/>
    <w:docVar w:name="Wijzig" w:val="1"/>
    <w:docVar w:name="_AanmaakDatum" w:val="06-02-2023"/>
    <w:docVar w:name="_AanmaakGebruiker" w:val="nk21"/>
    <w:docVar w:name="_KlantCode" w:val="Hevo"/>
    <w:docVar w:name="_KlantCodeGeconverteerd" w:val="TBI\Hevo"/>
    <w:docVar w:name="_LicCode" w:val="Hevo"/>
    <w:docVar w:name="_Versie" w:val="2021.2"/>
    <w:docVar w:name="_VersieGeconverteerd" w:val="2021.2.9"/>
  </w:docVars>
  <m:mathPr>
    <m:mathFont m:val="Cambria Math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8528E166-F645-443F-93CD-22E17A851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AEF"/>
    <w:pPr>
      <w:spacing w:line="254" w:lineRule="exact"/>
    </w:pPr>
    <w:rPr>
      <w:rFonts w:ascii="Arial" w:hAnsi="Arial"/>
      <w:sz w:val="19"/>
      <w:szCs w:val="24"/>
      <w:lang w:eastAsia="en-US"/>
    </w:rPr>
  </w:style>
  <w:style w:type="paragraph" w:styleId="Heading1">
    <w:name w:val="heading 1"/>
    <w:basedOn w:val="Normal"/>
    <w:next w:val="Normal"/>
    <w:link w:val="Kop1Char"/>
    <w:qFormat/>
    <w:rsid w:val="003F0AEF"/>
    <w:pPr>
      <w:keepNext/>
      <w:keepLines/>
      <w:numPr>
        <w:numId w:val="1"/>
      </w:numPr>
      <w:spacing w:after="100" w:line="340" w:lineRule="exact"/>
      <w:contextualSpacing/>
      <w:outlineLvl w:val="0"/>
    </w:pPr>
    <w:rPr>
      <w:rFonts w:cs="Arial"/>
      <w:b/>
      <w:bCs/>
      <w:sz w:val="32"/>
      <w:szCs w:val="32"/>
    </w:rPr>
  </w:style>
  <w:style w:type="paragraph" w:styleId="Heading2">
    <w:name w:val="heading 2"/>
    <w:basedOn w:val="Heading1"/>
    <w:next w:val="Normal"/>
    <w:link w:val="Kop2Char"/>
    <w:qFormat/>
    <w:rsid w:val="003F0AEF"/>
    <w:pPr>
      <w:numPr>
        <w:ilvl w:val="1"/>
      </w:numPr>
      <w:spacing w:after="0" w:line="254" w:lineRule="exact"/>
      <w:contextualSpacing w:val="0"/>
      <w:outlineLvl w:val="1"/>
    </w:pPr>
    <w:rPr>
      <w:bCs w:val="0"/>
      <w:iCs/>
      <w:sz w:val="24"/>
      <w:szCs w:val="28"/>
    </w:rPr>
  </w:style>
  <w:style w:type="paragraph" w:styleId="Heading3">
    <w:name w:val="heading 3"/>
    <w:basedOn w:val="Heading2"/>
    <w:next w:val="Normal"/>
    <w:link w:val="Kop3Char"/>
    <w:qFormat/>
    <w:rsid w:val="003F0AEF"/>
    <w:pPr>
      <w:numPr>
        <w:ilvl w:val="2"/>
      </w:numPr>
      <w:outlineLvl w:val="2"/>
    </w:pPr>
    <w:rPr>
      <w:b w:val="0"/>
      <w:bCs/>
      <w:i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Kopje">
    <w:name w:val="Huisstijl-Kopje"/>
    <w:basedOn w:val="DefaultParagraphFont"/>
    <w:rsid w:val="003F0AEF"/>
  </w:style>
  <w:style w:type="character" w:customStyle="1" w:styleId="Huisstijl-Gegeven">
    <w:name w:val="Huisstijl-Gegeven"/>
    <w:basedOn w:val="DefaultParagraphFont"/>
    <w:rsid w:val="003F0AEF"/>
  </w:style>
  <w:style w:type="paragraph" w:styleId="Header">
    <w:name w:val="header"/>
    <w:basedOn w:val="Normal"/>
    <w:link w:val="KoptekstChar"/>
    <w:rsid w:val="003F0AE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VoettekstChar"/>
    <w:rsid w:val="003F0AEF"/>
    <w:pPr>
      <w:spacing w:line="240" w:lineRule="atLeast"/>
    </w:pPr>
    <w:rPr>
      <w:i/>
      <w:sz w:val="17"/>
    </w:rPr>
  </w:style>
  <w:style w:type="paragraph" w:customStyle="1" w:styleId="Huisstijl-Naw">
    <w:name w:val="Huisstijl-Naw"/>
    <w:basedOn w:val="Normal"/>
    <w:rsid w:val="003F0AEF"/>
    <w:pPr>
      <w:spacing w:line="254" w:lineRule="atLeast"/>
    </w:pPr>
    <w:rPr>
      <w:noProof/>
    </w:rPr>
  </w:style>
  <w:style w:type="paragraph" w:customStyle="1" w:styleId="Huisstijl-Adres">
    <w:name w:val="Huisstijl-Adres"/>
    <w:basedOn w:val="Normal"/>
    <w:rsid w:val="003F0AEF"/>
    <w:pPr>
      <w:tabs>
        <w:tab w:val="left" w:pos="1763"/>
        <w:tab w:val="left" w:pos="3532"/>
        <w:tab w:val="left" w:pos="5301"/>
        <w:tab w:val="left" w:pos="7070"/>
        <w:tab w:val="left" w:pos="8562"/>
      </w:tabs>
      <w:spacing w:line="200" w:lineRule="atLeast"/>
    </w:pPr>
    <w:rPr>
      <w:rFonts w:ascii="Arial Narrow" w:hAnsi="Arial Narrow"/>
      <w:noProof/>
      <w:sz w:val="15"/>
    </w:rPr>
  </w:style>
  <w:style w:type="paragraph" w:customStyle="1" w:styleId="Huisstijl-Pagina">
    <w:name w:val="Huisstijl-Pagina"/>
    <w:basedOn w:val="Normal"/>
    <w:rsid w:val="003F0AEF"/>
    <w:pPr>
      <w:tabs>
        <w:tab w:val="right" w:pos="8902"/>
      </w:tabs>
      <w:spacing w:line="254" w:lineRule="atLeast"/>
    </w:pPr>
    <w:rPr>
      <w:rFonts w:ascii="Arial Narrow" w:hAnsi="Arial Narrow"/>
      <w:i/>
      <w:noProof/>
      <w:sz w:val="15"/>
    </w:rPr>
  </w:style>
  <w:style w:type="paragraph" w:customStyle="1" w:styleId="Huisstijl-Voettekst">
    <w:name w:val="Huisstijl-Voettekst"/>
    <w:basedOn w:val="Normal"/>
    <w:rsid w:val="003F0AEF"/>
    <w:pPr>
      <w:spacing w:line="234" w:lineRule="exact"/>
    </w:pPr>
    <w:rPr>
      <w:rFonts w:ascii="Arial Narrow" w:hAnsi="Arial Narrow"/>
      <w:i/>
      <w:noProof/>
      <w:sz w:val="18"/>
    </w:rPr>
  </w:style>
  <w:style w:type="character" w:customStyle="1" w:styleId="Huisstijl-Onderwerp">
    <w:name w:val="Huisstijl-Onderwerp"/>
    <w:rsid w:val="003F0AEF"/>
    <w:rPr>
      <w:rFonts w:ascii="Arial" w:hAnsi="Arial"/>
      <w:sz w:val="19"/>
      <w:szCs w:val="16"/>
    </w:rPr>
  </w:style>
  <w:style w:type="paragraph" w:customStyle="1" w:styleId="Huisstijl-Titel">
    <w:name w:val="Huisstijl-Titel"/>
    <w:basedOn w:val="Normal"/>
    <w:next w:val="Normal"/>
    <w:rsid w:val="003F0AEF"/>
    <w:pPr>
      <w:spacing w:line="340" w:lineRule="exact"/>
    </w:pPr>
    <w:rPr>
      <w:b/>
      <w:noProof/>
      <w:sz w:val="32"/>
    </w:rPr>
  </w:style>
  <w:style w:type="paragraph" w:customStyle="1" w:styleId="Huisstijl-SubTitel">
    <w:name w:val="Huisstijl-SubTitel"/>
    <w:basedOn w:val="Normal"/>
    <w:next w:val="Normal"/>
    <w:rsid w:val="003F0AEF"/>
    <w:rPr>
      <w:noProof/>
      <w:sz w:val="24"/>
    </w:rPr>
  </w:style>
  <w:style w:type="paragraph" w:styleId="TOC1">
    <w:name w:val="toc 1"/>
    <w:basedOn w:val="Normal"/>
    <w:next w:val="Normal"/>
    <w:autoRedefine/>
    <w:uiPriority w:val="39"/>
    <w:rsid w:val="003F0AEF"/>
    <w:pPr>
      <w:tabs>
        <w:tab w:val="left" w:pos="0"/>
        <w:tab w:val="right" w:pos="7938"/>
      </w:tabs>
      <w:spacing w:before="254"/>
      <w:ind w:left="-947"/>
    </w:pPr>
    <w:rPr>
      <w:b/>
    </w:rPr>
  </w:style>
  <w:style w:type="paragraph" w:styleId="TOC2">
    <w:name w:val="toc 2"/>
    <w:basedOn w:val="Index1"/>
    <w:next w:val="Normal"/>
    <w:uiPriority w:val="39"/>
    <w:rsid w:val="003F0AEF"/>
    <w:pPr>
      <w:tabs>
        <w:tab w:val="left" w:pos="0"/>
        <w:tab w:val="right" w:pos="7938"/>
      </w:tabs>
      <w:ind w:left="0" w:hanging="947"/>
    </w:pPr>
  </w:style>
  <w:style w:type="paragraph" w:styleId="TOC3">
    <w:name w:val="toc 3"/>
    <w:basedOn w:val="Normal"/>
    <w:next w:val="Normal"/>
    <w:autoRedefine/>
    <w:uiPriority w:val="39"/>
    <w:rsid w:val="003F0AEF"/>
    <w:pPr>
      <w:tabs>
        <w:tab w:val="left" w:pos="798"/>
        <w:tab w:val="right" w:pos="7938"/>
      </w:tabs>
      <w:ind w:left="-947"/>
    </w:pPr>
  </w:style>
  <w:style w:type="paragraph" w:styleId="ListBullet">
    <w:name w:val="List Bullet"/>
    <w:basedOn w:val="Normal"/>
    <w:rsid w:val="003F0AEF"/>
    <w:pPr>
      <w:numPr>
        <w:numId w:val="2"/>
      </w:numPr>
      <w:spacing w:line="254" w:lineRule="atLeast"/>
    </w:pPr>
  </w:style>
  <w:style w:type="paragraph" w:customStyle="1" w:styleId="Huisstijl-Kop">
    <w:name w:val="Huisstijl-Kop"/>
    <w:basedOn w:val="Huisstijl-Titel"/>
    <w:rsid w:val="003F0AEF"/>
    <w:pPr>
      <w:spacing w:after="254"/>
      <w:ind w:left="-947"/>
    </w:pPr>
  </w:style>
  <w:style w:type="paragraph" w:customStyle="1" w:styleId="Kop1zondernummer">
    <w:name w:val="Kop 1 zonder nummer"/>
    <w:basedOn w:val="Heading1"/>
    <w:next w:val="Normal"/>
    <w:rsid w:val="003F0AEF"/>
    <w:pPr>
      <w:numPr>
        <w:numId w:val="0"/>
      </w:numPr>
      <w:spacing w:after="160"/>
      <w:ind w:left="-947"/>
    </w:pPr>
    <w:rPr>
      <w:szCs w:val="16"/>
    </w:rPr>
  </w:style>
  <w:style w:type="paragraph" w:customStyle="1" w:styleId="Kop2zondernummer">
    <w:name w:val="Kop 2 zonder nummer"/>
    <w:basedOn w:val="Heading2"/>
    <w:next w:val="Normal"/>
    <w:rsid w:val="003F0AEF"/>
    <w:pPr>
      <w:numPr>
        <w:ilvl w:val="0"/>
        <w:numId w:val="0"/>
      </w:numPr>
      <w:ind w:left="-947"/>
    </w:pPr>
    <w:rPr>
      <w:szCs w:val="16"/>
    </w:rPr>
  </w:style>
  <w:style w:type="paragraph" w:customStyle="1" w:styleId="Kop3zondernummer">
    <w:name w:val="Kop 3 zonder nummer"/>
    <w:basedOn w:val="Heading3"/>
    <w:next w:val="Normal"/>
    <w:rsid w:val="003F0AEF"/>
    <w:pPr>
      <w:numPr>
        <w:ilvl w:val="0"/>
        <w:numId w:val="0"/>
      </w:numPr>
    </w:pPr>
    <w:rPr>
      <w:szCs w:val="16"/>
    </w:rPr>
  </w:style>
  <w:style w:type="paragraph" w:customStyle="1" w:styleId="Huisstijl-Concept">
    <w:name w:val="Huisstijl-Concept"/>
    <w:basedOn w:val="Huisstijl-Sjabloonnaam"/>
    <w:rsid w:val="003F0AEF"/>
  </w:style>
  <w:style w:type="paragraph" w:styleId="Index1">
    <w:name w:val="index 1"/>
    <w:basedOn w:val="Normal"/>
    <w:next w:val="Normal"/>
    <w:autoRedefine/>
    <w:semiHidden/>
    <w:rsid w:val="003F0AEF"/>
    <w:pPr>
      <w:ind w:left="190" w:hanging="190"/>
    </w:pPr>
  </w:style>
  <w:style w:type="paragraph" w:styleId="ListBullet2">
    <w:name w:val="List Bullet 2"/>
    <w:basedOn w:val="Normal"/>
    <w:rsid w:val="003F0AEF"/>
    <w:pPr>
      <w:numPr>
        <w:numId w:val="3"/>
      </w:numPr>
      <w:spacing w:line="254" w:lineRule="atLeast"/>
    </w:pPr>
  </w:style>
  <w:style w:type="paragraph" w:customStyle="1" w:styleId="Huisstijl-Lijn">
    <w:name w:val="Huisstijl-Lijn"/>
    <w:basedOn w:val="Normal"/>
    <w:qFormat/>
    <w:rsid w:val="003F0AEF"/>
    <w:pPr>
      <w:tabs>
        <w:tab w:val="left" w:pos="1763"/>
        <w:tab w:val="left" w:pos="3532"/>
        <w:tab w:val="left" w:pos="5301"/>
        <w:tab w:val="left" w:pos="7070"/>
        <w:tab w:val="left" w:pos="8562"/>
      </w:tabs>
      <w:spacing w:line="70" w:lineRule="atLeast"/>
    </w:pPr>
    <w:rPr>
      <w:noProof/>
      <w:spacing w:val="18"/>
      <w:sz w:val="7"/>
      <w:szCs w:val="32"/>
    </w:rPr>
  </w:style>
  <w:style w:type="paragraph" w:styleId="HTMLAddress">
    <w:name w:val="HTML Address"/>
    <w:basedOn w:val="Normal"/>
    <w:link w:val="HTML-adresChar"/>
    <w:rsid w:val="003F0AEF"/>
    <w:rPr>
      <w:i/>
      <w:iCs/>
      <w:lang w:val="x-none"/>
    </w:rPr>
  </w:style>
  <w:style w:type="character" w:customStyle="1" w:styleId="HTML-adresChar">
    <w:name w:val="HTML-adres Char"/>
    <w:link w:val="HTMLAddress"/>
    <w:rsid w:val="003F0AEF"/>
    <w:rPr>
      <w:rFonts w:ascii="Arial" w:hAnsi="Arial"/>
      <w:i/>
      <w:iCs/>
      <w:sz w:val="19"/>
      <w:szCs w:val="24"/>
      <w:lang w:val="x-none" w:eastAsia="en-US"/>
    </w:rPr>
  </w:style>
  <w:style w:type="paragraph" w:customStyle="1" w:styleId="Huisstijl-Sjabloonnaam">
    <w:name w:val="Huisstijl-Sjabloonnaam"/>
    <w:basedOn w:val="Normal"/>
    <w:next w:val="Normal"/>
    <w:rsid w:val="003F0AEF"/>
    <w:pPr>
      <w:spacing w:line="320" w:lineRule="exact"/>
    </w:pPr>
    <w:rPr>
      <w:b/>
      <w:noProof/>
      <w:sz w:val="32"/>
    </w:rPr>
  </w:style>
  <w:style w:type="paragraph" w:customStyle="1" w:styleId="Huisstijl-KopieAan">
    <w:name w:val="Huisstijl-KopieAan"/>
    <w:basedOn w:val="Normal"/>
    <w:next w:val="Normal"/>
    <w:rsid w:val="003F0AEF"/>
    <w:pPr>
      <w:spacing w:line="254" w:lineRule="atLeast"/>
    </w:pPr>
    <w:rPr>
      <w:i/>
    </w:rPr>
  </w:style>
  <w:style w:type="paragraph" w:styleId="ListBullet3">
    <w:name w:val="List Bullet 3"/>
    <w:basedOn w:val="Normal"/>
    <w:rsid w:val="003F0AEF"/>
    <w:pPr>
      <w:numPr>
        <w:numId w:val="4"/>
      </w:numPr>
      <w:spacing w:line="254" w:lineRule="atLeast"/>
    </w:pPr>
  </w:style>
  <w:style w:type="paragraph" w:styleId="TOC6">
    <w:name w:val="toc 6"/>
    <w:basedOn w:val="TOC1"/>
    <w:next w:val="Normal"/>
    <w:autoRedefine/>
    <w:semiHidden/>
    <w:rsid w:val="003F0AEF"/>
    <w:pPr>
      <w:spacing w:before="0"/>
    </w:pPr>
  </w:style>
  <w:style w:type="paragraph" w:styleId="TOC7">
    <w:name w:val="toc 7"/>
    <w:basedOn w:val="TOC2"/>
    <w:next w:val="Normal"/>
    <w:autoRedefine/>
    <w:semiHidden/>
    <w:rsid w:val="003F0AEF"/>
    <w:pPr>
      <w:ind w:firstLine="0"/>
    </w:pPr>
  </w:style>
  <w:style w:type="paragraph" w:customStyle="1" w:styleId="Huisstijl-Inspring">
    <w:name w:val="Huisstijl-Inspring"/>
    <w:basedOn w:val="Normal"/>
    <w:rsid w:val="007628A3"/>
    <w:pPr>
      <w:ind w:left="-947"/>
    </w:pPr>
  </w:style>
  <w:style w:type="paragraph" w:styleId="BalloonText">
    <w:name w:val="Balloon Text"/>
    <w:basedOn w:val="Normal"/>
    <w:link w:val="BallontekstChar"/>
    <w:rsid w:val="007628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DefaultParagraphFont"/>
    <w:link w:val="BalloonText"/>
    <w:rsid w:val="007628A3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rsid w:val="000E3166"/>
    <w:rPr>
      <w:sz w:val="16"/>
      <w:szCs w:val="16"/>
    </w:rPr>
  </w:style>
  <w:style w:type="paragraph" w:styleId="CommentText">
    <w:name w:val="annotation text"/>
    <w:basedOn w:val="Normal"/>
    <w:link w:val="TekstopmerkingChar"/>
    <w:rsid w:val="000E316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DefaultParagraphFont"/>
    <w:link w:val="CommentText"/>
    <w:rsid w:val="000E3166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OnderwerpvanopmerkingChar"/>
    <w:rsid w:val="000E3166"/>
    <w:rPr>
      <w:b/>
      <w:bCs/>
    </w:rPr>
  </w:style>
  <w:style w:type="character" w:customStyle="1" w:styleId="OnderwerpvanopmerkingChar">
    <w:name w:val="Onderwerp van opmerking Char"/>
    <w:basedOn w:val="TekstopmerkingChar"/>
    <w:link w:val="CommentSubject"/>
    <w:rsid w:val="000E3166"/>
    <w:rPr>
      <w:rFonts w:ascii="Arial" w:hAnsi="Arial"/>
      <w:b/>
      <w:bCs/>
      <w:lang w:eastAsia="en-US"/>
    </w:rPr>
  </w:style>
  <w:style w:type="character" w:styleId="Hyperlink">
    <w:name w:val="Hyperlink"/>
    <w:basedOn w:val="DefaultParagraphFont"/>
    <w:rsid w:val="000E34D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35E36"/>
    <w:pPr>
      <w:ind w:left="720"/>
      <w:contextualSpacing/>
    </w:pPr>
  </w:style>
  <w:style w:type="table" w:styleId="TableGrid">
    <w:name w:val="Table Grid"/>
    <w:basedOn w:val="TableNormal"/>
    <w:rsid w:val="000906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8542BF"/>
    <w:rPr>
      <w:color w:val="800080" w:themeColor="followedHyperlink"/>
      <w:u w:val="single"/>
    </w:rPr>
  </w:style>
  <w:style w:type="character" w:customStyle="1" w:styleId="Kop3Char">
    <w:name w:val="Kop 3 Char"/>
    <w:basedOn w:val="DefaultParagraphFont"/>
    <w:link w:val="Heading3"/>
    <w:rsid w:val="00684F58"/>
    <w:rPr>
      <w:rFonts w:ascii="Arial" w:hAnsi="Arial" w:cs="Arial"/>
      <w:bCs/>
      <w:i/>
      <w:iCs/>
      <w:sz w:val="22"/>
      <w:szCs w:val="26"/>
      <w:lang w:eastAsia="en-US"/>
    </w:rPr>
  </w:style>
  <w:style w:type="character" w:customStyle="1" w:styleId="Kop1Char">
    <w:name w:val="Kop 1 Char"/>
    <w:basedOn w:val="DefaultParagraphFont"/>
    <w:link w:val="Heading1"/>
    <w:rsid w:val="0034651C"/>
    <w:rPr>
      <w:rFonts w:ascii="Arial" w:hAnsi="Arial" w:cs="Arial"/>
      <w:b/>
      <w:bCs/>
      <w:sz w:val="32"/>
      <w:szCs w:val="32"/>
      <w:lang w:eastAsia="en-US"/>
    </w:rPr>
  </w:style>
  <w:style w:type="character" w:customStyle="1" w:styleId="Kop2Char">
    <w:name w:val="Kop 2 Char"/>
    <w:basedOn w:val="DefaultParagraphFont"/>
    <w:link w:val="Heading2"/>
    <w:rsid w:val="0034651C"/>
    <w:rPr>
      <w:rFonts w:ascii="Arial" w:hAnsi="Arial" w:cs="Arial"/>
      <w:b/>
      <w:iCs/>
      <w:sz w:val="24"/>
      <w:szCs w:val="28"/>
      <w:lang w:eastAsia="en-US"/>
    </w:rPr>
  </w:style>
  <w:style w:type="character" w:customStyle="1" w:styleId="KoptekstChar">
    <w:name w:val="Koptekst Char"/>
    <w:basedOn w:val="DefaultParagraphFont"/>
    <w:link w:val="Header"/>
    <w:rsid w:val="0034651C"/>
    <w:rPr>
      <w:rFonts w:ascii="Arial" w:hAnsi="Arial"/>
      <w:sz w:val="19"/>
      <w:szCs w:val="24"/>
      <w:lang w:eastAsia="en-US"/>
    </w:rPr>
  </w:style>
  <w:style w:type="character" w:customStyle="1" w:styleId="VoettekstChar">
    <w:name w:val="Voettekst Char"/>
    <w:basedOn w:val="DefaultParagraphFont"/>
    <w:link w:val="Footer"/>
    <w:rsid w:val="0034651C"/>
    <w:rPr>
      <w:rFonts w:ascii="Arial" w:hAnsi="Arial"/>
      <w:i/>
      <w:sz w:val="17"/>
      <w:szCs w:val="24"/>
      <w:lang w:eastAsia="en-US"/>
    </w:rPr>
  </w:style>
  <w:style w:type="paragraph" w:customStyle="1" w:styleId="Huisstijl-Tekstvak">
    <w:name w:val="Huisstijl-Tekstvak"/>
    <w:basedOn w:val="Normal"/>
    <w:next w:val="Normal"/>
    <w:rsid w:val="00D92DD7"/>
    <w:pPr>
      <w:spacing w:line="254" w:lineRule="atLeast"/>
    </w:pPr>
    <w:rPr>
      <w:szCs w:val="20"/>
      <w:lang w:eastAsia="nl-NL"/>
    </w:rPr>
  </w:style>
  <w:style w:type="paragraph" w:styleId="Revision">
    <w:name w:val="Revision"/>
    <w:hidden/>
    <w:uiPriority w:val="99"/>
    <w:semiHidden/>
    <w:rsid w:val="00D92DD7"/>
    <w:rPr>
      <w:rFonts w:ascii="Arial" w:hAnsi="Arial"/>
      <w:sz w:val="19"/>
      <w:szCs w:val="24"/>
      <w:lang w:eastAsia="en-US"/>
    </w:rPr>
  </w:style>
  <w:style w:type="character" w:customStyle="1" w:styleId="UnresolvedMention">
    <w:name w:val="Unresolved Mention"/>
    <w:basedOn w:val="DefaultParagraphFont"/>
    <w:rsid w:val="00DB4E60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nhideWhenUsed/>
    <w:qFormat/>
    <w:rsid w:val="00B06D2F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\\IHT-FS01.idbhostingtbi.lan\applications$\HEV\DigiOffice\Programs\WhiteOffice\Sjabloon\Rapport.dotx" TargetMode="External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DigiOffice xmlns:xsd="http://www.w3.org/2001/XMLSchema" xmlns:xsi="http://www.w3.org/2001/XMLSchema-instance" xmlns="http://digioffice.nl/ns">
  <DocumentInfo>
    <MetaDataFields>
      <AfdelingNietVermelden entity="" docvar="true"/>
      <ExtranetlinkNaarOrigineel entity="" docvar="true"/>
      <ExtranetlinkNaarPDF entity="" docvar="true"/>
      <IntranetlinkNaarOrgineel entity="" docvar="true"/>
      <IntranetlinkNaarPDF entity="" docvar="true"/>
      <IntranetlinkNaarRegistratie entity="" docvar="true"/>
      <NamenLijstWeergave entity="" docvar="true"/>
      <NamenOnderElkaar entity="" docvar="true"/>
      <OrigineelAlsBijlage entity="" docvar="true"/>
      <PDFAlsBijlage entity="" docvar="true"/>
      <ProjectVermelding entity="" docvar="true">Nieuwbouw Het Vlietland College</ProjectVermelding>
      <StandaardTekstblok entity="" docvar="true">Rapport.docx</StandaardTekstblok>
      <Subtitel entity="" docvar="true">Nieuwbouw Het Vlietland College Leiden</Subtitel>
      <Auteur entity="Betrokkene" docvar="false">de heer ir. R.A. de Jong</Auteur>
      <BeveiligingsniveauID entity="Document" docvar="false">Mijn Project</BeveiligingsniveauID>
      <Datum entity="Document" docvar="false">6 februari 2023</Datum>
      <DocStatusID entity="Document" docvar="false">Definitief</DocStatusID>
      <DocumentsoortID entity="Document" docvar="false">Rapport</DocumentsoortID>
      <GebrID entity="Document" docvar="false">Linda Kröse</GebrID>
      <IntAfdID entity="Document" docvar="false">HEVO</IntAfdID>
      <IntBedrID entity="Document" docvar="false">HEVO</IntBedrID>
      <IntVestID entity="Document" docvar="false"/>
      <Nr entity="Document" docvar="false">1691003-0035</Nr>
      <Onderwerp entity="Document" docvar="false">Annex 1_Aanmeldingsformulier</Onderwerp>
      <PersID entity="Document" docvar="false"/>
      <ProjfaseID entity="Document" docvar="false"/>
      <ProjID entity="Document" docvar="false">1691003 Nwb het Vlietland College, LEIDEN</ProjID>
      <RelID entity="Document" docvar="false">Het Vlietland College</RelID>
      <TaalID entity="Document" docvar="false">NL</TaalID>
      <VersieBevroren entity="Document" docvar="false"/>
      <VersieNr entity="Document" docvar="false">1.0</VersieNr>
      <PostadresAan entity="DocumentVerzending" docvar="false"/>
    </MetaDataFields>
  </DocumentInfo>
</DigiOffice>
</file>

<file path=customXml/itemProps1.xml><?xml version="1.0" encoding="utf-8"?>
<ds:datastoreItem xmlns:ds="http://schemas.openxmlformats.org/officeDocument/2006/customXml" ds:itemID="{861D74C4-BA62-4FBB-B8FA-074154B963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DB9674-CF50-439D-BA03-DAEA6B0CF0C3}">
  <ds:schemaRefs>
    <ds:schemaRef ds:uri="http://www.w3.org/2001/XMLSchema"/>
    <ds:schemaRef ds:uri="http://digioffice.nl/n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4</Pages>
  <Words>543</Words>
  <Characters>3786</Characters>
  <Application>Microsoft Office Word</Application>
  <DocSecurity>8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Europese aanbesteding  Architect</vt:lpstr>
    </vt:vector>
  </TitlesOfParts>
  <Company>HEVO</Company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1_Aanmeldingsformulier</dc:title>
  <dc:subject>Annex 1_Aanmeldingsformulier</dc:subject>
  <dc:creator>Linda Kröse</dc:creator>
  <cp:keywords>1691003-0035</cp:keywords>
  <dc:description>Dit document is gemaakt met DigiOffice DocumentGenerator versie 2021.2</dc:description>
  <cp:lastModifiedBy>Pietersen, Connie</cp:lastModifiedBy>
  <cp:revision>2</cp:revision>
  <cp:lastPrinted>2023-02-01T12:03:00Z</cp:lastPrinted>
  <dcterms:created xsi:type="dcterms:W3CDTF">2023-02-06T13:00:00Z</dcterms:created>
  <dcterms:modified xsi:type="dcterms:W3CDTF">2023-02-06T13:00:00Z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/>
  </property>
  <property fmtid="{D5CDD505-2E9C-101B-9397-08002B2CF9AE}" pid="3" name="idb_BeveiligingsniveauID">
    <vt:lpwstr>4</vt:lpwstr>
  </property>
  <property fmtid="{D5CDD505-2E9C-101B-9397-08002B2CF9AE}" pid="4" name="idb_ContentType">
    <vt:lpwstr/>
  </property>
  <property fmtid="{D5CDD505-2E9C-101B-9397-08002B2CF9AE}" pid="5" name="idb_Datum">
    <vt:lpwstr>2023-02-06T14:00:09</vt:lpwstr>
  </property>
  <property fmtid="{D5CDD505-2E9C-101B-9397-08002B2CF9AE}" pid="6" name="idb_DocStatusID">
    <vt:lpwstr>3</vt:lpwstr>
  </property>
  <property fmtid="{D5CDD505-2E9C-101B-9397-08002B2CF9AE}" pid="7" name="idb_DocumentID">
    <vt:lpwstr>7bac3246-f93c-4793-904c-002de4bb194e</vt:lpwstr>
  </property>
  <property fmtid="{D5CDD505-2E9C-101B-9397-08002B2CF9AE}" pid="8" name="idb_Documentsoort">
    <vt:lpwstr>Rapport</vt:lpwstr>
  </property>
  <property fmtid="{D5CDD505-2E9C-101B-9397-08002B2CF9AE}" pid="9" name="idb_DocumentsoortID">
    <vt:lpwstr>86</vt:lpwstr>
  </property>
  <property fmtid="{D5CDD505-2E9C-101B-9397-08002B2CF9AE}" pid="10" name="idb_GebrID">
    <vt:lpwstr>139</vt:lpwstr>
  </property>
  <property fmtid="{D5CDD505-2E9C-101B-9397-08002B2CF9AE}" pid="11" name="idb_Gebruiker">
    <vt:lpwstr>Linda Kröse</vt:lpwstr>
  </property>
  <property fmtid="{D5CDD505-2E9C-101B-9397-08002B2CF9AE}" pid="12" name="idb_HasUnsavedChangesInDocument">
    <vt:lpwstr>False</vt:lpwstr>
  </property>
  <property fmtid="{D5CDD505-2E9C-101B-9397-08002B2CF9AE}" pid="13" name="idb_IntAfdID">
    <vt:lpwstr>5</vt:lpwstr>
  </property>
  <property fmtid="{D5CDD505-2E9C-101B-9397-08002B2CF9AE}" pid="14" name="idb_IntBedrID">
    <vt:lpwstr>1</vt:lpwstr>
  </property>
  <property fmtid="{D5CDD505-2E9C-101B-9397-08002B2CF9AE}" pid="15" name="idb_InternBedrijf">
    <vt:lpwstr>HEVO</vt:lpwstr>
  </property>
  <property fmtid="{D5CDD505-2E9C-101B-9397-08002B2CF9AE}" pid="16" name="idb_InterneAfdeling">
    <vt:lpwstr>HEVO</vt:lpwstr>
  </property>
  <property fmtid="{D5CDD505-2E9C-101B-9397-08002B2CF9AE}" pid="17" name="idb_IsGeopendVanafAndereLocatie">
    <vt:lpwstr/>
  </property>
  <property fmtid="{D5CDD505-2E9C-101B-9397-08002B2CF9AE}" pid="18" name="idb_Nr">
    <vt:lpwstr>1691003-0035</vt:lpwstr>
  </property>
  <property fmtid="{D5CDD505-2E9C-101B-9397-08002B2CF9AE}" pid="19" name="idb_Onderwerp">
    <vt:lpwstr>Annex 1_Aanmeldingsformulier</vt:lpwstr>
  </property>
  <property fmtid="{D5CDD505-2E9C-101B-9397-08002B2CF9AE}" pid="20" name="idb_PersID">
    <vt:lpwstr/>
  </property>
  <property fmtid="{D5CDD505-2E9C-101B-9397-08002B2CF9AE}" pid="21" name="idb_Persoon">
    <vt:lpwstr/>
  </property>
  <property fmtid="{D5CDD505-2E9C-101B-9397-08002B2CF9AE}" pid="22" name="idb_Project">
    <vt:lpwstr>1691003 Nwb het Vlietland College</vt:lpwstr>
  </property>
  <property fmtid="{D5CDD505-2E9C-101B-9397-08002B2CF9AE}" pid="23" name="idb_Projfase">
    <vt:lpwstr/>
  </property>
  <property fmtid="{D5CDD505-2E9C-101B-9397-08002B2CF9AE}" pid="24" name="idb_ProjfaseID">
    <vt:lpwstr/>
  </property>
  <property fmtid="{D5CDD505-2E9C-101B-9397-08002B2CF9AE}" pid="25" name="idb_ProjID">
    <vt:lpwstr>32850</vt:lpwstr>
  </property>
  <property fmtid="{D5CDD505-2E9C-101B-9397-08002B2CF9AE}" pid="26" name="idb_Relatie">
    <vt:lpwstr>Het Vlietland College</vt:lpwstr>
  </property>
  <property fmtid="{D5CDD505-2E9C-101B-9397-08002B2CF9AE}" pid="27" name="idb_RelID">
    <vt:lpwstr>5136</vt:lpwstr>
  </property>
  <property fmtid="{D5CDD505-2E9C-101B-9397-08002B2CF9AE}" pid="28" name="idb_RootDocumentID">
    <vt:lpwstr>534e2127-bce5-4428-8108-25e4786ac7c2</vt:lpwstr>
  </property>
  <property fmtid="{D5CDD505-2E9C-101B-9397-08002B2CF9AE}" pid="29" name="idb_StandardDocID">
    <vt:lpwstr>f8b925a9-3744-4fe7-86ab-71e9edc88bc4</vt:lpwstr>
  </property>
  <property fmtid="{D5CDD505-2E9C-101B-9397-08002B2CF9AE}" pid="30" name="idb_VersieNr">
    <vt:lpwstr>0001.0000</vt:lpwstr>
  </property>
  <property fmtid="{D5CDD505-2E9C-101B-9397-08002B2CF9AE}" pid="31" name="IsCorporateIdentity">
    <vt:lpwstr>true</vt:lpwstr>
  </property>
</Properties>
</file>