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7BAC" w14:textId="0B3FE88A" w:rsidR="00D275D2" w:rsidRPr="00C80F62" w:rsidRDefault="00C645D9" w:rsidP="00C645D9">
      <w:pPr>
        <w:spacing w:line="276" w:lineRule="auto"/>
        <w:rPr>
          <w:rFonts w:cs="Arial"/>
          <w:b/>
          <w:sz w:val="24"/>
        </w:rPr>
      </w:pPr>
      <w:bookmarkStart w:id="0" w:name="_Toc85555908"/>
      <w:bookmarkStart w:id="1" w:name="_Toc103416218"/>
      <w:r>
        <w:rPr>
          <w:rFonts w:cs="Arial"/>
          <w:b/>
          <w:sz w:val="24"/>
        </w:rPr>
        <w:t xml:space="preserve">Bijlage </w:t>
      </w:r>
      <w:r w:rsidR="00603012">
        <w:rPr>
          <w:rFonts w:cs="Arial"/>
          <w:b/>
          <w:sz w:val="24"/>
        </w:rPr>
        <w:t>4</w:t>
      </w:r>
      <w:r>
        <w:rPr>
          <w:rFonts w:cs="Arial"/>
          <w:b/>
          <w:sz w:val="24"/>
        </w:rPr>
        <w:t xml:space="preserve">, Formulier </w:t>
      </w:r>
      <w:r w:rsidR="00603012">
        <w:rPr>
          <w:rFonts w:cs="Arial"/>
          <w:b/>
          <w:sz w:val="24"/>
        </w:rPr>
        <w:t>Selectiecriterium 1</w:t>
      </w:r>
      <w:r w:rsidR="00F92E81">
        <w:rPr>
          <w:rFonts w:cs="Arial"/>
          <w:b/>
          <w:sz w:val="24"/>
        </w:rPr>
        <w:t xml:space="preserve"> </w:t>
      </w:r>
    </w:p>
    <w:p w14:paraId="50548BDE" w14:textId="77777777" w:rsidR="00DF0701" w:rsidRDefault="00DF0701" w:rsidP="00EA1956">
      <w:pPr>
        <w:spacing w:line="276" w:lineRule="auto"/>
        <w:rPr>
          <w:rFonts w:cs="Arial"/>
        </w:rPr>
      </w:pPr>
    </w:p>
    <w:p w14:paraId="191084B6" w14:textId="636FF778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 xml:space="preserve">U overlegt </w:t>
      </w:r>
      <w:r w:rsidR="00603012">
        <w:rPr>
          <w:rFonts w:cs="Arial"/>
        </w:rPr>
        <w:t>referenten</w:t>
      </w:r>
      <w:r w:rsidRPr="00E849E6">
        <w:rPr>
          <w:rFonts w:cs="Arial"/>
        </w:rPr>
        <w:t xml:space="preserve"> van een vergelijkbare opdracht die u de afgelopen drie jaar (gerekend vanaf de publicatiedatum van deze aanbesteding) heeft uitgevoerd.  </w:t>
      </w:r>
    </w:p>
    <w:p w14:paraId="29BFF277" w14:textId="77777777" w:rsidR="00DF0701" w:rsidRPr="00E849E6" w:rsidRDefault="00DF0701" w:rsidP="00DF0701">
      <w:pPr>
        <w:spacing w:line="276" w:lineRule="auto"/>
        <w:rPr>
          <w:rFonts w:cs="Arial"/>
        </w:rPr>
      </w:pPr>
    </w:p>
    <w:p w14:paraId="43C5897C" w14:textId="77777777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>U vermeldt de volgende zaken:</w:t>
      </w:r>
    </w:p>
    <w:p w14:paraId="0C38341D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Korte omschrijving van het project;</w:t>
      </w:r>
    </w:p>
    <w:p w14:paraId="6333FCBF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Naam, adres en telefoonnummer referentie;</w:t>
      </w:r>
    </w:p>
    <w:p w14:paraId="5C741EC6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en functie contactpersoon;</w:t>
      </w:r>
    </w:p>
    <w:p w14:paraId="6DCD87A4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aanvang;</w:t>
      </w:r>
    </w:p>
    <w:p w14:paraId="00D98622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afronding (indien van toepassing);</w:t>
      </w:r>
    </w:p>
    <w:p w14:paraId="33FB7B07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 xml:space="preserve">Naam </w:t>
      </w:r>
      <w:proofErr w:type="spellStart"/>
      <w:r w:rsidRPr="00E849E6">
        <w:rPr>
          <w:rFonts w:cs="Arial"/>
        </w:rPr>
        <w:t>combinant</w:t>
      </w:r>
      <w:proofErr w:type="spellEnd"/>
      <w:r w:rsidRPr="00E849E6">
        <w:rPr>
          <w:rFonts w:cs="Arial"/>
        </w:rPr>
        <w:t xml:space="preserve"> / onderaannemer die de opdracht heeft uitgevoerd.</w:t>
      </w:r>
    </w:p>
    <w:p w14:paraId="51AB899E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3CCB6214" w14:textId="5778A1A0" w:rsidR="00DF0701" w:rsidRPr="00E849E6" w:rsidRDefault="00603012" w:rsidP="00DF070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Selectiecriterium</w:t>
      </w:r>
      <w:r w:rsidR="00F33B5F">
        <w:rPr>
          <w:rFonts w:cs="Arial"/>
          <w:szCs w:val="20"/>
        </w:rPr>
        <w:t xml:space="preserve"> 1, </w:t>
      </w:r>
      <w:r w:rsidR="00E65CDC" w:rsidRPr="00F33B5F">
        <w:rPr>
          <w:rFonts w:cs="Arial"/>
          <w:szCs w:val="20"/>
        </w:rPr>
        <w:t xml:space="preserve">Ontwerp </w:t>
      </w:r>
      <w:r w:rsidR="00E65CDC">
        <w:rPr>
          <w:rFonts w:cs="Arial"/>
          <w:szCs w:val="20"/>
        </w:rPr>
        <w:t xml:space="preserve">en implementatie </w:t>
      </w:r>
      <w:r w:rsidR="00F33B5F" w:rsidRPr="00F33B5F">
        <w:rPr>
          <w:rFonts w:cs="Arial"/>
          <w:szCs w:val="20"/>
        </w:rPr>
        <w:t>WAN-netwerk</w:t>
      </w:r>
      <w:r w:rsidR="00DF0701" w:rsidRPr="00E849E6">
        <w:rPr>
          <w:rFonts w:cs="Arial"/>
          <w:szCs w:val="20"/>
        </w:rPr>
        <w:t>:</w:t>
      </w:r>
    </w:p>
    <w:p w14:paraId="617E7C2B" w14:textId="43DD9D3E" w:rsidR="00DF0701" w:rsidRPr="00E849E6" w:rsidRDefault="00F92E8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F92E81">
        <w:rPr>
          <w:rFonts w:cs="Arial"/>
          <w:szCs w:val="20"/>
        </w:rPr>
        <w:t xml:space="preserve">U heeft </w:t>
      </w:r>
      <w:r w:rsidR="00603012">
        <w:rPr>
          <w:rFonts w:cs="Arial"/>
          <w:szCs w:val="20"/>
        </w:rPr>
        <w:t xml:space="preserve">een </w:t>
      </w:r>
      <w:r w:rsidRPr="00F92E81">
        <w:rPr>
          <w:rFonts w:cs="Arial"/>
          <w:szCs w:val="20"/>
        </w:rPr>
        <w:t xml:space="preserve">WAN-netwerken </w:t>
      </w:r>
      <w:r w:rsidR="00E65CDC" w:rsidRPr="00730474">
        <w:rPr>
          <w:rFonts w:cs="Arial"/>
          <w:szCs w:val="20"/>
        </w:rPr>
        <w:t xml:space="preserve">ontworpen en geïmplementeerd </w:t>
      </w:r>
      <w:r w:rsidRPr="00F92E81">
        <w:rPr>
          <w:rFonts w:cs="Arial"/>
          <w:szCs w:val="20"/>
        </w:rPr>
        <w:t>met zakelijk aansluitingen van minimaal 30 klantlocaties</w:t>
      </w:r>
      <w:r>
        <w:rPr>
          <w:rFonts w:cs="Arial"/>
          <w:szCs w:val="20"/>
        </w:rPr>
        <w:t>.</w:t>
      </w:r>
      <w:r w:rsidRPr="00F92E81">
        <w:rPr>
          <w:rFonts w:cs="Arial"/>
          <w:szCs w:val="20"/>
        </w:rPr>
        <w:t xml:space="preserve"> </w:t>
      </w:r>
    </w:p>
    <w:p w14:paraId="4484E8D8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39E57BAA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33C5F064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44E6C6D8" w14:textId="1727AF3B" w:rsidR="00DF0701" w:rsidRPr="00E849E6" w:rsidRDefault="00145961" w:rsidP="00DF0701">
      <w:pPr>
        <w:spacing w:line="276" w:lineRule="auto"/>
        <w:rPr>
          <w:rFonts w:cs="Arial"/>
          <w:szCs w:val="20"/>
        </w:rPr>
      </w:pPr>
      <w:r>
        <w:rPr>
          <w:rFonts w:cs="Arial"/>
        </w:rPr>
        <w:t>De aanbestedende dienst</w:t>
      </w:r>
      <w:r w:rsidR="00DF0701" w:rsidRPr="00E849E6">
        <w:rPr>
          <w:rFonts w:cs="Arial"/>
          <w:szCs w:val="20"/>
        </w:rPr>
        <w:t xml:space="preserve"> behoudt zich het recht voor om zonder nadere kennisgeving contact op te nemen met de door inschrijver doorgegeven personen. Als u inschrijft als combinatie dient u duidelijk te vermelden door welk lid van de combinatie de referent wordt opgegeven. Als u inschrijft als hoofd/</w:t>
      </w:r>
      <w:proofErr w:type="spellStart"/>
      <w:r w:rsidR="00DF0701" w:rsidRPr="00E849E6">
        <w:rPr>
          <w:rFonts w:cs="Arial"/>
          <w:szCs w:val="20"/>
        </w:rPr>
        <w:t>onderaanneming</w:t>
      </w:r>
      <w:proofErr w:type="spellEnd"/>
      <w:r w:rsidR="00DF0701" w:rsidRPr="00E849E6">
        <w:rPr>
          <w:rFonts w:cs="Arial"/>
          <w:szCs w:val="20"/>
        </w:rPr>
        <w:t xml:space="preserve"> dient u duidelijk te vermelden door wie de referent wordt opgegeven.</w:t>
      </w:r>
    </w:p>
    <w:p w14:paraId="6467354B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2596C87F" w14:textId="3677B533" w:rsidR="00A91273" w:rsidRDefault="00DF0701" w:rsidP="00603012">
      <w:pPr>
        <w:spacing w:line="276" w:lineRule="auto"/>
        <w:rPr>
          <w:rFonts w:cs="Arial"/>
        </w:rPr>
      </w:pPr>
      <w:r w:rsidRPr="00E849E6">
        <w:rPr>
          <w:rFonts w:cs="Arial"/>
          <w:szCs w:val="20"/>
        </w:rPr>
        <w:t xml:space="preserve">U voegt het document bij </w:t>
      </w:r>
      <w:r w:rsidR="00603012">
        <w:rPr>
          <w:rFonts w:cs="Arial"/>
          <w:szCs w:val="20"/>
        </w:rPr>
        <w:t xml:space="preserve">Selectiecriterium 1 van </w:t>
      </w:r>
      <w:r w:rsidRPr="00E849E6">
        <w:rPr>
          <w:rFonts w:cs="Arial"/>
          <w:szCs w:val="20"/>
        </w:rPr>
        <w:t xml:space="preserve">uw </w:t>
      </w:r>
      <w:r w:rsidR="00145961">
        <w:rPr>
          <w:rFonts w:cs="Arial"/>
          <w:szCs w:val="20"/>
        </w:rPr>
        <w:t>aanmelding</w:t>
      </w:r>
      <w:r w:rsidRPr="00E849E6">
        <w:rPr>
          <w:rFonts w:cs="Arial"/>
          <w:szCs w:val="20"/>
        </w:rPr>
        <w:t xml:space="preserve"> bij.</w:t>
      </w:r>
      <w:r w:rsidR="00603012">
        <w:rPr>
          <w:rFonts w:cs="Arial"/>
          <w:szCs w:val="20"/>
        </w:rPr>
        <w:t xml:space="preserve"> </w:t>
      </w:r>
      <w:r w:rsidR="00D275D2" w:rsidRPr="00C80F62">
        <w:rPr>
          <w:rFonts w:cs="Arial"/>
          <w:szCs w:val="20"/>
        </w:rPr>
        <w:t xml:space="preserve">U gebruikt onderstaand format. </w:t>
      </w:r>
      <w:r w:rsidR="00F33B5F">
        <w:rPr>
          <w:rFonts w:cs="Arial"/>
          <w:szCs w:val="20"/>
        </w:rPr>
        <w:t xml:space="preserve">Per </w:t>
      </w:r>
      <w:r w:rsidR="00603012">
        <w:rPr>
          <w:rFonts w:cs="Arial"/>
          <w:szCs w:val="20"/>
        </w:rPr>
        <w:t>referent</w:t>
      </w:r>
      <w:r w:rsidR="00F33B5F">
        <w:rPr>
          <w:rFonts w:cs="Arial"/>
          <w:szCs w:val="20"/>
        </w:rPr>
        <w:t xml:space="preserve"> vult u één formulier in. </w:t>
      </w:r>
      <w:r w:rsidR="002D3B12">
        <w:rPr>
          <w:rFonts w:cs="Arial"/>
          <w:szCs w:val="20"/>
        </w:rPr>
        <w:t xml:space="preserve">U kopieert het formulier zo vaak als nodig. </w:t>
      </w:r>
      <w:r w:rsidR="00603012">
        <w:rPr>
          <w:rFonts w:cs="Arial"/>
          <w:szCs w:val="20"/>
        </w:rPr>
        <w:t xml:space="preserve">U </w:t>
      </w:r>
      <w:r w:rsidR="00F33B5F">
        <w:rPr>
          <w:rFonts w:cs="Arial"/>
          <w:szCs w:val="20"/>
        </w:rPr>
        <w:t xml:space="preserve">voegt maximaal 10 </w:t>
      </w:r>
      <w:r w:rsidR="008A7F7F">
        <w:rPr>
          <w:rFonts w:cs="Arial"/>
          <w:szCs w:val="20"/>
        </w:rPr>
        <w:t xml:space="preserve">formulieren </w:t>
      </w:r>
      <w:r w:rsidR="00F33B5F">
        <w:rPr>
          <w:rFonts w:cs="Arial"/>
          <w:szCs w:val="20"/>
        </w:rPr>
        <w:t xml:space="preserve">toe. </w:t>
      </w:r>
    </w:p>
    <w:p w14:paraId="72264FAB" w14:textId="0214BECB" w:rsidR="008A7F7F" w:rsidRDefault="008A7F7F">
      <w:pPr>
        <w:rPr>
          <w:rFonts w:cs="Arial"/>
        </w:rPr>
      </w:pPr>
      <w:r>
        <w:rPr>
          <w:rFonts w:cs="Arial"/>
        </w:rPr>
        <w:br w:type="page"/>
      </w:r>
    </w:p>
    <w:p w14:paraId="70E817A8" w14:textId="77777777" w:rsidR="008A7F7F" w:rsidRDefault="008A7F7F" w:rsidP="00A91273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DF0701" w:rsidRPr="00A67857" w14:paraId="5336013B" w14:textId="77777777" w:rsidTr="00404216">
        <w:tc>
          <w:tcPr>
            <w:tcW w:w="9000" w:type="dxa"/>
            <w:gridSpan w:val="3"/>
            <w:shd w:val="clear" w:color="auto" w:fill="CCCCCC"/>
          </w:tcPr>
          <w:p w14:paraId="2C27975C" w14:textId="77777777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</w:p>
          <w:p w14:paraId="05E681DC" w14:textId="6387041D" w:rsidR="00DF0701" w:rsidRPr="00A67857" w:rsidRDefault="00603012" w:rsidP="0040421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="00DF0701" w:rsidRPr="00A67857">
              <w:rPr>
                <w:rFonts w:cs="Arial"/>
              </w:rPr>
              <w:t xml:space="preserve"> 1</w:t>
            </w:r>
            <w:r w:rsidR="00F33B5F">
              <w:rPr>
                <w:rFonts w:cs="Arial"/>
              </w:rPr>
              <w:t xml:space="preserve">, </w:t>
            </w:r>
            <w:r w:rsidR="00F33B5F" w:rsidRPr="00F33B5F">
              <w:rPr>
                <w:rFonts w:cs="Arial"/>
              </w:rPr>
              <w:t>Ontwerp</w:t>
            </w:r>
            <w:r w:rsidR="00E65CDC">
              <w:rPr>
                <w:rFonts w:cs="Arial"/>
              </w:rPr>
              <w:t xml:space="preserve"> </w:t>
            </w:r>
            <w:r w:rsidR="00E65CDC">
              <w:rPr>
                <w:rFonts w:cs="Arial"/>
              </w:rPr>
              <w:t>en implementatie</w:t>
            </w:r>
            <w:r w:rsidR="00F33B5F" w:rsidRPr="00F33B5F">
              <w:rPr>
                <w:rFonts w:cs="Arial"/>
              </w:rPr>
              <w:t xml:space="preserve"> WAN-netwerk</w:t>
            </w:r>
          </w:p>
          <w:p w14:paraId="77109BC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F0701" w:rsidRPr="00A67857" w14:paraId="19EB2468" w14:textId="77777777" w:rsidTr="00404216">
        <w:tc>
          <w:tcPr>
            <w:tcW w:w="742" w:type="dxa"/>
          </w:tcPr>
          <w:p w14:paraId="59DA14B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1E5999FB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6E75026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1A1D6AC2" w14:textId="77777777" w:rsidTr="00404216">
        <w:tc>
          <w:tcPr>
            <w:tcW w:w="742" w:type="dxa"/>
          </w:tcPr>
          <w:p w14:paraId="6CE079BA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7AAACD80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059AAE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3AD41DBA" w14:textId="77777777" w:rsidTr="00404216">
        <w:tc>
          <w:tcPr>
            <w:tcW w:w="742" w:type="dxa"/>
          </w:tcPr>
          <w:p w14:paraId="7595637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7F151DD9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6826FD6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08E6416D" w14:textId="77777777" w:rsidTr="00404216">
        <w:trPr>
          <w:cantSplit/>
          <w:trHeight w:val="135"/>
        </w:trPr>
        <w:tc>
          <w:tcPr>
            <w:tcW w:w="742" w:type="dxa"/>
            <w:vMerge w:val="restart"/>
          </w:tcPr>
          <w:p w14:paraId="7685431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16B66A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404DEF68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DF0701" w:rsidRPr="00A67857" w14:paraId="2A71359B" w14:textId="77777777" w:rsidTr="00404216">
        <w:trPr>
          <w:cantSplit/>
          <w:trHeight w:val="135"/>
        </w:trPr>
        <w:tc>
          <w:tcPr>
            <w:tcW w:w="742" w:type="dxa"/>
            <w:vMerge/>
          </w:tcPr>
          <w:p w14:paraId="0468A182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3D08A0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F00BD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DF0701" w:rsidRPr="00A67857" w14:paraId="338975A8" w14:textId="77777777" w:rsidTr="00404216">
        <w:tc>
          <w:tcPr>
            <w:tcW w:w="742" w:type="dxa"/>
          </w:tcPr>
          <w:p w14:paraId="542237B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3FBFB7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38E7E6A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E65CDC" w:rsidRPr="00A91273" w14:paraId="14259166" w14:textId="77777777" w:rsidTr="00404216">
        <w:tc>
          <w:tcPr>
            <w:tcW w:w="742" w:type="dxa"/>
          </w:tcPr>
          <w:p w14:paraId="3B737CB5" w14:textId="58462430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5883FAF4" w14:textId="15E72559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 w:rsidRPr="00730474">
              <w:rPr>
                <w:rFonts w:cs="Arial"/>
                <w:szCs w:val="20"/>
              </w:rPr>
              <w:t xml:space="preserve">ontworpen en geïmplementeerd </w:t>
            </w:r>
            <w:r w:rsidRPr="00F92E81">
              <w:rPr>
                <w:rFonts w:cs="Arial"/>
                <w:szCs w:val="20"/>
              </w:rPr>
              <w:t>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5F908DFD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7A407C3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</w:p>
          <w:p w14:paraId="1D139AC7" w14:textId="7ACAB068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E65CDC" w:rsidRPr="00A91273" w14:paraId="280ABD06" w14:textId="77777777" w:rsidTr="00404216">
        <w:tc>
          <w:tcPr>
            <w:tcW w:w="742" w:type="dxa"/>
          </w:tcPr>
          <w:p w14:paraId="69BDAD5D" w14:textId="4CDE8D8D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</w:tcPr>
          <w:p w14:paraId="2CB0B415" w14:textId="10E93929" w:rsidR="00E65CDC" w:rsidRPr="008A7F7F" w:rsidRDefault="00E65CDC" w:rsidP="00E65C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</w:tcPr>
          <w:p w14:paraId="5E4292B0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3B025E01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</w:p>
          <w:p w14:paraId="11F967AB" w14:textId="64DD0DB3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E65CDC" w:rsidRPr="00A91273" w14:paraId="23A49064" w14:textId="77777777" w:rsidTr="00404216">
        <w:tc>
          <w:tcPr>
            <w:tcW w:w="742" w:type="dxa"/>
          </w:tcPr>
          <w:p w14:paraId="28EF7A3B" w14:textId="0F6374DB" w:rsidR="00E65CDC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</w:tcPr>
          <w:p w14:paraId="7586AD74" w14:textId="77777777" w:rsidR="00E65CDC" w:rsidRPr="008A7F7F" w:rsidRDefault="00E65CDC" w:rsidP="00E65C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ontwerp betrof het </w:t>
            </w:r>
            <w:r w:rsidRPr="008A7F7F">
              <w:rPr>
                <w:rFonts w:cs="Arial"/>
                <w:szCs w:val="20"/>
              </w:rPr>
              <w:t>ontwikkelen en uitwerken van een end-</w:t>
            </w:r>
            <w:proofErr w:type="spellStart"/>
            <w:r w:rsidRPr="008A7F7F">
              <w:rPr>
                <w:rFonts w:cs="Arial"/>
                <w:szCs w:val="20"/>
              </w:rPr>
              <w:t>to</w:t>
            </w:r>
            <w:proofErr w:type="spellEnd"/>
            <w:r w:rsidRPr="008A7F7F">
              <w:rPr>
                <w:rFonts w:cs="Arial"/>
                <w:szCs w:val="20"/>
              </w:rPr>
              <w:t xml:space="preserve">-end architectuur voor een WAN-netwerk bestaande uit zowel een </w:t>
            </w:r>
            <w:r>
              <w:rPr>
                <w:rFonts w:cs="Arial"/>
                <w:szCs w:val="20"/>
              </w:rPr>
              <w:t>‘</w:t>
            </w:r>
            <w:r w:rsidRPr="008A7F7F">
              <w:rPr>
                <w:rFonts w:cs="Arial"/>
                <w:szCs w:val="20"/>
              </w:rPr>
              <w:t>High Level</w:t>
            </w:r>
            <w:r>
              <w:rPr>
                <w:rFonts w:cs="Arial"/>
                <w:szCs w:val="20"/>
              </w:rPr>
              <w:t>’</w:t>
            </w:r>
            <w:r w:rsidRPr="008A7F7F">
              <w:rPr>
                <w:rFonts w:cs="Arial"/>
                <w:szCs w:val="20"/>
              </w:rPr>
              <w:t xml:space="preserve"> design, een </w:t>
            </w:r>
            <w:r>
              <w:rPr>
                <w:rFonts w:cs="Arial"/>
                <w:szCs w:val="20"/>
              </w:rPr>
              <w:t>‘</w:t>
            </w:r>
            <w:r w:rsidRPr="008A7F7F">
              <w:rPr>
                <w:rFonts w:cs="Arial"/>
                <w:szCs w:val="20"/>
              </w:rPr>
              <w:t>Low Level</w:t>
            </w:r>
            <w:r>
              <w:rPr>
                <w:rFonts w:cs="Arial"/>
                <w:szCs w:val="20"/>
              </w:rPr>
              <w:t>’</w:t>
            </w:r>
            <w:r w:rsidRPr="008A7F7F">
              <w:rPr>
                <w:rFonts w:cs="Arial"/>
                <w:szCs w:val="20"/>
              </w:rPr>
              <w:t xml:space="preserve"> design en een testplan, gebaseerd op de functionele eisen van de betreffende klant/gebruiker van het netwerk. </w:t>
            </w:r>
          </w:p>
          <w:p w14:paraId="0630F065" w14:textId="0F5F2E3E" w:rsidR="00E65CDC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4AB92850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3C4C5191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</w:p>
          <w:p w14:paraId="1E8306B2" w14:textId="56E1EC9C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E65CDC" w:rsidRPr="00A91273" w14:paraId="2726DA48" w14:textId="77777777" w:rsidTr="00404216">
        <w:tc>
          <w:tcPr>
            <w:tcW w:w="742" w:type="dxa"/>
          </w:tcPr>
          <w:p w14:paraId="7F4E5DC7" w14:textId="343EFAB5" w:rsidR="00E65CDC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9 </w:t>
            </w:r>
          </w:p>
        </w:tc>
        <w:tc>
          <w:tcPr>
            <w:tcW w:w="4220" w:type="dxa"/>
          </w:tcPr>
          <w:p w14:paraId="6F24CA04" w14:textId="33D5AC47" w:rsidR="00E65CDC" w:rsidRPr="009D5E12" w:rsidRDefault="00E65CDC" w:rsidP="00E65CDC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De implementatie</w:t>
            </w:r>
            <w:r>
              <w:rPr>
                <w:rFonts w:cs="Arial"/>
                <w:color w:val="000000"/>
                <w:szCs w:val="20"/>
              </w:rPr>
              <w:t xml:space="preserve"> betrof het l</w:t>
            </w:r>
            <w:r w:rsidRPr="009D5E12">
              <w:rPr>
                <w:rFonts w:cs="Arial"/>
                <w:color w:val="000000"/>
                <w:szCs w:val="20"/>
              </w:rPr>
              <w:t>everen, valideren, stagen en testen van hardware en softwarecomponenten voor een WAN-netwerk, het plaatsen en configureren van deze componenten op de betreffende Klantlocaties en het configureren van het netwerk als geheel conform het High-Level en Low-Level design.</w:t>
            </w:r>
          </w:p>
          <w:p w14:paraId="7C70A430" w14:textId="77777777" w:rsidR="00E65CDC" w:rsidRDefault="00E65CDC" w:rsidP="00E65CDC">
            <w:pPr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7166FA9B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16A8EF97" w14:textId="77777777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</w:p>
          <w:p w14:paraId="0857B0D0" w14:textId="69FC4141" w:rsidR="00E65CDC" w:rsidRPr="00A67857" w:rsidRDefault="00E65CDC" w:rsidP="00E65C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23845311" w14:textId="55549C5C" w:rsidR="00DF0701" w:rsidRDefault="00DF0701" w:rsidP="00A91273">
      <w:pPr>
        <w:spacing w:line="276" w:lineRule="auto"/>
        <w:rPr>
          <w:rFonts w:cs="Arial"/>
        </w:rPr>
      </w:pPr>
    </w:p>
    <w:p w14:paraId="3EFFCA28" w14:textId="77777777" w:rsidR="0082502F" w:rsidRPr="00C62035" w:rsidRDefault="0082502F" w:rsidP="0082502F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3D7B6580" w14:textId="6963A668" w:rsidR="00E65CDC" w:rsidRDefault="00E65CDC">
      <w:pPr>
        <w:rPr>
          <w:rFonts w:cs="Arial"/>
        </w:rPr>
      </w:pPr>
      <w:r>
        <w:rPr>
          <w:rFonts w:cs="Arial"/>
        </w:rPr>
        <w:br w:type="page"/>
      </w:r>
    </w:p>
    <w:p w14:paraId="2EF3E0B0" w14:textId="77777777" w:rsidR="00FE74FE" w:rsidRPr="00C62035" w:rsidRDefault="00FE74FE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275D2" w:rsidRPr="00C62035" w14:paraId="0C04E5D8" w14:textId="77777777" w:rsidTr="003F2542">
        <w:tc>
          <w:tcPr>
            <w:tcW w:w="9000" w:type="dxa"/>
            <w:gridSpan w:val="2"/>
            <w:shd w:val="clear" w:color="auto" w:fill="CCCCCC"/>
          </w:tcPr>
          <w:p w14:paraId="41F1C088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727403D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Aldus ondertekend en bijbehorende gegevens naar waarheid verstrekt,</w:t>
            </w:r>
          </w:p>
          <w:p w14:paraId="67C502A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6AEF209" w14:textId="77777777" w:rsidTr="003F2542">
        <w:tc>
          <w:tcPr>
            <w:tcW w:w="3600" w:type="dxa"/>
          </w:tcPr>
          <w:p w14:paraId="32F24305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  <w:p w14:paraId="1301EF76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14:paraId="4C4C30C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21F7EA8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EED2BA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BAFE9F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4F56903" w14:textId="77777777" w:rsidTr="003F2542">
        <w:tc>
          <w:tcPr>
            <w:tcW w:w="3600" w:type="dxa"/>
          </w:tcPr>
          <w:p w14:paraId="5088062E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0D61F46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14:paraId="01EA8152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14:paraId="1C6FCF1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868E7A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B8B95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DBF7BCE" w14:textId="77777777" w:rsidTr="003F2542">
        <w:tc>
          <w:tcPr>
            <w:tcW w:w="3600" w:type="dxa"/>
          </w:tcPr>
          <w:p w14:paraId="05CA7EA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  <w:p w14:paraId="446A333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Datum:</w:t>
            </w:r>
          </w:p>
          <w:p w14:paraId="393BE80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A41119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4D68E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15FD65A8" w14:textId="77777777" w:rsidR="00D275D2" w:rsidRPr="00C62035" w:rsidRDefault="00D275D2" w:rsidP="00EA1956">
      <w:pPr>
        <w:spacing w:line="276" w:lineRule="auto"/>
        <w:rPr>
          <w:rFonts w:cs="Arial"/>
        </w:rPr>
      </w:pPr>
    </w:p>
    <w:bookmarkEnd w:id="0"/>
    <w:bookmarkEnd w:id="1"/>
    <w:p w14:paraId="5681F986" w14:textId="77777777" w:rsidR="007C3484" w:rsidRPr="00C62035" w:rsidRDefault="007C3484" w:rsidP="007C3484">
      <w:pPr>
        <w:spacing w:line="276" w:lineRule="auto"/>
        <w:rPr>
          <w:rFonts w:cs="Arial"/>
        </w:rPr>
      </w:pPr>
    </w:p>
    <w:sectPr w:rsidR="007C3484" w:rsidRPr="00C62035" w:rsidSect="00A22607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32FA5" w14:textId="77777777" w:rsidR="00B870A9" w:rsidRDefault="00B870A9">
      <w:r>
        <w:separator/>
      </w:r>
    </w:p>
  </w:endnote>
  <w:endnote w:type="continuationSeparator" w:id="0">
    <w:p w14:paraId="261D7291" w14:textId="77777777" w:rsidR="00B870A9" w:rsidRDefault="00B8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C3425" w14:textId="77777777" w:rsidR="00B870A9" w:rsidRDefault="00B870A9">
      <w:r>
        <w:separator/>
      </w:r>
    </w:p>
  </w:footnote>
  <w:footnote w:type="continuationSeparator" w:id="0">
    <w:p w14:paraId="082771A5" w14:textId="77777777" w:rsidR="00B870A9" w:rsidRDefault="00B8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5961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B12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1D78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012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02F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1CD"/>
    <w:rsid w:val="008A330E"/>
    <w:rsid w:val="008A41EF"/>
    <w:rsid w:val="008A46CA"/>
    <w:rsid w:val="008A55D7"/>
    <w:rsid w:val="008A5C4C"/>
    <w:rsid w:val="008A7F12"/>
    <w:rsid w:val="008A7F7F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113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6863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0D39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0A9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5A50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B6DD5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5CDC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352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3B5F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2E81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  <w:style w:type="character" w:customStyle="1" w:styleId="cf0">
    <w:name w:val="cf0"/>
    <w:basedOn w:val="Standaardalinea-lettertype"/>
    <w:rsid w:val="008A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39</TotalTime>
  <Pages>3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Andre Wolterink</cp:lastModifiedBy>
  <cp:revision>17</cp:revision>
  <cp:lastPrinted>2020-09-04T10:36:00Z</cp:lastPrinted>
  <dcterms:created xsi:type="dcterms:W3CDTF">2020-09-14T17:48:00Z</dcterms:created>
  <dcterms:modified xsi:type="dcterms:W3CDTF">2022-09-30T06:27:00Z</dcterms:modified>
</cp:coreProperties>
</file>