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DF29" w14:textId="3238E02D" w:rsidR="00EF4E13" w:rsidRPr="00E90E41" w:rsidRDefault="00EF4E13" w:rsidP="00EF4E13">
      <w:pPr>
        <w:pStyle w:val="Kop1"/>
        <w:spacing w:before="0" w:after="360" w:line="240" w:lineRule="auto"/>
        <w:ind w:left="567" w:hanging="567"/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</w:pP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B73BCF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F4E1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F4E1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 Gegevens Opdracht:</w:t>
            </w:r>
          </w:p>
        </w:tc>
      </w:tr>
      <w:tr w:rsidR="00EF4E13" w:rsidRPr="00EF4E1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527C85C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0E24BD4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327EC136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C6FB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B3D08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Looptijd:</w:t>
            </w:r>
          </w:p>
          <w:p w14:paraId="1FEAECB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F4E1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F4E13" w:rsidRDefault="00EF4E13" w:rsidP="00AA637F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755A77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2C05C36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425B15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6512150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15B808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E5EEC4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A9A33F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8C8D79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C04D02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4FB1709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6538E1D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23DBE0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5B06EE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C9B9BF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8BC0D5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14:paraId="5DBEF162" w14:textId="77777777" w:rsidR="00741F52" w:rsidRDefault="00741F52" w:rsidP="00EF4E13">
      <w:pPr>
        <w:rPr>
          <w:rFonts w:ascii="Century Gothic" w:hAnsi="Century Gothic"/>
          <w:b/>
          <w:bCs/>
          <w:sz w:val="20"/>
          <w:szCs w:val="20"/>
        </w:rPr>
      </w:pPr>
    </w:p>
    <w:p w14:paraId="34CC1D71" w14:textId="0462CF7F" w:rsidR="00EF4E13" w:rsidRPr="00EF4E13" w:rsidRDefault="00EF4E13" w:rsidP="00EF4E13">
      <w:pPr>
        <w:rPr>
          <w:rFonts w:ascii="Century Gothic" w:hAnsi="Century Gothic"/>
          <w:b/>
          <w:bCs/>
          <w:sz w:val="20"/>
          <w:szCs w:val="20"/>
        </w:rPr>
      </w:pPr>
      <w:r w:rsidRPr="00EF4E13">
        <w:rPr>
          <w:rFonts w:ascii="Century Gothic" w:hAnsi="Century Gothic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F4E1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5DEC27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Datum:</w:t>
            </w:r>
          </w:p>
          <w:p w14:paraId="2736F6C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EB58A1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E7F602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Handtekening:</w:t>
            </w:r>
          </w:p>
          <w:p w14:paraId="120A2553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468FD6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7EA34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4ADDD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2D7565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FD79F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CDA9E6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p w14:paraId="7D36A6EF" w14:textId="77777777" w:rsidR="00201E7F" w:rsidRPr="00EF4E13" w:rsidRDefault="00201E7F" w:rsidP="00EF4E13"/>
    <w:sectPr w:rsidR="00201E7F" w:rsidRPr="00EF4E1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09FD" w14:textId="77777777" w:rsidR="00A542DC" w:rsidRDefault="00A542DC" w:rsidP="00337101">
      <w:pPr>
        <w:spacing w:line="240" w:lineRule="auto"/>
      </w:pPr>
      <w:r>
        <w:separator/>
      </w:r>
    </w:p>
  </w:endnote>
  <w:endnote w:type="continuationSeparator" w:id="0">
    <w:p w14:paraId="571F85D6" w14:textId="77777777" w:rsidR="00A542DC" w:rsidRDefault="00A542DC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C00F" w14:textId="77777777" w:rsidR="00A542DC" w:rsidRPr="003651DD" w:rsidRDefault="00A542DC" w:rsidP="003651DD">
      <w:pPr>
        <w:pStyle w:val="Voettekst"/>
      </w:pPr>
    </w:p>
  </w:footnote>
  <w:footnote w:type="continuationSeparator" w:id="0">
    <w:p w14:paraId="7C3B7C34" w14:textId="77777777" w:rsidR="00A542DC" w:rsidRDefault="00A542DC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6BAC9686" w:rsidR="0074367D" w:rsidRDefault="0004331B" w:rsidP="0050565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177C54" wp14:editId="500549BB">
          <wp:simplePos x="0" y="0"/>
          <wp:positionH relativeFrom="margin">
            <wp:posOffset>5737860</wp:posOffset>
          </wp:positionH>
          <wp:positionV relativeFrom="topMargin">
            <wp:posOffset>350520</wp:posOffset>
          </wp:positionV>
          <wp:extent cx="448056" cy="338328"/>
          <wp:effectExtent l="0" t="0" r="0" b="5080"/>
          <wp:wrapNone/>
          <wp:docPr id="388" name="Afbeelding 388" descr="INHolland University 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Holland University Bol" descr="INHolland University Bol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8056" cy="338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31B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A1B879CE6DE40B611361AA5CA5950" ma:contentTypeVersion="10" ma:contentTypeDescription="Een nieuw document maken." ma:contentTypeScope="" ma:versionID="3c64308ff4c0ab6e5763e80b6b4cf23e">
  <xsd:schema xmlns:xsd="http://www.w3.org/2001/XMLSchema" xmlns:xs="http://www.w3.org/2001/XMLSchema" xmlns:p="http://schemas.microsoft.com/office/2006/metadata/properties" xmlns:ns2="14009dcb-5a3a-434c-8cfa-c6fd45b5280e" xmlns:ns3="642993eb-0279-46dd-982f-e2e8a9c3b427" targetNamespace="http://schemas.microsoft.com/office/2006/metadata/properties" ma:root="true" ma:fieldsID="7a524f3ab30fe75bbcba59476d9c3713" ns2:_="" ns3:_="">
    <xsd:import namespace="14009dcb-5a3a-434c-8cfa-c6fd45b5280e"/>
    <xsd:import namespace="642993eb-0279-46dd-982f-e2e8a9c3b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9dcb-5a3a-434c-8cfa-c6fd45b52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93eb-0279-46dd-982f-e2e8a9c3b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009dcb-5a3a-434c-8cfa-c6fd45b5280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31564-D61C-43A5-8124-0F20C1C3C043}"/>
</file>

<file path=customXml/itemProps2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3CC2B-F62B-49D1-A374-6C13AD41AD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237773-3055-428f-8ff8-7539aad85502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Short_report.dotx</Template>
  <TotalTime>4</TotalTime>
  <Pages>1</Pages>
  <Words>56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Dionne Bakker</cp:lastModifiedBy>
  <cp:revision>2</cp:revision>
  <cp:lastPrinted>2016-09-08T07:41:00Z</cp:lastPrinted>
  <dcterms:created xsi:type="dcterms:W3CDTF">2023-07-10T09:51:00Z</dcterms:created>
  <dcterms:modified xsi:type="dcterms:W3CDTF">2023-07-10T09:51:00Z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0x010100D55A1B879CE6DE40B611361AA5CA5950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