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5DB9" w14:textId="232DC10B" w:rsidR="00DF15DE" w:rsidRDefault="00DF15DE" w:rsidP="00A03B6E">
      <w:pPr>
        <w:pStyle w:val="Kop1"/>
        <w:numPr>
          <w:ilvl w:val="0"/>
          <w:numId w:val="0"/>
        </w:numPr>
        <w:tabs>
          <w:tab w:val="left" w:pos="0"/>
        </w:tabs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 xml:space="preserve">Nieuwbouw </w:t>
      </w:r>
      <w:r w:rsidR="00102D51">
        <w:t>Integraal Kindcentrum</w:t>
      </w:r>
      <w:r w:rsidR="00A03B6E">
        <w:t xml:space="preserve"> </w:t>
      </w:r>
      <w:r w:rsidR="00102D51">
        <w:t>De Doornick</w:t>
      </w:r>
      <w:r w:rsidR="00A03B6E">
        <w:t xml:space="preserve"> </w:t>
      </w:r>
      <w:r w:rsidR="00102D51">
        <w:t>te Doornenburg</w:t>
      </w:r>
    </w:p>
    <w:p w14:paraId="57BAA772" w14:textId="77777777" w:rsidR="00614972" w:rsidRPr="00F73B22" w:rsidRDefault="00614972" w:rsidP="00F73B22"/>
    <w:p w14:paraId="5A83965D" w14:textId="51F8FACF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68D17F22" w:rsidR="00AF54B7" w:rsidRDefault="008D1FA0" w:rsidP="000D0C85">
      <w:pPr>
        <w:rPr>
          <w:lang w:eastAsia="en-US"/>
        </w:rPr>
      </w:pPr>
      <w:r w:rsidRPr="00AE739A">
        <w:rPr>
          <w:lang w:eastAsia="en-US"/>
        </w:rPr>
        <w:t xml:space="preserve">Een volledige weergave met beeldmateriaal en beschrijving van </w:t>
      </w:r>
      <w:r w:rsidR="00BA0436" w:rsidRPr="00AE739A">
        <w:rPr>
          <w:b/>
          <w:lang w:eastAsia="en-US"/>
        </w:rPr>
        <w:t>exact</w:t>
      </w:r>
      <w:r w:rsidR="007F1EA5" w:rsidRPr="00AE739A">
        <w:rPr>
          <w:b/>
          <w:lang w:eastAsia="en-US"/>
        </w:rPr>
        <w:t xml:space="preserve"> twee projecten</w:t>
      </w:r>
      <w:r w:rsidR="007F1EA5" w:rsidRPr="00AE739A">
        <w:rPr>
          <w:b/>
          <w:vertAlign w:val="superscript"/>
          <w:lang w:eastAsia="en-US"/>
        </w:rPr>
        <w:t>1</w:t>
      </w:r>
      <w:r w:rsidRPr="00AE739A">
        <w:rPr>
          <w:lang w:eastAsia="en-US"/>
        </w:rPr>
        <w:t xml:space="preserve"> naar eigen keuze in de afgelopen vijf jaar d</w:t>
      </w:r>
      <w:r w:rsidR="00D807CB" w:rsidRPr="00AE739A">
        <w:rPr>
          <w:lang w:eastAsia="en-US"/>
        </w:rPr>
        <w:t>ie</w:t>
      </w:r>
      <w:r w:rsidRPr="00AE739A">
        <w:rPr>
          <w:lang w:eastAsia="en-US"/>
        </w:rPr>
        <w:t xml:space="preserve"> door </w:t>
      </w:r>
      <w:r w:rsidR="000D0C85" w:rsidRPr="00AE739A">
        <w:rPr>
          <w:lang w:eastAsia="en-US"/>
        </w:rPr>
        <w:t>uw organisatie</w:t>
      </w:r>
      <w:r w:rsidRPr="00AE739A">
        <w:rPr>
          <w:lang w:eastAsia="en-US"/>
        </w:rPr>
        <w:t xml:space="preserve"> </w:t>
      </w:r>
      <w:r w:rsidR="000D0C85" w:rsidRPr="00AE739A">
        <w:rPr>
          <w:lang w:eastAsia="en-US"/>
        </w:rPr>
        <w:t>zijn</w:t>
      </w:r>
      <w:r w:rsidRPr="00AE739A">
        <w:rPr>
          <w:lang w:eastAsia="en-US"/>
        </w:rPr>
        <w:t xml:space="preserve"> gerealiseerd</w:t>
      </w:r>
      <w:r w:rsidR="000D0C85" w:rsidRPr="00AE739A">
        <w:rPr>
          <w:lang w:eastAsia="en-US"/>
        </w:rPr>
        <w:t xml:space="preserve"> met een complexiteit en/of ambitieniveau, die vergelijkbaar </w:t>
      </w:r>
      <w:r w:rsidR="00D807CB" w:rsidRPr="00AE739A">
        <w:rPr>
          <w:lang w:eastAsia="en-US"/>
        </w:rPr>
        <w:t>is</w:t>
      </w:r>
      <w:r w:rsidR="000D0C85" w:rsidRPr="00AE739A">
        <w:rPr>
          <w:lang w:eastAsia="en-US"/>
        </w:rPr>
        <w:t xml:space="preserve"> met die van</w:t>
      </w:r>
      <w:r w:rsidR="000D0C85" w:rsidRPr="00DD22AD">
        <w:rPr>
          <w:lang w:eastAsia="en-US"/>
        </w:rPr>
        <w:t xml:space="preserve">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Default="00FB5AF7" w:rsidP="008D1FA0">
      <w:pPr>
        <w:rPr>
          <w:lang w:eastAsia="en-US"/>
        </w:rPr>
      </w:pPr>
    </w:p>
    <w:p w14:paraId="00A02383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Voor perceel 1 en perceel 2 gelden dezelfde selectiecriteria met dien verstande dat voor </w:t>
      </w:r>
    </w:p>
    <w:p w14:paraId="1A7EF7EA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perceel 1 de referentieprojecten betrekking moeten hebben op de bouwkundige </w:t>
      </w:r>
    </w:p>
    <w:p w14:paraId="13F97CA4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werkzaamheden welke de Gegadigde heeft uitgevoerd. Voor perceel 2 moeten de in te </w:t>
      </w:r>
    </w:p>
    <w:p w14:paraId="652F5A22" w14:textId="77777777" w:rsidR="005D589A" w:rsidRDefault="005D589A" w:rsidP="005D589A">
      <w:pPr>
        <w:rPr>
          <w:lang w:eastAsia="en-US"/>
        </w:rPr>
      </w:pPr>
      <w:r>
        <w:rPr>
          <w:lang w:eastAsia="en-US"/>
        </w:rPr>
        <w:t xml:space="preserve">dienen referentieprojecten betrekking hebben op E- en W- installatiewerkzaamheden </w:t>
      </w:r>
    </w:p>
    <w:p w14:paraId="371DE271" w14:textId="64A1B589" w:rsidR="005D589A" w:rsidRDefault="005D589A" w:rsidP="005D589A">
      <w:pPr>
        <w:rPr>
          <w:lang w:eastAsia="en-US"/>
        </w:rPr>
      </w:pPr>
      <w:r>
        <w:rPr>
          <w:lang w:eastAsia="en-US"/>
        </w:rPr>
        <w:t>welke de Gegadigde heeft uitgevoerd.</w:t>
      </w:r>
    </w:p>
    <w:p w14:paraId="6C2B4CBE" w14:textId="77777777" w:rsidR="00E11383" w:rsidRDefault="00E11383" w:rsidP="00E11383">
      <w:pPr>
        <w:rPr>
          <w:lang w:eastAsia="en-US"/>
        </w:rPr>
      </w:pPr>
    </w:p>
    <w:p w14:paraId="180CA76E" w14:textId="49EB8A73" w:rsidR="00E11383" w:rsidRDefault="00E11383" w:rsidP="00E11383">
      <w:pPr>
        <w:rPr>
          <w:lang w:eastAsia="en-US"/>
        </w:rPr>
      </w:pPr>
      <w:r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Van maximaal 1 referentieproject is toegestaan dat deze nog niet is opgeleverd, echter de </w:t>
      </w:r>
      <w:r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zijn.</w:t>
      </w:r>
    </w:p>
    <w:p w14:paraId="51B6DC64" w14:textId="77777777" w:rsidR="005D589A" w:rsidRPr="00DD22AD" w:rsidRDefault="005D589A" w:rsidP="008D1FA0">
      <w:pPr>
        <w:rPr>
          <w:lang w:eastAsia="en-US"/>
        </w:rPr>
      </w:pPr>
    </w:p>
    <w:p w14:paraId="5A839663" w14:textId="36168F07" w:rsidR="000D0C85" w:rsidRPr="00DD22AD" w:rsidRDefault="000D0C85" w:rsidP="008D1FA0"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>elk van de combinanten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5DF7E8E" w:rsidR="00FA4FE7" w:rsidRPr="00CF3E96" w:rsidRDefault="008D1FA0" w:rsidP="00D62DA8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  <w:r w:rsidR="00D62DA8">
        <w:t xml:space="preserve"> </w:t>
      </w:r>
      <w:r w:rsidR="00D62DA8">
        <w:t>De tevredenheidsverklaring dient op nader verzoek van de Aanbestedende Dienst te worden overlegd, zie paragraaf 8.4</w:t>
      </w:r>
      <w:r w:rsidR="00D62DA8">
        <w:t xml:space="preserve"> selectieleidraad.</w:t>
      </w:r>
    </w:p>
    <w:p w14:paraId="5A839666" w14:textId="77777777" w:rsidR="008D1FA0" w:rsidRPr="00DD22AD" w:rsidRDefault="008D1FA0" w:rsidP="008D1FA0"/>
    <w:p w14:paraId="5A839667" w14:textId="77777777" w:rsidR="008D1FA0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65B9BBF1" w14:textId="77777777" w:rsidR="00C803CE" w:rsidRDefault="00C803CE" w:rsidP="008D1FA0"/>
    <w:p w14:paraId="44FC2A48" w14:textId="77777777" w:rsidR="00C803CE" w:rsidRDefault="00C803CE" w:rsidP="008D1FA0"/>
    <w:p w14:paraId="2189C756" w14:textId="77777777" w:rsidR="00C803CE" w:rsidRDefault="00C803CE" w:rsidP="008D1FA0"/>
    <w:p w14:paraId="46237DC4" w14:textId="77777777" w:rsidR="00C803CE" w:rsidRDefault="00C803CE" w:rsidP="008D1FA0"/>
    <w:p w14:paraId="45467A13" w14:textId="77777777" w:rsidR="00C803CE" w:rsidRDefault="00C803CE" w:rsidP="008D1FA0"/>
    <w:p w14:paraId="78749BBD" w14:textId="77777777" w:rsidR="00C803CE" w:rsidRPr="005F24EA" w:rsidRDefault="00C803CE" w:rsidP="00C803CE">
      <w:pPr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>ervaring met realisatie onderwijsgebouw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>realisatie duurzaam utiliteitsgebouw bouwteamopdracht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0524ABA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303103CA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206BF" w:rsidRPr="00E206BF">
              <w:t>ervaring met realisatie onderwijsgebouw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21D52638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46C5C" w:rsidRPr="00646C5C">
              <w:t>realisatie duurzaam utiliteitsgebouw bouwteamopdracht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Pr="00646C5C" w:rsidRDefault="006F2F59" w:rsidP="00646C5C"/>
          <w:p w14:paraId="5A839671" w14:textId="31D74EE0" w:rsidR="008D1FA0" w:rsidRPr="00646C5C" w:rsidRDefault="008D1FA0" w:rsidP="00646C5C">
            <w:r w:rsidRPr="00646C5C">
              <w:t>Ja / Nee</w:t>
            </w:r>
          </w:p>
          <w:p w14:paraId="7A685337" w14:textId="77777777" w:rsidR="00D41AC4" w:rsidRPr="00646C5C" w:rsidRDefault="00D41AC4" w:rsidP="00646C5C"/>
          <w:p w14:paraId="5C7D05E1" w14:textId="77777777" w:rsidR="00646C5C" w:rsidRPr="00646C5C" w:rsidRDefault="00646C5C" w:rsidP="00646C5C"/>
          <w:p w14:paraId="5A839672" w14:textId="0927F209" w:rsidR="008D1FA0" w:rsidRPr="00646C5C" w:rsidRDefault="008D1FA0" w:rsidP="00646C5C">
            <w:r w:rsidRPr="00646C5C">
              <w:t>Ja / Nee</w:t>
            </w:r>
          </w:p>
          <w:p w14:paraId="5A839675" w14:textId="5D5FC9F2" w:rsidR="008D1FA0" w:rsidRPr="001A33CD" w:rsidRDefault="008D1FA0" w:rsidP="00FA4FE7"/>
        </w:tc>
      </w:tr>
    </w:tbl>
    <w:p w14:paraId="5BC4314A" w14:textId="77777777" w:rsidR="00FA4FE7" w:rsidRPr="001A33CD" w:rsidRDefault="00FA4FE7" w:rsidP="00FA4FE7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3856"/>
        <w:gridCol w:w="1530"/>
        <w:gridCol w:w="284"/>
        <w:gridCol w:w="1814"/>
      </w:tblGrid>
      <w:tr w:rsidR="00FA4FE7" w:rsidRPr="001A33CD" w14:paraId="688AE344" w14:textId="77777777" w:rsidTr="00B43999">
        <w:tc>
          <w:tcPr>
            <w:tcW w:w="421" w:type="dxa"/>
          </w:tcPr>
          <w:p w14:paraId="10A3C9A3" w14:textId="71999B7F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</w:tcPr>
          <w:p w14:paraId="767B3F50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B43999">
        <w:tc>
          <w:tcPr>
            <w:tcW w:w="421" w:type="dxa"/>
          </w:tcPr>
          <w:p w14:paraId="333DA1C3" w14:textId="2CEF5192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 (in m² bvo,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6D7B21" w14:paraId="2B6734DB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8D5" w14:textId="22639C9F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(UAV-gc)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Ja /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A4FE7" w:rsidRPr="001A33CD" w14:paraId="047B4327" w14:textId="77777777" w:rsidTr="00B43999">
        <w:trPr>
          <w:trHeight w:val="558"/>
        </w:trPr>
        <w:tc>
          <w:tcPr>
            <w:tcW w:w="421" w:type="dxa"/>
          </w:tcPr>
          <w:p w14:paraId="6B7CC839" w14:textId="627C367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2098" w:type="dxa"/>
            <w:gridSpan w:val="2"/>
            <w:tcBorders>
              <w:left w:val="nil"/>
            </w:tcBorders>
            <w:vAlign w:val="bottom"/>
          </w:tcPr>
          <w:p w14:paraId="5FD83522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B43999">
        <w:trPr>
          <w:trHeight w:val="558"/>
        </w:trPr>
        <w:tc>
          <w:tcPr>
            <w:tcW w:w="421" w:type="dxa"/>
          </w:tcPr>
          <w:p w14:paraId="07CBF4EE" w14:textId="52422E4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8" w:type="dxa"/>
            <w:gridSpan w:val="2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B43999">
        <w:trPr>
          <w:trHeight w:val="558"/>
        </w:trPr>
        <w:tc>
          <w:tcPr>
            <w:tcW w:w="421" w:type="dxa"/>
            <w:shd w:val="clear" w:color="auto" w:fill="auto"/>
          </w:tcPr>
          <w:p w14:paraId="698FD77F" w14:textId="4FF6125D" w:rsidR="00B6771E" w:rsidRPr="00B43999" w:rsidRDefault="00B6771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28101E85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4A637D3B" w:rsidR="00B6771E" w:rsidRPr="00C666E1" w:rsidRDefault="00B6771E" w:rsidP="00C666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447FE1FA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5DE1480" w14:textId="77777777" w:rsidR="001F6F38" w:rsidRDefault="001F6F38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76D85FBF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05787303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EE47D9" w:rsidRPr="001A33CD" w14:paraId="33A00F2C" w14:textId="77777777" w:rsidTr="00B43999">
        <w:trPr>
          <w:trHeight w:val="558"/>
        </w:trPr>
        <w:tc>
          <w:tcPr>
            <w:tcW w:w="421" w:type="dxa"/>
            <w:shd w:val="clear" w:color="auto" w:fill="auto"/>
          </w:tcPr>
          <w:p w14:paraId="51A875D4" w14:textId="44FF23FB" w:rsidR="00EE47D9" w:rsidRPr="00B43999" w:rsidRDefault="00EE47D9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7CFDC91C" w14:textId="77777777" w:rsidR="00FA4CEE" w:rsidRDefault="00FA4CEE" w:rsidP="00B6771E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7E5B4FDE" w14:textId="77777777" w:rsidR="00000A61" w:rsidRPr="00BB28DB" w:rsidRDefault="00FA4CEE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 (EPC=0</w:t>
            </w:r>
            <w:r w:rsidR="00000A61" w:rsidRPr="00BB28DB">
              <w:rPr>
                <w:rFonts w:cs="Arial"/>
              </w:rPr>
              <w:t xml:space="preserve"> als bewijslast)</w:t>
            </w:r>
          </w:p>
          <w:p w14:paraId="2EB81689" w14:textId="3C91D467" w:rsidR="00171BD2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</w:t>
            </w:r>
            <w:r w:rsidR="00C52220" w:rsidRPr="00BB28DB">
              <w:rPr>
                <w:rFonts w:cs="Arial"/>
              </w:rPr>
              <w:t xml:space="preserve"> (B</w:t>
            </w:r>
            <w:r w:rsidRPr="00BB28DB">
              <w:rPr>
                <w:rFonts w:cs="Arial"/>
              </w:rPr>
              <w:t>ENG</w:t>
            </w:r>
            <w:r w:rsidR="00C52220" w:rsidRPr="00BB28DB">
              <w:rPr>
                <w:rFonts w:cs="Arial"/>
              </w:rPr>
              <w:t>)</w:t>
            </w:r>
            <w:r w:rsidRPr="00BB28DB">
              <w:rPr>
                <w:rFonts w:cs="Arial"/>
              </w:rPr>
              <w:t>;</w:t>
            </w:r>
            <w:r w:rsidR="00C52220" w:rsidRPr="00BB28DB">
              <w:rPr>
                <w:rFonts w:cs="Arial"/>
              </w:rPr>
              <w:t xml:space="preserve"> </w:t>
            </w:r>
            <w:r w:rsidRPr="00BB28DB">
              <w:rPr>
                <w:rFonts w:cs="Arial"/>
              </w:rPr>
              <w:t xml:space="preserve">(EPC= minimaal 50% </w:t>
            </w:r>
            <w:r w:rsidR="00EC5B88" w:rsidRPr="00BB28DB">
              <w:rPr>
                <w:rFonts w:cs="Arial"/>
              </w:rPr>
              <w:t>beter dan</w:t>
            </w:r>
            <w:r w:rsidRPr="00BB28DB">
              <w:rPr>
                <w:rFonts w:cs="Arial"/>
              </w:rPr>
              <w:t xml:space="preserve"> bouwbesluiteis</w:t>
            </w:r>
            <w:r w:rsidR="00C52220" w:rsidRPr="00BB28DB">
              <w:rPr>
                <w:rFonts w:cs="Arial"/>
              </w:rPr>
              <w:t xml:space="preserve"> als bewijslast</w:t>
            </w:r>
            <w:r w:rsidRPr="00BB28DB">
              <w:rPr>
                <w:rFonts w:cs="Arial"/>
              </w:rPr>
              <w:t>)</w:t>
            </w:r>
          </w:p>
          <w:p w14:paraId="1BB72033" w14:textId="67454BAD" w:rsidR="00EE47D9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="00B6771E" w:rsidRPr="00BB28DB">
              <w:rPr>
                <w:rFonts w:cs="Verdana"/>
              </w:rPr>
              <w:t xml:space="preserve"> 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21B34086" w14:textId="77777777" w:rsidR="00EE47D9" w:rsidRPr="007E2A00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370C140B" w14:textId="77777777" w:rsidR="00EE47D9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C84317C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43EF53" w14:textId="77777777" w:rsidR="001F6F38" w:rsidRDefault="001F6F38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0E0D69C9" w14:textId="17E75F69" w:rsidR="00BB28DB" w:rsidRPr="001A33CD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451C7C" w:rsidRPr="001A33CD" w14:paraId="04CDFB11" w14:textId="77777777" w:rsidTr="00B43999">
        <w:trPr>
          <w:trHeight w:val="1975"/>
        </w:trPr>
        <w:tc>
          <w:tcPr>
            <w:tcW w:w="421" w:type="dxa"/>
          </w:tcPr>
          <w:p w14:paraId="52E10B22" w14:textId="6FAF9E06" w:rsidR="00451C7C" w:rsidRPr="00B43999" w:rsidRDefault="00451C7C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3856" w:type="dxa"/>
          </w:tcPr>
          <w:p w14:paraId="1E74FB45" w14:textId="64287879" w:rsidR="00451C7C" w:rsidRPr="00615A35" w:rsidRDefault="00451C7C" w:rsidP="00770287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 w:rsidR="00CE75BC"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08D8550B" w14:textId="0A9FB216" w:rsidR="00451C7C" w:rsidRPr="00FD5911" w:rsidRDefault="00451C7C" w:rsidP="008C0EA8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1. </w:t>
            </w:r>
            <w:r w:rsidR="008C0EA8"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de maximale energiebehoefte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6E434BB4" w14:textId="42DBDDFF" w:rsidR="00451C7C" w:rsidRDefault="00451C7C" w:rsidP="008C0EA8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2. </w:t>
            </w:r>
            <w:r w:rsidR="008C0EA8"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h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et maximale primair fossiel energiegebruik, eveneens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26BC27E3" w14:textId="44FDDC27" w:rsidR="00451C7C" w:rsidRDefault="00451C7C" w:rsidP="008C0EA8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>
              <w:rPr>
                <w:rFonts w:ascii="Arial" w:hAnsi="Arial" w:cs="Arial"/>
                <w:color w:val="3E3E3E"/>
                <w:shd w:val="clear" w:color="auto" w:fill="FFFFFF"/>
              </w:rPr>
              <w:t xml:space="preserve">3. </w:t>
            </w:r>
            <w:r w:rsidR="008C0EA8"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996469">
              <w:rPr>
                <w:rFonts w:ascii="Arial" w:hAnsi="Arial" w:cs="Arial"/>
                <w:color w:val="3E3E3E"/>
                <w:shd w:val="clear" w:color="auto" w:fill="FFFFFF"/>
              </w:rPr>
              <w:t>het minimale aandeel hernieuwbare energie in procenten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:</w:t>
            </w:r>
          </w:p>
          <w:p w14:paraId="1B52EDBC" w14:textId="77777777" w:rsidR="00451C7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5776F699" w14:textId="77777777" w:rsidR="00451C7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09DF395B" w14:textId="77777777" w:rsidR="00451C7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7167B196" w14:textId="45278A8E" w:rsidR="00451C7C" w:rsidRPr="00C66C6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8C0EA8">
              <w:rPr>
                <w:rFonts w:ascii="Arial" w:hAnsi="Arial" w:cs="Arial"/>
                <w:color w:val="3E3E3E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3214ACA6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5E30182C" w14:textId="77777777" w:rsidR="00451C7C" w:rsidRDefault="00451C7C" w:rsidP="00770287">
            <w:pPr>
              <w:spacing w:line="360" w:lineRule="auto"/>
            </w:pPr>
          </w:p>
          <w:p w14:paraId="761C2ED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DECA9" w14:textId="77777777" w:rsidR="00451C7C" w:rsidRDefault="00451C7C" w:rsidP="00770287">
            <w:pPr>
              <w:spacing w:line="360" w:lineRule="auto"/>
            </w:pPr>
          </w:p>
          <w:p w14:paraId="0CACE14B" w14:textId="77777777" w:rsidR="00451C7C" w:rsidRDefault="00451C7C" w:rsidP="00770287">
            <w:pPr>
              <w:spacing w:line="360" w:lineRule="auto"/>
            </w:pPr>
          </w:p>
          <w:p w14:paraId="5F4BC22D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78652092" w14:textId="77777777" w:rsidR="00451C7C" w:rsidRDefault="00451C7C" w:rsidP="00770287">
            <w:pPr>
              <w:spacing w:line="360" w:lineRule="auto"/>
            </w:pPr>
          </w:p>
          <w:p w14:paraId="5A9F744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CAFB8" w14:textId="77777777" w:rsidR="00451C7C" w:rsidRDefault="00451C7C" w:rsidP="00770287">
            <w:pPr>
              <w:spacing w:line="360" w:lineRule="auto"/>
            </w:pPr>
          </w:p>
          <w:p w14:paraId="5D2DFD35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4857D283" w14:textId="77777777" w:rsidR="00451C7C" w:rsidRPr="00586364" w:rsidRDefault="00451C7C" w:rsidP="00770287">
            <w:pPr>
              <w:spacing w:line="360" w:lineRule="auto"/>
            </w:pPr>
          </w:p>
          <w:p w14:paraId="6C33D9E2" w14:textId="77777777" w:rsidR="00451C7C" w:rsidRPr="00586364" w:rsidRDefault="00451C7C" w:rsidP="00770287">
            <w:pPr>
              <w:spacing w:line="360" w:lineRule="auto"/>
            </w:pPr>
          </w:p>
          <w:p w14:paraId="0F65B278" w14:textId="18257E93" w:rsidR="00451C7C" w:rsidRPr="00586364" w:rsidRDefault="00451C7C" w:rsidP="00C66C6C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814" w:type="dxa"/>
          </w:tcPr>
          <w:p w14:paraId="4B7C6DF9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7F93D520" w14:textId="77777777" w:rsidR="00451C7C" w:rsidRDefault="00451C7C" w:rsidP="00770287">
            <w:pPr>
              <w:spacing w:line="360" w:lineRule="auto"/>
            </w:pPr>
          </w:p>
          <w:p w14:paraId="65642D80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4F327186" w14:textId="77777777" w:rsidR="00451C7C" w:rsidRDefault="00451C7C" w:rsidP="00770287">
            <w:pPr>
              <w:spacing w:line="360" w:lineRule="auto"/>
            </w:pPr>
          </w:p>
          <w:p w14:paraId="5D39FC57" w14:textId="77777777" w:rsidR="00451C7C" w:rsidRDefault="00451C7C" w:rsidP="00770287">
            <w:pPr>
              <w:spacing w:line="360" w:lineRule="auto"/>
            </w:pPr>
          </w:p>
          <w:p w14:paraId="14928D92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554DC619" w14:textId="77777777" w:rsidR="00451C7C" w:rsidRDefault="00451C7C" w:rsidP="00770287">
            <w:pPr>
              <w:spacing w:line="360" w:lineRule="auto"/>
            </w:pPr>
          </w:p>
          <w:p w14:paraId="23B57F6E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04E66A58" w14:textId="77777777" w:rsidR="00451C7C" w:rsidRDefault="00451C7C" w:rsidP="00770287">
            <w:pPr>
              <w:spacing w:line="360" w:lineRule="auto"/>
            </w:pPr>
          </w:p>
          <w:p w14:paraId="168A5B1B" w14:textId="64CFCA03" w:rsidR="00451C7C" w:rsidRPr="00586364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4D5E9EF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2D7C487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13F50AD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3C578675" w14:textId="6F4E9E2E" w:rsidR="00451C7C" w:rsidRDefault="00451C7C" w:rsidP="00C66C6C">
            <w:pPr>
              <w:spacing w:line="360" w:lineRule="auto"/>
            </w:pPr>
            <w:r>
              <w:t>…………………………</w:t>
            </w:r>
          </w:p>
        </w:tc>
      </w:tr>
      <w:tr w:rsidR="008817BE" w:rsidRPr="001A33CD" w14:paraId="42D0AAE6" w14:textId="77777777" w:rsidTr="00B43999">
        <w:trPr>
          <w:trHeight w:val="558"/>
        </w:trPr>
        <w:tc>
          <w:tcPr>
            <w:tcW w:w="421" w:type="dxa"/>
            <w:shd w:val="clear" w:color="auto" w:fill="auto"/>
          </w:tcPr>
          <w:p w14:paraId="2D563988" w14:textId="3F4E4D48" w:rsidR="008817BE" w:rsidRPr="00B43999" w:rsidRDefault="008817B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1ACBAB16" w14:textId="77777777" w:rsidR="00030032" w:rsidRPr="002035A3" w:rsidRDefault="00030032" w:rsidP="0003003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Huisvesten meerdere organisaties</w:t>
            </w:r>
            <w:r w:rsidRPr="002035A3">
              <w:rPr>
                <w:rFonts w:cs="Verdana"/>
              </w:rPr>
              <w:t>:</w:t>
            </w:r>
          </w:p>
          <w:p w14:paraId="54A4FC3D" w14:textId="126F29B6" w:rsidR="008817BE" w:rsidRPr="00BB28DB" w:rsidRDefault="00030032" w:rsidP="0003003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Gebouw dient voor huisvesten van meerdere organisaties.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586D9D08" w14:textId="77777777" w:rsidR="008817BE" w:rsidRPr="007E2A00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002E12D4" w14:textId="77777777" w:rsidR="008817BE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FBA8D6F" w14:textId="3A3680DC" w:rsidR="008817BE" w:rsidRPr="001A33CD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A21C6" w:rsidRPr="001A33CD" w14:paraId="00C9A4F0" w14:textId="77777777" w:rsidTr="00B43999">
        <w:trPr>
          <w:trHeight w:val="558"/>
        </w:trPr>
        <w:tc>
          <w:tcPr>
            <w:tcW w:w="421" w:type="dxa"/>
            <w:shd w:val="clear" w:color="auto" w:fill="auto"/>
          </w:tcPr>
          <w:p w14:paraId="239CBD62" w14:textId="77777777" w:rsidR="002A21C6" w:rsidRPr="00B43999" w:rsidRDefault="002A21C6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shd w:val="clear" w:color="auto" w:fill="auto"/>
          </w:tcPr>
          <w:p w14:paraId="38F742C7" w14:textId="1AC48EC9" w:rsidR="002A21C6" w:rsidRPr="007E2A00" w:rsidRDefault="002A21C6" w:rsidP="00990D6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Verdana"/>
              </w:rPr>
              <w:t>Toelichting welke organisaties het betreft:</w:t>
            </w:r>
          </w:p>
        </w:tc>
      </w:tr>
      <w:tr w:rsidR="006D7B21" w14:paraId="515D2A3A" w14:textId="77777777" w:rsidTr="00B43999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B43999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B43999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B43999">
        <w:trPr>
          <w:trHeight w:val="13599"/>
        </w:trPr>
        <w:tc>
          <w:tcPr>
            <w:tcW w:w="421" w:type="dxa"/>
          </w:tcPr>
          <w:p w14:paraId="3BBAA23B" w14:textId="38532BB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B43999">
        <w:trPr>
          <w:trHeight w:val="12323"/>
        </w:trPr>
        <w:tc>
          <w:tcPr>
            <w:tcW w:w="421" w:type="dxa"/>
          </w:tcPr>
          <w:p w14:paraId="0551277E" w14:textId="1F53911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5C8A2F22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r w:rsidR="00B6614B" w:rsidRPr="00B6614B">
              <w:rPr>
                <w:rFonts w:cs="Arial"/>
                <w:b/>
              </w:rPr>
              <w:t>ervaring met realisatie onderwijsgebouw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0340D" w:rsidRPr="001A33CD" w14:paraId="0C66E9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4080284B" w14:textId="7EF6738D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FDFA5DE" w14:textId="77777777" w:rsidR="005E5D8F" w:rsidRPr="003A7370" w:rsidRDefault="005E5D8F" w:rsidP="005E5D8F">
            <w:pPr>
              <w:suppressAutoHyphens/>
              <w:spacing w:line="360" w:lineRule="auto"/>
              <w:rPr>
                <w:rFonts w:cs="Arial"/>
              </w:rPr>
            </w:pPr>
            <w:r w:rsidRPr="003A7370">
              <w:rPr>
                <w:rFonts w:cs="Arial"/>
              </w:rPr>
              <w:t>Gebouw kent gebruiksfunctie onderwijs:</w:t>
            </w:r>
          </w:p>
          <w:p w14:paraId="21EB14A9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Primair onderwijs;</w:t>
            </w:r>
          </w:p>
          <w:p w14:paraId="52845728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Voortgezet onderwijs;</w:t>
            </w:r>
          </w:p>
          <w:p w14:paraId="3A10897A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Middelbaar beroepsonderwijs</w:t>
            </w:r>
          </w:p>
          <w:p w14:paraId="2776CF09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Hoger beroepsonderwijs;</w:t>
            </w:r>
          </w:p>
          <w:p w14:paraId="7078193A" w14:textId="13F14B36" w:rsidR="0080340D" w:rsidRPr="00F60D9B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t>Wetenschappelijk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A6CB8D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7FCB440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49BDD68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A89B6AC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031C0CD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FBE238F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0340D" w:rsidRPr="001A33CD" w14:paraId="101073A4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3163047" w14:textId="4FBBD864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D2D3477" w14:textId="77777777" w:rsidR="00D90293" w:rsidRPr="003A7370" w:rsidRDefault="00D90293" w:rsidP="00D90293">
            <w:pPr>
              <w:suppressAutoHyphens/>
              <w:spacing w:line="360" w:lineRule="auto"/>
            </w:pPr>
            <w:r w:rsidRPr="003A7370">
              <w:t>Gebouw kent de volgende gebruikers:</w:t>
            </w:r>
          </w:p>
          <w:p w14:paraId="3A4286EF" w14:textId="77777777" w:rsidR="00D90293" w:rsidRPr="003A7370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Kinderdagverblijf;</w:t>
            </w:r>
          </w:p>
          <w:p w14:paraId="253F402A" w14:textId="77777777" w:rsidR="00D90293" w:rsidRPr="003A7370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Peuterspeelzaal;</w:t>
            </w:r>
          </w:p>
          <w:p w14:paraId="7D29CF4F" w14:textId="068D4DB9" w:rsidR="0080340D" w:rsidRPr="007E302B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Buitenschoolse opvang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893976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E7A2CAB" w14:textId="6F7C977C" w:rsidR="0080340D" w:rsidRPr="001A33CD" w:rsidRDefault="0080340D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2273F" w:rsidRPr="001A33CD" w14:paraId="47AB9A59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AE48D21" w14:textId="74694B04" w:rsidR="0082273F" w:rsidRPr="00B43999" w:rsidRDefault="0082273F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0C43267" w14:textId="4F519DC5" w:rsidR="0082273F" w:rsidRDefault="0082273F" w:rsidP="0082273F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Toelichting </w:t>
            </w:r>
            <w:r w:rsidR="00D90293">
              <w:rPr>
                <w:rFonts w:cs="Verdana"/>
              </w:rPr>
              <w:t>op betrokken gebruikers</w:t>
            </w:r>
            <w:r>
              <w:rPr>
                <w:rFonts w:cs="Verdana"/>
              </w:rPr>
              <w:t>:</w:t>
            </w:r>
          </w:p>
          <w:p w14:paraId="6D06FAA2" w14:textId="77777777" w:rsidR="0082273F" w:rsidRPr="00452A41" w:rsidRDefault="0082273F" w:rsidP="00770287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FCA1C47" w14:textId="77777777" w:rsidR="0082273F" w:rsidRPr="007E2A00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0340D" w:rsidRPr="001A33CD" w14:paraId="2566CC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231140C" w14:textId="066FDEBA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E2C031E" w14:textId="066408AB" w:rsidR="0080340D" w:rsidRPr="007029B9" w:rsidRDefault="0080340D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>ebouw voldoet aan (zie Programma van Eisen Frisse Scholen, van RvO NL):</w:t>
            </w:r>
          </w:p>
          <w:p w14:paraId="59808218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B of A;</w:t>
            </w:r>
          </w:p>
          <w:p w14:paraId="320BB7A6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0691287C" w14:textId="77777777" w:rsidR="0080340D" w:rsidRPr="007E302B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09CAD3F9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A63B0E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834678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D752912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B56EC2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740F7D" w:rsidRPr="001A33CD" w14:paraId="2CB7C16F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16F4A78A" w14:textId="0CC04C3B" w:rsidR="00740F7D" w:rsidRPr="00B43999" w:rsidRDefault="00740F7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FCA1F1C" w14:textId="77777777" w:rsidR="001F2FA5" w:rsidRPr="002035A3" w:rsidRDefault="001F2FA5" w:rsidP="001F2FA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42CC06BF" w14:textId="7293CC11" w:rsidR="00740F7D" w:rsidRPr="00D40D64" w:rsidRDefault="001F2FA5" w:rsidP="00D40D6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 w:rsidR="00EB5A6D">
              <w:rPr>
                <w:rFonts w:cs="Verdana"/>
              </w:rPr>
              <w:t>66</w:t>
            </w:r>
            <w:r w:rsidRPr="001A27F7">
              <w:rPr>
                <w:rFonts w:cs="Verdana"/>
              </w:rPr>
              <w:t>0 m² bvo)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08D6310" w14:textId="77777777" w:rsidR="00740F7D" w:rsidRDefault="00740F7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1B1E245F" w:rsidR="00D40D64" w:rsidRPr="007E2A00" w:rsidRDefault="00D40D64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</w:tbl>
    <w:p w14:paraId="0C69068E" w14:textId="77777777" w:rsidR="00B43999" w:rsidRDefault="00B43999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4C4BD7" w:rsidRPr="00742776" w14:paraId="612B1AF4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4B2603B5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34C11203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 w:rsidR="00EF4554" w:rsidRPr="00EF4554">
              <w:rPr>
                <w:rFonts w:cs="Arial"/>
                <w:b/>
              </w:rPr>
              <w:t>realisatie duurzaam utiliteitsgebouw bouwteamopdracht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2C374E" w:rsidRPr="001A33CD" w14:paraId="00C01E5E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411C8801" w14:textId="09F8CE30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E9A5445" w14:textId="77777777" w:rsidR="002C374E" w:rsidRPr="00413924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Circulaire toepassingen:</w:t>
            </w:r>
          </w:p>
          <w:p w14:paraId="019FC6F8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Biobased materialen toegepast;</w:t>
            </w:r>
          </w:p>
          <w:p w14:paraId="69A0BAC9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Materialenpaspoort toegepast;</w:t>
            </w:r>
          </w:p>
          <w:p w14:paraId="562A8EAE" w14:textId="77777777" w:rsidR="002C374E" w:rsidRPr="00901FF6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9B0907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45A2E43F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51B1583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B15072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2C374E" w:rsidRPr="001A33CD" w14:paraId="51D1A1A0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65599C4A" w14:textId="290ACF38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343" w:type="dxa"/>
            <w:gridSpan w:val="2"/>
            <w:shd w:val="clear" w:color="auto" w:fill="auto"/>
          </w:tcPr>
          <w:p w14:paraId="39CDC02A" w14:textId="77777777" w:rsidR="002C374E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circulaire toepassingen:</w:t>
            </w:r>
          </w:p>
          <w:p w14:paraId="2551E52C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43400" w:rsidRPr="001A33CD" w14:paraId="546754DE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8541907" w14:textId="1EBC71A2" w:rsidR="00843400" w:rsidRPr="00B43999" w:rsidRDefault="00843400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327A5FA" w14:textId="77777777" w:rsidR="00FA6306" w:rsidRPr="007029B9" w:rsidRDefault="00FA6306" w:rsidP="00FA6306">
            <w:p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Gebouw kent gebruiksfunctie onderwijs:</w:t>
            </w:r>
          </w:p>
          <w:p w14:paraId="3D50E14F" w14:textId="43172BEE" w:rsidR="00860EF0" w:rsidRPr="00B86945" w:rsidRDefault="00FA6306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E009F">
              <w:rPr>
                <w:rFonts w:cs="Arial"/>
              </w:rPr>
              <w:t>Primair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B276280" w14:textId="77777777" w:rsidR="00FA6306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</w:p>
          <w:p w14:paraId="62E05D47" w14:textId="50FA83FE" w:rsidR="00843400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F22016" w:rsidRPr="00A87B62" w14:paraId="10632104" w14:textId="77777777" w:rsidTr="00D5420F">
        <w:trPr>
          <w:trHeight w:val="558"/>
        </w:trPr>
        <w:tc>
          <w:tcPr>
            <w:tcW w:w="7905" w:type="dxa"/>
            <w:gridSpan w:val="3"/>
            <w:shd w:val="clear" w:color="auto" w:fill="B8CCE4" w:themeFill="accent1" w:themeFillTint="66"/>
            <w:vAlign w:val="center"/>
          </w:tcPr>
          <w:p w14:paraId="2DA7909A" w14:textId="17774E40" w:rsidR="00F22016" w:rsidRPr="00A87B62" w:rsidRDefault="006D103F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1:</w:t>
            </w:r>
          </w:p>
        </w:tc>
      </w:tr>
      <w:tr w:rsidR="00CF6B75" w:rsidRPr="001A33CD" w14:paraId="109240F2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F5B0178" w14:textId="77777777" w:rsidR="00CF6B75" w:rsidRPr="00B43999" w:rsidRDefault="00CF6B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7F40D8F" w14:textId="77777777" w:rsidR="005B0AE5" w:rsidRPr="00317A6F" w:rsidRDefault="005B0AE5" w:rsidP="00BA2416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</w:rPr>
            </w:pPr>
            <w:r w:rsidRPr="00317A6F">
              <w:rPr>
                <w:rFonts w:cs="Verdana"/>
              </w:rPr>
              <w:t>Coördinatie (alleen perceel 1):</w:t>
            </w:r>
          </w:p>
          <w:p w14:paraId="68B92859" w14:textId="77777777" w:rsidR="005B0AE5" w:rsidRPr="00317A6F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van de nevenaannemer </w:t>
            </w:r>
            <w:r w:rsidRPr="00317A6F">
              <w:rPr>
                <w:rFonts w:cs="Verdana"/>
              </w:rPr>
              <w:t>E- en W-installateur</w:t>
            </w:r>
            <w:r>
              <w:rPr>
                <w:rFonts w:cs="Verdana"/>
              </w:rPr>
              <w:t xml:space="preserve"> maakte onderdeel uit van de </w:t>
            </w:r>
            <w:r w:rsidRPr="00317A6F">
              <w:rPr>
                <w:rFonts w:cs="Verdana"/>
              </w:rPr>
              <w:t>opdracht;</w:t>
            </w:r>
          </w:p>
          <w:p w14:paraId="224DD2D9" w14:textId="77777777" w:rsidR="005B0AE5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over </w:t>
            </w:r>
            <w:r w:rsidRPr="00317A6F">
              <w:rPr>
                <w:rFonts w:cs="Verdana"/>
              </w:rPr>
              <w:t>derden</w:t>
            </w:r>
            <w:r>
              <w:rPr>
                <w:rFonts w:cs="Verdana"/>
              </w:rPr>
              <w:t xml:space="preserve"> en/ of </w:t>
            </w:r>
            <w:r w:rsidRPr="00317A6F">
              <w:rPr>
                <w:rFonts w:cs="Verdana"/>
              </w:rPr>
              <w:t xml:space="preserve"> directieleveringen</w:t>
            </w:r>
            <w:r>
              <w:rPr>
                <w:rFonts w:cs="Verdana"/>
              </w:rPr>
              <w:t xml:space="preserve"> maakte onderdeel uit van de opdracht</w:t>
            </w:r>
            <w:r w:rsidRPr="00317A6F">
              <w:rPr>
                <w:rFonts w:cs="Verdana"/>
              </w:rPr>
              <w:t>;</w:t>
            </w:r>
          </w:p>
          <w:p w14:paraId="1154508F" w14:textId="1E9E939E" w:rsidR="00CF6B75" w:rsidRPr="007029B9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r>
              <w:rPr>
                <w:rFonts w:cs="Verdana"/>
              </w:rPr>
              <w:t xml:space="preserve">anders dan de coördinatie over eigen onderaannemers en leveranciers, </w:t>
            </w:r>
            <w:r w:rsidRPr="00023982">
              <w:rPr>
                <w:rFonts w:cs="Verdana"/>
              </w:rPr>
              <w:t>maakte</w:t>
            </w:r>
            <w:r>
              <w:rPr>
                <w:rFonts w:cs="Verdana"/>
              </w:rPr>
              <w:t xml:space="preserve"> </w:t>
            </w:r>
            <w:r w:rsidRPr="00023982">
              <w:rPr>
                <w:rFonts w:cs="Verdana"/>
              </w:rPr>
              <w:t>geen onderdeel</w:t>
            </w:r>
            <w:r>
              <w:rPr>
                <w:rFonts w:cs="Verdana"/>
              </w:rPr>
              <w:t xml:space="preserve"> uit</w:t>
            </w:r>
            <w:r w:rsidRPr="00023982">
              <w:rPr>
                <w:rFonts w:cs="Verdana"/>
              </w:rPr>
              <w:t xml:space="preserve"> van de opdracht.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67AAEE3" w14:textId="77777777" w:rsidR="00CF6B75" w:rsidRDefault="00CF6B75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0B943174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272E7000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4384013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08B90156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B9C97AD" w14:textId="77777777" w:rsidR="00BA2416" w:rsidRDefault="00BA2416" w:rsidP="00BA2416">
            <w:pPr>
              <w:spacing w:line="276" w:lineRule="auto"/>
            </w:pPr>
            <w:r w:rsidRPr="00D5420F">
              <w:t>Ja / Nee</w:t>
            </w:r>
          </w:p>
          <w:p w14:paraId="6AA32A14" w14:textId="1F28F355" w:rsidR="00BA2416" w:rsidRDefault="00BA2416" w:rsidP="00FA6306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EE2712" w:rsidRPr="00D5420F" w14:paraId="66D0DA4A" w14:textId="77777777" w:rsidTr="00A87B62">
        <w:trPr>
          <w:trHeight w:val="567"/>
        </w:trPr>
        <w:tc>
          <w:tcPr>
            <w:tcW w:w="7905" w:type="dxa"/>
            <w:gridSpan w:val="3"/>
            <w:shd w:val="clear" w:color="auto" w:fill="C2D69B" w:themeFill="accent3" w:themeFillTint="99"/>
            <w:vAlign w:val="center"/>
          </w:tcPr>
          <w:p w14:paraId="0EE448FD" w14:textId="3CB84E8A" w:rsidR="00EE2712" w:rsidRPr="00D5420F" w:rsidRDefault="00EE2712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2:</w:t>
            </w:r>
          </w:p>
        </w:tc>
      </w:tr>
      <w:tr w:rsidR="00EE7675" w:rsidRPr="001A33CD" w14:paraId="7CE899CD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DFD870A" w14:textId="4068A20B" w:rsidR="00EE7675" w:rsidRPr="00B43999" w:rsidRDefault="00EE76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C1FDE48" w14:textId="77777777" w:rsidR="00746C64" w:rsidRPr="00C25A1D" w:rsidRDefault="00746C64" w:rsidP="00D5420F">
            <w:pPr>
              <w:spacing w:line="276" w:lineRule="auto"/>
            </w:pPr>
            <w:r w:rsidRPr="00C25A1D">
              <w:t>Referentie betreft (alleen perceel 2):</w:t>
            </w:r>
          </w:p>
          <w:p w14:paraId="4D9F44E6" w14:textId="77777777" w:rsidR="00746C64" w:rsidRPr="00C25A1D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</w:pPr>
            <w:r w:rsidRPr="00C25A1D">
              <w:rPr>
                <w:rFonts w:cs="Verdana"/>
              </w:rPr>
              <w:t>Opdracht</w:t>
            </w:r>
            <w:r w:rsidRPr="00C25A1D">
              <w:t xml:space="preserve"> uitgevoerd als ontwerpend installateur voor E- en W- installaties;</w:t>
            </w:r>
          </w:p>
          <w:p w14:paraId="0F542984" w14:textId="7223161A" w:rsidR="00EE7675" w:rsidRPr="00B86945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 w:rsidRPr="00C25A1D">
              <w:rPr>
                <w:rFonts w:cs="Verdana"/>
              </w:rPr>
              <w:t>Niet</w:t>
            </w:r>
            <w:r w:rsidRPr="00C25A1D">
              <w:t xml:space="preserve"> betrokken als ontwerpend installateur.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AC96587" w14:textId="77777777" w:rsidR="00EE7675" w:rsidRPr="00D5420F" w:rsidRDefault="00EE7675" w:rsidP="00D5420F">
            <w:pPr>
              <w:spacing w:line="276" w:lineRule="auto"/>
            </w:pPr>
          </w:p>
          <w:p w14:paraId="23CDD372" w14:textId="77777777" w:rsidR="00EE7675" w:rsidRDefault="00EE7675" w:rsidP="00D5420F">
            <w:pPr>
              <w:spacing w:line="276" w:lineRule="auto"/>
            </w:pPr>
            <w:r w:rsidRPr="00D5420F">
              <w:t>Ja / Nee</w:t>
            </w:r>
          </w:p>
          <w:p w14:paraId="633CBF85" w14:textId="77777777" w:rsidR="00D5420F" w:rsidRDefault="00D5420F" w:rsidP="00D5420F">
            <w:pPr>
              <w:spacing w:line="276" w:lineRule="auto"/>
            </w:pPr>
          </w:p>
          <w:p w14:paraId="0B48A4D8" w14:textId="2C8C3054" w:rsidR="00D5420F" w:rsidRDefault="00D5420F" w:rsidP="00D5420F">
            <w:pPr>
              <w:spacing w:line="276" w:lineRule="auto"/>
              <w:rPr>
                <w:rFonts w:cs="Tahoma"/>
                <w:szCs w:val="17"/>
              </w:rPr>
            </w:pPr>
            <w:r w:rsidRPr="00D5420F">
              <w:t>Ja / Nee</w:t>
            </w:r>
          </w:p>
        </w:tc>
      </w:tr>
    </w:tbl>
    <w:p w14:paraId="63F85DAA" w14:textId="7AE86ECB" w:rsidR="00530843" w:rsidRPr="00037E05" w:rsidRDefault="00530843" w:rsidP="00871240">
      <w:pPr>
        <w:tabs>
          <w:tab w:val="left" w:pos="2579"/>
        </w:tabs>
      </w:pPr>
    </w:p>
    <w:sectPr w:rsidR="00530843" w:rsidRPr="00037E05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22E58" w14:textId="77777777" w:rsidR="00644669" w:rsidRDefault="00644669">
      <w:r>
        <w:separator/>
      </w:r>
    </w:p>
  </w:endnote>
  <w:endnote w:type="continuationSeparator" w:id="0">
    <w:p w14:paraId="3881A588" w14:textId="77777777" w:rsidR="00644669" w:rsidRDefault="0064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B3EE" w14:textId="3D734C67" w:rsidR="00385187" w:rsidRPr="00CC2BDE" w:rsidRDefault="0072436C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2E39C1">
      <w:rPr>
        <w:noProof/>
        <w:color w:val="4D4D4D"/>
        <w:sz w:val="14"/>
        <w:szCs w:val="14"/>
      </w:rPr>
      <w:t>dogeni01-20221114-bijlage03b modelblad ondersteuning referenties selectiecriteria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57B37" w14:textId="77777777" w:rsidR="00644669" w:rsidRDefault="00644669">
      <w:r>
        <w:separator/>
      </w:r>
    </w:p>
  </w:footnote>
  <w:footnote w:type="continuationSeparator" w:id="0">
    <w:p w14:paraId="5AD4551E" w14:textId="77777777" w:rsidR="00644669" w:rsidRDefault="00644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464" w14:textId="26292893" w:rsidR="00385187" w:rsidRPr="00385187" w:rsidRDefault="00385187" w:rsidP="00385187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632029E" wp14:editId="179B25BE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2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1"/>
  </w:num>
  <w:num w:numId="2" w16cid:durableId="80807749">
    <w:abstractNumId w:val="33"/>
  </w:num>
  <w:num w:numId="3" w16cid:durableId="2013414794">
    <w:abstractNumId w:val="23"/>
  </w:num>
  <w:num w:numId="4" w16cid:durableId="310838286">
    <w:abstractNumId w:val="32"/>
  </w:num>
  <w:num w:numId="5" w16cid:durableId="973679061">
    <w:abstractNumId w:val="5"/>
  </w:num>
  <w:num w:numId="6" w16cid:durableId="940187930">
    <w:abstractNumId w:val="27"/>
  </w:num>
  <w:num w:numId="7" w16cid:durableId="490602839">
    <w:abstractNumId w:val="1"/>
  </w:num>
  <w:num w:numId="8" w16cid:durableId="1248805351">
    <w:abstractNumId w:val="31"/>
  </w:num>
  <w:num w:numId="9" w16cid:durableId="1012337660">
    <w:abstractNumId w:val="19"/>
  </w:num>
  <w:num w:numId="10" w16cid:durableId="2018001422">
    <w:abstractNumId w:val="25"/>
  </w:num>
  <w:num w:numId="11" w16cid:durableId="182670400">
    <w:abstractNumId w:val="9"/>
  </w:num>
  <w:num w:numId="12" w16cid:durableId="502015944">
    <w:abstractNumId w:val="28"/>
  </w:num>
  <w:num w:numId="13" w16cid:durableId="1454397074">
    <w:abstractNumId w:val="21"/>
  </w:num>
  <w:num w:numId="14" w16cid:durableId="1808401369">
    <w:abstractNumId w:val="18"/>
  </w:num>
  <w:num w:numId="15" w16cid:durableId="148789201">
    <w:abstractNumId w:val="2"/>
  </w:num>
  <w:num w:numId="16" w16cid:durableId="1701126767">
    <w:abstractNumId w:val="7"/>
  </w:num>
  <w:num w:numId="17" w16cid:durableId="1167745479">
    <w:abstractNumId w:val="24"/>
  </w:num>
  <w:num w:numId="18" w16cid:durableId="1652754542">
    <w:abstractNumId w:val="16"/>
  </w:num>
  <w:num w:numId="19" w16cid:durableId="1214200619">
    <w:abstractNumId w:val="14"/>
  </w:num>
  <w:num w:numId="20" w16cid:durableId="54935174">
    <w:abstractNumId w:val="17"/>
  </w:num>
  <w:num w:numId="21" w16cid:durableId="1225948777">
    <w:abstractNumId w:val="13"/>
  </w:num>
  <w:num w:numId="22" w16cid:durableId="589890524">
    <w:abstractNumId w:val="29"/>
  </w:num>
  <w:num w:numId="23" w16cid:durableId="356395531">
    <w:abstractNumId w:val="11"/>
  </w:num>
  <w:num w:numId="24" w16cid:durableId="162360738">
    <w:abstractNumId w:val="0"/>
  </w:num>
  <w:num w:numId="25" w16cid:durableId="1490554080">
    <w:abstractNumId w:val="11"/>
  </w:num>
  <w:num w:numId="26" w16cid:durableId="175196013">
    <w:abstractNumId w:val="20"/>
  </w:num>
  <w:num w:numId="27" w16cid:durableId="753167938">
    <w:abstractNumId w:val="11"/>
  </w:num>
  <w:num w:numId="28" w16cid:durableId="5134453">
    <w:abstractNumId w:val="11"/>
  </w:num>
  <w:num w:numId="29" w16cid:durableId="875774267">
    <w:abstractNumId w:val="11"/>
  </w:num>
  <w:num w:numId="30" w16cid:durableId="1452939725">
    <w:abstractNumId w:val="11"/>
  </w:num>
  <w:num w:numId="31" w16cid:durableId="534198235">
    <w:abstractNumId w:val="12"/>
  </w:num>
  <w:num w:numId="32" w16cid:durableId="1650088153">
    <w:abstractNumId w:val="26"/>
  </w:num>
  <w:num w:numId="33" w16cid:durableId="1663390417">
    <w:abstractNumId w:val="11"/>
  </w:num>
  <w:num w:numId="34" w16cid:durableId="1806503259">
    <w:abstractNumId w:val="15"/>
  </w:num>
  <w:num w:numId="35" w16cid:durableId="1830435575">
    <w:abstractNumId w:val="10"/>
  </w:num>
  <w:num w:numId="36" w16cid:durableId="1255088463">
    <w:abstractNumId w:val="30"/>
  </w:num>
  <w:num w:numId="37" w16cid:durableId="1578591862">
    <w:abstractNumId w:val="11"/>
  </w:num>
  <w:num w:numId="38" w16cid:durableId="404453818">
    <w:abstractNumId w:val="15"/>
  </w:num>
  <w:num w:numId="39" w16cid:durableId="1334986736">
    <w:abstractNumId w:val="4"/>
  </w:num>
  <w:num w:numId="40" w16cid:durableId="1540969145">
    <w:abstractNumId w:val="3"/>
  </w:num>
  <w:num w:numId="41" w16cid:durableId="1183008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3"/>
  </w:num>
  <w:num w:numId="43" w16cid:durableId="297538663">
    <w:abstractNumId w:val="15"/>
  </w:num>
  <w:num w:numId="44" w16cid:durableId="327711847">
    <w:abstractNumId w:val="6"/>
  </w:num>
  <w:num w:numId="45" w16cid:durableId="1694302578">
    <w:abstractNumId w:val="22"/>
  </w:num>
  <w:num w:numId="46" w16cid:durableId="190187714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032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54B90"/>
    <w:rsid w:val="00055054"/>
    <w:rsid w:val="00061D1D"/>
    <w:rsid w:val="000625F1"/>
    <w:rsid w:val="00062645"/>
    <w:rsid w:val="00063529"/>
    <w:rsid w:val="00075628"/>
    <w:rsid w:val="00075BE4"/>
    <w:rsid w:val="00075D1D"/>
    <w:rsid w:val="00080774"/>
    <w:rsid w:val="000811B4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2D51"/>
    <w:rsid w:val="0010591F"/>
    <w:rsid w:val="00106253"/>
    <w:rsid w:val="00114112"/>
    <w:rsid w:val="00114AD0"/>
    <w:rsid w:val="00132548"/>
    <w:rsid w:val="00135CDC"/>
    <w:rsid w:val="00137E7C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51C"/>
    <w:rsid w:val="001855A5"/>
    <w:rsid w:val="00186758"/>
    <w:rsid w:val="00186CAA"/>
    <w:rsid w:val="0019394D"/>
    <w:rsid w:val="00196B3E"/>
    <w:rsid w:val="001A1570"/>
    <w:rsid w:val="001A4D62"/>
    <w:rsid w:val="001A67E3"/>
    <w:rsid w:val="001B1CC2"/>
    <w:rsid w:val="001D1DC7"/>
    <w:rsid w:val="001E04CF"/>
    <w:rsid w:val="001E1263"/>
    <w:rsid w:val="001E16D8"/>
    <w:rsid w:val="001E563B"/>
    <w:rsid w:val="001F2CB0"/>
    <w:rsid w:val="001F2FA5"/>
    <w:rsid w:val="001F6BDD"/>
    <w:rsid w:val="001F6F38"/>
    <w:rsid w:val="0020077A"/>
    <w:rsid w:val="002037A7"/>
    <w:rsid w:val="002121EF"/>
    <w:rsid w:val="002145F0"/>
    <w:rsid w:val="00216404"/>
    <w:rsid w:val="00220A06"/>
    <w:rsid w:val="00221574"/>
    <w:rsid w:val="002236F4"/>
    <w:rsid w:val="002258C5"/>
    <w:rsid w:val="00226B28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789D"/>
    <w:rsid w:val="00285C5F"/>
    <w:rsid w:val="00292317"/>
    <w:rsid w:val="00297ABC"/>
    <w:rsid w:val="002A0FCC"/>
    <w:rsid w:val="002A1C9F"/>
    <w:rsid w:val="002A21C6"/>
    <w:rsid w:val="002A2907"/>
    <w:rsid w:val="002A4D6B"/>
    <w:rsid w:val="002B1326"/>
    <w:rsid w:val="002B6667"/>
    <w:rsid w:val="002B6B2F"/>
    <w:rsid w:val="002C1A4A"/>
    <w:rsid w:val="002C374E"/>
    <w:rsid w:val="002C6C8A"/>
    <w:rsid w:val="002D075C"/>
    <w:rsid w:val="002D17C7"/>
    <w:rsid w:val="002D33DA"/>
    <w:rsid w:val="002D3C72"/>
    <w:rsid w:val="002D6498"/>
    <w:rsid w:val="002D7536"/>
    <w:rsid w:val="002E1827"/>
    <w:rsid w:val="002E39C1"/>
    <w:rsid w:val="002F08F6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A72"/>
    <w:rsid w:val="00345C94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9341C"/>
    <w:rsid w:val="003936C9"/>
    <w:rsid w:val="003A27A5"/>
    <w:rsid w:val="003A2A12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720F"/>
    <w:rsid w:val="004A0C51"/>
    <w:rsid w:val="004A3564"/>
    <w:rsid w:val="004A44D2"/>
    <w:rsid w:val="004A4501"/>
    <w:rsid w:val="004A485D"/>
    <w:rsid w:val="004A6CB3"/>
    <w:rsid w:val="004B3863"/>
    <w:rsid w:val="004B748B"/>
    <w:rsid w:val="004C2861"/>
    <w:rsid w:val="004C4BD7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0C53"/>
    <w:rsid w:val="005022F3"/>
    <w:rsid w:val="0050235E"/>
    <w:rsid w:val="00511A85"/>
    <w:rsid w:val="005120AF"/>
    <w:rsid w:val="0051462B"/>
    <w:rsid w:val="0051645B"/>
    <w:rsid w:val="0051698C"/>
    <w:rsid w:val="0052532A"/>
    <w:rsid w:val="00525BC3"/>
    <w:rsid w:val="00527C98"/>
    <w:rsid w:val="00530843"/>
    <w:rsid w:val="00532BD4"/>
    <w:rsid w:val="0054101F"/>
    <w:rsid w:val="00547B50"/>
    <w:rsid w:val="00550B57"/>
    <w:rsid w:val="0055252C"/>
    <w:rsid w:val="0055566A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0AE5"/>
    <w:rsid w:val="005B226D"/>
    <w:rsid w:val="005B3EF7"/>
    <w:rsid w:val="005B5AC0"/>
    <w:rsid w:val="005B6961"/>
    <w:rsid w:val="005B6B25"/>
    <w:rsid w:val="005B7E21"/>
    <w:rsid w:val="005C4510"/>
    <w:rsid w:val="005C4979"/>
    <w:rsid w:val="005C6117"/>
    <w:rsid w:val="005C7987"/>
    <w:rsid w:val="005D13A0"/>
    <w:rsid w:val="005D20C5"/>
    <w:rsid w:val="005D4571"/>
    <w:rsid w:val="005D50E8"/>
    <w:rsid w:val="005D589A"/>
    <w:rsid w:val="005D607F"/>
    <w:rsid w:val="005E132E"/>
    <w:rsid w:val="005E574E"/>
    <w:rsid w:val="005E5D8F"/>
    <w:rsid w:val="005F24EA"/>
    <w:rsid w:val="005F3ED2"/>
    <w:rsid w:val="005F4D72"/>
    <w:rsid w:val="005F50C9"/>
    <w:rsid w:val="005F7165"/>
    <w:rsid w:val="00600559"/>
    <w:rsid w:val="00600A27"/>
    <w:rsid w:val="00601731"/>
    <w:rsid w:val="00603014"/>
    <w:rsid w:val="006030E9"/>
    <w:rsid w:val="00604787"/>
    <w:rsid w:val="00604987"/>
    <w:rsid w:val="00614292"/>
    <w:rsid w:val="00614972"/>
    <w:rsid w:val="00615758"/>
    <w:rsid w:val="00615A35"/>
    <w:rsid w:val="00622616"/>
    <w:rsid w:val="0062344E"/>
    <w:rsid w:val="006252DC"/>
    <w:rsid w:val="00626251"/>
    <w:rsid w:val="00632D61"/>
    <w:rsid w:val="0064196D"/>
    <w:rsid w:val="00644669"/>
    <w:rsid w:val="00645074"/>
    <w:rsid w:val="006453BF"/>
    <w:rsid w:val="00646C5C"/>
    <w:rsid w:val="006505B7"/>
    <w:rsid w:val="00651751"/>
    <w:rsid w:val="00652CA6"/>
    <w:rsid w:val="006532C2"/>
    <w:rsid w:val="00656AE2"/>
    <w:rsid w:val="00657E17"/>
    <w:rsid w:val="006614A7"/>
    <w:rsid w:val="00661707"/>
    <w:rsid w:val="006643AD"/>
    <w:rsid w:val="0067344F"/>
    <w:rsid w:val="00674977"/>
    <w:rsid w:val="00676F8C"/>
    <w:rsid w:val="00676FDA"/>
    <w:rsid w:val="00681406"/>
    <w:rsid w:val="006851BE"/>
    <w:rsid w:val="00687909"/>
    <w:rsid w:val="00695E34"/>
    <w:rsid w:val="006A4228"/>
    <w:rsid w:val="006A48F1"/>
    <w:rsid w:val="006A74D6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103F"/>
    <w:rsid w:val="006D54D9"/>
    <w:rsid w:val="006D56C0"/>
    <w:rsid w:val="006D5B0F"/>
    <w:rsid w:val="006D7325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40F7D"/>
    <w:rsid w:val="007425D8"/>
    <w:rsid w:val="00742776"/>
    <w:rsid w:val="0074421B"/>
    <w:rsid w:val="0074687F"/>
    <w:rsid w:val="00746C64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E5E"/>
    <w:rsid w:val="0077442D"/>
    <w:rsid w:val="007754FF"/>
    <w:rsid w:val="0077619E"/>
    <w:rsid w:val="00777916"/>
    <w:rsid w:val="007804B8"/>
    <w:rsid w:val="007804C9"/>
    <w:rsid w:val="00790042"/>
    <w:rsid w:val="007A6B83"/>
    <w:rsid w:val="007B1ED7"/>
    <w:rsid w:val="007B6FA7"/>
    <w:rsid w:val="007C43FE"/>
    <w:rsid w:val="007C4E16"/>
    <w:rsid w:val="007C53AB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1EA5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61C3"/>
    <w:rsid w:val="008345C3"/>
    <w:rsid w:val="00840286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6067"/>
    <w:rsid w:val="008817BE"/>
    <w:rsid w:val="00881D5A"/>
    <w:rsid w:val="00885C61"/>
    <w:rsid w:val="0089314C"/>
    <w:rsid w:val="008934CD"/>
    <w:rsid w:val="00897F9F"/>
    <w:rsid w:val="008A225D"/>
    <w:rsid w:val="008A3A1D"/>
    <w:rsid w:val="008A4757"/>
    <w:rsid w:val="008B5841"/>
    <w:rsid w:val="008B6F4F"/>
    <w:rsid w:val="008C0EA8"/>
    <w:rsid w:val="008C2633"/>
    <w:rsid w:val="008C2914"/>
    <w:rsid w:val="008C6313"/>
    <w:rsid w:val="008C7D0C"/>
    <w:rsid w:val="008D1FA0"/>
    <w:rsid w:val="008D41B2"/>
    <w:rsid w:val="008D4CC2"/>
    <w:rsid w:val="008D5F08"/>
    <w:rsid w:val="008D7F29"/>
    <w:rsid w:val="008E79D8"/>
    <w:rsid w:val="008F3F6E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C23"/>
    <w:rsid w:val="00964400"/>
    <w:rsid w:val="00965517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F1182"/>
    <w:rsid w:val="009F497D"/>
    <w:rsid w:val="009F72F9"/>
    <w:rsid w:val="00A01FC5"/>
    <w:rsid w:val="00A02183"/>
    <w:rsid w:val="00A03B6E"/>
    <w:rsid w:val="00A127EA"/>
    <w:rsid w:val="00A2187D"/>
    <w:rsid w:val="00A2208C"/>
    <w:rsid w:val="00A232B9"/>
    <w:rsid w:val="00A25FA3"/>
    <w:rsid w:val="00A2643D"/>
    <w:rsid w:val="00A3221A"/>
    <w:rsid w:val="00A35266"/>
    <w:rsid w:val="00A35350"/>
    <w:rsid w:val="00A370A6"/>
    <w:rsid w:val="00A379C5"/>
    <w:rsid w:val="00A42230"/>
    <w:rsid w:val="00A45CA9"/>
    <w:rsid w:val="00A45EAE"/>
    <w:rsid w:val="00A51D8F"/>
    <w:rsid w:val="00A5348A"/>
    <w:rsid w:val="00A56B49"/>
    <w:rsid w:val="00A65423"/>
    <w:rsid w:val="00A709D2"/>
    <w:rsid w:val="00A70EBA"/>
    <w:rsid w:val="00A7118C"/>
    <w:rsid w:val="00A7366B"/>
    <w:rsid w:val="00A81262"/>
    <w:rsid w:val="00A812FE"/>
    <w:rsid w:val="00A82311"/>
    <w:rsid w:val="00A840D9"/>
    <w:rsid w:val="00A847F5"/>
    <w:rsid w:val="00A8570D"/>
    <w:rsid w:val="00A87B62"/>
    <w:rsid w:val="00A909F2"/>
    <w:rsid w:val="00A93C62"/>
    <w:rsid w:val="00AA4493"/>
    <w:rsid w:val="00AA4A7D"/>
    <w:rsid w:val="00AA7217"/>
    <w:rsid w:val="00AB0288"/>
    <w:rsid w:val="00AC7D8C"/>
    <w:rsid w:val="00AD6957"/>
    <w:rsid w:val="00AD777D"/>
    <w:rsid w:val="00AE366B"/>
    <w:rsid w:val="00AE3A49"/>
    <w:rsid w:val="00AE6228"/>
    <w:rsid w:val="00AE739A"/>
    <w:rsid w:val="00AF13CF"/>
    <w:rsid w:val="00AF29C9"/>
    <w:rsid w:val="00AF364E"/>
    <w:rsid w:val="00AF39DF"/>
    <w:rsid w:val="00AF4DE0"/>
    <w:rsid w:val="00AF54B7"/>
    <w:rsid w:val="00AF5569"/>
    <w:rsid w:val="00B0018C"/>
    <w:rsid w:val="00B01B9B"/>
    <w:rsid w:val="00B04BA3"/>
    <w:rsid w:val="00B06D78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7E17"/>
    <w:rsid w:val="00B400A6"/>
    <w:rsid w:val="00B41EF2"/>
    <w:rsid w:val="00B43999"/>
    <w:rsid w:val="00B457D7"/>
    <w:rsid w:val="00B46B1D"/>
    <w:rsid w:val="00B50DED"/>
    <w:rsid w:val="00B54A2B"/>
    <w:rsid w:val="00B5621F"/>
    <w:rsid w:val="00B56FC2"/>
    <w:rsid w:val="00B570C3"/>
    <w:rsid w:val="00B657C0"/>
    <w:rsid w:val="00B6614B"/>
    <w:rsid w:val="00B6771E"/>
    <w:rsid w:val="00B76E78"/>
    <w:rsid w:val="00B804A0"/>
    <w:rsid w:val="00B8121E"/>
    <w:rsid w:val="00B8255C"/>
    <w:rsid w:val="00B846DE"/>
    <w:rsid w:val="00B85D8C"/>
    <w:rsid w:val="00B86945"/>
    <w:rsid w:val="00B86DDA"/>
    <w:rsid w:val="00B95952"/>
    <w:rsid w:val="00BA0436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03CE"/>
    <w:rsid w:val="00C826B8"/>
    <w:rsid w:val="00CA292F"/>
    <w:rsid w:val="00CA3636"/>
    <w:rsid w:val="00CA6317"/>
    <w:rsid w:val="00CA6DB6"/>
    <w:rsid w:val="00CB74A1"/>
    <w:rsid w:val="00CC2BDE"/>
    <w:rsid w:val="00CC30E5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CF6B75"/>
    <w:rsid w:val="00D10C59"/>
    <w:rsid w:val="00D143D1"/>
    <w:rsid w:val="00D144E0"/>
    <w:rsid w:val="00D15F88"/>
    <w:rsid w:val="00D20E43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500D3"/>
    <w:rsid w:val="00D51392"/>
    <w:rsid w:val="00D5420F"/>
    <w:rsid w:val="00D62DA8"/>
    <w:rsid w:val="00D706FA"/>
    <w:rsid w:val="00D70FDC"/>
    <w:rsid w:val="00D70FF0"/>
    <w:rsid w:val="00D7234D"/>
    <w:rsid w:val="00D77010"/>
    <w:rsid w:val="00D807CB"/>
    <w:rsid w:val="00D85BF8"/>
    <w:rsid w:val="00D86351"/>
    <w:rsid w:val="00D90293"/>
    <w:rsid w:val="00D90D67"/>
    <w:rsid w:val="00DA1A63"/>
    <w:rsid w:val="00DA27CC"/>
    <w:rsid w:val="00DA4FAA"/>
    <w:rsid w:val="00DB1C26"/>
    <w:rsid w:val="00DB1D3A"/>
    <w:rsid w:val="00DB413B"/>
    <w:rsid w:val="00DB66CE"/>
    <w:rsid w:val="00DB73FE"/>
    <w:rsid w:val="00DC0C6B"/>
    <w:rsid w:val="00DC1B88"/>
    <w:rsid w:val="00DC1E9A"/>
    <w:rsid w:val="00DC21D6"/>
    <w:rsid w:val="00DC27AC"/>
    <w:rsid w:val="00DC5A3C"/>
    <w:rsid w:val="00DD2127"/>
    <w:rsid w:val="00DD22AD"/>
    <w:rsid w:val="00DD2961"/>
    <w:rsid w:val="00DD43E1"/>
    <w:rsid w:val="00DE07F6"/>
    <w:rsid w:val="00DF0D98"/>
    <w:rsid w:val="00DF15DE"/>
    <w:rsid w:val="00E00DF4"/>
    <w:rsid w:val="00E01952"/>
    <w:rsid w:val="00E04897"/>
    <w:rsid w:val="00E11087"/>
    <w:rsid w:val="00E11383"/>
    <w:rsid w:val="00E11A0E"/>
    <w:rsid w:val="00E133D0"/>
    <w:rsid w:val="00E13AED"/>
    <w:rsid w:val="00E141D9"/>
    <w:rsid w:val="00E206BF"/>
    <w:rsid w:val="00E20E86"/>
    <w:rsid w:val="00E22155"/>
    <w:rsid w:val="00E22636"/>
    <w:rsid w:val="00E300DD"/>
    <w:rsid w:val="00E33005"/>
    <w:rsid w:val="00E36842"/>
    <w:rsid w:val="00E36F6B"/>
    <w:rsid w:val="00E37399"/>
    <w:rsid w:val="00E45FDA"/>
    <w:rsid w:val="00E52766"/>
    <w:rsid w:val="00E54654"/>
    <w:rsid w:val="00E54A85"/>
    <w:rsid w:val="00E55F6A"/>
    <w:rsid w:val="00E6075E"/>
    <w:rsid w:val="00E7056C"/>
    <w:rsid w:val="00E72CEE"/>
    <w:rsid w:val="00E77C1B"/>
    <w:rsid w:val="00E8034C"/>
    <w:rsid w:val="00E80369"/>
    <w:rsid w:val="00E8096D"/>
    <w:rsid w:val="00E846FC"/>
    <w:rsid w:val="00E85030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78EF"/>
    <w:rsid w:val="00EB1CA3"/>
    <w:rsid w:val="00EB4832"/>
    <w:rsid w:val="00EB5147"/>
    <w:rsid w:val="00EB5A6D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2712"/>
    <w:rsid w:val="00EE47D9"/>
    <w:rsid w:val="00EE5310"/>
    <w:rsid w:val="00EE7675"/>
    <w:rsid w:val="00EF3102"/>
    <w:rsid w:val="00EF38D1"/>
    <w:rsid w:val="00EF4554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2016"/>
    <w:rsid w:val="00F2615A"/>
    <w:rsid w:val="00F2653E"/>
    <w:rsid w:val="00F36605"/>
    <w:rsid w:val="00F36D97"/>
    <w:rsid w:val="00F37755"/>
    <w:rsid w:val="00F4040B"/>
    <w:rsid w:val="00F40C1E"/>
    <w:rsid w:val="00F42ACD"/>
    <w:rsid w:val="00F526CE"/>
    <w:rsid w:val="00F54260"/>
    <w:rsid w:val="00F54D6B"/>
    <w:rsid w:val="00F60D9B"/>
    <w:rsid w:val="00F6128D"/>
    <w:rsid w:val="00F61A10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14E7"/>
    <w:rsid w:val="00FA4CEE"/>
    <w:rsid w:val="00FA4FE7"/>
    <w:rsid w:val="00FA5A44"/>
    <w:rsid w:val="00FA6306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9f02e6-c129-447d-8045-b7d7f76aac7c" xsi:nil="true"/>
    <lcf76f155ced4ddcb4097134ff3c332f xmlns="a5c82107-7839-4144-b5c0-610dbabafe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F0634E5548B44AA6389D8656FF054" ma:contentTypeVersion="12" ma:contentTypeDescription="Een nieuw document maken." ma:contentTypeScope="" ma:versionID="550e21e6accfe39aa550bff31c049070">
  <xsd:schema xmlns:xsd="http://www.w3.org/2001/XMLSchema" xmlns:xs="http://www.w3.org/2001/XMLSchema" xmlns:p="http://schemas.microsoft.com/office/2006/metadata/properties" xmlns:ns2="a5c82107-7839-4144-b5c0-610dbabafe86" xmlns:ns3="2d9f02e6-c129-447d-8045-b7d7f76aac7c" targetNamespace="http://schemas.microsoft.com/office/2006/metadata/properties" ma:root="true" ma:fieldsID="cce6b7445273503cab49018a9f652ed1" ns2:_="" ns3:_="">
    <xsd:import namespace="a5c82107-7839-4144-b5c0-610dbabafe86"/>
    <xsd:import namespace="2d9f02e6-c129-447d-8045-b7d7f76aa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82107-7839-4144-b5c0-610dbabaf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f02e6-c129-447d-8045-b7d7f76aac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78aed61-e9bd-40c1-ac03-88df9fd090d2}" ma:internalName="TaxCatchAll" ma:showField="CatchAllData" ma:web="2d9f02e6-c129-447d-8045-b7d7f76aac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purl.org/dc/terms/"/>
    <ds:schemaRef ds:uri="a5c82107-7839-4144-b5c0-610dbabafe86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2d9f02e6-c129-447d-8045-b7d7f76aac7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5AD85B4-A877-4B6F-BB67-38E07E2A9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82107-7839-4144-b5c0-610dbabafe86"/>
    <ds:schemaRef ds:uri="2d9f02e6-c129-447d-8045-b7d7f76aa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8</Pages>
  <Words>978</Words>
  <Characters>6020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6985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Rick Brouwer</cp:lastModifiedBy>
  <cp:revision>4</cp:revision>
  <cp:lastPrinted>2022-11-07T13:36:00Z</cp:lastPrinted>
  <dcterms:created xsi:type="dcterms:W3CDTF">2022-11-07T13:36:00Z</dcterms:created>
  <dcterms:modified xsi:type="dcterms:W3CDTF">2022-11-07T13:37:00Z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0x01010043FCE1D07C86BD4DBC9C2E3686DB090C</vt:lpwstr>
  </property>
  <property fmtid="{D5CDD505-2E9C-101B-9397-08002B2CF9AE}" pid="3" name="MediaServiceImageTags">
    <vt:lpwstr/>
  </property>
</Properties>
</file>