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4F8E1" w14:textId="77777777" w:rsidR="005A28E4" w:rsidRPr="000F6A94" w:rsidRDefault="005A28E4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68CCC992" w14:textId="77777777" w:rsidR="005A28E4" w:rsidRPr="000F6A94" w:rsidRDefault="005A28E4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135DCD38" w14:textId="77777777" w:rsidR="005A28E4" w:rsidRPr="005A61C6" w:rsidRDefault="005A28E4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sz w:val="36"/>
          <w:szCs w:val="36"/>
        </w:rPr>
      </w:pPr>
    </w:p>
    <w:p w14:paraId="10969565" w14:textId="0C8E8EE0" w:rsidR="005A28E4" w:rsidRPr="00BF5D75" w:rsidRDefault="005A28E4" w:rsidP="00BF5D75">
      <w:pPr>
        <w:pStyle w:val="Koptekst"/>
        <w:tabs>
          <w:tab w:val="clear" w:pos="4536"/>
          <w:tab w:val="clear" w:pos="9072"/>
          <w:tab w:val="left" w:pos="0"/>
        </w:tabs>
        <w:rPr>
          <w:rFonts w:ascii="Calibri" w:hAnsi="Calibri" w:cs="Arial"/>
          <w:sz w:val="24"/>
          <w:szCs w:val="24"/>
        </w:rPr>
      </w:pPr>
      <w:r w:rsidRPr="00BF5D75">
        <w:rPr>
          <w:rFonts w:ascii="Calibri" w:hAnsi="Calibri" w:cs="Arial"/>
          <w:b/>
          <w:sz w:val="24"/>
          <w:szCs w:val="24"/>
        </w:rPr>
        <w:t xml:space="preserve">Verklaring akkoord </w:t>
      </w:r>
      <w:r w:rsidRPr="00461127">
        <w:rPr>
          <w:rFonts w:ascii="Calibri" w:hAnsi="Calibri" w:cs="Arial"/>
          <w:b/>
          <w:sz w:val="24"/>
          <w:szCs w:val="24"/>
        </w:rPr>
        <w:t>concept Raamovereenkomst en Programma van Eisen met betrekking tot de Europese</w:t>
      </w:r>
      <w:r w:rsidR="00461127" w:rsidRPr="00461127">
        <w:rPr>
          <w:rFonts w:ascii="Calibri" w:hAnsi="Calibri" w:cs="Arial"/>
          <w:b/>
          <w:sz w:val="24"/>
          <w:szCs w:val="24"/>
        </w:rPr>
        <w:t xml:space="preserve"> </w:t>
      </w:r>
      <w:r w:rsidRPr="00461127">
        <w:rPr>
          <w:rFonts w:ascii="Calibri" w:hAnsi="Calibri" w:cs="Arial"/>
          <w:b/>
          <w:sz w:val="24"/>
          <w:szCs w:val="24"/>
        </w:rPr>
        <w:t xml:space="preserve">Aanbesteding </w:t>
      </w:r>
      <w:r w:rsidR="00461127" w:rsidRPr="00461127">
        <w:rPr>
          <w:rFonts w:ascii="Calibri" w:hAnsi="Calibri" w:cs="Arial"/>
          <w:b/>
          <w:sz w:val="24"/>
          <w:szCs w:val="24"/>
        </w:rPr>
        <w:t>2022-HAR1412</w:t>
      </w:r>
      <w:r w:rsidRPr="00461127">
        <w:rPr>
          <w:rFonts w:ascii="Calibri" w:hAnsi="Calibri" w:cs="Arial"/>
          <w:b/>
          <w:sz w:val="24"/>
          <w:szCs w:val="24"/>
        </w:rPr>
        <w:t xml:space="preserve"> ten behoeve van </w:t>
      </w:r>
      <w:r w:rsidR="00461127" w:rsidRPr="00461127">
        <w:rPr>
          <w:rFonts w:ascii="Calibri" w:hAnsi="Calibri" w:cs="Arial"/>
          <w:b/>
          <w:sz w:val="24"/>
          <w:szCs w:val="24"/>
        </w:rPr>
        <w:t>Stichting Achterhoek VO</w:t>
      </w:r>
      <w:r w:rsidRPr="00461127">
        <w:rPr>
          <w:rFonts w:ascii="Calibri" w:hAnsi="Calibri" w:cs="Arial"/>
          <w:b/>
          <w:sz w:val="24"/>
          <w:szCs w:val="24"/>
        </w:rPr>
        <w:t>.</w:t>
      </w:r>
      <w:r w:rsidRPr="00461127">
        <w:rPr>
          <w:rFonts w:ascii="Calibri" w:hAnsi="Calibri" w:cs="Arial"/>
          <w:b/>
          <w:sz w:val="24"/>
          <w:szCs w:val="24"/>
        </w:rPr>
        <w:br/>
      </w:r>
    </w:p>
    <w:p w14:paraId="7BEDF212" w14:textId="77777777" w:rsidR="005A28E4" w:rsidRPr="005A61C6" w:rsidRDefault="005A28E4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726C8716" w14:textId="77777777" w:rsidR="005A28E4" w:rsidRPr="005A61C6" w:rsidRDefault="005A28E4" w:rsidP="0091159C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rPr>
          <w:rFonts w:ascii="Calibri" w:hAnsi="Calibri" w:cs="Arial"/>
          <w:sz w:val="22"/>
          <w:szCs w:val="22"/>
        </w:rPr>
      </w:pPr>
    </w:p>
    <w:p w14:paraId="48873C38" w14:textId="77777777" w:rsidR="005A28E4" w:rsidRPr="005A61C6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071E1979" w14:textId="77777777" w:rsidR="005A28E4" w:rsidRPr="005A61C6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28C3E45E" w14:textId="77777777" w:rsidR="005A28E4" w:rsidRPr="001D5A7A" w:rsidRDefault="005A28E4" w:rsidP="00C53AA9">
      <w:pPr>
        <w:tabs>
          <w:tab w:val="left" w:pos="2268"/>
        </w:tabs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7E1CA078" w14:textId="77777777" w:rsidR="005A28E4" w:rsidRPr="001D5A7A" w:rsidRDefault="005A28E4" w:rsidP="001D5A7A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2B450FE2" w14:textId="77777777" w:rsidR="005A28E4" w:rsidRPr="005A61C6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137F2759" w14:textId="77777777" w:rsidR="005A28E4" w:rsidRPr="005A61C6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1015376F" w14:textId="77777777" w:rsidR="005A28E4" w:rsidRPr="005A61C6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18FC5659" w14:textId="4F3BC0B7" w:rsidR="005A28E4" w:rsidRPr="00461127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>aanbesteding</w:t>
      </w:r>
      <w:r w:rsidRPr="00461127">
        <w:rPr>
          <w:rFonts w:ascii="Calibri" w:hAnsi="Calibri" w:cs="Arial"/>
          <w:sz w:val="22"/>
          <w:szCs w:val="22"/>
        </w:rPr>
        <w:t xml:space="preserve"> </w:t>
      </w:r>
      <w:r w:rsidR="00461127" w:rsidRPr="00461127">
        <w:rPr>
          <w:rFonts w:ascii="Calibri" w:hAnsi="Calibri" w:cs="Arial"/>
          <w:sz w:val="22"/>
          <w:szCs w:val="22"/>
        </w:rPr>
        <w:t>2022-HAR1412:</w:t>
      </w:r>
    </w:p>
    <w:p w14:paraId="23895094" w14:textId="77777777" w:rsidR="005A28E4" w:rsidRPr="00461127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65E4F2BD" w14:textId="028A2BBC" w:rsidR="005A28E4" w:rsidRPr="00461127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461127">
        <w:rPr>
          <w:rFonts w:ascii="Calibri" w:hAnsi="Calibri" w:cs="Arial"/>
          <w:sz w:val="22"/>
          <w:szCs w:val="22"/>
        </w:rPr>
        <w:t xml:space="preserve">Bijlage </w:t>
      </w:r>
      <w:r w:rsidR="00461127" w:rsidRPr="00461127">
        <w:rPr>
          <w:rFonts w:ascii="Calibri" w:hAnsi="Calibri" w:cs="Arial"/>
          <w:sz w:val="22"/>
          <w:szCs w:val="22"/>
        </w:rPr>
        <w:t>C</w:t>
      </w:r>
      <w:r w:rsidRPr="00461127">
        <w:rPr>
          <w:rFonts w:ascii="Calibri" w:hAnsi="Calibri" w:cs="Calibri"/>
          <w:sz w:val="22"/>
          <w:szCs w:val="22"/>
        </w:rPr>
        <w:t xml:space="preserve"> </w:t>
      </w:r>
      <w:r w:rsidRPr="00461127">
        <w:rPr>
          <w:rFonts w:ascii="Calibri" w:hAnsi="Calibri" w:cs="Calibri"/>
          <w:sz w:val="22"/>
          <w:szCs w:val="22"/>
        </w:rPr>
        <w:tab/>
        <w:t xml:space="preserve">Concept </w:t>
      </w:r>
      <w:r w:rsidR="00461127" w:rsidRPr="00461127">
        <w:rPr>
          <w:rFonts w:ascii="Calibri" w:hAnsi="Calibri" w:cs="Calibri"/>
          <w:sz w:val="22"/>
          <w:szCs w:val="22"/>
        </w:rPr>
        <w:t>R</w:t>
      </w:r>
      <w:r w:rsidRPr="00461127">
        <w:rPr>
          <w:rFonts w:ascii="Calibri" w:hAnsi="Calibri" w:cs="Calibri"/>
          <w:sz w:val="22"/>
          <w:szCs w:val="22"/>
        </w:rPr>
        <w:t>aamovereenkomst</w:t>
      </w:r>
    </w:p>
    <w:p w14:paraId="1B41269C" w14:textId="13F04A61" w:rsidR="005A28E4" w:rsidRPr="00461127" w:rsidRDefault="005A28E4" w:rsidP="0021408B">
      <w:pPr>
        <w:tabs>
          <w:tab w:val="left" w:pos="2268"/>
        </w:tabs>
        <w:ind w:left="1560" w:hanging="1560"/>
        <w:rPr>
          <w:rFonts w:ascii="Calibri" w:hAnsi="Calibri" w:cs="Arial"/>
          <w:sz w:val="22"/>
          <w:szCs w:val="22"/>
        </w:rPr>
      </w:pPr>
      <w:r w:rsidRPr="00461127">
        <w:rPr>
          <w:rFonts w:ascii="Calibri" w:hAnsi="Calibri" w:cs="Arial"/>
          <w:sz w:val="22"/>
          <w:szCs w:val="22"/>
        </w:rPr>
        <w:t xml:space="preserve">Bijlage </w:t>
      </w:r>
      <w:r w:rsidR="00461127" w:rsidRPr="00461127">
        <w:rPr>
          <w:rFonts w:ascii="Calibri" w:hAnsi="Calibri" w:cs="Arial"/>
          <w:sz w:val="22"/>
          <w:szCs w:val="22"/>
        </w:rPr>
        <w:t>D1</w:t>
      </w:r>
      <w:r w:rsidRPr="00461127">
        <w:rPr>
          <w:rFonts w:ascii="Calibri" w:hAnsi="Calibri" w:cs="Calibri"/>
          <w:sz w:val="22"/>
          <w:szCs w:val="22"/>
        </w:rPr>
        <w:t xml:space="preserve"> </w:t>
      </w:r>
      <w:r w:rsidRPr="00461127">
        <w:rPr>
          <w:rFonts w:ascii="Calibri" w:hAnsi="Calibri" w:cs="Calibri"/>
          <w:sz w:val="22"/>
          <w:szCs w:val="22"/>
        </w:rPr>
        <w:tab/>
        <w:t xml:space="preserve">Programma van Eisen </w:t>
      </w:r>
    </w:p>
    <w:p w14:paraId="2D73025E" w14:textId="77777777" w:rsidR="005A28E4" w:rsidRDefault="005A28E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02EA5DE" w14:textId="77777777" w:rsidR="005A28E4" w:rsidRDefault="005A28E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089E07B3" w14:textId="77777777" w:rsidR="005A28E4" w:rsidRDefault="005A28E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319A0D88" w14:textId="77777777" w:rsidR="005A28E4" w:rsidRDefault="005A28E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7E05FA63" w14:textId="77777777" w:rsidR="005A28E4" w:rsidRDefault="005A28E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</w:p>
    <w:p w14:paraId="46639BF4" w14:textId="77777777" w:rsidR="005A28E4" w:rsidRPr="005A61C6" w:rsidRDefault="005A28E4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7662C05F" w14:textId="77777777" w:rsidR="005A28E4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457AE975" w14:textId="77777777" w:rsidR="005A28E4" w:rsidRDefault="005A28E4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175B0B8B" w14:textId="77777777" w:rsidR="005A28E4" w:rsidRDefault="005A28E4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1AD68567" w14:textId="77777777" w:rsidR="005A28E4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32C872D9" w14:textId="77777777" w:rsidR="005A28E4" w:rsidRDefault="005A28E4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5A28E4" w14:paraId="0235043D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4EEAABAC" w14:textId="77777777" w:rsidR="005A28E4" w:rsidRPr="00BF5D75" w:rsidRDefault="005A28E4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1BC8D235" w14:textId="77777777" w:rsidR="005A28E4" w:rsidRDefault="005A28E4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5A28E4" w14:paraId="7666FE72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46F0487D" w14:textId="77777777" w:rsidR="005A28E4" w:rsidRPr="00BF5D75" w:rsidRDefault="005A28E4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0B19C353" w14:textId="77777777" w:rsidR="005A28E4" w:rsidRDefault="005A28E4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5A28E4" w14:paraId="60E7C2F4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683C5D90" w14:textId="77777777" w:rsidR="005A28E4" w:rsidRPr="00BF5D75" w:rsidRDefault="005A28E4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6EDE4AC8" w14:textId="77777777" w:rsidR="005A28E4" w:rsidRDefault="005A28E4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5A28E4" w14:paraId="2DC02199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362F04D9" w14:textId="77777777" w:rsidR="005A28E4" w:rsidRPr="00BF5D75" w:rsidRDefault="005A28E4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44D9DC7D" w14:textId="77777777" w:rsidR="005A28E4" w:rsidRDefault="005A28E4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74EC7136" w14:textId="77777777" w:rsidR="005A28E4" w:rsidRDefault="005A28E4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3ED5C386" w14:textId="77777777" w:rsidR="005A28E4" w:rsidRDefault="005A28E4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5A28E4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29BAB676" w14:textId="77777777" w:rsidR="005A28E4" w:rsidRPr="005A61C6" w:rsidRDefault="005A28E4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5A28E4" w:rsidRPr="005A61C6" w:rsidSect="005A28E4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A1F13" w14:textId="77777777" w:rsidR="005A28E4" w:rsidRDefault="005A28E4">
      <w:r>
        <w:separator/>
      </w:r>
    </w:p>
  </w:endnote>
  <w:endnote w:type="continuationSeparator" w:id="0">
    <w:p w14:paraId="7E05210C" w14:textId="77777777" w:rsidR="005A28E4" w:rsidRDefault="005A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AE98C" w14:textId="77777777" w:rsidR="005A28E4" w:rsidRDefault="005A28E4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F253EBC" wp14:editId="32E49979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B8D6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081460" wp14:editId="1B028C1B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70672" w14:textId="77777777" w:rsidR="005A28E4" w:rsidRDefault="005A28E4">
      <w:r>
        <w:separator/>
      </w:r>
    </w:p>
  </w:footnote>
  <w:footnote w:type="continuationSeparator" w:id="0">
    <w:p w14:paraId="556DF4F1" w14:textId="77777777" w:rsidR="005A28E4" w:rsidRDefault="005A2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7B28F" w14:textId="77777777" w:rsidR="005A28E4" w:rsidRDefault="005A28E4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1BC6004" wp14:editId="12BC5C15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EFE1D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6E0955F" wp14:editId="70CF0BE4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792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97396"/>
    <w:rsid w:val="000A32F8"/>
    <w:rsid w:val="000B727A"/>
    <w:rsid w:val="000D3666"/>
    <w:rsid w:val="000F6A94"/>
    <w:rsid w:val="00124621"/>
    <w:rsid w:val="00131659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1127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28E4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353A"/>
    <w:rsid w:val="00E24A5D"/>
    <w:rsid w:val="00E5419B"/>
    <w:rsid w:val="00E6081D"/>
    <w:rsid w:val="00E65296"/>
    <w:rsid w:val="00E87F18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2A96EF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verklaring.dot</Template>
  <TotalTime>2</TotalTime>
  <Pages>1</Pages>
  <Words>79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Vincent Noordhof</cp:lastModifiedBy>
  <cp:revision>2</cp:revision>
  <cp:lastPrinted>2011-04-29T11:47:00Z</cp:lastPrinted>
  <dcterms:created xsi:type="dcterms:W3CDTF">2022-12-14T08:05:00Z</dcterms:created>
  <dcterms:modified xsi:type="dcterms:W3CDTF">2022-12-14T08:14:00Z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