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A926" w14:textId="77777777" w:rsidR="0020140C" w:rsidRPr="000F6A94" w:rsidRDefault="0020140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49EE9E7" w14:textId="77777777" w:rsidR="0020140C" w:rsidRPr="000F6A94" w:rsidRDefault="0020140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2F800741" w14:textId="77777777" w:rsidR="0020140C" w:rsidRPr="00656006" w:rsidRDefault="0020140C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5DA31543" w14:textId="79FC8328" w:rsidR="0020140C" w:rsidRPr="00656006" w:rsidRDefault="0020140C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656006">
        <w:rPr>
          <w:rFonts w:ascii="Calibri" w:hAnsi="Calibri" w:cs="Arial"/>
          <w:b/>
          <w:sz w:val="24"/>
          <w:szCs w:val="24"/>
        </w:rPr>
        <w:t xml:space="preserve">Verklaring akkoord concept Raamovereenkomst en Programma van Eisen met betrekking tot de Europese Aanbesteding </w:t>
      </w:r>
      <w:r w:rsidR="00656006" w:rsidRPr="00656006">
        <w:rPr>
          <w:rFonts w:ascii="Calibri" w:hAnsi="Calibri" w:cs="Arial"/>
          <w:b/>
          <w:sz w:val="24"/>
          <w:szCs w:val="24"/>
        </w:rPr>
        <w:t>2023-TOUCH5000</w:t>
      </w:r>
      <w:r w:rsidRPr="00656006">
        <w:rPr>
          <w:rFonts w:ascii="Calibri" w:hAnsi="Calibri" w:cs="Arial"/>
          <w:b/>
          <w:sz w:val="24"/>
          <w:szCs w:val="24"/>
        </w:rPr>
        <w:t xml:space="preserve"> ten behoeve van </w:t>
      </w:r>
      <w:r w:rsidR="00656006" w:rsidRPr="00656006">
        <w:rPr>
          <w:rFonts w:ascii="Calibri" w:hAnsi="Calibri" w:cs="Arial"/>
          <w:b/>
          <w:sz w:val="24"/>
          <w:szCs w:val="24"/>
        </w:rPr>
        <w:t>Achterhoek VO.</w:t>
      </w:r>
      <w:r w:rsidRPr="00656006">
        <w:rPr>
          <w:rFonts w:ascii="Calibri" w:hAnsi="Calibri" w:cs="Arial"/>
          <w:b/>
          <w:sz w:val="24"/>
          <w:szCs w:val="24"/>
        </w:rPr>
        <w:br/>
      </w:r>
    </w:p>
    <w:p w14:paraId="5473A493" w14:textId="77777777" w:rsidR="0020140C" w:rsidRPr="005A61C6" w:rsidRDefault="0020140C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37D7131" w14:textId="77777777" w:rsidR="0020140C" w:rsidRPr="005A61C6" w:rsidRDefault="0020140C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E6C642E" w14:textId="77777777" w:rsidR="0020140C" w:rsidRPr="005A61C6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0F4C0A76" w14:textId="77777777" w:rsidR="0020140C" w:rsidRPr="005A61C6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33A0ADC" w14:textId="77777777" w:rsidR="0020140C" w:rsidRPr="001D5A7A" w:rsidRDefault="0020140C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14BF8A64" w14:textId="77777777" w:rsidR="0020140C" w:rsidRPr="001D5A7A" w:rsidRDefault="0020140C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132CEA89" w14:textId="77777777" w:rsidR="0020140C" w:rsidRPr="005A61C6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3D2E32D5" w14:textId="77777777" w:rsidR="0020140C" w:rsidRPr="005A61C6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060DD89" w14:textId="77777777" w:rsidR="0020140C" w:rsidRPr="005A61C6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0F1FA78A" w14:textId="16EC7A22" w:rsidR="0020140C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656006" w:rsidRPr="00656006">
        <w:rPr>
          <w:rFonts w:ascii="Calibri" w:hAnsi="Calibri" w:cs="Arial"/>
          <w:sz w:val="22"/>
          <w:szCs w:val="22"/>
        </w:rPr>
        <w:t>2023-TOUCH5000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4C6B19A5" w14:textId="77777777" w:rsidR="0020140C" w:rsidRPr="00656006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3C3B7D7" w14:textId="4F4C4A50" w:rsidR="0020140C" w:rsidRPr="00656006" w:rsidRDefault="0020140C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656006">
        <w:rPr>
          <w:rFonts w:ascii="Calibri" w:hAnsi="Calibri" w:cs="Arial"/>
          <w:sz w:val="22"/>
          <w:szCs w:val="22"/>
        </w:rPr>
        <w:t xml:space="preserve">Bijlage </w:t>
      </w:r>
      <w:r w:rsidR="00656006" w:rsidRPr="00656006">
        <w:rPr>
          <w:rFonts w:ascii="Calibri" w:hAnsi="Calibri" w:cs="Arial"/>
          <w:sz w:val="22"/>
          <w:szCs w:val="22"/>
        </w:rPr>
        <w:t>C</w:t>
      </w:r>
      <w:r w:rsidRPr="00656006">
        <w:rPr>
          <w:rFonts w:ascii="Calibri" w:hAnsi="Calibri" w:cs="Calibri"/>
          <w:sz w:val="22"/>
          <w:szCs w:val="22"/>
        </w:rPr>
        <w:t xml:space="preserve"> </w:t>
      </w:r>
      <w:r w:rsidRPr="00656006">
        <w:rPr>
          <w:rFonts w:ascii="Calibri" w:hAnsi="Calibri" w:cs="Calibri"/>
          <w:sz w:val="22"/>
          <w:szCs w:val="22"/>
        </w:rPr>
        <w:tab/>
        <w:t>Concept (raam)overeenkomst</w:t>
      </w:r>
    </w:p>
    <w:p w14:paraId="46709855" w14:textId="3CCBC44B" w:rsidR="0020140C" w:rsidRPr="00656006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656006">
        <w:rPr>
          <w:rFonts w:ascii="Calibri" w:hAnsi="Calibri" w:cs="Arial"/>
          <w:sz w:val="22"/>
          <w:szCs w:val="22"/>
        </w:rPr>
        <w:t xml:space="preserve">Bijlage </w:t>
      </w:r>
      <w:r w:rsidR="00656006" w:rsidRPr="00656006">
        <w:rPr>
          <w:rFonts w:ascii="Calibri" w:hAnsi="Calibri" w:cs="Arial"/>
          <w:sz w:val="22"/>
          <w:szCs w:val="22"/>
        </w:rPr>
        <w:t>D</w:t>
      </w:r>
      <w:r w:rsidRPr="00656006">
        <w:rPr>
          <w:rFonts w:ascii="Calibri" w:hAnsi="Calibri" w:cs="Arial"/>
          <w:sz w:val="22"/>
          <w:szCs w:val="22"/>
        </w:rPr>
        <w:tab/>
        <w:t>Inschrijfbiljet</w:t>
      </w:r>
    </w:p>
    <w:p w14:paraId="6890DDED" w14:textId="703633EE" w:rsidR="0020140C" w:rsidRPr="00656006" w:rsidRDefault="0020140C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656006">
        <w:rPr>
          <w:rFonts w:ascii="Calibri" w:hAnsi="Calibri" w:cs="Arial"/>
          <w:sz w:val="22"/>
          <w:szCs w:val="22"/>
        </w:rPr>
        <w:t xml:space="preserve">Bijlage </w:t>
      </w:r>
      <w:r w:rsidR="00656006" w:rsidRPr="00656006">
        <w:rPr>
          <w:rFonts w:ascii="Calibri" w:hAnsi="Calibri" w:cs="Arial"/>
          <w:sz w:val="22"/>
          <w:szCs w:val="22"/>
        </w:rPr>
        <w:t>D1</w:t>
      </w:r>
      <w:r w:rsidRPr="00656006">
        <w:rPr>
          <w:rFonts w:ascii="Calibri" w:hAnsi="Calibri" w:cs="Calibri"/>
          <w:sz w:val="22"/>
          <w:szCs w:val="22"/>
        </w:rPr>
        <w:tab/>
        <w:t>Programma van Eisen</w:t>
      </w:r>
    </w:p>
    <w:p w14:paraId="189EC044" w14:textId="77777777" w:rsidR="0020140C" w:rsidRDefault="0020140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D42AB26" w14:textId="77777777" w:rsidR="0020140C" w:rsidRDefault="0020140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1AC9E5C" w14:textId="77777777" w:rsidR="0020140C" w:rsidRDefault="0020140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43E2D2" w14:textId="77777777" w:rsidR="0020140C" w:rsidRDefault="0020140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561835C" w14:textId="77777777" w:rsidR="0020140C" w:rsidRDefault="0020140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8F917A5" w14:textId="77777777" w:rsidR="0020140C" w:rsidRPr="005A61C6" w:rsidRDefault="0020140C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770CE9C2" w14:textId="77777777" w:rsidR="0020140C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570A8FE" w14:textId="77777777" w:rsidR="0020140C" w:rsidRDefault="0020140C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E0FF94F" w14:textId="77777777" w:rsidR="0020140C" w:rsidRDefault="0020140C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5DC07CB" w14:textId="77777777" w:rsidR="0020140C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523C426" w14:textId="77777777" w:rsidR="0020140C" w:rsidRDefault="0020140C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20140C" w14:paraId="2AFB7CDF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828B1A2" w14:textId="77777777" w:rsidR="0020140C" w:rsidRPr="00BF5D75" w:rsidRDefault="0020140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0C3366CD" w14:textId="77777777" w:rsidR="0020140C" w:rsidRDefault="0020140C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20140C" w14:paraId="0C45AD4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0CF24BE9" w14:textId="77777777" w:rsidR="0020140C" w:rsidRPr="00BF5D75" w:rsidRDefault="0020140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4656D567" w14:textId="77777777" w:rsidR="0020140C" w:rsidRDefault="0020140C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20140C" w14:paraId="70DFA6FF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68147279" w14:textId="77777777" w:rsidR="0020140C" w:rsidRPr="00BF5D75" w:rsidRDefault="0020140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73788051" w14:textId="77777777" w:rsidR="0020140C" w:rsidRDefault="0020140C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20140C" w14:paraId="36EAF1A3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F168357" w14:textId="77777777" w:rsidR="0020140C" w:rsidRPr="00BF5D75" w:rsidRDefault="0020140C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DB98071" w14:textId="77777777" w:rsidR="0020140C" w:rsidRDefault="0020140C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40812EBD" w14:textId="77777777" w:rsidR="0020140C" w:rsidRDefault="0020140C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E44C00C" w14:textId="77777777" w:rsidR="0020140C" w:rsidRDefault="0020140C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20140C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E887149" w14:textId="77777777" w:rsidR="0020140C" w:rsidRPr="005A61C6" w:rsidRDefault="0020140C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20140C" w:rsidRPr="005A61C6" w:rsidSect="0020140C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F055D" w14:textId="77777777" w:rsidR="0020140C" w:rsidRDefault="0020140C">
      <w:r>
        <w:separator/>
      </w:r>
    </w:p>
  </w:endnote>
  <w:endnote w:type="continuationSeparator" w:id="0">
    <w:p w14:paraId="0C469FBD" w14:textId="77777777" w:rsidR="0020140C" w:rsidRDefault="0020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AF88" w14:textId="77777777" w:rsidR="0020140C" w:rsidRDefault="0020140C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D90D9A6" wp14:editId="28FA8B6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0D9AC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7E452E" wp14:editId="0830FE9C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DA7F" w14:textId="77777777" w:rsidR="0020140C" w:rsidRDefault="0020140C">
      <w:r>
        <w:separator/>
      </w:r>
    </w:p>
  </w:footnote>
  <w:footnote w:type="continuationSeparator" w:id="0">
    <w:p w14:paraId="58198BBE" w14:textId="77777777" w:rsidR="0020140C" w:rsidRDefault="00201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8DAE" w14:textId="77777777" w:rsidR="0020140C" w:rsidRDefault="0020140C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5B7D715" wp14:editId="38C30B2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1AAF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C29695" wp14:editId="7A179363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140C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64542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56006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D3865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543EC9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81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2</cp:revision>
  <cp:lastPrinted>2011-04-29T11:47:00Z</cp:lastPrinted>
  <dcterms:created xsi:type="dcterms:W3CDTF">2023-03-17T09:06:00Z</dcterms:created>
  <dcterms:modified xsi:type="dcterms:W3CDTF">2023-03-17T09:08:00Z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