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55E03521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 xml:space="preserve">Bijlage </w:t>
      </w:r>
      <w:r w:rsidR="009F73D3">
        <w:rPr>
          <w:rFonts w:cs="Arial"/>
          <w:szCs w:val="20"/>
        </w:rPr>
        <w:t xml:space="preserve">5 </w:t>
      </w:r>
      <w:r w:rsidRPr="00E90DEC">
        <w:rPr>
          <w:rFonts w:cs="Arial"/>
          <w:szCs w:val="20"/>
        </w:rPr>
        <w:t>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proofErr w:type="spellStart"/>
      <w:r w:rsidR="000A47DF">
        <w:rPr>
          <w:rFonts w:cs="Arial"/>
          <w:szCs w:val="20"/>
        </w:rPr>
        <w:t>Vending</w:t>
      </w:r>
      <w:proofErr w:type="spellEnd"/>
      <w:r w:rsidR="000A47DF">
        <w:rPr>
          <w:rFonts w:cs="Arial"/>
          <w:szCs w:val="20"/>
        </w:rPr>
        <w:t xml:space="preserve"> </w:t>
      </w:r>
      <w:r w:rsidR="00E90DEC" w:rsidRPr="00E90DEC">
        <w:rPr>
          <w:rFonts w:cs="Arial"/>
          <w:szCs w:val="20"/>
        </w:rPr>
        <w:t>met referentienumme</w:t>
      </w:r>
      <w:r w:rsidR="00BF5EE6">
        <w:rPr>
          <w:rFonts w:cs="Arial"/>
          <w:szCs w:val="20"/>
        </w:rPr>
        <w:t>r</w:t>
      </w:r>
      <w:r w:rsidR="008D389E">
        <w:rPr>
          <w:rFonts w:cs="Arial"/>
          <w:szCs w:val="20"/>
        </w:rPr>
        <w:t xml:space="preserve"> </w:t>
      </w:r>
      <w:r w:rsidR="008D389E" w:rsidRPr="008D389E">
        <w:rPr>
          <w:rFonts w:cs="Arial"/>
          <w:szCs w:val="20"/>
        </w:rPr>
        <w:t>2022/103/FIT Services</w:t>
      </w:r>
      <w:r w:rsidR="008D389E">
        <w:rPr>
          <w:rFonts w:cs="Arial"/>
          <w:szCs w:val="20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30305313" w:rsidR="00BF5EE6" w:rsidRDefault="002D2ECF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Kerncompetentie 1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151630E7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</w:t>
            </w:r>
            <w:r w:rsidR="00CB1A2C">
              <w:t>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69625F">
        <w:trPr>
          <w:jc w:val="center"/>
        </w:trPr>
        <w:tc>
          <w:tcPr>
            <w:tcW w:w="843" w:type="dxa"/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1D7A5739" w14:textId="117073E1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807936" w:rsidRPr="00807936">
              <w:rPr>
                <w:rFonts w:cs="Tahoma"/>
                <w:szCs w:val="18"/>
                <w:highlight w:val="yellow"/>
              </w:rPr>
              <w:lastRenderedPageBreak/>
              <w:t>[</w:t>
            </w:r>
            <w:r w:rsidRPr="00807936">
              <w:rPr>
                <w:rFonts w:cs="Tahoma"/>
                <w:szCs w:val="18"/>
                <w:highlight w:val="yellow"/>
              </w:rPr>
              <w:t>concrete formulering opnemen (bijv. omvang, soort organisatie, aantal keer</w:t>
            </w:r>
            <w:r w:rsidR="00807936" w:rsidRPr="00807936">
              <w:rPr>
                <w:rFonts w:cs="Tahoma"/>
                <w:szCs w:val="18"/>
                <w:highlight w:val="yellow"/>
              </w:rPr>
              <w:t>]</w:t>
            </w:r>
            <w:r w:rsidRPr="00807936">
              <w:rPr>
                <w:rFonts w:cs="Tahoma"/>
                <w:szCs w:val="18"/>
                <w:highlight w:val="yellow"/>
              </w:rPr>
              <w:t>.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7970D68F" w14:textId="15855FB1" w:rsidR="008E554A" w:rsidRDefault="00BC15E6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07936">
              <w:rPr>
                <w:rFonts w:cs="Arial"/>
                <w:szCs w:val="20"/>
                <w:highlight w:val="yellow"/>
              </w:rPr>
              <w:lastRenderedPageBreak/>
              <w:t>[soortgelijke opdrachtgever</w:t>
            </w:r>
            <w:r w:rsidR="00807936" w:rsidRPr="00807936">
              <w:rPr>
                <w:rFonts w:cs="Arial"/>
                <w:szCs w:val="20"/>
                <w:highlight w:val="yellow"/>
              </w:rPr>
              <w:t xml:space="preserve"> met een minimale omvang </w:t>
            </w:r>
            <w:r w:rsidR="00807936" w:rsidRPr="00807936">
              <w:rPr>
                <w:rFonts w:cs="Arial"/>
                <w:szCs w:val="20"/>
                <w:highlight w:val="yellow"/>
              </w:rPr>
              <w:lastRenderedPageBreak/>
              <w:t>van 2.000 medewerkers]</w:t>
            </w:r>
          </w:p>
        </w:tc>
        <w:tc>
          <w:tcPr>
            <w:tcW w:w="3922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8E554A" w:rsidRPr="00826409" w14:paraId="062625E8" w14:textId="77777777" w:rsidTr="00FD4464">
        <w:trPr>
          <w:jc w:val="center"/>
        </w:trPr>
        <w:tc>
          <w:tcPr>
            <w:tcW w:w="843" w:type="dxa"/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9836CA6" w14:textId="53D5830C" w:rsidR="008E554A" w:rsidRDefault="00A925A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391638">
              <w:rPr>
                <w:rFonts w:cs="Arial"/>
                <w:szCs w:val="20"/>
                <w:highlight w:val="yellow"/>
              </w:rPr>
              <w:t xml:space="preserve">[soortgelijke opdrachtgever bestaande uit </w:t>
            </w:r>
            <w:r w:rsidR="00391638" w:rsidRPr="00391638">
              <w:rPr>
                <w:rFonts w:cs="Arial"/>
                <w:szCs w:val="20"/>
                <w:highlight w:val="yellow"/>
              </w:rPr>
              <w:t>10 verschillende divisies/afdelingen]</w:t>
            </w:r>
          </w:p>
        </w:tc>
        <w:tc>
          <w:tcPr>
            <w:tcW w:w="3922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C35815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C35815">
              <w:rPr>
                <w:rFonts w:cs="Arial"/>
                <w:szCs w:val="20"/>
                <w:highlight w:val="yellow"/>
              </w:rPr>
              <w:t>samenwerking</w:t>
            </w:r>
            <w:r w:rsidRPr="00C35815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C35815">
              <w:rPr>
                <w:rFonts w:cs="Arial"/>
                <w:szCs w:val="20"/>
                <w:highlight w:val="yellow"/>
              </w:rPr>
              <w:t>met</w:t>
            </w:r>
            <w:r w:rsidRPr="00C35815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C35815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C35815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C35815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9B0A66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133C0730" w:rsidR="00B57F0A" w:rsidRDefault="00D673F2">
      <w:pPr>
        <w:jc w:val="left"/>
      </w:pPr>
      <w:r>
        <w:br w:type="page"/>
      </w:r>
    </w:p>
    <w:p w14:paraId="77BDC599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REFERENTIE</w:t>
      </w:r>
    </w:p>
    <w:p w14:paraId="46527E43" w14:textId="77777777" w:rsidR="00B57F0A" w:rsidRPr="006058C6" w:rsidRDefault="00B57F0A" w:rsidP="00B57F0A">
      <w:pPr>
        <w:jc w:val="center"/>
        <w:rPr>
          <w:b/>
          <w:sz w:val="28"/>
          <w:szCs w:val="28"/>
        </w:rPr>
      </w:pPr>
    </w:p>
    <w:p w14:paraId="65C29798" w14:textId="63884A71" w:rsidR="00B57F0A" w:rsidRPr="00E90DEC" w:rsidRDefault="00B57F0A" w:rsidP="00B57F0A">
      <w:pPr>
        <w:spacing w:line="276" w:lineRule="auto"/>
        <w:jc w:val="left"/>
        <w:rPr>
          <w:rFonts w:cs="Arial"/>
          <w:szCs w:val="20"/>
        </w:rPr>
      </w:pPr>
      <w:r w:rsidRPr="00E90DEC">
        <w:rPr>
          <w:rFonts w:cs="Arial"/>
          <w:szCs w:val="20"/>
        </w:rPr>
        <w:t xml:space="preserve">Bijlage bij </w:t>
      </w:r>
      <w:r>
        <w:rPr>
          <w:rFonts w:cs="Arial"/>
          <w:szCs w:val="20"/>
        </w:rPr>
        <w:t>het Beschrijvend document</w:t>
      </w:r>
      <w:r w:rsidRPr="00E90DEC">
        <w:rPr>
          <w:rFonts w:cs="Arial"/>
          <w:szCs w:val="20"/>
        </w:rPr>
        <w:t xml:space="preserve"> voor </w:t>
      </w:r>
      <w:proofErr w:type="spellStart"/>
      <w:r w:rsidR="00E14166">
        <w:rPr>
          <w:rFonts w:cs="Arial"/>
          <w:szCs w:val="20"/>
        </w:rPr>
        <w:t>Vending</w:t>
      </w:r>
      <w:proofErr w:type="spellEnd"/>
      <w:r w:rsidR="00E14166">
        <w:rPr>
          <w:rFonts w:cs="Arial"/>
          <w:szCs w:val="20"/>
        </w:rPr>
        <w:t xml:space="preserve"> </w:t>
      </w:r>
      <w:r w:rsidR="00E14166" w:rsidRPr="00E90DEC">
        <w:rPr>
          <w:rFonts w:cs="Arial"/>
          <w:szCs w:val="20"/>
        </w:rPr>
        <w:t>met referentienumme</w:t>
      </w:r>
      <w:r w:rsidR="00E14166">
        <w:rPr>
          <w:rFonts w:cs="Arial"/>
          <w:szCs w:val="20"/>
        </w:rPr>
        <w:t xml:space="preserve">r </w:t>
      </w:r>
      <w:r w:rsidR="00E14166" w:rsidRPr="008D389E">
        <w:rPr>
          <w:rFonts w:cs="Arial"/>
          <w:szCs w:val="20"/>
        </w:rPr>
        <w:t>2022/103/FIT Services</w:t>
      </w:r>
      <w:r w:rsidR="00E14166">
        <w:rPr>
          <w:rFonts w:cs="Arial"/>
          <w:szCs w:val="20"/>
        </w:rPr>
        <w:t>.</w:t>
      </w:r>
    </w:p>
    <w:p w14:paraId="753E9874" w14:textId="77777777" w:rsidR="00B57F0A" w:rsidRDefault="00B57F0A" w:rsidP="00B57F0A">
      <w:pPr>
        <w:spacing w:line="276" w:lineRule="auto"/>
      </w:pPr>
    </w:p>
    <w:p w14:paraId="7D6B8C1A" w14:textId="77777777" w:rsidR="00B57F0A" w:rsidRPr="00FD4464" w:rsidRDefault="00B57F0A" w:rsidP="00B57F0A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21EACC4A" w14:textId="77777777" w:rsidR="00B57F0A" w:rsidRPr="00C35815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7ABFCB0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2C09C28E" w14:textId="77777777" w:rsidR="00B57F0A" w:rsidRPr="00A3038C" w:rsidRDefault="00B57F0A" w:rsidP="00B57F0A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0D799A87" w14:textId="77777777" w:rsidR="00B57F0A" w:rsidRPr="006058C6" w:rsidRDefault="00B57F0A" w:rsidP="00B57F0A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57F0A" w:rsidRPr="00826409" w14:paraId="115FC20A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D29F7D3" w14:textId="77777777" w:rsidR="00B57F0A" w:rsidRDefault="00B57F0A" w:rsidP="008400AC">
            <w:pPr>
              <w:rPr>
                <w:rFonts w:cs="Arial"/>
                <w:b/>
                <w:color w:val="FFFFFF"/>
                <w:szCs w:val="20"/>
              </w:rPr>
            </w:pPr>
          </w:p>
          <w:p w14:paraId="1E1517C5" w14:textId="77777777" w:rsidR="00B57F0A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A3DAA4C" w14:textId="4F857D37" w:rsidR="00B57F0A" w:rsidRDefault="004D1108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Kerncompeten</w:t>
            </w:r>
            <w:r w:rsidR="006D0539">
              <w:rPr>
                <w:rFonts w:cs="Arial"/>
                <w:b/>
                <w:color w:val="FFFFFF"/>
                <w:szCs w:val="20"/>
              </w:rPr>
              <w:t>tie 2</w:t>
            </w:r>
          </w:p>
          <w:p w14:paraId="1ABAF543" w14:textId="77777777" w:rsidR="00B57F0A" w:rsidRPr="00826409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7F0A" w:rsidRPr="00826409" w14:paraId="4CE95B31" w14:textId="77777777" w:rsidTr="008400AC">
        <w:trPr>
          <w:jc w:val="center"/>
        </w:trPr>
        <w:tc>
          <w:tcPr>
            <w:tcW w:w="843" w:type="dxa"/>
            <w:vAlign w:val="center"/>
          </w:tcPr>
          <w:p w14:paraId="21A3C40A" w14:textId="77777777" w:rsidR="00B57F0A" w:rsidRPr="000B4E53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2A4754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A33B667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1D0F12B" w14:textId="77777777" w:rsidTr="008400AC">
        <w:trPr>
          <w:jc w:val="center"/>
        </w:trPr>
        <w:tc>
          <w:tcPr>
            <w:tcW w:w="843" w:type="dxa"/>
            <w:vMerge w:val="restart"/>
          </w:tcPr>
          <w:p w14:paraId="2F5C5579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447C14D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FCF5F3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185B72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4B4750EB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27C0E4D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174334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D79DF7B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77F575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200AE0BD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9F821D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F35E542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A8CD6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3DC934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5AAEFFD8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5C5C733F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BE27C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707F838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7CA65C4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FE2C31C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699F40A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33CCB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D4090D1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1009F0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B0E16E1" w14:textId="77777777" w:rsidTr="008400AC">
        <w:trPr>
          <w:trHeight w:val="2520"/>
          <w:jc w:val="center"/>
        </w:trPr>
        <w:tc>
          <w:tcPr>
            <w:tcW w:w="843" w:type="dxa"/>
          </w:tcPr>
          <w:p w14:paraId="69640002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C6129DD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68FD4A7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6DE14E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10D50D6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871062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3070F0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0D7F36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37A1A64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F7536A1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EBD9ED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2B83B4F0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76C1275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E81B13C" w14:textId="77777777" w:rsidTr="008400AC">
        <w:trPr>
          <w:jc w:val="center"/>
        </w:trPr>
        <w:tc>
          <w:tcPr>
            <w:tcW w:w="843" w:type="dxa"/>
            <w:vAlign w:val="center"/>
          </w:tcPr>
          <w:p w14:paraId="1690A87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469B479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Pr="00807936">
              <w:rPr>
                <w:rFonts w:cs="Tahoma"/>
                <w:szCs w:val="18"/>
                <w:highlight w:val="yellow"/>
              </w:rPr>
              <w:lastRenderedPageBreak/>
              <w:t>[concrete formulering opnemen (bijv. omvang, soort organisatie, aantal keer].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4E15BFA6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07936">
              <w:rPr>
                <w:rFonts w:cs="Arial"/>
                <w:szCs w:val="20"/>
                <w:highlight w:val="yellow"/>
              </w:rPr>
              <w:lastRenderedPageBreak/>
              <w:t xml:space="preserve">[soortgelijke opdrachtgever met een minimale omvang </w:t>
            </w:r>
            <w:r w:rsidRPr="00807936">
              <w:rPr>
                <w:rFonts w:cs="Arial"/>
                <w:szCs w:val="20"/>
                <w:highlight w:val="yellow"/>
              </w:rPr>
              <w:lastRenderedPageBreak/>
              <w:t>van 2.000 medewerkers]</w:t>
            </w:r>
          </w:p>
        </w:tc>
        <w:tc>
          <w:tcPr>
            <w:tcW w:w="3922" w:type="dxa"/>
            <w:vAlign w:val="center"/>
          </w:tcPr>
          <w:p w14:paraId="336616B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B57F0A" w:rsidRPr="00826409" w14:paraId="74BE7FFD" w14:textId="77777777" w:rsidTr="008400AC">
        <w:trPr>
          <w:jc w:val="center"/>
        </w:trPr>
        <w:tc>
          <w:tcPr>
            <w:tcW w:w="843" w:type="dxa"/>
            <w:vAlign w:val="center"/>
          </w:tcPr>
          <w:p w14:paraId="00792D5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3CCC3F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86830C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391638">
              <w:rPr>
                <w:rFonts w:cs="Arial"/>
                <w:szCs w:val="20"/>
                <w:highlight w:val="yellow"/>
              </w:rPr>
              <w:t>[soortgelijke opdrachtgever bestaande uit 10 verschillende divisies/afdelingen]</w:t>
            </w:r>
          </w:p>
        </w:tc>
        <w:tc>
          <w:tcPr>
            <w:tcW w:w="3922" w:type="dxa"/>
            <w:vAlign w:val="center"/>
          </w:tcPr>
          <w:p w14:paraId="405E17A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B57F0A" w:rsidRPr="00826409" w14:paraId="16A364D9" w14:textId="77777777" w:rsidTr="008400AC">
        <w:trPr>
          <w:jc w:val="center"/>
        </w:trPr>
        <w:tc>
          <w:tcPr>
            <w:tcW w:w="843" w:type="dxa"/>
            <w:vAlign w:val="center"/>
          </w:tcPr>
          <w:p w14:paraId="4B4105B2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884500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6FE4E78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0515211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09A9E0C6" w14:textId="77777777" w:rsidTr="008400AC">
        <w:trPr>
          <w:jc w:val="center"/>
        </w:trPr>
        <w:tc>
          <w:tcPr>
            <w:tcW w:w="843" w:type="dxa"/>
            <w:vAlign w:val="center"/>
          </w:tcPr>
          <w:p w14:paraId="1560851E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32DF90CA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45C25466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B2C9DAD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DEB894F" w14:textId="77777777" w:rsidTr="008400AC">
        <w:trPr>
          <w:jc w:val="center"/>
        </w:trPr>
        <w:tc>
          <w:tcPr>
            <w:tcW w:w="843" w:type="dxa"/>
            <w:vAlign w:val="center"/>
          </w:tcPr>
          <w:p w14:paraId="5520C71F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583DD2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EC73846" w14:textId="77777777" w:rsidR="00B57F0A" w:rsidRPr="00C35815" w:rsidRDefault="00B57F0A" w:rsidP="008400AC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0BC67D85" w14:textId="77777777" w:rsidR="00B57F0A" w:rsidRPr="00C35815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58CA119C" w14:textId="77777777" w:rsidR="00B57F0A" w:rsidRPr="00C35815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C35815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5B1273A6" w14:textId="77777777" w:rsidR="00B57F0A" w:rsidRPr="009B0A66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C35815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7FFF8C03" w14:textId="77777777" w:rsidR="00B57F0A" w:rsidRDefault="00B57F0A" w:rsidP="00B57F0A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7F0A" w:rsidRPr="00BB73CB" w14:paraId="0E739DE4" w14:textId="77777777" w:rsidTr="008400AC">
        <w:tc>
          <w:tcPr>
            <w:tcW w:w="2977" w:type="dxa"/>
            <w:vAlign w:val="center"/>
          </w:tcPr>
          <w:p w14:paraId="09AB5A16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DABAF60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4FEB56" w14:textId="77777777" w:rsidTr="008400AC">
        <w:tc>
          <w:tcPr>
            <w:tcW w:w="2977" w:type="dxa"/>
            <w:vAlign w:val="center"/>
          </w:tcPr>
          <w:p w14:paraId="047CE72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6BCAD44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3312DA67" w14:textId="77777777" w:rsidTr="008400AC">
        <w:tc>
          <w:tcPr>
            <w:tcW w:w="2977" w:type="dxa"/>
            <w:vAlign w:val="center"/>
          </w:tcPr>
          <w:p w14:paraId="48040FB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EDBD8A3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264108" w14:textId="77777777" w:rsidTr="008400AC">
        <w:tc>
          <w:tcPr>
            <w:tcW w:w="2977" w:type="dxa"/>
            <w:vAlign w:val="center"/>
          </w:tcPr>
          <w:p w14:paraId="75517E8D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270DEF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2B0A673A" w14:textId="77777777" w:rsidTr="008400AC">
        <w:tc>
          <w:tcPr>
            <w:tcW w:w="2977" w:type="dxa"/>
            <w:vAlign w:val="center"/>
          </w:tcPr>
          <w:p w14:paraId="0999BC8E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9E35598" w14:textId="77777777" w:rsidR="00B57F0A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5157A96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26E640" w14:textId="77777777" w:rsidR="00B57F0A" w:rsidRDefault="00B57F0A" w:rsidP="00B57F0A"/>
    <w:p w14:paraId="414D6489" w14:textId="251A4301" w:rsidR="00A217F5" w:rsidRDefault="00A217F5" w:rsidP="00B57F0A">
      <w:pPr>
        <w:jc w:val="left"/>
      </w:pPr>
    </w:p>
    <w:sectPr w:rsidR="00A217F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41DC289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</w:t>
    </w:r>
    <w:r w:rsidR="009F73D3">
      <w:rPr>
        <w:noProof/>
      </w:rPr>
      <w:t xml:space="preserve"> 5</w:t>
    </w:r>
    <w:r w:rsidR="00FD4464">
      <w:rPr>
        <w:noProof/>
      </w:rPr>
      <w:t xml:space="preserve"> Referenties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1D30EC6B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</w:t>
    </w:r>
    <w:r w:rsidR="009F73D3">
      <w:rPr>
        <w:noProof/>
        <w:sz w:val="16"/>
        <w:szCs w:val="16"/>
      </w:rPr>
      <w:t xml:space="preserve"> 5</w:t>
    </w:r>
    <w:r w:rsidRPr="00FD4464">
      <w:rPr>
        <w:noProof/>
        <w:sz w:val="16"/>
        <w:szCs w:val="16"/>
      </w:rPr>
      <w:t xml:space="preserve"> Referenties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04375">
    <w:abstractNumId w:val="1"/>
  </w:num>
  <w:num w:numId="2" w16cid:durableId="10181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47DF"/>
    <w:rsid w:val="000A603C"/>
    <w:rsid w:val="000B008C"/>
    <w:rsid w:val="000B4E53"/>
    <w:rsid w:val="000C032F"/>
    <w:rsid w:val="000D2E67"/>
    <w:rsid w:val="000F0FC9"/>
    <w:rsid w:val="000F2F5A"/>
    <w:rsid w:val="000F7E8E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D2ECF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1108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0A50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D053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389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9F73D3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B1A2C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4166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6DD0C31EDF941A226331F91207658" ma:contentTypeVersion="2" ma:contentTypeDescription="Create a new document." ma:contentTypeScope="" ma:versionID="da0032f877925a36e47a3c9320c72624">
  <xsd:schema xmlns:xsd="http://www.w3.org/2001/XMLSchema" xmlns:xs="http://www.w3.org/2001/XMLSchema" xmlns:p="http://schemas.microsoft.com/office/2006/metadata/properties" xmlns:ns2="2b766c82-9b97-4f58-a38c-0a03bf5a0798" targetNamespace="http://schemas.microsoft.com/office/2006/metadata/properties" ma:root="true" ma:fieldsID="202ce32a9c9a6175a02daa4e6e35ec02" ns2:_="">
    <xsd:import namespace="2b766c82-9b97-4f58-a38c-0a03bf5a0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6c82-9b97-4f58-a38c-0a03bf5a0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32FFB-2C45-4404-8798-70B53034BE78}"/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469</Words>
  <Characters>3170</Characters>
  <Application>Microsoft Office Word</Application>
  <DocSecurity>2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Huijser-de Haij, M.E. (Marije)</cp:lastModifiedBy>
  <cp:revision>85</cp:revision>
  <cp:lastPrinted>2016-11-04T11:55:00Z</cp:lastPrinted>
  <dcterms:created xsi:type="dcterms:W3CDTF">2017-01-20T11:12:00Z</dcterms:created>
  <dcterms:modified xsi:type="dcterms:W3CDTF">2023-01-26T14:12:00Z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0x0101007D96DD0C31EDF941A226331F91207658</vt:lpwstr>
  </property>
</Properties>
</file>