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2" ma:contentTypeDescription="Een nieuw document maken." ma:contentTypeScope="" ma:versionID="d95622b2a2be1fd19bc7b100df4084a6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d5019e2e64c448e93c69279d555375b6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4D4AE-54DD-46B7-90FB-154B97A43BC5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A2E7B25-FF05-492B-9C6B-CB1BE362CCFA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