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3FD08" w14:textId="77777777" w:rsidR="007463FF" w:rsidRPr="007463FF" w:rsidRDefault="007463FF" w:rsidP="007463FF">
      <w:pPr>
        <w:pStyle w:val="Geenafstand"/>
        <w:rPr>
          <w:b/>
          <w:sz w:val="24"/>
          <w:szCs w:val="24"/>
          <w:lang w:val="en-US"/>
        </w:rPr>
      </w:pPr>
      <w:proofErr w:type="spellStart"/>
      <w:r w:rsidRPr="007463FF">
        <w:rPr>
          <w:b/>
          <w:sz w:val="24"/>
          <w:szCs w:val="24"/>
          <w:lang w:val="en-US"/>
        </w:rPr>
        <w:t>Bijlage</w:t>
      </w:r>
      <w:proofErr w:type="spellEnd"/>
      <w:r w:rsidRPr="007463FF">
        <w:rPr>
          <w:b/>
          <w:sz w:val="24"/>
          <w:szCs w:val="24"/>
          <w:lang w:val="en-US"/>
        </w:rPr>
        <w:t xml:space="preserve"> 8: </w:t>
      </w:r>
    </w:p>
    <w:p w14:paraId="44C4C5F3" w14:textId="4D5EFEA9" w:rsidR="007463FF" w:rsidRPr="007463FF" w:rsidRDefault="007463FF" w:rsidP="00C00643">
      <w:pPr>
        <w:pStyle w:val="Kop1"/>
        <w:rPr>
          <w:u w:val="single"/>
          <w:lang w:val="en-US"/>
        </w:rPr>
      </w:pPr>
      <w:proofErr w:type="spellStart"/>
      <w:r w:rsidRPr="007463FF">
        <w:rPr>
          <w:u w:val="single"/>
          <w:lang w:val="en-US"/>
        </w:rPr>
        <w:t>Technische</w:t>
      </w:r>
      <w:proofErr w:type="spellEnd"/>
      <w:r w:rsidRPr="007463FF"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specifica</w:t>
      </w:r>
      <w:r w:rsidRPr="007463FF">
        <w:rPr>
          <w:u w:val="single"/>
          <w:lang w:val="en-US"/>
        </w:rPr>
        <w:t>ties</w:t>
      </w:r>
      <w:proofErr w:type="spellEnd"/>
      <w:r w:rsidRPr="007463FF">
        <w:rPr>
          <w:u w:val="single"/>
          <w:lang w:val="en-US"/>
        </w:rPr>
        <w:t xml:space="preserve"> </w:t>
      </w:r>
      <w:proofErr w:type="spellStart"/>
      <w:r w:rsidRPr="007463FF">
        <w:rPr>
          <w:u w:val="single"/>
          <w:lang w:val="en-US"/>
        </w:rPr>
        <w:t>fictieve</w:t>
      </w:r>
      <w:proofErr w:type="spellEnd"/>
      <w:r w:rsidRPr="007463FF">
        <w:rPr>
          <w:u w:val="single"/>
          <w:lang w:val="en-US"/>
        </w:rPr>
        <w:t>/</w:t>
      </w:r>
      <w:proofErr w:type="spellStart"/>
      <w:r w:rsidRPr="007463FF">
        <w:rPr>
          <w:u w:val="single"/>
          <w:lang w:val="en-US"/>
        </w:rPr>
        <w:t>proforma</w:t>
      </w:r>
      <w:proofErr w:type="spellEnd"/>
      <w:r w:rsidRPr="007463FF">
        <w:rPr>
          <w:u w:val="single"/>
          <w:lang w:val="en-US"/>
        </w:rPr>
        <w:t xml:space="preserve"> </w:t>
      </w:r>
      <w:proofErr w:type="spellStart"/>
      <w:r w:rsidRPr="007463FF">
        <w:rPr>
          <w:u w:val="single"/>
          <w:lang w:val="en-US"/>
        </w:rPr>
        <w:t>aanbesteding</w:t>
      </w:r>
      <w:proofErr w:type="spellEnd"/>
      <w:r w:rsidRPr="007463FF">
        <w:rPr>
          <w:u w:val="single"/>
          <w:lang w:val="en-US"/>
        </w:rPr>
        <w:t xml:space="preserve"> hardware</w:t>
      </w:r>
    </w:p>
    <w:p w14:paraId="570ABF4D" w14:textId="249C1867" w:rsidR="005C177E" w:rsidRPr="00C00643" w:rsidRDefault="00C00643" w:rsidP="00C00643">
      <w:pPr>
        <w:pStyle w:val="Kop1"/>
        <w:rPr>
          <w:lang w:val="en-US"/>
        </w:rPr>
      </w:pPr>
      <w:r w:rsidRPr="00C00643">
        <w:rPr>
          <w:lang w:val="en-US"/>
        </w:rPr>
        <w:t xml:space="preserve">6 Rackservers (Compute </w:t>
      </w:r>
      <w:proofErr w:type="spellStart"/>
      <w:r w:rsidRPr="00C00643">
        <w:rPr>
          <w:lang w:val="en-US"/>
        </w:rPr>
        <w:t>t.b.v</w:t>
      </w:r>
      <w:proofErr w:type="spellEnd"/>
      <w:r>
        <w:rPr>
          <w:lang w:val="en-US"/>
        </w:rPr>
        <w:t>.</w:t>
      </w:r>
      <w:r w:rsidRPr="00C00643">
        <w:rPr>
          <w:lang w:val="en-US"/>
        </w:rPr>
        <w:t xml:space="preserve"> VMware Hypervisor):</w:t>
      </w:r>
    </w:p>
    <w:p w14:paraId="304BB726" w14:textId="63BE025F" w:rsidR="00C00643" w:rsidRPr="00C00643" w:rsidRDefault="00C00643" w:rsidP="00C00643">
      <w:pPr>
        <w:pStyle w:val="Geenafstand"/>
        <w:rPr>
          <w:lang w:val="en-US"/>
        </w:rPr>
      </w:pPr>
    </w:p>
    <w:p w14:paraId="2B37A14F" w14:textId="199844B2" w:rsidR="00C00643" w:rsidRDefault="00C00643" w:rsidP="00C00643">
      <w:pPr>
        <w:pStyle w:val="Geenafstand"/>
        <w:contextualSpacing/>
      </w:pPr>
      <w:r>
        <w:t>FORM FACTOR</w:t>
      </w:r>
      <w:r w:rsidRPr="00C00643">
        <w:t xml:space="preserve">: </w:t>
      </w:r>
    </w:p>
    <w:p w14:paraId="38C1E3EA" w14:textId="4CE28E92" w:rsidR="00C00643" w:rsidRDefault="00C00643" w:rsidP="00C00643">
      <w:pPr>
        <w:pStyle w:val="Geenafstand"/>
        <w:numPr>
          <w:ilvl w:val="0"/>
          <w:numId w:val="6"/>
        </w:numPr>
        <w:contextualSpacing/>
      </w:pPr>
      <w:r w:rsidRPr="00C00643">
        <w:t>1u</w:t>
      </w:r>
    </w:p>
    <w:p w14:paraId="5C68586F" w14:textId="77777777" w:rsidR="00C00643" w:rsidRDefault="00C00643" w:rsidP="00C00643">
      <w:pPr>
        <w:pStyle w:val="Geenafstand"/>
        <w:contextualSpacing/>
      </w:pPr>
    </w:p>
    <w:p w14:paraId="7BB7C074" w14:textId="5D61767C" w:rsidR="00C00643" w:rsidRDefault="00C00643" w:rsidP="00C00643">
      <w:pPr>
        <w:pStyle w:val="Geenafstand"/>
        <w:contextualSpacing/>
      </w:pPr>
      <w:r>
        <w:t xml:space="preserve">CHASSIS: </w:t>
      </w:r>
    </w:p>
    <w:p w14:paraId="0BB2D832" w14:textId="30F09857" w:rsidR="00C00643" w:rsidRDefault="00C00643" w:rsidP="00C00643">
      <w:pPr>
        <w:pStyle w:val="Geenafstand"/>
        <w:numPr>
          <w:ilvl w:val="0"/>
          <w:numId w:val="2"/>
        </w:numPr>
        <w:contextualSpacing/>
      </w:pPr>
      <w:r>
        <w:t>Voorbereid op 2.5 inch SAS/SATA schijven</w:t>
      </w:r>
    </w:p>
    <w:p w14:paraId="0FD2F64C" w14:textId="4E552F35" w:rsidR="00C00643" w:rsidRDefault="00C00643" w:rsidP="00C00643">
      <w:pPr>
        <w:pStyle w:val="Geenafstand"/>
        <w:numPr>
          <w:ilvl w:val="0"/>
          <w:numId w:val="2"/>
        </w:numPr>
        <w:contextualSpacing/>
      </w:pPr>
      <w:r>
        <w:t>2 CPU Sockets</w:t>
      </w:r>
    </w:p>
    <w:p w14:paraId="2FA3B979" w14:textId="77777777" w:rsidR="00C00643" w:rsidRDefault="00C00643" w:rsidP="00C00643">
      <w:pPr>
        <w:pStyle w:val="Geenafstand"/>
        <w:contextualSpacing/>
        <w:rPr>
          <w:lang w:val="en-US"/>
        </w:rPr>
      </w:pPr>
    </w:p>
    <w:p w14:paraId="23B1BA61" w14:textId="18092513" w:rsidR="00C00643" w:rsidRDefault="00C00643" w:rsidP="00C00643">
      <w:pPr>
        <w:pStyle w:val="Geenafstand"/>
        <w:contextualSpacing/>
        <w:rPr>
          <w:lang w:val="en-US"/>
        </w:rPr>
      </w:pPr>
      <w:r>
        <w:rPr>
          <w:lang w:val="en-US"/>
        </w:rPr>
        <w:t>DISKS</w:t>
      </w:r>
      <w:r w:rsidRPr="00C00643">
        <w:rPr>
          <w:lang w:val="en-US"/>
        </w:rPr>
        <w:t xml:space="preserve">: </w:t>
      </w:r>
    </w:p>
    <w:p w14:paraId="53DE07A3" w14:textId="0D7E2F02" w:rsidR="00C00643" w:rsidRDefault="00C00643" w:rsidP="00C00643">
      <w:pPr>
        <w:pStyle w:val="Geenafstand"/>
        <w:numPr>
          <w:ilvl w:val="0"/>
          <w:numId w:val="2"/>
        </w:numPr>
        <w:contextualSpacing/>
        <w:rPr>
          <w:lang w:val="en-US"/>
        </w:rPr>
      </w:pPr>
      <w:proofErr w:type="spellStart"/>
      <w:r>
        <w:rPr>
          <w:lang w:val="en-US"/>
        </w:rPr>
        <w:t>Geen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disken</w:t>
      </w:r>
      <w:proofErr w:type="spellEnd"/>
    </w:p>
    <w:p w14:paraId="3CD9E247" w14:textId="77777777" w:rsidR="00C00643" w:rsidRDefault="00C00643" w:rsidP="00C00643">
      <w:pPr>
        <w:pStyle w:val="Geenafstand"/>
        <w:contextualSpacing/>
        <w:rPr>
          <w:lang w:val="en-US"/>
        </w:rPr>
      </w:pPr>
    </w:p>
    <w:p w14:paraId="558BD8AF" w14:textId="61BD53E7" w:rsidR="00C00643" w:rsidRDefault="00C00643" w:rsidP="00C00643">
      <w:pPr>
        <w:pStyle w:val="Geenafstand"/>
        <w:contextualSpacing/>
        <w:rPr>
          <w:lang w:val="en-US"/>
        </w:rPr>
      </w:pPr>
      <w:r>
        <w:rPr>
          <w:lang w:val="en-US"/>
        </w:rPr>
        <w:t>SECURITY</w:t>
      </w:r>
      <w:r w:rsidRPr="00C00643">
        <w:rPr>
          <w:lang w:val="en-US"/>
        </w:rPr>
        <w:t xml:space="preserve">: </w:t>
      </w:r>
    </w:p>
    <w:p w14:paraId="4983B6C9" w14:textId="4294F040" w:rsidR="00C00643" w:rsidRPr="00C00643" w:rsidRDefault="00C00643" w:rsidP="00C00643">
      <w:pPr>
        <w:pStyle w:val="Geenafstand"/>
        <w:numPr>
          <w:ilvl w:val="0"/>
          <w:numId w:val="2"/>
        </w:numPr>
        <w:contextualSpacing/>
        <w:rPr>
          <w:lang w:val="en-US"/>
        </w:rPr>
      </w:pPr>
      <w:proofErr w:type="spellStart"/>
      <w:r w:rsidRPr="00C00643">
        <w:rPr>
          <w:lang w:val="en-US"/>
        </w:rPr>
        <w:t>Minimaal</w:t>
      </w:r>
      <w:proofErr w:type="spellEnd"/>
      <w:r w:rsidRPr="00C00643">
        <w:rPr>
          <w:lang w:val="en-US"/>
        </w:rPr>
        <w:t xml:space="preserve"> TPM 2.0</w:t>
      </w:r>
    </w:p>
    <w:p w14:paraId="3C198D07" w14:textId="77777777" w:rsidR="00C00643" w:rsidRDefault="00C00643" w:rsidP="00C00643">
      <w:pPr>
        <w:pStyle w:val="Geenafstand"/>
        <w:contextualSpacing/>
      </w:pPr>
    </w:p>
    <w:p w14:paraId="13825C81" w14:textId="6D323537" w:rsidR="00C00643" w:rsidRDefault="00C00643" w:rsidP="00C00643">
      <w:pPr>
        <w:pStyle w:val="Geenafstand"/>
        <w:contextualSpacing/>
      </w:pPr>
      <w:r>
        <w:t xml:space="preserve">GEHEUGEN: </w:t>
      </w:r>
    </w:p>
    <w:p w14:paraId="77AE51FC" w14:textId="27A68564" w:rsidR="00C00643" w:rsidRDefault="00C00643" w:rsidP="00C00643">
      <w:pPr>
        <w:pStyle w:val="Geenafstand"/>
        <w:numPr>
          <w:ilvl w:val="0"/>
          <w:numId w:val="2"/>
        </w:numPr>
        <w:contextualSpacing/>
      </w:pPr>
      <w:r>
        <w:t>384GB DDR5</w:t>
      </w:r>
    </w:p>
    <w:p w14:paraId="40FE5EF2" w14:textId="77777777" w:rsidR="00C00643" w:rsidRDefault="00C00643" w:rsidP="00C00643">
      <w:pPr>
        <w:pStyle w:val="Geenafstand"/>
        <w:contextualSpacing/>
      </w:pPr>
    </w:p>
    <w:p w14:paraId="61FD78A3" w14:textId="52669D21" w:rsidR="00C00643" w:rsidRDefault="00C00643" w:rsidP="00C00643">
      <w:pPr>
        <w:pStyle w:val="Geenafstand"/>
        <w:contextualSpacing/>
      </w:pPr>
      <w:r>
        <w:t>PROCESSOR</w:t>
      </w:r>
      <w:r w:rsidRPr="00C00643">
        <w:t xml:space="preserve">: </w:t>
      </w:r>
    </w:p>
    <w:p w14:paraId="2BACC2A2" w14:textId="566A2168" w:rsidR="00C00643" w:rsidRDefault="00C00643" w:rsidP="00C00643">
      <w:pPr>
        <w:pStyle w:val="Geenafstand"/>
        <w:numPr>
          <w:ilvl w:val="0"/>
          <w:numId w:val="2"/>
        </w:numPr>
        <w:contextualSpacing/>
      </w:pPr>
      <w:r w:rsidRPr="00C00643">
        <w:t xml:space="preserve">2x Intel </w:t>
      </w:r>
      <w:proofErr w:type="spellStart"/>
      <w:r w:rsidRPr="00C00643">
        <w:t>Xeon</w:t>
      </w:r>
      <w:proofErr w:type="spellEnd"/>
      <w:r w:rsidRPr="00C00643">
        <w:t xml:space="preserve"> met min</w:t>
      </w:r>
      <w:r>
        <w:t>imaal 20C/40T per processor</w:t>
      </w:r>
    </w:p>
    <w:p w14:paraId="03DCB0D0" w14:textId="77777777" w:rsidR="00C00643" w:rsidRDefault="00C00643" w:rsidP="00C00643">
      <w:pPr>
        <w:pStyle w:val="Geenafstand"/>
        <w:contextualSpacing/>
      </w:pPr>
    </w:p>
    <w:p w14:paraId="251CBF17" w14:textId="697CA06A" w:rsidR="00C00643" w:rsidRDefault="00C00643" w:rsidP="00C00643">
      <w:pPr>
        <w:pStyle w:val="Geenafstand"/>
        <w:contextualSpacing/>
      </w:pPr>
      <w:r>
        <w:t xml:space="preserve">VOEDING: </w:t>
      </w:r>
    </w:p>
    <w:p w14:paraId="1819B6AE" w14:textId="6FD416A3" w:rsidR="00C00643" w:rsidRDefault="00C00643" w:rsidP="00C00643">
      <w:pPr>
        <w:pStyle w:val="Geenafstand"/>
        <w:numPr>
          <w:ilvl w:val="0"/>
          <w:numId w:val="2"/>
        </w:numPr>
        <w:contextualSpacing/>
      </w:pPr>
      <w:r>
        <w:t>Redundante Power Supply</w:t>
      </w:r>
    </w:p>
    <w:p w14:paraId="1083B8B9" w14:textId="77777777" w:rsidR="00C00643" w:rsidRDefault="00C00643" w:rsidP="00C00643">
      <w:pPr>
        <w:pStyle w:val="Geenafstand"/>
        <w:contextualSpacing/>
      </w:pPr>
    </w:p>
    <w:p w14:paraId="2EC0B648" w14:textId="21F86B5F" w:rsidR="00C00643" w:rsidRDefault="00C00643" w:rsidP="00C00643">
      <w:pPr>
        <w:pStyle w:val="Geenafstand"/>
        <w:contextualSpacing/>
      </w:pPr>
      <w:r>
        <w:t xml:space="preserve">NETWERK: </w:t>
      </w:r>
    </w:p>
    <w:p w14:paraId="72B54F8B" w14:textId="47828D48" w:rsidR="00C00643" w:rsidRDefault="00C00643" w:rsidP="00C00643">
      <w:pPr>
        <w:pStyle w:val="Geenafstand"/>
        <w:numPr>
          <w:ilvl w:val="0"/>
          <w:numId w:val="2"/>
        </w:numPr>
        <w:contextualSpacing/>
      </w:pPr>
      <w:r>
        <w:t xml:space="preserve">Minimaal 2x 10GbE </w:t>
      </w:r>
      <w:proofErr w:type="spellStart"/>
      <w:r>
        <w:t>Base-T</w:t>
      </w:r>
      <w:proofErr w:type="spellEnd"/>
      <w:r>
        <w:t xml:space="preserve"> Netwerkadapter</w:t>
      </w:r>
    </w:p>
    <w:p w14:paraId="089BFF65" w14:textId="7503FBDA" w:rsidR="00C00643" w:rsidRDefault="00C00643" w:rsidP="00C00643">
      <w:pPr>
        <w:pStyle w:val="Geenafstand"/>
        <w:numPr>
          <w:ilvl w:val="0"/>
          <w:numId w:val="2"/>
        </w:numPr>
        <w:contextualSpacing/>
      </w:pPr>
      <w:r>
        <w:t xml:space="preserve">Minimaal 2x 1GbE </w:t>
      </w:r>
      <w:proofErr w:type="spellStart"/>
      <w:r>
        <w:t>Base-T</w:t>
      </w:r>
      <w:proofErr w:type="spellEnd"/>
      <w:r>
        <w:t xml:space="preserve"> Netwerkadapter</w:t>
      </w:r>
    </w:p>
    <w:p w14:paraId="3EBB6BA9" w14:textId="7D0199F5" w:rsidR="00C00643" w:rsidRPr="00C00643" w:rsidRDefault="00C00643" w:rsidP="00C00643">
      <w:pPr>
        <w:pStyle w:val="Geenafstand"/>
        <w:contextualSpacing/>
      </w:pPr>
    </w:p>
    <w:p w14:paraId="417C405E" w14:textId="130E6C42" w:rsidR="00C00643" w:rsidRDefault="00C00643" w:rsidP="00C00643">
      <w:pPr>
        <w:pStyle w:val="Geenafstand"/>
        <w:contextualSpacing/>
        <w:rPr>
          <w:lang w:val="en-US"/>
        </w:rPr>
      </w:pPr>
      <w:r>
        <w:rPr>
          <w:lang w:val="en-US"/>
        </w:rPr>
        <w:t>OPSLAG:</w:t>
      </w:r>
    </w:p>
    <w:p w14:paraId="176DC78D" w14:textId="44A5BD6F" w:rsidR="00C00643" w:rsidRPr="00C00643" w:rsidRDefault="00C00643" w:rsidP="00C00643">
      <w:pPr>
        <w:pStyle w:val="Geenafstand"/>
        <w:numPr>
          <w:ilvl w:val="0"/>
          <w:numId w:val="2"/>
        </w:numPr>
        <w:contextualSpacing/>
        <w:rPr>
          <w:lang w:val="en-US"/>
        </w:rPr>
      </w:pPr>
      <w:r w:rsidRPr="00C00643">
        <w:rPr>
          <w:lang w:val="en-US"/>
        </w:rPr>
        <w:t>1x Dual port 64GB F</w:t>
      </w:r>
      <w:r>
        <w:rPr>
          <w:lang w:val="en-US"/>
        </w:rPr>
        <w:t>C HBA Card</w:t>
      </w:r>
    </w:p>
    <w:p w14:paraId="5CA41EE3" w14:textId="016F3384" w:rsidR="00C00643" w:rsidRDefault="00C00643" w:rsidP="00C00643">
      <w:pPr>
        <w:pStyle w:val="Geenafstand"/>
        <w:numPr>
          <w:ilvl w:val="0"/>
          <w:numId w:val="2"/>
        </w:numPr>
        <w:contextualSpacing/>
        <w:rPr>
          <w:lang w:val="en-US"/>
        </w:rPr>
      </w:pPr>
      <w:r>
        <w:rPr>
          <w:lang w:val="en-US"/>
        </w:rPr>
        <w:t>1x Boss Card M2 480GB (Raid 1)</w:t>
      </w:r>
    </w:p>
    <w:p w14:paraId="532F18B1" w14:textId="50D3307E" w:rsidR="00C00643" w:rsidRDefault="00C00643" w:rsidP="00C00643">
      <w:pPr>
        <w:pStyle w:val="Geenafstand"/>
        <w:contextualSpacing/>
        <w:rPr>
          <w:lang w:val="en-US"/>
        </w:rPr>
      </w:pPr>
    </w:p>
    <w:p w14:paraId="75FD7B92" w14:textId="0741581D" w:rsidR="00C00643" w:rsidRDefault="00C00643" w:rsidP="00C00643">
      <w:pPr>
        <w:pStyle w:val="Geenafstand"/>
        <w:contextualSpacing/>
        <w:rPr>
          <w:lang w:val="en-US"/>
        </w:rPr>
      </w:pPr>
      <w:r>
        <w:rPr>
          <w:lang w:val="en-US"/>
        </w:rPr>
        <w:t>OVERIGE:</w:t>
      </w:r>
    </w:p>
    <w:p w14:paraId="3319A0AD" w14:textId="70FB71F3" w:rsidR="00C00643" w:rsidRDefault="00C00643" w:rsidP="00C00643">
      <w:pPr>
        <w:pStyle w:val="Geenafstand"/>
        <w:numPr>
          <w:ilvl w:val="0"/>
          <w:numId w:val="1"/>
        </w:numPr>
        <w:contextualSpacing/>
      </w:pPr>
      <w:r w:rsidRPr="00C00643">
        <w:t>Geen voor geïnstalleerd OS of l</w:t>
      </w:r>
      <w:r>
        <w:t>icentie</w:t>
      </w:r>
      <w:r w:rsidR="0001421C">
        <w:t xml:space="preserve"> daarvoor</w:t>
      </w:r>
    </w:p>
    <w:p w14:paraId="054DE89E" w14:textId="5FA4A9BC" w:rsidR="00C00643" w:rsidRDefault="0001421C" w:rsidP="00C00643">
      <w:pPr>
        <w:pStyle w:val="Geenafstand"/>
        <w:numPr>
          <w:ilvl w:val="0"/>
          <w:numId w:val="1"/>
        </w:numPr>
        <w:contextualSpacing/>
        <w:rPr>
          <w:lang w:val="en-US"/>
        </w:rPr>
      </w:pPr>
      <w:r>
        <w:rPr>
          <w:lang w:val="en-US"/>
        </w:rPr>
        <w:t>D</w:t>
      </w:r>
      <w:r w:rsidR="00C00643" w:rsidRPr="00C00643">
        <w:rPr>
          <w:lang w:val="en-US"/>
        </w:rPr>
        <w:t>edicated Enterprise Remote S</w:t>
      </w:r>
      <w:r w:rsidR="00C00643">
        <w:rPr>
          <w:lang w:val="en-US"/>
        </w:rPr>
        <w:t xml:space="preserve">erver Access </w:t>
      </w:r>
      <w:proofErr w:type="spellStart"/>
      <w:r w:rsidR="00C00643">
        <w:rPr>
          <w:lang w:val="en-US"/>
        </w:rPr>
        <w:t>en</w:t>
      </w:r>
      <w:proofErr w:type="spellEnd"/>
      <w:r w:rsidR="00C00643">
        <w:rPr>
          <w:lang w:val="en-US"/>
        </w:rPr>
        <w:t xml:space="preserve"> Management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voorziening</w:t>
      </w:r>
      <w:proofErr w:type="spellEnd"/>
      <w:r>
        <w:rPr>
          <w:lang w:val="en-US"/>
        </w:rPr>
        <w:t xml:space="preserve"> plus </w:t>
      </w:r>
      <w:proofErr w:type="spellStart"/>
      <w:r>
        <w:rPr>
          <w:lang w:val="en-US"/>
        </w:rPr>
        <w:t>bijbehorende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</w:t>
      </w:r>
      <w:r w:rsidR="00C00643">
        <w:rPr>
          <w:lang w:val="en-US"/>
        </w:rPr>
        <w:t>icentie</w:t>
      </w:r>
      <w:proofErr w:type="spellEnd"/>
    </w:p>
    <w:p w14:paraId="194F1D82" w14:textId="62F16699" w:rsidR="00C00643" w:rsidRDefault="00C00643" w:rsidP="00C00643">
      <w:pPr>
        <w:pStyle w:val="Geenafstand"/>
        <w:numPr>
          <w:ilvl w:val="0"/>
          <w:numId w:val="1"/>
        </w:numPr>
        <w:contextualSpacing/>
        <w:rPr>
          <w:lang w:val="en-US"/>
        </w:rPr>
      </w:pPr>
      <w:r>
        <w:rPr>
          <w:lang w:val="en-US"/>
        </w:rPr>
        <w:t xml:space="preserve">Rack Rail </w:t>
      </w:r>
      <w:proofErr w:type="spellStart"/>
      <w:r>
        <w:rPr>
          <w:lang w:val="en-US"/>
        </w:rPr>
        <w:t>inclusief</w:t>
      </w:r>
      <w:proofErr w:type="spellEnd"/>
      <w:r>
        <w:rPr>
          <w:lang w:val="en-US"/>
        </w:rPr>
        <w:t xml:space="preserve"> cable management arm</w:t>
      </w:r>
    </w:p>
    <w:p w14:paraId="05740543" w14:textId="7260C095" w:rsidR="00C00643" w:rsidRDefault="00C00643" w:rsidP="00C00643">
      <w:pPr>
        <w:pStyle w:val="Geenafstand"/>
        <w:numPr>
          <w:ilvl w:val="0"/>
          <w:numId w:val="1"/>
        </w:numPr>
        <w:contextualSpacing/>
        <w:rPr>
          <w:lang w:val="en-US"/>
        </w:rPr>
      </w:pPr>
      <w:r>
        <w:rPr>
          <w:lang w:val="en-US"/>
        </w:rPr>
        <w:t xml:space="preserve">3 </w:t>
      </w:r>
      <w:proofErr w:type="spellStart"/>
      <w:r>
        <w:rPr>
          <w:lang w:val="en-US"/>
        </w:rPr>
        <w:t>Jaar</w:t>
      </w:r>
      <w:proofErr w:type="spellEnd"/>
      <w:r>
        <w:rPr>
          <w:lang w:val="en-US"/>
        </w:rPr>
        <w:t xml:space="preserve"> (4 </w:t>
      </w:r>
      <w:proofErr w:type="spellStart"/>
      <w:r>
        <w:rPr>
          <w:lang w:val="en-US"/>
        </w:rPr>
        <w:t>uur</w:t>
      </w:r>
      <w:proofErr w:type="spellEnd"/>
      <w:r>
        <w:rPr>
          <w:lang w:val="en-US"/>
        </w:rPr>
        <w:t xml:space="preserve"> response</w:t>
      </w:r>
      <w:r w:rsidR="0001421C">
        <w:rPr>
          <w:lang w:val="en-US"/>
        </w:rPr>
        <w:t xml:space="preserve"> on site</w:t>
      </w:r>
      <w:r>
        <w:rPr>
          <w:lang w:val="en-US"/>
        </w:rPr>
        <w:t>) hardware support.</w:t>
      </w:r>
    </w:p>
    <w:p w14:paraId="75B9712D" w14:textId="5F13DADB" w:rsidR="00C00643" w:rsidRDefault="00C00643" w:rsidP="00C00643">
      <w:pPr>
        <w:pStyle w:val="Geenafstand"/>
        <w:rPr>
          <w:lang w:val="en-US"/>
        </w:rPr>
      </w:pPr>
    </w:p>
    <w:p w14:paraId="17BFE2CC" w14:textId="376C5A6A" w:rsidR="00C00643" w:rsidRPr="00C00643" w:rsidRDefault="00C00643" w:rsidP="00C00643">
      <w:pPr>
        <w:pStyle w:val="Geenafstand"/>
        <w:rPr>
          <w:rFonts w:cstheme="minorHAnsi"/>
          <w:lang w:val="en-US"/>
        </w:rPr>
      </w:pPr>
    </w:p>
    <w:p w14:paraId="52D57816" w14:textId="626CCD31" w:rsidR="00C00643" w:rsidRPr="00C00643" w:rsidRDefault="00C00643" w:rsidP="00C00643">
      <w:pPr>
        <w:pStyle w:val="Geenafstand"/>
        <w:rPr>
          <w:rFonts w:cstheme="minorHAnsi"/>
          <w:lang w:val="en-US"/>
        </w:rPr>
      </w:pPr>
    </w:p>
    <w:p w14:paraId="5CD72A39" w14:textId="77777777" w:rsidR="00C00643" w:rsidRDefault="00C0064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0308AB8B" w14:textId="31030B59" w:rsidR="00C00643" w:rsidRPr="00C00643" w:rsidRDefault="00C00643" w:rsidP="00C00643">
      <w:pPr>
        <w:pStyle w:val="Kop1"/>
        <w:rPr>
          <w:rFonts w:asciiTheme="minorHAnsi" w:hAnsiTheme="minorHAnsi"/>
          <w:sz w:val="22"/>
          <w:szCs w:val="22"/>
          <w:lang w:val="en-US"/>
        </w:rPr>
      </w:pPr>
      <w:r>
        <w:rPr>
          <w:lang w:val="en-US"/>
        </w:rPr>
        <w:lastRenderedPageBreak/>
        <w:t>50 Laptops:</w:t>
      </w:r>
    </w:p>
    <w:p w14:paraId="708C2B50" w14:textId="77777777" w:rsidR="00C00643" w:rsidRPr="00C00643" w:rsidRDefault="00C00643" w:rsidP="00C00643">
      <w:pPr>
        <w:pStyle w:val="Geenafstand"/>
        <w:rPr>
          <w:rFonts w:cstheme="minorHAnsi"/>
          <w:lang w:val="en-US"/>
        </w:rPr>
      </w:pPr>
    </w:p>
    <w:p w14:paraId="648BC397" w14:textId="57289DC3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PROC</w:t>
      </w:r>
      <w:r>
        <w:rPr>
          <w:rFonts w:asciiTheme="minorHAnsi" w:hAnsiTheme="minorHAnsi" w:cstheme="minorHAnsi"/>
          <w:sz w:val="22"/>
          <w:szCs w:val="22"/>
        </w:rPr>
        <w:t>ESSOR:</w:t>
      </w:r>
    </w:p>
    <w:p w14:paraId="60DB5657" w14:textId="7DB2BEB0" w:rsidR="00C00643" w:rsidRPr="00C00643" w:rsidRDefault="00C00643" w:rsidP="00C00643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 Intel i5 processor van de 13e generatie</w:t>
      </w:r>
    </w:p>
    <w:p w14:paraId="598C2351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 </w:t>
      </w:r>
    </w:p>
    <w:p w14:paraId="7033C0DA" w14:textId="4C393288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GEHEUGEN:</w:t>
      </w:r>
    </w:p>
    <w:p w14:paraId="0C7A50A7" w14:textId="64F927F4" w:rsidR="00C00643" w:rsidRPr="00C00643" w:rsidRDefault="00C00643" w:rsidP="00C00643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16GB intern geheugen ddr5</w:t>
      </w:r>
    </w:p>
    <w:p w14:paraId="4B74C80C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 </w:t>
      </w:r>
    </w:p>
    <w:p w14:paraId="5A2B42BC" w14:textId="12F4DF56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OPSLAG:</w:t>
      </w:r>
    </w:p>
    <w:p w14:paraId="48ABFFFC" w14:textId="324B40AA" w:rsidR="00C00643" w:rsidRPr="00C00643" w:rsidRDefault="00C00643" w:rsidP="00C00643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 Minimaal 256 GB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PCIe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NVMe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M.2, minimaal class 30</w:t>
      </w:r>
    </w:p>
    <w:p w14:paraId="098850A6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 </w:t>
      </w:r>
    </w:p>
    <w:p w14:paraId="4D8AAB93" w14:textId="7C137ED0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DISPLAY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BE4F3E0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15.6 inch FHD scherm (1920x1080) beeldverhouding 16:9 met Anti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glare</w:t>
      </w:r>
      <w:proofErr w:type="spellEnd"/>
    </w:p>
    <w:p w14:paraId="796CD188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Minimaal 250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Nits</w:t>
      </w:r>
      <w:proofErr w:type="spellEnd"/>
    </w:p>
    <w:p w14:paraId="5EAF4398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Geïntegreerde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onboard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videocard (geen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dedicated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videocard)</w:t>
      </w:r>
    </w:p>
    <w:p w14:paraId="04C0FB5C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 </w:t>
      </w:r>
    </w:p>
    <w:p w14:paraId="7A77A36D" w14:textId="540FC55E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PORTS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AC596D7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1x HDMI 2.0 poort </w:t>
      </w:r>
    </w:p>
    <w:p w14:paraId="693894E3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Minimaal 2x USB 3.2 Gen-1 Type A poort </w:t>
      </w:r>
    </w:p>
    <w:p w14:paraId="3AB4C00D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Minimaal 2x USB 3.2 Gen 2 Type C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Thunderbolt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4.0 10Gbps (Opladen en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displayport,data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>)</w:t>
      </w:r>
    </w:p>
    <w:p w14:paraId="433888AA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* 1x universele audio aansluiting (3,5mm audio jack)</w:t>
      </w:r>
    </w:p>
    <w:p w14:paraId="6ADFC8B5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 </w:t>
      </w:r>
    </w:p>
    <w:p w14:paraId="2623B7A0" w14:textId="58E13DE1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COMM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3482FF2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5G WWAN module met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eSim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geschikt voor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nederland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>, EU</w:t>
      </w:r>
    </w:p>
    <w:p w14:paraId="436420F1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00643">
        <w:rPr>
          <w:rFonts w:asciiTheme="minorHAnsi" w:hAnsiTheme="minorHAnsi" w:cstheme="minorHAnsi"/>
          <w:sz w:val="22"/>
          <w:szCs w:val="22"/>
          <w:lang w:val="en-US"/>
        </w:rPr>
        <w:t xml:space="preserve">* </w:t>
      </w:r>
      <w:proofErr w:type="spellStart"/>
      <w:r w:rsidRPr="00C00643">
        <w:rPr>
          <w:rFonts w:asciiTheme="minorHAnsi" w:hAnsiTheme="minorHAnsi" w:cstheme="minorHAnsi"/>
          <w:sz w:val="22"/>
          <w:szCs w:val="22"/>
          <w:lang w:val="en-US"/>
        </w:rPr>
        <w:t>WiFi</w:t>
      </w:r>
      <w:proofErr w:type="spellEnd"/>
      <w:r w:rsidRPr="00C00643">
        <w:rPr>
          <w:rFonts w:asciiTheme="minorHAnsi" w:hAnsiTheme="minorHAnsi" w:cstheme="minorHAnsi"/>
          <w:sz w:val="22"/>
          <w:szCs w:val="22"/>
          <w:lang w:val="en-US"/>
        </w:rPr>
        <w:t xml:space="preserve"> 6E (802.11ax)</w:t>
      </w:r>
    </w:p>
    <w:p w14:paraId="7350A912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00643">
        <w:rPr>
          <w:rFonts w:asciiTheme="minorHAnsi" w:hAnsiTheme="minorHAnsi" w:cstheme="minorHAnsi"/>
          <w:sz w:val="22"/>
          <w:szCs w:val="22"/>
          <w:lang w:val="en-US"/>
        </w:rPr>
        <w:t xml:space="preserve">* </w:t>
      </w:r>
      <w:proofErr w:type="spellStart"/>
      <w:r w:rsidRPr="00C00643">
        <w:rPr>
          <w:rFonts w:asciiTheme="minorHAnsi" w:hAnsiTheme="minorHAnsi" w:cstheme="minorHAnsi"/>
          <w:sz w:val="22"/>
          <w:szCs w:val="22"/>
          <w:lang w:val="en-US"/>
        </w:rPr>
        <w:t>Minimaal</w:t>
      </w:r>
      <w:proofErr w:type="spellEnd"/>
      <w:r w:rsidRPr="00C00643">
        <w:rPr>
          <w:rFonts w:asciiTheme="minorHAnsi" w:hAnsiTheme="minorHAnsi" w:cstheme="minorHAnsi"/>
          <w:sz w:val="22"/>
          <w:szCs w:val="22"/>
          <w:lang w:val="en-US"/>
        </w:rPr>
        <w:t xml:space="preserve"> Bluetooth 5.2.</w:t>
      </w:r>
    </w:p>
    <w:p w14:paraId="78730A7A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00643">
        <w:rPr>
          <w:rFonts w:asciiTheme="minorHAnsi" w:hAnsiTheme="minorHAnsi" w:cstheme="minorHAnsi"/>
          <w:sz w:val="22"/>
          <w:szCs w:val="22"/>
          <w:lang w:val="en-US"/>
        </w:rPr>
        <w:t> </w:t>
      </w:r>
    </w:p>
    <w:p w14:paraId="7065DCBC" w14:textId="71DD7BBF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00643">
        <w:rPr>
          <w:rFonts w:asciiTheme="minorHAnsi" w:hAnsiTheme="minorHAnsi" w:cstheme="minorHAnsi"/>
          <w:sz w:val="22"/>
          <w:szCs w:val="22"/>
          <w:lang w:val="en-US"/>
        </w:rPr>
        <w:t>CAMERA</w:t>
      </w:r>
      <w:r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14:paraId="0ED2003A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Minimaal 1080p FHD </w:t>
      </w:r>
    </w:p>
    <w:p w14:paraId="295F6226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* Privacy afdekking camera (fysiek camera af te dekken)</w:t>
      </w:r>
    </w:p>
    <w:p w14:paraId="4B4524AB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* Cameralampje (aan = een of meer camera's in gebruik)</w:t>
      </w:r>
    </w:p>
    <w:p w14:paraId="369C9E4C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 </w:t>
      </w:r>
    </w:p>
    <w:p w14:paraId="31718BD9" w14:textId="618CCE91" w:rsidR="00C00643" w:rsidRPr="0001421C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1421C">
        <w:rPr>
          <w:rFonts w:asciiTheme="minorHAnsi" w:hAnsiTheme="minorHAnsi" w:cstheme="minorHAnsi"/>
          <w:sz w:val="22"/>
          <w:szCs w:val="22"/>
        </w:rPr>
        <w:t>OVERIGE:</w:t>
      </w:r>
    </w:p>
    <w:p w14:paraId="6C0ECD2F" w14:textId="77777777" w:rsidR="00C00643" w:rsidRPr="0001421C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1421C">
        <w:rPr>
          <w:rFonts w:asciiTheme="minorHAnsi" w:hAnsiTheme="minorHAnsi" w:cstheme="minorHAnsi"/>
          <w:sz w:val="22"/>
          <w:szCs w:val="22"/>
        </w:rPr>
        <w:t xml:space="preserve">* Notificatielampje </w:t>
      </w:r>
      <w:proofErr w:type="spellStart"/>
      <w:r w:rsidRPr="0001421C">
        <w:rPr>
          <w:rFonts w:asciiTheme="minorHAnsi" w:hAnsiTheme="minorHAnsi" w:cstheme="minorHAnsi"/>
          <w:sz w:val="22"/>
          <w:szCs w:val="22"/>
        </w:rPr>
        <w:t>Numlock</w:t>
      </w:r>
      <w:proofErr w:type="spellEnd"/>
      <w:r w:rsidRPr="0001421C">
        <w:rPr>
          <w:rFonts w:asciiTheme="minorHAnsi" w:hAnsiTheme="minorHAnsi" w:cstheme="minorHAnsi"/>
          <w:sz w:val="22"/>
          <w:szCs w:val="22"/>
        </w:rPr>
        <w:t xml:space="preserve"> aan/uit</w:t>
      </w:r>
    </w:p>
    <w:p w14:paraId="0EE27D9C" w14:textId="77777777" w:rsidR="00C00643" w:rsidRPr="0001421C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1421C">
        <w:rPr>
          <w:rFonts w:asciiTheme="minorHAnsi" w:hAnsiTheme="minorHAnsi" w:cstheme="minorHAnsi"/>
          <w:sz w:val="22"/>
          <w:szCs w:val="22"/>
        </w:rPr>
        <w:t xml:space="preserve">* Windows 11 Pro 64bit pre </w:t>
      </w:r>
      <w:proofErr w:type="spellStart"/>
      <w:r w:rsidRPr="0001421C">
        <w:rPr>
          <w:rFonts w:asciiTheme="minorHAnsi" w:hAnsiTheme="minorHAnsi" w:cstheme="minorHAnsi"/>
          <w:sz w:val="22"/>
          <w:szCs w:val="22"/>
        </w:rPr>
        <w:t>installed</w:t>
      </w:r>
      <w:proofErr w:type="spellEnd"/>
    </w:p>
    <w:p w14:paraId="21F99520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* TPM 2.0</w:t>
      </w:r>
    </w:p>
    <w:p w14:paraId="7EDAC317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* Toetsenbord met achtergrondverlichting</w:t>
      </w:r>
    </w:p>
    <w:p w14:paraId="297B3AB9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* Zelfde model + Specificaties minimaal 12 maanden leverbaar na levering</w:t>
      </w:r>
    </w:p>
    <w:p w14:paraId="77889E4D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Duurzame behuizing gemaakt van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CarbonFiber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Reinforced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Plastics (CFRP)</w:t>
      </w:r>
    </w:p>
    <w:p w14:paraId="4F2DDAAC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* Zakelijk model</w:t>
      </w:r>
    </w:p>
    <w:p w14:paraId="2D2AC523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 </w:t>
      </w:r>
    </w:p>
    <w:p w14:paraId="5CD9A296" w14:textId="49546C70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>POWER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243F2A49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Minimaal 3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cells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50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WHr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battery</w:t>
      </w:r>
      <w:proofErr w:type="spellEnd"/>
    </w:p>
    <w:p w14:paraId="26460B89" w14:textId="77777777" w:rsidR="00C00643" w:rsidRPr="00C00643" w:rsidRDefault="00C00643" w:rsidP="00C00643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00643">
        <w:rPr>
          <w:rFonts w:asciiTheme="minorHAnsi" w:hAnsiTheme="minorHAnsi" w:cstheme="minorHAnsi"/>
          <w:sz w:val="22"/>
          <w:szCs w:val="22"/>
        </w:rPr>
        <w:t xml:space="preserve">* Stroomadapter voor </w:t>
      </w:r>
      <w:proofErr w:type="spellStart"/>
      <w:r w:rsidRPr="00C00643">
        <w:rPr>
          <w:rFonts w:asciiTheme="minorHAnsi" w:hAnsiTheme="minorHAnsi" w:cstheme="minorHAnsi"/>
          <w:sz w:val="22"/>
          <w:szCs w:val="22"/>
        </w:rPr>
        <w:t>Snelladen</w:t>
      </w:r>
      <w:proofErr w:type="spellEnd"/>
      <w:r w:rsidRPr="00C00643">
        <w:rPr>
          <w:rFonts w:asciiTheme="minorHAnsi" w:hAnsiTheme="minorHAnsi" w:cstheme="minorHAnsi"/>
          <w:sz w:val="22"/>
          <w:szCs w:val="22"/>
        </w:rPr>
        <w:t xml:space="preserve">, minimaal 90 Watt </w:t>
      </w:r>
    </w:p>
    <w:p w14:paraId="3BCF3695" w14:textId="457BC531" w:rsidR="00C00643" w:rsidRDefault="00C00643">
      <w:r>
        <w:br w:type="page"/>
      </w:r>
    </w:p>
    <w:p w14:paraId="3848C5A3" w14:textId="72DB95C8" w:rsidR="00C00643" w:rsidRDefault="00C00643" w:rsidP="00C00643">
      <w:pPr>
        <w:pStyle w:val="Kop1"/>
      </w:pPr>
      <w:r>
        <w:lastRenderedPageBreak/>
        <w:t>100 Mobiele telefoons:</w:t>
      </w:r>
    </w:p>
    <w:p w14:paraId="6D0E168F" w14:textId="5084645C" w:rsidR="00C00643" w:rsidRDefault="00C00643" w:rsidP="00C00643">
      <w:pPr>
        <w:pStyle w:val="Geenafstand"/>
      </w:pPr>
    </w:p>
    <w:p w14:paraId="7282651C" w14:textId="6B79A7CD" w:rsidR="00C00643" w:rsidRDefault="00C00643" w:rsidP="00C00643">
      <w:pPr>
        <w:pStyle w:val="Geenafstand"/>
      </w:pPr>
      <w:r>
        <w:t>MERK:</w:t>
      </w:r>
    </w:p>
    <w:p w14:paraId="020AF35E" w14:textId="1C78C48A" w:rsidR="00C00643" w:rsidRDefault="00C00643" w:rsidP="00C00643">
      <w:pPr>
        <w:pStyle w:val="Geenafstand"/>
        <w:numPr>
          <w:ilvl w:val="0"/>
          <w:numId w:val="1"/>
        </w:numPr>
      </w:pPr>
      <w:r>
        <w:t>Apple</w:t>
      </w:r>
    </w:p>
    <w:p w14:paraId="60189036" w14:textId="29615CA8" w:rsidR="00C00643" w:rsidRDefault="00C00643" w:rsidP="00C00643">
      <w:pPr>
        <w:pStyle w:val="Geenafstand"/>
      </w:pPr>
    </w:p>
    <w:p w14:paraId="172C683C" w14:textId="048992BE" w:rsidR="00C00643" w:rsidRDefault="00C00643" w:rsidP="00C00643">
      <w:pPr>
        <w:pStyle w:val="Geenafstand"/>
      </w:pPr>
      <w:r>
        <w:t>TYPE/MODEL:</w:t>
      </w:r>
    </w:p>
    <w:p w14:paraId="7BD67FB1" w14:textId="059B1922" w:rsidR="00C00643" w:rsidRDefault="00C00643" w:rsidP="00C00643">
      <w:pPr>
        <w:pStyle w:val="Geenafstand"/>
        <w:numPr>
          <w:ilvl w:val="0"/>
          <w:numId w:val="1"/>
        </w:numPr>
      </w:pPr>
      <w:r>
        <w:t>iPhone, laatste generatie SE</w:t>
      </w:r>
    </w:p>
    <w:p w14:paraId="6F66E176" w14:textId="2D506524" w:rsidR="00C00643" w:rsidRDefault="00C00643" w:rsidP="00C00643">
      <w:pPr>
        <w:pStyle w:val="Geenafstand"/>
      </w:pPr>
    </w:p>
    <w:p w14:paraId="0044E2E2" w14:textId="5E8DBAA7" w:rsidR="00C00643" w:rsidRDefault="00C00643" w:rsidP="00C00643">
      <w:pPr>
        <w:pStyle w:val="Geenafstand"/>
      </w:pPr>
      <w:r>
        <w:t>KLEUR:</w:t>
      </w:r>
    </w:p>
    <w:p w14:paraId="0C80300E" w14:textId="20A6F823" w:rsidR="00C00643" w:rsidRDefault="00C00643" w:rsidP="00C00643">
      <w:pPr>
        <w:pStyle w:val="Geenafstand"/>
        <w:numPr>
          <w:ilvl w:val="0"/>
          <w:numId w:val="1"/>
        </w:numPr>
      </w:pPr>
      <w:r>
        <w:t>Zwart</w:t>
      </w:r>
    </w:p>
    <w:p w14:paraId="408A19C7" w14:textId="0D0BB094" w:rsidR="00C00643" w:rsidRDefault="00C00643" w:rsidP="00C00643">
      <w:pPr>
        <w:pStyle w:val="Geenafstand"/>
      </w:pPr>
    </w:p>
    <w:p w14:paraId="1481C39B" w14:textId="557FFDAA" w:rsidR="00C00643" w:rsidRDefault="00C00643" w:rsidP="00C00643">
      <w:pPr>
        <w:pStyle w:val="Geenafstand"/>
      </w:pPr>
      <w:r>
        <w:t>CAPACITEIT:</w:t>
      </w:r>
    </w:p>
    <w:p w14:paraId="3D9444AF" w14:textId="0B224873" w:rsidR="00C00643" w:rsidRDefault="00C00643" w:rsidP="00C00643">
      <w:pPr>
        <w:pStyle w:val="Geenafstand"/>
        <w:numPr>
          <w:ilvl w:val="0"/>
          <w:numId w:val="1"/>
        </w:numPr>
      </w:pPr>
      <w:r>
        <w:t>64GB</w:t>
      </w:r>
    </w:p>
    <w:p w14:paraId="3D4224F7" w14:textId="2D90F29F" w:rsidR="00C00643" w:rsidRDefault="00C00643" w:rsidP="00C00643">
      <w:pPr>
        <w:pStyle w:val="Geenafstand"/>
      </w:pPr>
    </w:p>
    <w:p w14:paraId="2CB87DE7" w14:textId="04A23DC8" w:rsidR="00C00643" w:rsidRDefault="00C00643" w:rsidP="00C00643">
      <w:pPr>
        <w:pStyle w:val="Geenafstand"/>
      </w:pPr>
      <w:r>
        <w:t>HOESJE:</w:t>
      </w:r>
    </w:p>
    <w:p w14:paraId="706FA796" w14:textId="3894DDC6" w:rsidR="00C00643" w:rsidRDefault="00C00643" w:rsidP="00C00643">
      <w:pPr>
        <w:pStyle w:val="Geenafstand"/>
        <w:numPr>
          <w:ilvl w:val="0"/>
          <w:numId w:val="1"/>
        </w:numPr>
      </w:pPr>
      <w:r>
        <w:t>Geen</w:t>
      </w:r>
    </w:p>
    <w:p w14:paraId="5500A8AA" w14:textId="420CCA20" w:rsidR="00C00643" w:rsidRDefault="00C00643" w:rsidP="00C00643">
      <w:pPr>
        <w:pStyle w:val="Geenafstand"/>
      </w:pPr>
    </w:p>
    <w:p w14:paraId="7FB2F541" w14:textId="2A1FECAB" w:rsidR="00C00643" w:rsidRDefault="00C00643" w:rsidP="00C00643">
      <w:pPr>
        <w:pStyle w:val="Geenafstand"/>
      </w:pPr>
    </w:p>
    <w:p w14:paraId="5847BFC7" w14:textId="758E1546" w:rsidR="00C00643" w:rsidRDefault="00C00643" w:rsidP="00C00643">
      <w:pPr>
        <w:pStyle w:val="Kop1"/>
      </w:pPr>
      <w:bookmarkStart w:id="0" w:name="_GoBack"/>
      <w:bookmarkEnd w:id="0"/>
      <w:r>
        <w:t>100 Beeldschermen:</w:t>
      </w:r>
    </w:p>
    <w:p w14:paraId="66D30A40" w14:textId="493D21C6" w:rsidR="00C00643" w:rsidRDefault="00C00643" w:rsidP="00C00643"/>
    <w:p w14:paraId="494591AE" w14:textId="7229041D" w:rsidR="00C00643" w:rsidRDefault="00C00643" w:rsidP="00C00643">
      <w:pPr>
        <w:pStyle w:val="Geenafstand"/>
      </w:pPr>
      <w:r>
        <w:t>FORMAAT:</w:t>
      </w:r>
    </w:p>
    <w:p w14:paraId="43C46079" w14:textId="1FB3C63C" w:rsidR="00C00643" w:rsidRDefault="00C00643" w:rsidP="00C00643">
      <w:pPr>
        <w:pStyle w:val="Geenafstand"/>
        <w:numPr>
          <w:ilvl w:val="0"/>
          <w:numId w:val="1"/>
        </w:numPr>
      </w:pPr>
      <w:r>
        <w:t>24 inch</w:t>
      </w:r>
    </w:p>
    <w:p w14:paraId="4EC8A6B1" w14:textId="26707BB9" w:rsidR="00C00643" w:rsidRDefault="00C00643" w:rsidP="00C00643">
      <w:pPr>
        <w:pStyle w:val="Geenafstand"/>
        <w:numPr>
          <w:ilvl w:val="0"/>
          <w:numId w:val="1"/>
        </w:numPr>
      </w:pPr>
      <w:r>
        <w:t>Inclusief voet</w:t>
      </w:r>
    </w:p>
    <w:p w14:paraId="13C8DA94" w14:textId="1B762740" w:rsidR="00C00643" w:rsidRDefault="00C00643" w:rsidP="00C00643">
      <w:pPr>
        <w:pStyle w:val="Geenafstand"/>
      </w:pPr>
    </w:p>
    <w:p w14:paraId="1ECC80AB" w14:textId="4FE7AD08" w:rsidR="00C00643" w:rsidRDefault="00C00643" w:rsidP="00C00643">
      <w:pPr>
        <w:pStyle w:val="Geenafstand"/>
      </w:pPr>
      <w:r>
        <w:t>BEELDVERHOUDING:</w:t>
      </w:r>
    </w:p>
    <w:p w14:paraId="3912A84C" w14:textId="3BC720CB" w:rsidR="00C00643" w:rsidRDefault="00C00643" w:rsidP="00C00643">
      <w:pPr>
        <w:pStyle w:val="Geenafstand"/>
        <w:numPr>
          <w:ilvl w:val="0"/>
          <w:numId w:val="1"/>
        </w:numPr>
      </w:pPr>
      <w:r>
        <w:t>16:9</w:t>
      </w:r>
    </w:p>
    <w:p w14:paraId="6141D879" w14:textId="361A73CC" w:rsidR="00C00643" w:rsidRDefault="00C00643" w:rsidP="00C00643">
      <w:pPr>
        <w:pStyle w:val="Geenafstand"/>
      </w:pPr>
    </w:p>
    <w:p w14:paraId="2FD92AC8" w14:textId="1C3233F5" w:rsidR="00C00643" w:rsidRDefault="00C00643" w:rsidP="00C00643">
      <w:pPr>
        <w:pStyle w:val="Geenafstand"/>
      </w:pPr>
      <w:r>
        <w:t>DISPLAY-TYPE:</w:t>
      </w:r>
    </w:p>
    <w:p w14:paraId="388FF8C1" w14:textId="26AF74C4" w:rsidR="00C00643" w:rsidRDefault="00C00643" w:rsidP="00C00643">
      <w:pPr>
        <w:pStyle w:val="Geenafstand"/>
        <w:numPr>
          <w:ilvl w:val="0"/>
          <w:numId w:val="1"/>
        </w:numPr>
      </w:pPr>
      <w:r>
        <w:t>IPS</w:t>
      </w:r>
    </w:p>
    <w:p w14:paraId="341F54A7" w14:textId="30FF4F27" w:rsidR="00C00643" w:rsidRDefault="00C00643" w:rsidP="00C00643">
      <w:pPr>
        <w:pStyle w:val="Geenafstand"/>
      </w:pPr>
    </w:p>
    <w:p w14:paraId="4D8C65C1" w14:textId="64EF6269" w:rsidR="00C00643" w:rsidRDefault="00C00643" w:rsidP="00C00643">
      <w:pPr>
        <w:pStyle w:val="Geenafstand"/>
      </w:pPr>
      <w:r>
        <w:t>AANSLUITINGEN:</w:t>
      </w:r>
    </w:p>
    <w:p w14:paraId="3760389D" w14:textId="7BFA704F" w:rsidR="00C00643" w:rsidRDefault="00C00643" w:rsidP="00C00643">
      <w:pPr>
        <w:pStyle w:val="Geenafstand"/>
        <w:numPr>
          <w:ilvl w:val="0"/>
          <w:numId w:val="1"/>
        </w:numPr>
      </w:pPr>
      <w:r>
        <w:t>Minimaal 1x HDMI</w:t>
      </w:r>
    </w:p>
    <w:p w14:paraId="51B38314" w14:textId="47FCFD4D" w:rsidR="00C00643" w:rsidRDefault="00C00643" w:rsidP="00C00643">
      <w:pPr>
        <w:pStyle w:val="Geenafstand"/>
        <w:numPr>
          <w:ilvl w:val="0"/>
          <w:numId w:val="1"/>
        </w:numPr>
      </w:pPr>
      <w:r>
        <w:t xml:space="preserve">Minimaal 1x </w:t>
      </w:r>
      <w:proofErr w:type="spellStart"/>
      <w:r>
        <w:t>DisplayPort</w:t>
      </w:r>
      <w:proofErr w:type="spellEnd"/>
      <w:r>
        <w:t xml:space="preserve"> (MST) 1.4</w:t>
      </w:r>
    </w:p>
    <w:p w14:paraId="0233072D" w14:textId="0DF47A37" w:rsidR="00C00643" w:rsidRDefault="00C00643" w:rsidP="00C00643">
      <w:pPr>
        <w:pStyle w:val="Geenafstand"/>
        <w:numPr>
          <w:ilvl w:val="0"/>
          <w:numId w:val="1"/>
        </w:numPr>
      </w:pPr>
      <w:r>
        <w:t xml:space="preserve">Minimaal 2x USB 3.2 Gen1 </w:t>
      </w:r>
    </w:p>
    <w:p w14:paraId="77015AC2" w14:textId="06BA295B" w:rsidR="00C00643" w:rsidRDefault="00C00643" w:rsidP="00C00643">
      <w:pPr>
        <w:pStyle w:val="Geenafstand"/>
        <w:numPr>
          <w:ilvl w:val="0"/>
          <w:numId w:val="1"/>
        </w:numPr>
      </w:pPr>
      <w:r>
        <w:t>Geïntegreerde USB HUB</w:t>
      </w:r>
    </w:p>
    <w:p w14:paraId="3ED2B5CC" w14:textId="7F7FBF76" w:rsidR="00C00643" w:rsidRDefault="00C00643" w:rsidP="00C00643">
      <w:pPr>
        <w:pStyle w:val="Geenafstand"/>
        <w:numPr>
          <w:ilvl w:val="0"/>
          <w:numId w:val="1"/>
        </w:numPr>
      </w:pPr>
      <w:r>
        <w:t>Minimaal 1x USB C</w:t>
      </w:r>
    </w:p>
    <w:p w14:paraId="25294093" w14:textId="2BD39F66" w:rsidR="00C00643" w:rsidRDefault="00C00643" w:rsidP="00C00643">
      <w:pPr>
        <w:pStyle w:val="Geenafstand"/>
      </w:pPr>
    </w:p>
    <w:p w14:paraId="7096E451" w14:textId="5A37AAB0" w:rsidR="00C00643" w:rsidRDefault="00C00643" w:rsidP="00C00643">
      <w:pPr>
        <w:pStyle w:val="Geenafstand"/>
      </w:pPr>
      <w:r>
        <w:t>FUNCTIONALITEITEN:</w:t>
      </w:r>
    </w:p>
    <w:p w14:paraId="4AC60588" w14:textId="700B8872" w:rsidR="00C00643" w:rsidRDefault="00C00643" w:rsidP="00C00643">
      <w:pPr>
        <w:pStyle w:val="Geenafstand"/>
        <w:numPr>
          <w:ilvl w:val="0"/>
          <w:numId w:val="1"/>
        </w:numPr>
      </w:pPr>
      <w:r>
        <w:t>Geschikt voor Daisy Chain</w:t>
      </w:r>
      <w:r w:rsidR="0040475C">
        <w:t xml:space="preserve"> (beeldschermen aan elkaar koppelen)</w:t>
      </w:r>
    </w:p>
    <w:p w14:paraId="17996BEC" w14:textId="0638A487" w:rsidR="00C00643" w:rsidRDefault="00C00643" w:rsidP="00C00643">
      <w:pPr>
        <w:pStyle w:val="Geenafstand"/>
        <w:numPr>
          <w:ilvl w:val="0"/>
          <w:numId w:val="1"/>
        </w:numPr>
      </w:pPr>
      <w:r>
        <w:t>Geïntegreerde luidsprekers of mogelijkheid tot aansluiten bijpassende losse soundbar</w:t>
      </w:r>
    </w:p>
    <w:p w14:paraId="68259590" w14:textId="273A7425" w:rsidR="00C00643" w:rsidRDefault="00C00643" w:rsidP="00C00643">
      <w:pPr>
        <w:pStyle w:val="Geenafstand"/>
        <w:numPr>
          <w:ilvl w:val="0"/>
          <w:numId w:val="1"/>
        </w:numPr>
      </w:pPr>
      <w:r>
        <w:t>In hoogte verstelbaar</w:t>
      </w:r>
    </w:p>
    <w:p w14:paraId="08866D56" w14:textId="729A132E" w:rsidR="00C00643" w:rsidRDefault="00C00643" w:rsidP="00C00643">
      <w:pPr>
        <w:pStyle w:val="Geenafstand"/>
        <w:numPr>
          <w:ilvl w:val="0"/>
          <w:numId w:val="1"/>
        </w:numPr>
      </w:pPr>
      <w:r>
        <w:t>Tilt Functionaliteit</w:t>
      </w:r>
    </w:p>
    <w:p w14:paraId="1BDECC84" w14:textId="367066C0" w:rsidR="00C00643" w:rsidRDefault="00C00643" w:rsidP="00C00643">
      <w:pPr>
        <w:pStyle w:val="Geenafstand"/>
        <w:numPr>
          <w:ilvl w:val="0"/>
          <w:numId w:val="1"/>
        </w:numPr>
      </w:pPr>
      <w:r>
        <w:t>Draaibaar op de voet</w:t>
      </w:r>
    </w:p>
    <w:p w14:paraId="11229910" w14:textId="77777777" w:rsidR="00C00643" w:rsidRPr="00C00643" w:rsidRDefault="00C00643" w:rsidP="00C00643">
      <w:pPr>
        <w:pStyle w:val="Geenafstand"/>
        <w:ind w:left="720"/>
      </w:pPr>
    </w:p>
    <w:sectPr w:rsidR="00C00643" w:rsidRPr="00C00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D7886"/>
    <w:multiLevelType w:val="hybridMultilevel"/>
    <w:tmpl w:val="D2CC57FC"/>
    <w:lvl w:ilvl="0" w:tplc="DB38A49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80E56"/>
    <w:multiLevelType w:val="hybridMultilevel"/>
    <w:tmpl w:val="7F1CB6BC"/>
    <w:lvl w:ilvl="0" w:tplc="7DB6177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45A2D"/>
    <w:multiLevelType w:val="hybridMultilevel"/>
    <w:tmpl w:val="7B2A891C"/>
    <w:lvl w:ilvl="0" w:tplc="49A478D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B51C2"/>
    <w:multiLevelType w:val="hybridMultilevel"/>
    <w:tmpl w:val="37CCFB94"/>
    <w:lvl w:ilvl="0" w:tplc="F732C2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C1A15"/>
    <w:multiLevelType w:val="hybridMultilevel"/>
    <w:tmpl w:val="1F44C430"/>
    <w:lvl w:ilvl="0" w:tplc="7816744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3172D"/>
    <w:multiLevelType w:val="hybridMultilevel"/>
    <w:tmpl w:val="309C40A6"/>
    <w:lvl w:ilvl="0" w:tplc="F08A7DB6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43"/>
    <w:rsid w:val="0001421C"/>
    <w:rsid w:val="0040475C"/>
    <w:rsid w:val="005C177E"/>
    <w:rsid w:val="007463FF"/>
    <w:rsid w:val="00781F6A"/>
    <w:rsid w:val="00C00643"/>
    <w:rsid w:val="00E7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DEE0"/>
  <w15:chartTrackingRefBased/>
  <w15:docId w15:val="{85290565-5433-4F1A-ACBE-C0903321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06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00643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00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alweb">
    <w:name w:val="Normal (Web)"/>
    <w:basedOn w:val="Standaard"/>
    <w:uiPriority w:val="99"/>
    <w:semiHidden/>
    <w:unhideWhenUsed/>
    <w:rsid w:val="00C0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C00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DB35C1F8</Template>
  <TotalTime>0</TotalTime>
  <Pages>3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Floor</dc:creator>
  <cp:keywords/>
  <dc:description/>
  <cp:lastModifiedBy>Dirk Klokke</cp:lastModifiedBy>
  <cp:revision>2</cp:revision>
  <dcterms:created xsi:type="dcterms:W3CDTF">2023-05-17T13:08:00Z</dcterms:created>
  <dcterms:modified xsi:type="dcterms:W3CDTF">2023-05-17T13:08:00Z</dcterms:modified>
</cp:coreProperties>
</file>