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EF16" w14:textId="77777777" w:rsidR="00D405E5" w:rsidRDefault="00D405E5" w:rsidP="00D405E5">
      <w:pPr>
        <w:pStyle w:val="Kop1zondernummer"/>
      </w:pPr>
      <w:bookmarkStart w:id="0" w:name="bmBegin"/>
      <w:bookmarkStart w:id="1" w:name="_Toc404770848"/>
      <w:bookmarkStart w:id="2" w:name="_Toc536181296"/>
      <w:bookmarkStart w:id="3" w:name="_Toc1993559"/>
      <w:bookmarkStart w:id="4" w:name="_Toc127997278"/>
      <w:bookmarkStart w:id="5" w:name="_Hlk56607060"/>
      <w:bookmarkEnd w:id="0"/>
      <w:r>
        <w:t>Annex 1: aanmeldingsformulier</w:t>
      </w:r>
      <w:bookmarkEnd w:id="1"/>
      <w:bookmarkEnd w:id="2"/>
      <w:bookmarkEnd w:id="3"/>
      <w:bookmarkEnd w:id="4"/>
    </w:p>
    <w:bookmarkEnd w:id="5"/>
    <w:p w14:paraId="1311FC81" w14:textId="77777777" w:rsidR="00D405E5" w:rsidRPr="001B0793" w:rsidRDefault="00D405E5" w:rsidP="00D405E5">
      <w:pPr>
        <w:pBdr>
          <w:top w:val="single" w:sz="4" w:space="1" w:color="auto"/>
          <w:left w:val="single" w:sz="4" w:space="4" w:color="auto"/>
          <w:bottom w:val="single" w:sz="4" w:space="1" w:color="auto"/>
          <w:right w:val="single" w:sz="4" w:space="4" w:color="auto"/>
        </w:pBdr>
      </w:pPr>
      <w:r>
        <w:t xml:space="preserve">Dit ingevulde formulier </w:t>
      </w:r>
      <w:r w:rsidRPr="001B0793">
        <w:t>indienen als</w:t>
      </w:r>
      <w:r>
        <w:t xml:space="preserve"> bijlage</w:t>
      </w:r>
      <w:r w:rsidRPr="001B0793">
        <w:t xml:space="preserve"> ‘</w:t>
      </w:r>
      <w:r w:rsidRPr="001B0793">
        <w:rPr>
          <w:b/>
        </w:rPr>
        <w:t>Aanmeldingsformulier’</w:t>
      </w:r>
    </w:p>
    <w:p w14:paraId="3410AEB7" w14:textId="77777777" w:rsidR="00D405E5" w:rsidRDefault="00D405E5" w:rsidP="00D405E5"/>
    <w:p w14:paraId="7F0B71C0" w14:textId="77777777" w:rsidR="00D405E5" w:rsidRDefault="00D405E5" w:rsidP="00D405E5">
      <w:r>
        <w:t>Ondergetekende wenst deel te nemen aan de selectie voor de aanbesteding van uitvoerende partijen voor nieuwbouw van Brandweerkazerne Urk</w:t>
      </w:r>
    </w:p>
    <w:p w14:paraId="7517D9B1" w14:textId="77777777" w:rsidR="00D405E5" w:rsidRDefault="00D405E5" w:rsidP="00D405E5"/>
    <w:p w14:paraId="2F0760C0" w14:textId="77777777" w:rsidR="00D405E5" w:rsidRDefault="00D405E5" w:rsidP="00D405E5">
      <w:pPr>
        <w:tabs>
          <w:tab w:val="left" w:pos="6521"/>
        </w:tabs>
      </w:pPr>
      <w:r w:rsidRPr="00A63E3B">
        <w:t>Deze aanmelding heeft betrekking op perceel:</w:t>
      </w:r>
      <w:r w:rsidRPr="00A63E3B">
        <w:tab/>
      </w:r>
      <w:r w:rsidRPr="00023FB1">
        <w:t>1 / 2</w:t>
      </w:r>
      <w:r>
        <w:t xml:space="preserve"> *</w:t>
      </w:r>
    </w:p>
    <w:p w14:paraId="49176C8F" w14:textId="77777777" w:rsidR="00D405E5" w:rsidRPr="006D6C9F" w:rsidRDefault="00D405E5" w:rsidP="00D405E5">
      <w:pPr>
        <w:pStyle w:val="Lijstopsomteken"/>
        <w:tabs>
          <w:tab w:val="clear" w:pos="1077"/>
          <w:tab w:val="num" w:pos="360"/>
          <w:tab w:val="left" w:pos="6521"/>
        </w:tabs>
        <w:ind w:left="360" w:hanging="360"/>
      </w:pPr>
      <w:r w:rsidRPr="006D6C9F">
        <w:t>Gegadigde meldt zich aan als combinatie:</w:t>
      </w:r>
      <w:r w:rsidRPr="006D6C9F">
        <w:tab/>
        <w:t>ja/nee *</w:t>
      </w:r>
    </w:p>
    <w:p w14:paraId="22AC7661" w14:textId="77777777" w:rsidR="00D405E5" w:rsidRPr="006D6C9F" w:rsidRDefault="00D405E5" w:rsidP="00D405E5">
      <w:pPr>
        <w:pStyle w:val="Lijstopsomteken"/>
        <w:tabs>
          <w:tab w:val="clear" w:pos="1077"/>
          <w:tab w:val="num" w:pos="360"/>
          <w:tab w:val="left" w:pos="6521"/>
        </w:tabs>
        <w:ind w:left="360" w:hanging="360"/>
      </w:pPr>
      <w:r w:rsidRPr="006D6C9F">
        <w:t>Gegadigde doet voor de geschiktheidseisen een beroep op derde(n):</w:t>
      </w:r>
      <w:r w:rsidRPr="006D6C9F">
        <w:tab/>
        <w:t>ja/nee *</w:t>
      </w:r>
    </w:p>
    <w:p w14:paraId="4D462534" w14:textId="77777777" w:rsidR="00D405E5" w:rsidRPr="006D6C9F" w:rsidRDefault="00D405E5" w:rsidP="00D405E5">
      <w:pPr>
        <w:pStyle w:val="Lijstopsomteken"/>
        <w:tabs>
          <w:tab w:val="clear" w:pos="1077"/>
          <w:tab w:val="num" w:pos="360"/>
          <w:tab w:val="left" w:pos="6521"/>
        </w:tabs>
        <w:ind w:left="360" w:hanging="360"/>
      </w:pPr>
      <w:r w:rsidRPr="006D6C9F">
        <w:t>Meerder</w:t>
      </w:r>
      <w:r>
        <w:t>e</w:t>
      </w:r>
      <w:r w:rsidRPr="006D6C9F">
        <w:t xml:space="preserve"> gegadigden van één concern </w:t>
      </w:r>
      <w:r>
        <w:t xml:space="preserve">melden zich aan </w:t>
      </w:r>
      <w:r w:rsidRPr="006D6C9F">
        <w:t>voor hetzelfde perceel:</w:t>
      </w:r>
      <w:r w:rsidRPr="006D6C9F">
        <w:tab/>
        <w:t>ja/nee *</w:t>
      </w:r>
    </w:p>
    <w:p w14:paraId="170E1E0D" w14:textId="77777777" w:rsidR="00D405E5" w:rsidRPr="00056350" w:rsidRDefault="00D405E5" w:rsidP="00D405E5">
      <w:pPr>
        <w:rPr>
          <w:b/>
          <w:i/>
          <w:iCs/>
        </w:rPr>
      </w:pPr>
      <w:r w:rsidRPr="00056350">
        <w:rPr>
          <w:i/>
          <w:iCs/>
        </w:rPr>
        <w:t>* Doorhalen wat niet van toepassing is.</w:t>
      </w:r>
    </w:p>
    <w:p w14:paraId="13A38A41" w14:textId="77777777" w:rsidR="00D405E5" w:rsidRDefault="00D405E5" w:rsidP="00D405E5">
      <w:bookmarkStart w:id="6" w:name="_Hlk56607103"/>
    </w:p>
    <w:p w14:paraId="03FB9591" w14:textId="77777777" w:rsidR="00D405E5" w:rsidRDefault="00D405E5" w:rsidP="00D405E5">
      <w:r>
        <w:t>Aandachtspunten bij het indienen van het aanmeldingsformulier:</w:t>
      </w:r>
    </w:p>
    <w:p w14:paraId="65A586C2" w14:textId="77777777" w:rsidR="00D405E5" w:rsidRDefault="00D405E5" w:rsidP="00D405E5">
      <w:pPr>
        <w:numPr>
          <w:ilvl w:val="0"/>
          <w:numId w:val="2"/>
        </w:numPr>
      </w:pPr>
      <w:r>
        <w:t xml:space="preserve">Dit formulier geldt voor </w:t>
      </w:r>
      <w:r>
        <w:rPr>
          <w:b/>
        </w:rPr>
        <w:t>elke</w:t>
      </w:r>
      <w:r w:rsidRPr="00637266">
        <w:rPr>
          <w:b/>
        </w:rPr>
        <w:t xml:space="preserve"> gegadigde</w:t>
      </w:r>
      <w:r>
        <w:t xml:space="preserve"> (dus voor ondernemingen die zelfstandig willen aanmelden, of die zich in combinatie willen aanmelden, al dan niet met een derde) </w:t>
      </w:r>
    </w:p>
    <w:bookmarkEnd w:id="6"/>
    <w:p w14:paraId="1A2FAB54" w14:textId="77777777" w:rsidR="00D405E5" w:rsidRPr="007A50DA" w:rsidRDefault="00D405E5" w:rsidP="00D405E5">
      <w:pPr>
        <w:pStyle w:val="Lijstopsomteken"/>
        <w:tabs>
          <w:tab w:val="clear" w:pos="1077"/>
          <w:tab w:val="num" w:pos="360"/>
        </w:tabs>
        <w:ind w:left="360" w:hanging="360"/>
      </w:pPr>
      <w:r w:rsidRPr="007A50DA">
        <w:t xml:space="preserve">Door indiening van dit ingevulde en ondertekende aanmeldingsformulier inclusief de genoemde bijlagen verzoekt </w:t>
      </w:r>
      <w:r>
        <w:t>g</w:t>
      </w:r>
      <w:r w:rsidRPr="007A50DA">
        <w:t xml:space="preserve">egadigde om deel te nemen aan de </w:t>
      </w:r>
      <w:r>
        <w:t>nationale niet-openbare aanbestedingsprocedure.</w:t>
      </w:r>
    </w:p>
    <w:p w14:paraId="31CC69BE" w14:textId="77777777" w:rsidR="00D405E5" w:rsidRPr="007A50DA" w:rsidRDefault="00D405E5" w:rsidP="00D405E5">
      <w:pPr>
        <w:pStyle w:val="Lijstopsomteken"/>
        <w:tabs>
          <w:tab w:val="clear" w:pos="1077"/>
          <w:tab w:val="num" w:pos="360"/>
        </w:tabs>
        <w:ind w:left="360" w:hanging="360"/>
      </w:pPr>
      <w:r w:rsidRPr="007A50DA">
        <w:t xml:space="preserve">Dit aanmeldingsformulier wordt ondertekend </w:t>
      </w:r>
      <w:r>
        <w:t xml:space="preserve">door een daartoe, blijkens het </w:t>
      </w:r>
      <w:r w:rsidRPr="007A50DA">
        <w:t xml:space="preserve">handelsregister, dan wel een overeenkomstig register van het land van vestiging van de onderneming, vertegenwoordigingsbevoegde. </w:t>
      </w:r>
    </w:p>
    <w:p w14:paraId="0A0168A8" w14:textId="77777777" w:rsidR="00D405E5" w:rsidRPr="00FF4E60" w:rsidRDefault="00D405E5" w:rsidP="00D405E5">
      <w:pPr>
        <w:pStyle w:val="Lijstopsomteken"/>
        <w:tabs>
          <w:tab w:val="clear" w:pos="1077"/>
          <w:tab w:val="num" w:pos="360"/>
        </w:tabs>
        <w:ind w:left="360" w:hanging="360"/>
      </w:pPr>
      <w:r w:rsidRPr="007A50DA">
        <w:t>Het aanmeldingsformulier dient met bijlagen i</w:t>
      </w:r>
      <w:r>
        <w:t xml:space="preserve">n de hierin omschreven volgorde </w:t>
      </w:r>
      <w:r w:rsidRPr="00FF4E60">
        <w:t xml:space="preserve">digitaal via </w:t>
      </w:r>
      <w:proofErr w:type="spellStart"/>
      <w:r>
        <w:t>Bricsys</w:t>
      </w:r>
      <w:proofErr w:type="spellEnd"/>
      <w:r>
        <w:t xml:space="preserve"> 24/7</w:t>
      </w:r>
      <w:r w:rsidRPr="00FF4E60">
        <w:t xml:space="preserve"> te worden ingediend. De documenten dienen als pdf-bestand te worden geüpload, met elke bijlage in een los bestand onder vermelding van het betreffende bijlagenummer.</w:t>
      </w:r>
    </w:p>
    <w:p w14:paraId="7318A535" w14:textId="77777777" w:rsidR="00D405E5" w:rsidRPr="007A50DA" w:rsidRDefault="00D405E5" w:rsidP="00D405E5">
      <w:pPr>
        <w:pStyle w:val="Lijstopsomteken"/>
        <w:tabs>
          <w:tab w:val="clear" w:pos="1077"/>
          <w:tab w:val="num" w:pos="360"/>
        </w:tabs>
        <w:ind w:left="360" w:hanging="360"/>
      </w:pPr>
      <w:r w:rsidRPr="007A50DA">
        <w:t>Wil ondergetekende zich voor meerdere percelen aanmelden, dan dient hij per perceel een aanmeldingsformulier in te dienen.</w:t>
      </w:r>
    </w:p>
    <w:p w14:paraId="1386DA97" w14:textId="77777777" w:rsidR="00D405E5" w:rsidRDefault="00D405E5" w:rsidP="00D405E5"/>
    <w:p w14:paraId="377CA1E8" w14:textId="77777777" w:rsidR="00D405E5" w:rsidRDefault="00D405E5" w:rsidP="00D405E5">
      <w:r>
        <w:t>Naam van gegadigde (of van de combinatie):</w:t>
      </w:r>
    </w:p>
    <w:p w14:paraId="435C0CF5" w14:textId="77777777" w:rsidR="00D405E5" w:rsidRDefault="00D405E5" w:rsidP="00D405E5">
      <w:r>
        <w:t>&lt;……………………………………&gt;</w:t>
      </w:r>
    </w:p>
    <w:p w14:paraId="3D69FE60" w14:textId="77777777" w:rsidR="00D405E5" w:rsidRPr="00A26BD5" w:rsidRDefault="00D405E5" w:rsidP="00D405E5"/>
    <w:p w14:paraId="26508DE1" w14:textId="77777777" w:rsidR="00D405E5" w:rsidRDefault="00D405E5" w:rsidP="00D405E5">
      <w:pPr>
        <w:rPr>
          <w:b/>
          <w:i/>
        </w:rPr>
      </w:pPr>
      <w:bookmarkStart w:id="7" w:name="_Hlk56607213"/>
      <w:r>
        <w:rPr>
          <w:b/>
          <w:u w:val="single"/>
        </w:rPr>
        <w:t xml:space="preserve">Combinatie </w:t>
      </w:r>
    </w:p>
    <w:p w14:paraId="7B5FC4E1" w14:textId="77777777" w:rsidR="00D405E5" w:rsidRPr="00BF392E" w:rsidRDefault="00D405E5" w:rsidP="00D405E5">
      <w:pPr>
        <w:rPr>
          <w:b/>
          <w:i/>
        </w:rPr>
      </w:pPr>
      <w:bookmarkStart w:id="8" w:name="_Hlk56605626"/>
      <w:r w:rsidRPr="00BF392E">
        <w:rPr>
          <w:b/>
          <w:i/>
        </w:rPr>
        <w:t>(alleen van toepassing wanneer gegadigde een combinatie van ondernemingen betreft)</w:t>
      </w:r>
    </w:p>
    <w:p w14:paraId="2410EB45" w14:textId="77777777" w:rsidR="00D405E5" w:rsidRDefault="00D405E5" w:rsidP="00D405E5">
      <w:r w:rsidRPr="00A26BD5">
        <w:t>Indien de inschrijving zal geschieden door een combinatie van ondernemingen</w:t>
      </w:r>
      <w:r>
        <w:t xml:space="preserve"> </w:t>
      </w:r>
      <w:r w:rsidRPr="00A26BD5">
        <w:t xml:space="preserve">verklaart elk der </w:t>
      </w:r>
      <w:proofErr w:type="spellStart"/>
      <w:r w:rsidRPr="00A26BD5">
        <w:t>combinanten</w:t>
      </w:r>
      <w:proofErr w:type="spellEnd"/>
      <w:r w:rsidRPr="00A26BD5">
        <w:t xml:space="preserve"> met ondertekening van dit aanmeldingsformulier, dat de </w:t>
      </w:r>
      <w:proofErr w:type="spellStart"/>
      <w:r w:rsidRPr="00A26BD5">
        <w:t>combinanten</w:t>
      </w:r>
      <w:proofErr w:type="spellEnd"/>
      <w:r w:rsidRPr="00A26BD5">
        <w:t xml:space="preserve"> gezamenlijk en hoofdelijk aansprakelijk </w:t>
      </w:r>
      <w:r>
        <w:t>gehouden kunnen worden</w:t>
      </w:r>
      <w:r w:rsidRPr="00A26BD5">
        <w:t xml:space="preserve"> voor de volledige en juiste uitvoering van de financiële, juridische en technische aspecten van de aanbestedingsprocedure en de opdracht. Tevens verklaren zij dat deze opdracht in die combinatie uitgevoerd zal worden.</w:t>
      </w:r>
    </w:p>
    <w:bookmarkEnd w:id="8"/>
    <w:p w14:paraId="381E6F8A" w14:textId="77777777" w:rsidR="00D405E5" w:rsidRDefault="00D405E5" w:rsidP="00D405E5"/>
    <w:bookmarkEnd w:id="7"/>
    <w:p w14:paraId="02A9C0D3" w14:textId="77777777" w:rsidR="00D405E5" w:rsidRDefault="00D405E5" w:rsidP="00D405E5">
      <w:pPr>
        <w:spacing w:line="240" w:lineRule="auto"/>
      </w:pPr>
      <w:r>
        <w:br w:type="page"/>
      </w:r>
    </w:p>
    <w:p w14:paraId="45572143" w14:textId="77777777" w:rsidR="00D405E5" w:rsidRPr="009B046E" w:rsidRDefault="00D405E5" w:rsidP="00D405E5">
      <w:pPr>
        <w:rPr>
          <w:b/>
          <w:u w:val="single"/>
        </w:rPr>
      </w:pPr>
      <w:r w:rsidRPr="009B046E">
        <w:rPr>
          <w:b/>
          <w:u w:val="single"/>
        </w:rPr>
        <w:t>Ondertekening</w:t>
      </w:r>
    </w:p>
    <w:p w14:paraId="3AA3F38A" w14:textId="77777777" w:rsidR="00D405E5" w:rsidRDefault="00D405E5" w:rsidP="00D405E5">
      <w:r w:rsidRPr="00915C05">
        <w:t xml:space="preserve">Gegadigde verzoekt te worden geselecteerd voor deelneming aan de </w:t>
      </w:r>
      <w:r w:rsidRPr="00A26BD5">
        <w:t>aanbestedings</w:t>
      </w:r>
      <w:r>
        <w:softHyphen/>
      </w:r>
      <w:r w:rsidRPr="00A26BD5">
        <w:t>procedure</w:t>
      </w:r>
      <w:r>
        <w:t>.</w:t>
      </w:r>
      <w:r w:rsidRPr="00A26BD5">
        <w:t xml:space="preserve"> </w:t>
      </w:r>
    </w:p>
    <w:p w14:paraId="3EC2CAB4" w14:textId="77777777" w:rsidR="00D405E5" w:rsidRDefault="00D405E5" w:rsidP="00D405E5"/>
    <w:p w14:paraId="51E71F80" w14:textId="77777777" w:rsidR="00D405E5" w:rsidRPr="00A26BD5" w:rsidRDefault="00D405E5" w:rsidP="00D405E5">
      <w:r w:rsidRPr="00A26BD5">
        <w:t>Deze aanmelding is naar waarheid, onvoorwaardelijk en zonder enig voorbehoud ondertekend.</w:t>
      </w:r>
    </w:p>
    <w:p w14:paraId="2AB04F9D" w14:textId="77777777" w:rsidR="00D405E5" w:rsidRPr="00A26BD5" w:rsidRDefault="00D405E5" w:rsidP="00D405E5"/>
    <w:p w14:paraId="48EAF2E8" w14:textId="77777777" w:rsidR="00D405E5" w:rsidRPr="00A26BD5" w:rsidRDefault="00D405E5" w:rsidP="00D405E5">
      <w:r w:rsidRPr="00A26BD5">
        <w:t>Datum</w:t>
      </w:r>
      <w:r>
        <w:t>:</w:t>
      </w:r>
      <w:r>
        <w:tab/>
        <w:t>…………………………</w:t>
      </w:r>
    </w:p>
    <w:p w14:paraId="787582F2" w14:textId="77777777" w:rsidR="00D405E5" w:rsidRPr="00A26BD5" w:rsidRDefault="00D405E5" w:rsidP="00D405E5">
      <w:r w:rsidRPr="00A26BD5">
        <w:t>Plaats</w:t>
      </w:r>
      <w:r>
        <w:t>:</w:t>
      </w:r>
      <w:r>
        <w:tab/>
        <w:t>…………………………</w:t>
      </w:r>
    </w:p>
    <w:p w14:paraId="4F2D87DB" w14:textId="77777777" w:rsidR="00D405E5" w:rsidRPr="00A26BD5" w:rsidRDefault="00D405E5" w:rsidP="00D405E5">
      <w:r w:rsidRPr="00A26BD5">
        <w:t>Naam (rechtsgeldig vertegenwoordiger</w:t>
      </w:r>
      <w:r>
        <w:t>) …………………………</w:t>
      </w:r>
    </w:p>
    <w:p w14:paraId="20C1C5D6" w14:textId="77777777" w:rsidR="00D405E5" w:rsidRPr="00A26BD5" w:rsidRDefault="00D405E5" w:rsidP="00D405E5"/>
    <w:p w14:paraId="44CF5E16" w14:textId="77777777" w:rsidR="00D405E5" w:rsidRPr="00A26BD5" w:rsidRDefault="00D405E5" w:rsidP="00D405E5">
      <w:r>
        <w:t>…………………………</w:t>
      </w:r>
    </w:p>
    <w:p w14:paraId="6259466F" w14:textId="77777777" w:rsidR="00D405E5" w:rsidRPr="00A26BD5" w:rsidRDefault="00D405E5" w:rsidP="00D405E5"/>
    <w:p w14:paraId="15F0055D" w14:textId="77777777" w:rsidR="00D405E5" w:rsidRPr="00915C05" w:rsidRDefault="00D405E5" w:rsidP="00D405E5">
      <w:pPr>
        <w:rPr>
          <w:u w:val="single"/>
        </w:rPr>
      </w:pPr>
      <w:r w:rsidRPr="00915C05">
        <w:rPr>
          <w:u w:val="single"/>
        </w:rPr>
        <w:t>Voor zover het een aanmelding in combinatie betreft:</w:t>
      </w:r>
    </w:p>
    <w:p w14:paraId="340A8FFC" w14:textId="77777777" w:rsidR="00D405E5" w:rsidRPr="00A26BD5" w:rsidRDefault="00D405E5" w:rsidP="00D405E5">
      <w:r w:rsidRPr="00A26BD5">
        <w:t>Datum</w:t>
      </w:r>
      <w:r>
        <w:t>:</w:t>
      </w:r>
      <w:r>
        <w:tab/>
        <w:t>…………………………</w:t>
      </w:r>
    </w:p>
    <w:p w14:paraId="1442902A" w14:textId="77777777" w:rsidR="00D405E5" w:rsidRPr="00A26BD5" w:rsidRDefault="00D405E5" w:rsidP="00D405E5">
      <w:r w:rsidRPr="00A26BD5">
        <w:t>Plaats</w:t>
      </w:r>
      <w:r>
        <w:t>:</w:t>
      </w:r>
      <w:r>
        <w:tab/>
        <w:t>…………………………</w:t>
      </w:r>
    </w:p>
    <w:p w14:paraId="58A15806" w14:textId="77777777" w:rsidR="00D405E5" w:rsidRPr="00A26BD5" w:rsidRDefault="00D405E5" w:rsidP="00D405E5">
      <w:r w:rsidRPr="00A26BD5">
        <w:t>Naam (rechtsgeldig vertegenwoordiger</w:t>
      </w:r>
      <w:r>
        <w:t>) …………………………</w:t>
      </w:r>
    </w:p>
    <w:p w14:paraId="40BAC3EF" w14:textId="77777777" w:rsidR="00D405E5" w:rsidRPr="00A26BD5" w:rsidRDefault="00D405E5" w:rsidP="00D405E5"/>
    <w:p w14:paraId="57FB74ED" w14:textId="77777777" w:rsidR="00D405E5" w:rsidRDefault="00D405E5" w:rsidP="00D405E5">
      <w:pPr>
        <w:spacing w:line="240" w:lineRule="auto"/>
      </w:pPr>
      <w:r>
        <w:t>…………………………</w:t>
      </w:r>
    </w:p>
    <w:p w14:paraId="64C17E6A" w14:textId="77777777" w:rsidR="00D405E5" w:rsidRDefault="00D405E5" w:rsidP="00D405E5"/>
    <w:p w14:paraId="6E1B8BEF" w14:textId="77777777" w:rsidR="00D405E5" w:rsidRDefault="00D405E5" w:rsidP="00D405E5">
      <w:pPr>
        <w:spacing w:line="240" w:lineRule="auto"/>
      </w:pPr>
      <w:r>
        <w:br w:type="page"/>
      </w:r>
    </w:p>
    <w:p w14:paraId="31D45174" w14:textId="77777777" w:rsidR="00D405E5" w:rsidRDefault="00D405E5" w:rsidP="00D405E5">
      <w:r>
        <w:t>Voor een volledige aanmelding geldt de volgende checklist, deze kan door gegadigde worden afgevinkt bij de aanmelding:</w:t>
      </w:r>
    </w:p>
    <w:p w14:paraId="39458BE9" w14:textId="77777777" w:rsidR="00D405E5" w:rsidRDefault="00D405E5" w:rsidP="00D405E5"/>
    <w:tbl>
      <w:tblPr>
        <w:tblStyle w:val="Tabelraster"/>
        <w:tblW w:w="0" w:type="auto"/>
        <w:tblLook w:val="04A0" w:firstRow="1" w:lastRow="0" w:firstColumn="1" w:lastColumn="0" w:noHBand="0" w:noVBand="1"/>
      </w:tblPr>
      <w:tblGrid>
        <w:gridCol w:w="6765"/>
        <w:gridCol w:w="1174"/>
      </w:tblGrid>
      <w:tr w:rsidR="00D405E5" w14:paraId="0249D573" w14:textId="77777777" w:rsidTr="00A15F4F">
        <w:tc>
          <w:tcPr>
            <w:tcW w:w="6765" w:type="dxa"/>
          </w:tcPr>
          <w:p w14:paraId="3C152909" w14:textId="77777777" w:rsidR="00D405E5" w:rsidRPr="00524411" w:rsidRDefault="00D405E5" w:rsidP="00A15F4F">
            <w:pPr>
              <w:pStyle w:val="Lijstopsomteken"/>
              <w:numPr>
                <w:ilvl w:val="0"/>
                <w:numId w:val="0"/>
              </w:numPr>
              <w:ind w:left="360" w:hanging="360"/>
              <w:rPr>
                <w:b/>
              </w:rPr>
            </w:pPr>
            <w:r w:rsidRPr="00524411">
              <w:rPr>
                <w:b/>
              </w:rPr>
              <w:t>Onderdeel</w:t>
            </w:r>
          </w:p>
        </w:tc>
        <w:tc>
          <w:tcPr>
            <w:tcW w:w="1174" w:type="dxa"/>
          </w:tcPr>
          <w:p w14:paraId="12D40B60" w14:textId="77777777" w:rsidR="00D405E5" w:rsidRDefault="00D405E5" w:rsidP="00A15F4F">
            <w:pPr>
              <w:jc w:val="center"/>
              <w:rPr>
                <w:b/>
              </w:rPr>
            </w:pPr>
            <w:r>
              <w:rPr>
                <w:b/>
              </w:rPr>
              <w:t>Aanwezig</w:t>
            </w:r>
          </w:p>
          <w:p w14:paraId="6BC511D4" w14:textId="77777777" w:rsidR="00D405E5" w:rsidRPr="00524411" w:rsidRDefault="00D405E5" w:rsidP="00A15F4F">
            <w:pPr>
              <w:jc w:val="center"/>
              <w:rPr>
                <w:b/>
              </w:rPr>
            </w:pPr>
            <w:r w:rsidRPr="00524411">
              <w:rPr>
                <w:b/>
              </w:rPr>
              <w:t>j</w:t>
            </w:r>
            <w:r>
              <w:rPr>
                <w:b/>
              </w:rPr>
              <w:t>a</w:t>
            </w:r>
            <w:r w:rsidRPr="00524411">
              <w:rPr>
                <w:b/>
              </w:rPr>
              <w:t>/n</w:t>
            </w:r>
            <w:r>
              <w:rPr>
                <w:b/>
              </w:rPr>
              <w:t>ee</w:t>
            </w:r>
          </w:p>
        </w:tc>
      </w:tr>
      <w:tr w:rsidR="00D405E5" w14:paraId="66D0E9B9" w14:textId="77777777" w:rsidTr="00A15F4F">
        <w:tc>
          <w:tcPr>
            <w:tcW w:w="6765" w:type="dxa"/>
          </w:tcPr>
          <w:p w14:paraId="658E51C0" w14:textId="77777777" w:rsidR="00D405E5" w:rsidRPr="00524411" w:rsidRDefault="00D405E5" w:rsidP="00A15F4F">
            <w:pPr>
              <w:pStyle w:val="Lijstopsomteken"/>
              <w:numPr>
                <w:ilvl w:val="0"/>
                <w:numId w:val="0"/>
              </w:numPr>
              <w:ind w:left="360" w:hanging="360"/>
              <w:rPr>
                <w:i/>
              </w:rPr>
            </w:pPr>
            <w:r w:rsidRPr="00524411">
              <w:rPr>
                <w:i/>
              </w:rPr>
              <w:t>Voor alle aanmeldingen:</w:t>
            </w:r>
          </w:p>
        </w:tc>
        <w:tc>
          <w:tcPr>
            <w:tcW w:w="1174" w:type="dxa"/>
          </w:tcPr>
          <w:p w14:paraId="1FE31CB4" w14:textId="77777777" w:rsidR="00D405E5" w:rsidRPr="00524411" w:rsidRDefault="00D405E5" w:rsidP="00A15F4F">
            <w:pPr>
              <w:jc w:val="center"/>
              <w:rPr>
                <w:i/>
              </w:rPr>
            </w:pPr>
          </w:p>
        </w:tc>
      </w:tr>
      <w:tr w:rsidR="00D405E5" w14:paraId="0EBB65B6" w14:textId="77777777" w:rsidTr="00A15F4F">
        <w:tc>
          <w:tcPr>
            <w:tcW w:w="6765" w:type="dxa"/>
          </w:tcPr>
          <w:p w14:paraId="77A35138" w14:textId="77777777" w:rsidR="00D405E5" w:rsidRDefault="00D405E5" w:rsidP="00A15F4F">
            <w:pPr>
              <w:pStyle w:val="Lijstopsomteken"/>
              <w:numPr>
                <w:ilvl w:val="0"/>
                <w:numId w:val="0"/>
              </w:numPr>
              <w:ind w:left="360" w:hanging="360"/>
            </w:pPr>
            <w:r>
              <w:t xml:space="preserve">Bijlage 1: </w:t>
            </w:r>
            <w:r w:rsidRPr="00176172">
              <w:t>Uniform Europees Aanbestedingsdocument</w:t>
            </w:r>
          </w:p>
        </w:tc>
        <w:tc>
          <w:tcPr>
            <w:tcW w:w="1174" w:type="dxa"/>
          </w:tcPr>
          <w:p w14:paraId="4F6FCA94" w14:textId="77777777" w:rsidR="00D405E5" w:rsidRDefault="00D405E5" w:rsidP="00A15F4F"/>
        </w:tc>
      </w:tr>
      <w:tr w:rsidR="00D405E5" w14:paraId="2D981916" w14:textId="77777777" w:rsidTr="00A15F4F">
        <w:tc>
          <w:tcPr>
            <w:tcW w:w="6765" w:type="dxa"/>
          </w:tcPr>
          <w:p w14:paraId="4639B7B5" w14:textId="77777777" w:rsidR="00D405E5" w:rsidRPr="005006A1" w:rsidRDefault="00D405E5" w:rsidP="00A15F4F">
            <w:pPr>
              <w:pStyle w:val="Lijstopsomteken"/>
              <w:numPr>
                <w:ilvl w:val="0"/>
                <w:numId w:val="0"/>
              </w:numPr>
              <w:ind w:left="360" w:hanging="360"/>
            </w:pPr>
            <w:r w:rsidRPr="005006A1">
              <w:t xml:space="preserve">Bijlage 2: </w:t>
            </w:r>
            <w:r>
              <w:t>financiële gegevens en j</w:t>
            </w:r>
            <w:r w:rsidRPr="005006A1">
              <w:t>aarverslag</w:t>
            </w:r>
            <w:r>
              <w:t>en</w:t>
            </w:r>
          </w:p>
        </w:tc>
        <w:tc>
          <w:tcPr>
            <w:tcW w:w="1174" w:type="dxa"/>
          </w:tcPr>
          <w:p w14:paraId="2F496443" w14:textId="77777777" w:rsidR="00D405E5" w:rsidRDefault="00D405E5" w:rsidP="00A15F4F"/>
        </w:tc>
      </w:tr>
      <w:tr w:rsidR="00D405E5" w14:paraId="433E405A" w14:textId="77777777" w:rsidTr="00A15F4F">
        <w:tc>
          <w:tcPr>
            <w:tcW w:w="6765" w:type="dxa"/>
          </w:tcPr>
          <w:p w14:paraId="3F07240E" w14:textId="77777777" w:rsidR="00D405E5" w:rsidRPr="00F81EFE" w:rsidRDefault="00D405E5" w:rsidP="00A15F4F">
            <w:pPr>
              <w:pStyle w:val="Lijstopsomteken"/>
              <w:numPr>
                <w:ilvl w:val="0"/>
                <w:numId w:val="0"/>
              </w:numPr>
              <w:ind w:left="360" w:hanging="360"/>
            </w:pPr>
            <w:r w:rsidRPr="00F81EFE">
              <w:t>Bijlage 3: referentieprojecten (volgens model annex 3)</w:t>
            </w:r>
          </w:p>
        </w:tc>
        <w:tc>
          <w:tcPr>
            <w:tcW w:w="1174" w:type="dxa"/>
          </w:tcPr>
          <w:p w14:paraId="0FFEF65E" w14:textId="77777777" w:rsidR="00D405E5" w:rsidRDefault="00D405E5" w:rsidP="00A15F4F"/>
        </w:tc>
      </w:tr>
      <w:tr w:rsidR="00D405E5" w14:paraId="1E9864A4" w14:textId="77777777" w:rsidTr="00A15F4F">
        <w:tc>
          <w:tcPr>
            <w:tcW w:w="6765" w:type="dxa"/>
          </w:tcPr>
          <w:p w14:paraId="46378C1F" w14:textId="77777777" w:rsidR="00D405E5" w:rsidRPr="00F81EFE" w:rsidRDefault="00D405E5" w:rsidP="00A15F4F">
            <w:pPr>
              <w:pStyle w:val="Lijstopsomteken"/>
              <w:numPr>
                <w:ilvl w:val="0"/>
                <w:numId w:val="0"/>
              </w:numPr>
              <w:ind w:left="360" w:hanging="360"/>
            </w:pPr>
            <w:r w:rsidRPr="00F81EFE">
              <w:t>Bijlage 4: veiligheidsbeleid</w:t>
            </w:r>
          </w:p>
        </w:tc>
        <w:tc>
          <w:tcPr>
            <w:tcW w:w="1174" w:type="dxa"/>
          </w:tcPr>
          <w:p w14:paraId="5C07496B" w14:textId="77777777" w:rsidR="00D405E5" w:rsidRDefault="00D405E5" w:rsidP="00A15F4F"/>
        </w:tc>
      </w:tr>
      <w:tr w:rsidR="00D405E5" w14:paraId="7BF699D7" w14:textId="77777777" w:rsidTr="00A15F4F">
        <w:tc>
          <w:tcPr>
            <w:tcW w:w="6765" w:type="dxa"/>
          </w:tcPr>
          <w:p w14:paraId="5759A817" w14:textId="77777777" w:rsidR="00D405E5" w:rsidRPr="00F81EFE" w:rsidRDefault="00D405E5" w:rsidP="00A15F4F">
            <w:pPr>
              <w:pStyle w:val="Lijstopsomteken"/>
              <w:numPr>
                <w:ilvl w:val="0"/>
                <w:numId w:val="0"/>
              </w:numPr>
              <w:ind w:left="360" w:hanging="360"/>
            </w:pPr>
            <w:r w:rsidRPr="00F81EFE">
              <w:t xml:space="preserve">Bijlage </w:t>
            </w:r>
            <w:r>
              <w:t>6</w:t>
            </w:r>
            <w:r w:rsidRPr="00F81EFE">
              <w:t>: organogram</w:t>
            </w:r>
          </w:p>
        </w:tc>
        <w:tc>
          <w:tcPr>
            <w:tcW w:w="1174" w:type="dxa"/>
          </w:tcPr>
          <w:p w14:paraId="25926342" w14:textId="77777777" w:rsidR="00D405E5" w:rsidRDefault="00D405E5" w:rsidP="00A15F4F"/>
        </w:tc>
      </w:tr>
      <w:tr w:rsidR="00D405E5" w14:paraId="303A026E" w14:textId="77777777" w:rsidTr="00A15F4F">
        <w:tc>
          <w:tcPr>
            <w:tcW w:w="6765" w:type="dxa"/>
          </w:tcPr>
          <w:p w14:paraId="3E78B628" w14:textId="77777777" w:rsidR="00D405E5" w:rsidRPr="00F81EFE" w:rsidRDefault="00D405E5" w:rsidP="00A15F4F"/>
        </w:tc>
        <w:tc>
          <w:tcPr>
            <w:tcW w:w="1174" w:type="dxa"/>
          </w:tcPr>
          <w:p w14:paraId="37F0E97C" w14:textId="77777777" w:rsidR="00D405E5" w:rsidRDefault="00D405E5" w:rsidP="00A15F4F"/>
        </w:tc>
      </w:tr>
      <w:tr w:rsidR="00D405E5" w14:paraId="2E7CF7CA" w14:textId="77777777" w:rsidTr="00A15F4F">
        <w:tc>
          <w:tcPr>
            <w:tcW w:w="6765" w:type="dxa"/>
          </w:tcPr>
          <w:p w14:paraId="3C7BFB45" w14:textId="77777777" w:rsidR="00D405E5" w:rsidRPr="00F81EFE" w:rsidRDefault="00D405E5" w:rsidP="00A15F4F">
            <w:pPr>
              <w:rPr>
                <w:i/>
              </w:rPr>
            </w:pPr>
            <w:r w:rsidRPr="00F81EFE">
              <w:rPr>
                <w:i/>
              </w:rPr>
              <w:t>In geval er meerdere gegadigden van één concern aanmelden:</w:t>
            </w:r>
          </w:p>
        </w:tc>
        <w:tc>
          <w:tcPr>
            <w:tcW w:w="1174" w:type="dxa"/>
          </w:tcPr>
          <w:p w14:paraId="7B636094" w14:textId="77777777" w:rsidR="00D405E5" w:rsidRDefault="00D405E5" w:rsidP="00A15F4F"/>
        </w:tc>
      </w:tr>
      <w:tr w:rsidR="00D405E5" w14:paraId="32F9EF51" w14:textId="77777777" w:rsidTr="00A15F4F">
        <w:tc>
          <w:tcPr>
            <w:tcW w:w="6765" w:type="dxa"/>
          </w:tcPr>
          <w:p w14:paraId="0B3ADB20" w14:textId="77777777" w:rsidR="00D405E5" w:rsidRPr="00F81EFE" w:rsidRDefault="00D405E5" w:rsidP="00A15F4F">
            <w:r w:rsidRPr="00F81EFE">
              <w:t xml:space="preserve">Bijlage </w:t>
            </w:r>
            <w:r>
              <w:t>6</w:t>
            </w:r>
            <w:r w:rsidRPr="00F81EFE">
              <w:t>a: bewijs van een onafhankelijke inschrijving</w:t>
            </w:r>
          </w:p>
        </w:tc>
        <w:tc>
          <w:tcPr>
            <w:tcW w:w="1174" w:type="dxa"/>
          </w:tcPr>
          <w:p w14:paraId="6BF50CD3" w14:textId="77777777" w:rsidR="00D405E5" w:rsidRDefault="00D405E5" w:rsidP="00A15F4F"/>
        </w:tc>
      </w:tr>
      <w:tr w:rsidR="00D405E5" w14:paraId="19E9648B" w14:textId="77777777" w:rsidTr="00A15F4F">
        <w:tc>
          <w:tcPr>
            <w:tcW w:w="6765" w:type="dxa"/>
          </w:tcPr>
          <w:p w14:paraId="395EC939" w14:textId="77777777" w:rsidR="00D405E5" w:rsidRPr="00F81EFE" w:rsidRDefault="00D405E5" w:rsidP="00A15F4F"/>
        </w:tc>
        <w:tc>
          <w:tcPr>
            <w:tcW w:w="1174" w:type="dxa"/>
          </w:tcPr>
          <w:p w14:paraId="045A5E89" w14:textId="77777777" w:rsidR="00D405E5" w:rsidRDefault="00D405E5" w:rsidP="00A15F4F"/>
        </w:tc>
      </w:tr>
      <w:tr w:rsidR="00D405E5" w14:paraId="57C022C0" w14:textId="77777777" w:rsidTr="00A15F4F">
        <w:tc>
          <w:tcPr>
            <w:tcW w:w="6765" w:type="dxa"/>
          </w:tcPr>
          <w:p w14:paraId="29C2F9DF" w14:textId="77777777" w:rsidR="00D405E5" w:rsidRPr="00F81EFE" w:rsidRDefault="00D405E5" w:rsidP="00A15F4F">
            <w:pPr>
              <w:pStyle w:val="Lijstopsomteken"/>
              <w:numPr>
                <w:ilvl w:val="0"/>
                <w:numId w:val="0"/>
              </w:numPr>
              <w:ind w:left="360" w:hanging="360"/>
              <w:rPr>
                <w:i/>
              </w:rPr>
            </w:pPr>
            <w:r w:rsidRPr="00F81EFE">
              <w:rPr>
                <w:i/>
              </w:rPr>
              <w:t xml:space="preserve">In geval een beroep wordt gedaan op een </w:t>
            </w:r>
            <w:r w:rsidRPr="00F81EFE">
              <w:rPr>
                <w:i/>
                <w:u w:val="single"/>
              </w:rPr>
              <w:t>derde/onderaannemer</w:t>
            </w:r>
          </w:p>
        </w:tc>
        <w:tc>
          <w:tcPr>
            <w:tcW w:w="1174" w:type="dxa"/>
          </w:tcPr>
          <w:p w14:paraId="37F89D87" w14:textId="77777777" w:rsidR="00D405E5" w:rsidRDefault="00D405E5" w:rsidP="00A15F4F"/>
        </w:tc>
      </w:tr>
      <w:tr w:rsidR="00D405E5" w14:paraId="33ECBE32" w14:textId="77777777" w:rsidTr="00A15F4F">
        <w:tc>
          <w:tcPr>
            <w:tcW w:w="6765" w:type="dxa"/>
          </w:tcPr>
          <w:p w14:paraId="0102105F" w14:textId="77777777" w:rsidR="00D405E5" w:rsidRPr="00F81EFE" w:rsidRDefault="00D405E5" w:rsidP="00A15F4F">
            <w:r w:rsidRPr="00F81EFE">
              <w:t>Bijlage 7: verklaring(en) derde(n) (indien van toepassing)</w:t>
            </w:r>
          </w:p>
        </w:tc>
        <w:tc>
          <w:tcPr>
            <w:tcW w:w="1174" w:type="dxa"/>
          </w:tcPr>
          <w:p w14:paraId="473AC036" w14:textId="77777777" w:rsidR="00D405E5" w:rsidRDefault="00D405E5" w:rsidP="00A15F4F"/>
        </w:tc>
      </w:tr>
      <w:tr w:rsidR="00D405E5" w14:paraId="1CA1A6A1" w14:textId="77777777" w:rsidTr="00A15F4F">
        <w:tc>
          <w:tcPr>
            <w:tcW w:w="6765" w:type="dxa"/>
          </w:tcPr>
          <w:p w14:paraId="1C495CA8" w14:textId="77777777" w:rsidR="00D405E5" w:rsidRPr="00F81EFE" w:rsidRDefault="00D405E5" w:rsidP="00A15F4F">
            <w:r w:rsidRPr="00F81EFE">
              <w:t>Bijlage 8: Uniform Europees Aanbestedingsdocument derde/onderaannemer</w:t>
            </w:r>
          </w:p>
        </w:tc>
        <w:tc>
          <w:tcPr>
            <w:tcW w:w="1174" w:type="dxa"/>
          </w:tcPr>
          <w:p w14:paraId="4574605D" w14:textId="77777777" w:rsidR="00D405E5" w:rsidRPr="00963C88" w:rsidRDefault="00D405E5" w:rsidP="00A15F4F"/>
        </w:tc>
      </w:tr>
      <w:tr w:rsidR="00D405E5" w14:paraId="7CCE039D" w14:textId="77777777" w:rsidTr="00A15F4F">
        <w:tc>
          <w:tcPr>
            <w:tcW w:w="6765" w:type="dxa"/>
          </w:tcPr>
          <w:p w14:paraId="008235F9" w14:textId="77777777" w:rsidR="00D405E5" w:rsidRPr="00F81EFE" w:rsidRDefault="00D405E5" w:rsidP="00A15F4F"/>
        </w:tc>
        <w:tc>
          <w:tcPr>
            <w:tcW w:w="1174" w:type="dxa"/>
          </w:tcPr>
          <w:p w14:paraId="1E5D4FE0" w14:textId="77777777" w:rsidR="00D405E5" w:rsidRPr="00963C88" w:rsidRDefault="00D405E5" w:rsidP="00A15F4F"/>
        </w:tc>
      </w:tr>
      <w:tr w:rsidR="00D405E5" w14:paraId="558D60B7" w14:textId="77777777" w:rsidTr="00A15F4F">
        <w:tc>
          <w:tcPr>
            <w:tcW w:w="6765" w:type="dxa"/>
          </w:tcPr>
          <w:p w14:paraId="066D8F11" w14:textId="77777777" w:rsidR="00D405E5" w:rsidRPr="00F81EFE" w:rsidRDefault="00D405E5" w:rsidP="00A15F4F">
            <w:pPr>
              <w:rPr>
                <w:i/>
              </w:rPr>
            </w:pPr>
            <w:r w:rsidRPr="00F81EFE">
              <w:rPr>
                <w:i/>
              </w:rPr>
              <w:t>In geval een gegadigde bestaat uit een combinatie:</w:t>
            </w:r>
          </w:p>
        </w:tc>
        <w:tc>
          <w:tcPr>
            <w:tcW w:w="1174" w:type="dxa"/>
          </w:tcPr>
          <w:p w14:paraId="34164622" w14:textId="77777777" w:rsidR="00D405E5" w:rsidRPr="00524411" w:rsidRDefault="00D405E5" w:rsidP="00A15F4F">
            <w:pPr>
              <w:rPr>
                <w:i/>
              </w:rPr>
            </w:pPr>
          </w:p>
        </w:tc>
      </w:tr>
      <w:tr w:rsidR="00D405E5" w14:paraId="208F95FB" w14:textId="77777777" w:rsidTr="00A15F4F">
        <w:tc>
          <w:tcPr>
            <w:tcW w:w="6765" w:type="dxa"/>
          </w:tcPr>
          <w:p w14:paraId="2BC42892" w14:textId="77777777" w:rsidR="00D405E5" w:rsidRPr="001B2017" w:rsidRDefault="00D405E5" w:rsidP="00A15F4F">
            <w:r w:rsidRPr="001B2017">
              <w:t xml:space="preserve">Alle </w:t>
            </w:r>
            <w:proofErr w:type="spellStart"/>
            <w:r w:rsidRPr="001B2017">
              <w:t>combinanten</w:t>
            </w:r>
            <w:proofErr w:type="spellEnd"/>
            <w:r w:rsidRPr="001B2017">
              <w:t xml:space="preserve"> dienen zelfstandig het Uniform Europees Aanbestedingsdocument in te vullen (bijlage 1)</w:t>
            </w:r>
          </w:p>
        </w:tc>
        <w:tc>
          <w:tcPr>
            <w:tcW w:w="1174" w:type="dxa"/>
          </w:tcPr>
          <w:p w14:paraId="1F552595" w14:textId="77777777" w:rsidR="00D405E5" w:rsidRPr="00963C88" w:rsidRDefault="00D405E5" w:rsidP="00A15F4F"/>
        </w:tc>
      </w:tr>
      <w:tr w:rsidR="00D405E5" w14:paraId="47CF7E1D" w14:textId="77777777" w:rsidTr="00A15F4F">
        <w:tc>
          <w:tcPr>
            <w:tcW w:w="6765" w:type="dxa"/>
          </w:tcPr>
          <w:p w14:paraId="3F797149" w14:textId="77777777" w:rsidR="00D405E5" w:rsidRPr="001B2017" w:rsidRDefault="00D405E5" w:rsidP="00A15F4F">
            <w:r w:rsidRPr="001B2017">
              <w:t xml:space="preserve">Alle </w:t>
            </w:r>
            <w:proofErr w:type="spellStart"/>
            <w:r w:rsidRPr="001B2017">
              <w:t>combinanten</w:t>
            </w:r>
            <w:proofErr w:type="spellEnd"/>
            <w:r w:rsidRPr="001B2017">
              <w:t xml:space="preserve"> dienen het aanmeldingsformulier (annex 1) te ondertekenen</w:t>
            </w:r>
          </w:p>
        </w:tc>
        <w:tc>
          <w:tcPr>
            <w:tcW w:w="1174" w:type="dxa"/>
          </w:tcPr>
          <w:p w14:paraId="30FBD2B7" w14:textId="77777777" w:rsidR="00D405E5" w:rsidRPr="00963C88" w:rsidRDefault="00D405E5" w:rsidP="00A15F4F"/>
        </w:tc>
      </w:tr>
      <w:tr w:rsidR="00D405E5" w14:paraId="1020FC15" w14:textId="77777777" w:rsidTr="00A15F4F">
        <w:tc>
          <w:tcPr>
            <w:tcW w:w="6765" w:type="dxa"/>
          </w:tcPr>
          <w:p w14:paraId="7E25EAE2" w14:textId="77777777" w:rsidR="00D405E5" w:rsidRPr="001B2017" w:rsidRDefault="00D405E5" w:rsidP="00A15F4F"/>
        </w:tc>
        <w:tc>
          <w:tcPr>
            <w:tcW w:w="1174" w:type="dxa"/>
          </w:tcPr>
          <w:p w14:paraId="0FB0E3D4" w14:textId="77777777" w:rsidR="00D405E5" w:rsidRPr="00963C88" w:rsidRDefault="00D405E5" w:rsidP="00A15F4F"/>
        </w:tc>
      </w:tr>
      <w:tr w:rsidR="00D405E5" w14:paraId="58DAFB20" w14:textId="77777777" w:rsidTr="00A15F4F">
        <w:tc>
          <w:tcPr>
            <w:tcW w:w="6765" w:type="dxa"/>
          </w:tcPr>
          <w:p w14:paraId="5C7370B8" w14:textId="77777777" w:rsidR="00D405E5" w:rsidRPr="001B2017" w:rsidRDefault="00D405E5" w:rsidP="00A15F4F">
            <w:pPr>
              <w:rPr>
                <w:i/>
              </w:rPr>
            </w:pPr>
            <w:r w:rsidRPr="001B2017">
              <w:rPr>
                <w:i/>
              </w:rPr>
              <w:t>Alleen voor voorlopig geselecteerden:</w:t>
            </w:r>
          </w:p>
        </w:tc>
        <w:tc>
          <w:tcPr>
            <w:tcW w:w="1174" w:type="dxa"/>
          </w:tcPr>
          <w:p w14:paraId="53B81A6F" w14:textId="77777777" w:rsidR="00D405E5" w:rsidRPr="00524411" w:rsidRDefault="00D405E5" w:rsidP="00A15F4F">
            <w:pPr>
              <w:rPr>
                <w:i/>
              </w:rPr>
            </w:pPr>
          </w:p>
        </w:tc>
      </w:tr>
      <w:tr w:rsidR="00D405E5" w14:paraId="1BB4E580" w14:textId="77777777" w:rsidTr="00A15F4F">
        <w:tc>
          <w:tcPr>
            <w:tcW w:w="6765" w:type="dxa"/>
          </w:tcPr>
          <w:p w14:paraId="63E0DC8E" w14:textId="77777777" w:rsidR="00D405E5" w:rsidRPr="001B2017" w:rsidRDefault="00D405E5" w:rsidP="00A15F4F">
            <w:pPr>
              <w:pStyle w:val="Lijstopsomteken"/>
              <w:numPr>
                <w:ilvl w:val="0"/>
                <w:numId w:val="0"/>
              </w:numPr>
              <w:ind w:left="360" w:hanging="360"/>
            </w:pPr>
            <w:r w:rsidRPr="001B2017">
              <w:t>Bewijsmiddel: GVA</w:t>
            </w:r>
          </w:p>
        </w:tc>
        <w:tc>
          <w:tcPr>
            <w:tcW w:w="1174" w:type="dxa"/>
          </w:tcPr>
          <w:p w14:paraId="447A1CEF" w14:textId="77777777" w:rsidR="00D405E5" w:rsidRDefault="00D405E5" w:rsidP="00A15F4F"/>
        </w:tc>
      </w:tr>
      <w:tr w:rsidR="00D405E5" w14:paraId="1B8E4512" w14:textId="77777777" w:rsidTr="00A15F4F">
        <w:tc>
          <w:tcPr>
            <w:tcW w:w="6765" w:type="dxa"/>
          </w:tcPr>
          <w:p w14:paraId="05D52FD4" w14:textId="77777777" w:rsidR="00D405E5" w:rsidRPr="001B2017" w:rsidRDefault="00D405E5" w:rsidP="00A15F4F">
            <w:r w:rsidRPr="001B2017">
              <w:t>Bewijsmiddel: uittreksel handelsregister</w:t>
            </w:r>
          </w:p>
        </w:tc>
        <w:tc>
          <w:tcPr>
            <w:tcW w:w="1174" w:type="dxa"/>
          </w:tcPr>
          <w:p w14:paraId="5E9880B3" w14:textId="77777777" w:rsidR="00D405E5" w:rsidRDefault="00D405E5" w:rsidP="00A15F4F"/>
        </w:tc>
      </w:tr>
      <w:tr w:rsidR="00D405E5" w14:paraId="7F44BD6D" w14:textId="77777777" w:rsidTr="00A15F4F">
        <w:tc>
          <w:tcPr>
            <w:tcW w:w="6765" w:type="dxa"/>
          </w:tcPr>
          <w:p w14:paraId="3BFC888C" w14:textId="77777777" w:rsidR="00D405E5" w:rsidRDefault="00D405E5" w:rsidP="00A15F4F">
            <w:pPr>
              <w:pStyle w:val="Lijstopsomteken"/>
              <w:numPr>
                <w:ilvl w:val="0"/>
                <w:numId w:val="0"/>
              </w:numPr>
              <w:ind w:left="360" w:hanging="360"/>
            </w:pPr>
            <w:r w:rsidRPr="005F6F1E">
              <w:t>Bewijsmiddel: verklaring belastingdienst</w:t>
            </w:r>
          </w:p>
        </w:tc>
        <w:tc>
          <w:tcPr>
            <w:tcW w:w="1174" w:type="dxa"/>
          </w:tcPr>
          <w:p w14:paraId="620F47DC" w14:textId="77777777" w:rsidR="00D405E5" w:rsidRDefault="00D405E5" w:rsidP="00A15F4F"/>
        </w:tc>
      </w:tr>
    </w:tbl>
    <w:p w14:paraId="0B23FE21" w14:textId="77777777" w:rsidR="00D405E5" w:rsidRDefault="00D405E5" w:rsidP="00D405E5"/>
    <w:p w14:paraId="7ED8F174" w14:textId="77777777" w:rsidR="00D405E5" w:rsidRDefault="00D405E5" w:rsidP="00D405E5">
      <w:pPr>
        <w:spacing w:line="240" w:lineRule="auto"/>
      </w:pPr>
      <w:r>
        <w:br w:type="page"/>
      </w:r>
    </w:p>
    <w:p w14:paraId="54D34CC9" w14:textId="77777777" w:rsidR="002D3191" w:rsidRDefault="002D3191" w:rsidP="00D344DE"/>
    <w:p w14:paraId="49359096" w14:textId="77777777" w:rsidR="0046121E" w:rsidRPr="00D344DE" w:rsidRDefault="0046121E" w:rsidP="00D344DE"/>
    <w:sectPr w:rsidR="0046121E" w:rsidRPr="00D344DE" w:rsidSect="002D72B3">
      <w:headerReference w:type="default" r:id="rId7"/>
      <w:footerReference w:type="default" r:id="rId8"/>
      <w:headerReference w:type="first" r:id="rId9"/>
      <w:footerReference w:type="first" r:id="rId10"/>
      <w:pgSz w:w="11907" w:h="16839" w:code="9"/>
      <w:pgMar w:top="3289" w:right="1690" w:bottom="1979" w:left="1588" w:header="249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E88EE" w14:textId="77777777" w:rsidR="00AD77B9" w:rsidRDefault="00AD77B9">
      <w:r>
        <w:separator/>
      </w:r>
    </w:p>
  </w:endnote>
  <w:endnote w:type="continuationSeparator" w:id="0">
    <w:p w14:paraId="2623D84F" w14:textId="77777777" w:rsidR="00AD77B9" w:rsidRDefault="00AD7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59712" w14:textId="77777777" w:rsidR="00426892" w:rsidRDefault="00426892" w:rsidP="003D00B8">
    <w:pPr>
      <w:spacing w:line="200" w:lineRule="exact"/>
    </w:pPr>
  </w:p>
  <w:tbl>
    <w:tblPr>
      <w:tblW w:w="8623" w:type="dxa"/>
      <w:tblLayout w:type="fixed"/>
      <w:tblCellMar>
        <w:left w:w="0" w:type="dxa"/>
        <w:right w:w="0" w:type="dxa"/>
      </w:tblCellMar>
      <w:tblLook w:val="0000" w:firstRow="0" w:lastRow="0" w:firstColumn="0" w:lastColumn="0" w:noHBand="0" w:noVBand="0"/>
    </w:tblPr>
    <w:tblGrid>
      <w:gridCol w:w="8623"/>
    </w:tblGrid>
    <w:tr w:rsidR="00426892" w14:paraId="2024952C" w14:textId="77777777" w:rsidTr="003D00B8">
      <w:trPr>
        <w:trHeight w:val="564"/>
      </w:trPr>
      <w:tc>
        <w:tcPr>
          <w:tcW w:w="8623" w:type="dxa"/>
          <w:shd w:val="clear" w:color="auto" w:fill="auto"/>
        </w:tcPr>
        <w:p w14:paraId="69D15E89" w14:textId="77777777" w:rsidR="00426892" w:rsidRDefault="002D3191" w:rsidP="002D3191">
          <w:pPr>
            <w:pStyle w:val="Huisstijl-Pagina"/>
          </w:pPr>
          <w:bookmarkStart w:id="13" w:name="bmPagina2" w:colFirst="0" w:colLast="0"/>
          <w:r>
            <w:t>1688604-0118.0.1, d.d. 23 februari 2023</w:t>
          </w:r>
          <w:r>
            <w:tab/>
            <w:t xml:space="preserve">Pagina </w:t>
          </w:r>
          <w:r>
            <w:fldChar w:fldCharType="begin"/>
          </w:r>
          <w:r>
            <w:instrText xml:space="preserve"> PAGE  \* MERGEFORMAT </w:instrText>
          </w:r>
          <w:r>
            <w:fldChar w:fldCharType="separate"/>
          </w:r>
          <w:r>
            <w:t>1</w:t>
          </w:r>
          <w:r>
            <w:fldChar w:fldCharType="end"/>
          </w:r>
          <w:r>
            <w:t xml:space="preserve"> van </w:t>
          </w:r>
          <w:fldSimple w:instr=" NUMPAGES  \* MERGEFORMAT ">
            <w:r>
              <w:t>1</w:t>
            </w:r>
          </w:fldSimple>
        </w:p>
      </w:tc>
    </w:tr>
    <w:tr w:rsidR="00426892" w:rsidRPr="00A17FEA" w14:paraId="3BCE1092" w14:textId="77777777" w:rsidTr="0051408B">
      <w:trPr>
        <w:trHeight w:val="658"/>
      </w:trPr>
      <w:tc>
        <w:tcPr>
          <w:tcW w:w="8623" w:type="dxa"/>
          <w:shd w:val="clear" w:color="auto" w:fill="auto"/>
        </w:tcPr>
        <w:p w14:paraId="367B85F0" w14:textId="77777777" w:rsidR="00426892" w:rsidRPr="00A17FEA" w:rsidRDefault="00426892" w:rsidP="00A17FEA">
          <w:pPr>
            <w:pStyle w:val="Huisstijl-Adres"/>
          </w:pPr>
          <w:bookmarkStart w:id="14" w:name="bmAdres2" w:colFirst="0" w:colLast="0"/>
          <w:bookmarkEnd w:id="13"/>
        </w:p>
      </w:tc>
    </w:tr>
    <w:bookmarkEnd w:id="14"/>
  </w:tbl>
  <w:p w14:paraId="6B5E7658" w14:textId="77777777" w:rsidR="00426892" w:rsidRPr="00DB508E" w:rsidRDefault="00426892" w:rsidP="003D00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B470" w14:textId="77777777" w:rsidR="00636219" w:rsidRDefault="00636219" w:rsidP="00636219">
    <w:pPr>
      <w:spacing w:line="200" w:lineRule="exact"/>
    </w:pPr>
    <w:r>
      <w:rPr>
        <w:noProof/>
      </w:rPr>
      <mc:AlternateContent>
        <mc:Choice Requires="wps">
          <w:drawing>
            <wp:anchor distT="0" distB="0" distL="114300" distR="114300" simplePos="0" relativeHeight="251660800" behindDoc="0" locked="0" layoutInCell="1" allowOverlap="1" wp14:anchorId="51D5D30F" wp14:editId="130EB67A">
              <wp:simplePos x="0" y="0"/>
              <wp:positionH relativeFrom="page">
                <wp:posOffset>6552565</wp:posOffset>
              </wp:positionH>
              <wp:positionV relativeFrom="page">
                <wp:posOffset>9991090</wp:posOffset>
              </wp:positionV>
              <wp:extent cx="932180" cy="511175"/>
              <wp:effectExtent l="0" t="0" r="1270" b="317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418"/>
                          </w:tblGrid>
                          <w:tr w:rsidR="00636219" w14:paraId="7815EF22" w14:textId="77777777" w:rsidTr="00B81489">
                            <w:trPr>
                              <w:trHeight w:val="710"/>
                            </w:trPr>
                            <w:tc>
                              <w:tcPr>
                                <w:tcW w:w="1418" w:type="dxa"/>
                                <w:shd w:val="clear" w:color="auto" w:fill="auto"/>
                                <w:vAlign w:val="bottom"/>
                              </w:tcPr>
                              <w:p w14:paraId="08B73917" w14:textId="77777777" w:rsidR="00636219" w:rsidRDefault="00636219" w:rsidP="00B81489">
                                <w:bookmarkStart w:id="19" w:name="bmLogoVoettekst1" w:colFirst="0" w:colLast="0"/>
                              </w:p>
                            </w:tc>
                          </w:tr>
                          <w:bookmarkEnd w:id="19"/>
                        </w:tbl>
                        <w:p w14:paraId="7C83EC00" w14:textId="77777777" w:rsidR="00636219" w:rsidRDefault="00636219" w:rsidP="0063621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D5D30F" id="_x0000_t202" coordsize="21600,21600" o:spt="202" path="m,l,21600r21600,l21600,xe">
              <v:stroke joinstyle="miter"/>
              <v:path gradientshapeok="t" o:connecttype="rect"/>
            </v:shapetype>
            <v:shape id="_x0000_s1030" type="#_x0000_t202" style="position:absolute;margin-left:515.95pt;margin-top:786.7pt;width:73.4pt;height:40.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418"/>
                    </w:tblGrid>
                    <w:tr w:rsidR="00636219" w14:paraId="7815EF22" w14:textId="77777777" w:rsidTr="00B81489">
                      <w:trPr>
                        <w:trHeight w:val="710"/>
                      </w:trPr>
                      <w:tc>
                        <w:tcPr>
                          <w:tcW w:w="1418" w:type="dxa"/>
                          <w:shd w:val="clear" w:color="auto" w:fill="auto"/>
                          <w:vAlign w:val="bottom"/>
                        </w:tcPr>
                        <w:p w14:paraId="08B73917" w14:textId="77777777" w:rsidR="00636219" w:rsidRDefault="00636219" w:rsidP="00B81489">
                          <w:bookmarkStart w:id="20" w:name="bmLogoVoettekst1" w:colFirst="0" w:colLast="0"/>
                        </w:p>
                      </w:tc>
                    </w:tr>
                    <w:bookmarkEnd w:id="20"/>
                  </w:tbl>
                  <w:p w14:paraId="7C83EC00" w14:textId="77777777" w:rsidR="00636219" w:rsidRDefault="00636219" w:rsidP="00636219"/>
                </w:txbxContent>
              </v:textbox>
              <w10:wrap anchorx="page" anchory="page"/>
            </v:shape>
          </w:pict>
        </mc:Fallback>
      </mc:AlternateContent>
    </w:r>
  </w:p>
  <w:tbl>
    <w:tblPr>
      <w:tblW w:w="8623" w:type="dxa"/>
      <w:tblLayout w:type="fixed"/>
      <w:tblCellMar>
        <w:left w:w="0" w:type="dxa"/>
        <w:right w:w="0" w:type="dxa"/>
      </w:tblCellMar>
      <w:tblLook w:val="0000" w:firstRow="0" w:lastRow="0" w:firstColumn="0" w:lastColumn="0" w:noHBand="0" w:noVBand="0"/>
    </w:tblPr>
    <w:tblGrid>
      <w:gridCol w:w="8623"/>
    </w:tblGrid>
    <w:tr w:rsidR="00636219" w14:paraId="0C2191AF" w14:textId="77777777" w:rsidTr="0076681D">
      <w:trPr>
        <w:trHeight w:val="564"/>
      </w:trPr>
      <w:tc>
        <w:tcPr>
          <w:tcW w:w="8623" w:type="dxa"/>
          <w:shd w:val="clear" w:color="auto" w:fill="auto"/>
        </w:tcPr>
        <w:p w14:paraId="3A5FE6AF" w14:textId="77777777" w:rsidR="00636219" w:rsidRDefault="002D3191" w:rsidP="002D3191">
          <w:pPr>
            <w:pStyle w:val="Huisstijl-Pagina"/>
          </w:pPr>
          <w:bookmarkStart w:id="21" w:name="bmPagina1" w:colFirst="0" w:colLast="0"/>
          <w:r>
            <w:t>1688604-0118.0.1</w:t>
          </w:r>
          <w:r>
            <w:tab/>
            <w:t xml:space="preserve">Pagina </w:t>
          </w:r>
          <w:r>
            <w:fldChar w:fldCharType="begin"/>
          </w:r>
          <w:r>
            <w:instrText xml:space="preserve"> PAGE  \* MERGEFORMAT </w:instrText>
          </w:r>
          <w:r>
            <w:fldChar w:fldCharType="separate"/>
          </w:r>
          <w:r>
            <w:t>1</w:t>
          </w:r>
          <w:r>
            <w:fldChar w:fldCharType="end"/>
          </w:r>
          <w:r>
            <w:t xml:space="preserve"> van </w:t>
          </w:r>
          <w:fldSimple w:instr=" NUMPAGES  \* MERGEFORMAT ">
            <w:r>
              <w:t>1</w:t>
            </w:r>
          </w:fldSimple>
        </w:p>
      </w:tc>
    </w:tr>
    <w:tr w:rsidR="00636219" w:rsidRPr="00883393" w14:paraId="7577C3AC" w14:textId="77777777" w:rsidTr="0051408B">
      <w:trPr>
        <w:trHeight w:val="658"/>
      </w:trPr>
      <w:tc>
        <w:tcPr>
          <w:tcW w:w="8623" w:type="dxa"/>
          <w:shd w:val="clear" w:color="auto" w:fill="auto"/>
        </w:tcPr>
        <w:p w14:paraId="7EDE8C56" w14:textId="77777777" w:rsidR="002D3191" w:rsidRDefault="002D3191" w:rsidP="002D3191">
          <w:pPr>
            <w:pStyle w:val="Huisstijl-Lijn"/>
          </w:pPr>
          <w:bookmarkStart w:id="22" w:name="bmAdres1" w:colFirst="0" w:colLast="0"/>
          <w:bookmarkEnd w:id="21"/>
          <w:r>
            <w:t>●●●●●●●●●●●●●●●●●●●●●●●●●</w:t>
          </w:r>
          <w:r>
            <w:tab/>
            <w:t>●●●●●●●●●●●●●●●●●●●●●●●●●</w:t>
          </w:r>
          <w:r>
            <w:tab/>
            <w:t>●●●●●●●●●●●●●●●●●●●●●●●●●</w:t>
          </w:r>
          <w:r>
            <w:tab/>
            <w:t>●●●●●●●●●●●●●●●●●●●●●●●●●</w:t>
          </w:r>
          <w:r>
            <w:tab/>
            <w:t>●●●●●●●●●●●●●●●●●●●●●●●●●</w:t>
          </w:r>
        </w:p>
        <w:p w14:paraId="3ABAAE10" w14:textId="77777777" w:rsidR="002D3191" w:rsidRDefault="002D3191" w:rsidP="002D3191">
          <w:pPr>
            <w:pStyle w:val="Huisstijl-Adres"/>
          </w:pPr>
          <w:r>
            <w:t>Statenlaan 8</w:t>
          </w:r>
          <w:r>
            <w:tab/>
            <w:t>Postbus 70501</w:t>
          </w:r>
          <w:r>
            <w:tab/>
            <w:t>T +31 (0)73 6 409 409</w:t>
          </w:r>
          <w:r>
            <w:tab/>
            <w:t>info@hevo.nl</w:t>
          </w:r>
          <w:r>
            <w:tab/>
            <w:t>KvK Brabant 16029774</w:t>
          </w:r>
        </w:p>
        <w:p w14:paraId="26B4682B" w14:textId="77777777" w:rsidR="002D3191" w:rsidRDefault="002D3191" w:rsidP="002D3191">
          <w:pPr>
            <w:pStyle w:val="Huisstijl-Lijn"/>
          </w:pPr>
          <w:r>
            <w:t>●●●●●●●●●●●●●●●●●●●●●●●●●</w:t>
          </w:r>
          <w:r>
            <w:tab/>
            <w:t>●●●●●●●●●●●●●●●●●●●●●●●●●</w:t>
          </w:r>
          <w:r>
            <w:tab/>
            <w:t>●●●●●●●●●●●●●●●●●●●●●●●●●</w:t>
          </w:r>
          <w:r>
            <w:tab/>
            <w:t>●●●●●●●●●●●●●●●●●●●●●●●●●</w:t>
          </w:r>
          <w:r>
            <w:tab/>
            <w:t>●●●●●●●●●●●●●●●●●●●●●●●●●</w:t>
          </w:r>
        </w:p>
        <w:p w14:paraId="720CF09E" w14:textId="77777777" w:rsidR="00636219" w:rsidRPr="008C69A8" w:rsidRDefault="002D3191" w:rsidP="002D3191">
          <w:pPr>
            <w:pStyle w:val="Huisstijl-Adres"/>
          </w:pPr>
          <w:r>
            <w:t>5223 LA 's-Hertogenbosch</w:t>
          </w:r>
          <w:r>
            <w:tab/>
            <w:t>5201 CB 's-Hertogenbosch</w:t>
          </w:r>
          <w:r>
            <w:tab/>
            <w:t xml:space="preserve">F +31 (0)73 6 410 118 </w:t>
          </w:r>
          <w:r>
            <w:tab/>
            <w:t>ISO 9001-gecertificeerd</w:t>
          </w:r>
          <w:r>
            <w:tab/>
            <w:t>BTW 0011.60.461.B01</w:t>
          </w:r>
        </w:p>
      </w:tc>
    </w:tr>
    <w:bookmarkEnd w:id="22"/>
  </w:tbl>
  <w:p w14:paraId="0E9A9B71" w14:textId="77777777" w:rsidR="00636219" w:rsidRPr="00DB508E" w:rsidRDefault="00636219" w:rsidP="006362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345D8" w14:textId="77777777" w:rsidR="00AD77B9" w:rsidRDefault="00AD77B9">
      <w:r>
        <w:separator/>
      </w:r>
    </w:p>
  </w:footnote>
  <w:footnote w:type="continuationSeparator" w:id="0">
    <w:p w14:paraId="23A76647" w14:textId="77777777" w:rsidR="00AD77B9" w:rsidRDefault="00AD7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B5BB9" w14:textId="77777777" w:rsidR="00426892" w:rsidRDefault="00FF69D1" w:rsidP="008C498B">
    <w:r>
      <w:rPr>
        <w:noProof/>
      </w:rPr>
      <mc:AlternateContent>
        <mc:Choice Requires="wps">
          <w:drawing>
            <wp:anchor distT="0" distB="0" distL="114300" distR="114300" simplePos="0" relativeHeight="251659776" behindDoc="0" locked="0" layoutInCell="1" allowOverlap="1" wp14:anchorId="2DC8D3D9" wp14:editId="0C73EE86">
              <wp:simplePos x="0" y="0"/>
              <wp:positionH relativeFrom="page">
                <wp:posOffset>6344285</wp:posOffset>
              </wp:positionH>
              <wp:positionV relativeFrom="page">
                <wp:posOffset>1195070</wp:posOffset>
              </wp:positionV>
              <wp:extent cx="1123950" cy="286385"/>
              <wp:effectExtent l="0" t="0" r="0" b="0"/>
              <wp:wrapNone/>
              <wp:docPr id="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00A1C27D" w14:textId="77777777" w:rsidTr="00375CC9">
                            <w:tc>
                              <w:tcPr>
                                <w:tcW w:w="1638" w:type="dxa"/>
                                <w:shd w:val="clear" w:color="auto" w:fill="auto"/>
                                <w:tcMar>
                                  <w:left w:w="28" w:type="dxa"/>
                                </w:tcMar>
                              </w:tcPr>
                              <w:p w14:paraId="367B197F" w14:textId="77777777" w:rsidR="002D3191" w:rsidRDefault="002D3191" w:rsidP="002D3191">
                                <w:pPr>
                                  <w:pStyle w:val="Huisstijl-Lijn"/>
                                </w:pPr>
                                <w:bookmarkStart w:id="9" w:name="bmWebsite2" w:colFirst="0" w:colLast="0"/>
                                <w:r>
                                  <w:t>●●●●●●●●●●●●●●●●●●●●●●●●●</w:t>
                                </w:r>
                              </w:p>
                              <w:p w14:paraId="2B8DF94D" w14:textId="77777777" w:rsidR="00426892" w:rsidRDefault="002D3191" w:rsidP="002D3191">
                                <w:pPr>
                                  <w:pStyle w:val="Huisstijl-Adres"/>
                                </w:pPr>
                                <w:r>
                                  <w:t>www.hevo.nl</w:t>
                                </w:r>
                              </w:p>
                            </w:tc>
                          </w:tr>
                          <w:bookmarkEnd w:id="9"/>
                        </w:tbl>
                        <w:p w14:paraId="58AEDBC6" w14:textId="77777777" w:rsidR="00426892" w:rsidRPr="004E5AB8" w:rsidRDefault="00426892" w:rsidP="00EE7174">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8D3D9" id="_x0000_t202" coordsize="21600,21600" o:spt="202" path="m,l,21600r21600,l21600,xe">
              <v:stroke joinstyle="miter"/>
              <v:path gradientshapeok="t" o:connecttype="rect"/>
            </v:shapetype>
            <v:shape id="Text Box 23" o:spid="_x0000_s1026" type="#_x0000_t202" style="position:absolute;margin-left:499.55pt;margin-top:94.1pt;width:88.5pt;height:22.5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00A1C27D" w14:textId="77777777" w:rsidTr="00375CC9">
                      <w:tc>
                        <w:tcPr>
                          <w:tcW w:w="1638" w:type="dxa"/>
                          <w:shd w:val="clear" w:color="auto" w:fill="auto"/>
                          <w:tcMar>
                            <w:left w:w="28" w:type="dxa"/>
                          </w:tcMar>
                        </w:tcPr>
                        <w:p w14:paraId="367B197F" w14:textId="77777777" w:rsidR="002D3191" w:rsidRDefault="002D3191" w:rsidP="002D3191">
                          <w:pPr>
                            <w:pStyle w:val="Huisstijl-Lijn"/>
                          </w:pPr>
                          <w:bookmarkStart w:id="10" w:name="bmWebsite2" w:colFirst="0" w:colLast="0"/>
                          <w:r>
                            <w:t>●●●●●●●●●●●●●●●●●●●●●●●●●</w:t>
                          </w:r>
                        </w:p>
                        <w:p w14:paraId="2B8DF94D" w14:textId="77777777" w:rsidR="00426892" w:rsidRDefault="002D3191" w:rsidP="002D3191">
                          <w:pPr>
                            <w:pStyle w:val="Huisstijl-Adres"/>
                          </w:pPr>
                          <w:r>
                            <w:t>www.hevo.nl</w:t>
                          </w:r>
                        </w:p>
                      </w:tc>
                    </w:tr>
                    <w:bookmarkEnd w:id="10"/>
                  </w:tbl>
                  <w:p w14:paraId="58AEDBC6" w14:textId="77777777" w:rsidR="00426892" w:rsidRPr="004E5AB8" w:rsidRDefault="00426892" w:rsidP="00EE7174">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8752" behindDoc="0" locked="0" layoutInCell="1" allowOverlap="1" wp14:anchorId="5692311E" wp14:editId="41732CB5">
              <wp:simplePos x="0" y="0"/>
              <wp:positionH relativeFrom="page">
                <wp:posOffset>0</wp:posOffset>
              </wp:positionH>
              <wp:positionV relativeFrom="page">
                <wp:posOffset>0</wp:posOffset>
              </wp:positionV>
              <wp:extent cx="7560945" cy="1543050"/>
              <wp:effectExtent l="0" t="0" r="1905" b="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0F2F18C4" w14:textId="77777777" w:rsidTr="0034686A">
                            <w:tc>
                              <w:tcPr>
                                <w:tcW w:w="11908" w:type="dxa"/>
                                <w:shd w:val="clear" w:color="auto" w:fill="auto"/>
                              </w:tcPr>
                              <w:p w14:paraId="6753A6B3" w14:textId="77777777" w:rsidR="00426892" w:rsidRDefault="002D3191" w:rsidP="002D3191">
                                <w:pPr>
                                  <w:spacing w:line="254" w:lineRule="atLeast"/>
                                </w:pPr>
                                <w:bookmarkStart w:id="11" w:name="bmLogo2" w:colFirst="0" w:colLast="0"/>
                                <w:r>
                                  <w:rPr>
                                    <w:noProof/>
                                  </w:rPr>
                                  <w:drawing>
                                    <wp:inline distT="0" distB="0" distL="0" distR="0" wp14:anchorId="24E4F06E" wp14:editId="7DE865CD">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1"/>
                        </w:tbl>
                        <w:p w14:paraId="1CD5D4B9" w14:textId="77777777" w:rsidR="00426892" w:rsidRDefault="00426892" w:rsidP="0050434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2311E" id="Text Box 18" o:spid="_x0000_s1027" type="#_x0000_t202" style="position:absolute;margin-left:0;margin-top:0;width:595.35pt;height:12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0F2F18C4" w14:textId="77777777" w:rsidTr="0034686A">
                      <w:tc>
                        <w:tcPr>
                          <w:tcW w:w="11908" w:type="dxa"/>
                          <w:shd w:val="clear" w:color="auto" w:fill="auto"/>
                        </w:tcPr>
                        <w:p w14:paraId="6753A6B3" w14:textId="77777777" w:rsidR="00426892" w:rsidRDefault="002D3191" w:rsidP="002D3191">
                          <w:pPr>
                            <w:spacing w:line="254" w:lineRule="atLeast"/>
                          </w:pPr>
                          <w:bookmarkStart w:id="12" w:name="bmLogo2" w:colFirst="0" w:colLast="0"/>
                          <w:r>
                            <w:rPr>
                              <w:noProof/>
                            </w:rPr>
                            <w:drawing>
                              <wp:inline distT="0" distB="0" distL="0" distR="0" wp14:anchorId="24E4F06E" wp14:editId="7DE865CD">
                                <wp:extent cx="1485763" cy="1485763"/>
                                <wp:effectExtent l="0" t="0" r="635" b="635"/>
                                <wp:docPr id="7" name="Afbeelding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2"/>
                  </w:tbl>
                  <w:p w14:paraId="1CD5D4B9" w14:textId="77777777" w:rsidR="00426892" w:rsidRDefault="00426892" w:rsidP="00504348"/>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5E7D" w14:textId="77777777" w:rsidR="00426892" w:rsidRDefault="00FF69D1" w:rsidP="00883393">
    <w:r>
      <w:rPr>
        <w:noProof/>
      </w:rPr>
      <mc:AlternateContent>
        <mc:Choice Requires="wps">
          <w:drawing>
            <wp:anchor distT="0" distB="0" distL="114300" distR="114300" simplePos="0" relativeHeight="251656704" behindDoc="0" locked="0" layoutInCell="1" allowOverlap="1" wp14:anchorId="7A86E94D" wp14:editId="24B12F1A">
              <wp:simplePos x="0" y="0"/>
              <wp:positionH relativeFrom="page">
                <wp:posOffset>6344285</wp:posOffset>
              </wp:positionH>
              <wp:positionV relativeFrom="page">
                <wp:posOffset>1195070</wp:posOffset>
              </wp:positionV>
              <wp:extent cx="1123950" cy="286385"/>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245B8433" w14:textId="77777777" w:rsidTr="00375CC9">
                            <w:tc>
                              <w:tcPr>
                                <w:tcW w:w="1638" w:type="dxa"/>
                                <w:shd w:val="clear" w:color="auto" w:fill="auto"/>
                                <w:tcMar>
                                  <w:left w:w="28" w:type="dxa"/>
                                </w:tcMar>
                              </w:tcPr>
                              <w:p w14:paraId="270092D7" w14:textId="77777777" w:rsidR="002D3191" w:rsidRDefault="002D3191" w:rsidP="002D3191">
                                <w:pPr>
                                  <w:pStyle w:val="Huisstijl-Lijn"/>
                                </w:pPr>
                                <w:bookmarkStart w:id="15" w:name="bmWebsite1" w:colFirst="0" w:colLast="0"/>
                                <w:r>
                                  <w:t>●●●●●●●●●●●●●●●●●●●●●●●●●</w:t>
                                </w:r>
                              </w:p>
                              <w:p w14:paraId="5C0E1C2B" w14:textId="77777777" w:rsidR="00426892" w:rsidRDefault="002D3191" w:rsidP="002D3191">
                                <w:pPr>
                                  <w:pStyle w:val="Huisstijl-Adres"/>
                                </w:pPr>
                                <w:r>
                                  <w:t>www.hevo.nl</w:t>
                                </w:r>
                              </w:p>
                            </w:tc>
                          </w:tr>
                          <w:bookmarkEnd w:id="15"/>
                        </w:tbl>
                        <w:p w14:paraId="65EB658D" w14:textId="77777777" w:rsidR="00426892" w:rsidRPr="004E5AB8" w:rsidRDefault="00426892" w:rsidP="0089739B">
                          <w:pPr>
                            <w:pStyle w:val="Huisstijl-Pagina"/>
                            <w:rPr>
                              <w:spacing w:val="-6"/>
                              <w:szCs w:val="15"/>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6E94D" id="_x0000_t202" coordsize="21600,21600" o:spt="202" path="m,l,21600r21600,l21600,xe">
              <v:stroke joinstyle="miter"/>
              <v:path gradientshapeok="t" o:connecttype="rect"/>
            </v:shapetype>
            <v:shape id="Text Box 16" o:spid="_x0000_s1028" type="#_x0000_t202" style="position:absolute;margin-left:499.55pt;margin-top:94.1pt;width:88.5pt;height:22.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" filled="f" stroked="f">
              <v:textbox inset="0">
                <w:txbxContent>
                  <w:tbl>
                    <w:tblPr>
                      <w:tblW w:w="0" w:type="auto"/>
                      <w:tblLayout w:type="fixed"/>
                      <w:tblCellMar>
                        <w:left w:w="0" w:type="dxa"/>
                        <w:right w:w="0" w:type="dxa"/>
                      </w:tblCellMar>
                      <w:tblLook w:val="0000" w:firstRow="0" w:lastRow="0" w:firstColumn="0" w:lastColumn="0" w:noHBand="0" w:noVBand="0"/>
                    </w:tblPr>
                    <w:tblGrid>
                      <w:gridCol w:w="1638"/>
                    </w:tblGrid>
                    <w:tr w:rsidR="00426892" w14:paraId="245B8433" w14:textId="77777777" w:rsidTr="00375CC9">
                      <w:tc>
                        <w:tcPr>
                          <w:tcW w:w="1638" w:type="dxa"/>
                          <w:shd w:val="clear" w:color="auto" w:fill="auto"/>
                          <w:tcMar>
                            <w:left w:w="28" w:type="dxa"/>
                          </w:tcMar>
                        </w:tcPr>
                        <w:p w14:paraId="270092D7" w14:textId="77777777" w:rsidR="002D3191" w:rsidRDefault="002D3191" w:rsidP="002D3191">
                          <w:pPr>
                            <w:pStyle w:val="Huisstijl-Lijn"/>
                          </w:pPr>
                          <w:bookmarkStart w:id="16" w:name="bmWebsite1" w:colFirst="0" w:colLast="0"/>
                          <w:r>
                            <w:t>●●●●●●●●●●●●●●●●●●●●●●●●●</w:t>
                          </w:r>
                        </w:p>
                        <w:p w14:paraId="5C0E1C2B" w14:textId="77777777" w:rsidR="00426892" w:rsidRDefault="002D3191" w:rsidP="002D3191">
                          <w:pPr>
                            <w:pStyle w:val="Huisstijl-Adres"/>
                          </w:pPr>
                          <w:r>
                            <w:t>www.hevo.nl</w:t>
                          </w:r>
                        </w:p>
                      </w:tc>
                    </w:tr>
                    <w:bookmarkEnd w:id="16"/>
                  </w:tbl>
                  <w:p w14:paraId="65EB658D" w14:textId="77777777" w:rsidR="00426892" w:rsidRPr="004E5AB8" w:rsidRDefault="00426892" w:rsidP="0089739B">
                    <w:pPr>
                      <w:pStyle w:val="Huisstijl-Pagina"/>
                      <w:rPr>
                        <w:spacing w:val="-6"/>
                        <w:szCs w:val="15"/>
                      </w:rPr>
                    </w:pPr>
                  </w:p>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3C68C34D" wp14:editId="1A19260F">
              <wp:simplePos x="0" y="0"/>
              <wp:positionH relativeFrom="page">
                <wp:posOffset>0</wp:posOffset>
              </wp:positionH>
              <wp:positionV relativeFrom="page">
                <wp:posOffset>0</wp:posOffset>
              </wp:positionV>
              <wp:extent cx="7560945" cy="1543050"/>
              <wp:effectExtent l="0" t="0" r="1905"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3CA054C3" w14:textId="77777777" w:rsidTr="0034686A">
                            <w:tc>
                              <w:tcPr>
                                <w:tcW w:w="11908" w:type="dxa"/>
                                <w:shd w:val="clear" w:color="auto" w:fill="auto"/>
                              </w:tcPr>
                              <w:p w14:paraId="303A0360" w14:textId="77777777" w:rsidR="00426892" w:rsidRDefault="002D3191" w:rsidP="002D3191">
                                <w:pPr>
                                  <w:spacing w:line="254" w:lineRule="atLeast"/>
                                </w:pPr>
                                <w:bookmarkStart w:id="17" w:name="bmLogo1" w:colFirst="0" w:colLast="0"/>
                                <w:r>
                                  <w:rPr>
                                    <w:noProof/>
                                  </w:rPr>
                                  <w:drawing>
                                    <wp:inline distT="0" distB="0" distL="0" distR="0" wp14:anchorId="5796725E" wp14:editId="41AE5498">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7"/>
                        </w:tbl>
                        <w:p w14:paraId="6DE0A357" w14:textId="77777777" w:rsidR="00426892" w:rsidRDefault="00426892" w:rsidP="00DF247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8C34D" id="Text Box 13" o:spid="_x0000_s1029" type="#_x0000_t202" style="position:absolute;margin-left:0;margin-top:0;width:595.35pt;height:12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" filled="f" stroked="f">
              <v:textbox inset="0,0,0,0">
                <w:txbxContent>
                  <w:tbl>
                    <w:tblPr>
                      <w:tblW w:w="11908" w:type="dxa"/>
                      <w:tblLayout w:type="fixed"/>
                      <w:tblCellMar>
                        <w:left w:w="0" w:type="dxa"/>
                        <w:right w:w="0" w:type="dxa"/>
                      </w:tblCellMar>
                      <w:tblLook w:val="0000" w:firstRow="0" w:lastRow="0" w:firstColumn="0" w:lastColumn="0" w:noHBand="0" w:noVBand="0"/>
                    </w:tblPr>
                    <w:tblGrid>
                      <w:gridCol w:w="11908"/>
                    </w:tblGrid>
                    <w:tr w:rsidR="00426892" w14:paraId="3CA054C3" w14:textId="77777777" w:rsidTr="0034686A">
                      <w:tc>
                        <w:tcPr>
                          <w:tcW w:w="11908" w:type="dxa"/>
                          <w:shd w:val="clear" w:color="auto" w:fill="auto"/>
                        </w:tcPr>
                        <w:p w14:paraId="303A0360" w14:textId="77777777" w:rsidR="00426892" w:rsidRDefault="002D3191" w:rsidP="002D3191">
                          <w:pPr>
                            <w:spacing w:line="254" w:lineRule="atLeast"/>
                          </w:pPr>
                          <w:bookmarkStart w:id="18" w:name="bmLogo1" w:colFirst="0" w:colLast="0"/>
                          <w:r>
                            <w:rPr>
                              <w:noProof/>
                            </w:rPr>
                            <w:drawing>
                              <wp:inline distT="0" distB="0" distL="0" distR="0" wp14:anchorId="5796725E" wp14:editId="41AE5498">
                                <wp:extent cx="1485763" cy="1485763"/>
                                <wp:effectExtent l="0" t="0" r="635" b="635"/>
                                <wp:docPr id="6" name="Afbeelding 6"/>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1485763" cy="1485763"/>
                                        </a:xfrm>
                                        <a:prstGeom prst="rect">
                                          <a:avLst/>
                                        </a:prstGeom>
                                      </pic:spPr>
                                    </pic:pic>
                                  </a:graphicData>
                                </a:graphic>
                              </wp:inline>
                            </w:drawing>
                          </w:r>
                        </w:p>
                      </w:tc>
                    </w:tr>
                    <w:bookmarkEnd w:id="18"/>
                  </w:tbl>
                  <w:p w14:paraId="6DE0A357" w14:textId="77777777" w:rsidR="00426892" w:rsidRDefault="00426892" w:rsidP="00DF247C"/>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88C8F82C"/>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5E08AC60"/>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B2365BC6"/>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266689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90E7E2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322C4598"/>
    <w:lvl w:ilvl="0">
      <w:start w:val="1"/>
      <w:numFmt w:val="bullet"/>
      <w:pStyle w:val="Lijstopsomteken3"/>
      <w:lvlText w:val="o"/>
      <w:lvlJc w:val="left"/>
      <w:pPr>
        <w:tabs>
          <w:tab w:val="num" w:pos="1080"/>
        </w:tabs>
        <w:ind w:left="1080" w:hanging="360"/>
      </w:pPr>
      <w:rPr>
        <w:rFonts w:ascii="Courier New" w:hAnsi="Courier New" w:cs="Courier New" w:hint="default"/>
      </w:rPr>
    </w:lvl>
  </w:abstractNum>
  <w:abstractNum w:abstractNumId="6" w15:restartNumberingAfterBreak="0">
    <w:nsid w:val="FFFFFF83"/>
    <w:multiLevelType w:val="singleLevel"/>
    <w:tmpl w:val="6F605012"/>
    <w:lvl w:ilvl="0">
      <w:start w:val="1"/>
      <w:numFmt w:val="bullet"/>
      <w:pStyle w:val="Lijstopsomteken2"/>
      <w:lvlText w:val="-"/>
      <w:lvlJc w:val="left"/>
      <w:pPr>
        <w:tabs>
          <w:tab w:val="num" w:pos="720"/>
        </w:tabs>
        <w:ind w:left="720" w:hanging="360"/>
      </w:pPr>
      <w:rPr>
        <w:rFonts w:ascii="Times New Roman" w:hAnsi="Times New Roman" w:cs="Times New Roman" w:hint="default"/>
      </w:rPr>
    </w:lvl>
  </w:abstractNum>
  <w:abstractNum w:abstractNumId="7" w15:restartNumberingAfterBreak="0">
    <w:nsid w:val="FFFFFF88"/>
    <w:multiLevelType w:val="singleLevel"/>
    <w:tmpl w:val="C7162AD4"/>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F044CD6"/>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1B98478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C87488B"/>
    <w:multiLevelType w:val="multilevel"/>
    <w:tmpl w:val="1E12EA7E"/>
    <w:lvl w:ilvl="0">
      <w:start w:val="1"/>
      <w:numFmt w:val="bullet"/>
      <w:lvlText w:val=""/>
      <w:lvlJc w:val="left"/>
      <w:pPr>
        <w:tabs>
          <w:tab w:val="num" w:pos="1077"/>
        </w:tabs>
        <w:ind w:left="1077" w:hanging="357"/>
      </w:pPr>
      <w:rPr>
        <w:rFonts w:ascii="Wingdings" w:hAnsi="Wingdings" w:hint="default"/>
      </w:rPr>
    </w:lvl>
    <w:lvl w:ilvl="1">
      <w:start w:val="1"/>
      <w:numFmt w:val="bullet"/>
      <w:lvlText w:val=""/>
      <w:lvlJc w:val="left"/>
      <w:pPr>
        <w:tabs>
          <w:tab w:val="num" w:pos="1435"/>
        </w:tabs>
        <w:ind w:left="1435" w:hanging="358"/>
      </w:pPr>
      <w:rPr>
        <w:rFonts w:ascii="Wingdings" w:hAnsi="Wingdings" w:hint="default"/>
      </w:rPr>
    </w:lvl>
    <w:lvl w:ilvl="2">
      <w:start w:val="1"/>
      <w:numFmt w:val="bullet"/>
      <w:lvlText w:val=""/>
      <w:lvlJc w:val="left"/>
      <w:pPr>
        <w:tabs>
          <w:tab w:val="num" w:pos="1814"/>
        </w:tabs>
        <w:ind w:left="1814" w:hanging="379"/>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5AE13F50"/>
    <w:multiLevelType w:val="multilevel"/>
    <w:tmpl w:val="B5B69F6E"/>
    <w:lvl w:ilvl="0">
      <w:start w:val="1"/>
      <w:numFmt w:val="decimal"/>
      <w:pStyle w:val="Kop1"/>
      <w:lvlText w:val="%1."/>
      <w:lvlJc w:val="left"/>
      <w:pPr>
        <w:tabs>
          <w:tab w:val="num" w:pos="0"/>
        </w:tabs>
        <w:ind w:left="0" w:hanging="720"/>
      </w:pPr>
      <w:rPr>
        <w:rFonts w:hint="default"/>
      </w:rPr>
    </w:lvl>
    <w:lvl w:ilvl="1">
      <w:start w:val="1"/>
      <w:numFmt w:val="decimal"/>
      <w:pStyle w:val="Kop2"/>
      <w:lvlText w:val="%1.%2."/>
      <w:lvlJc w:val="left"/>
      <w:pPr>
        <w:tabs>
          <w:tab w:val="num" w:pos="0"/>
        </w:tabs>
        <w:ind w:left="0" w:hanging="720"/>
      </w:pPr>
      <w:rPr>
        <w:rFonts w:hint="default"/>
      </w:rPr>
    </w:lvl>
    <w:lvl w:ilvl="2">
      <w:start w:val="1"/>
      <w:numFmt w:val="decimal"/>
      <w:pStyle w:val="Kop3"/>
      <w:lvlText w:val="%1.%2.%3."/>
      <w:lvlJc w:val="left"/>
      <w:pPr>
        <w:tabs>
          <w:tab w:val="num" w:pos="0"/>
        </w:tabs>
        <w:ind w:left="0" w:hanging="720"/>
      </w:pPr>
      <w:rPr>
        <w:rFonts w:hint="default"/>
      </w:rPr>
    </w:lvl>
    <w:lvl w:ilvl="3">
      <w:start w:val="1"/>
      <w:numFmt w:val="none"/>
      <w:lvlText w:val=""/>
      <w:lvlJc w:val="right"/>
      <w:pPr>
        <w:tabs>
          <w:tab w:val="num" w:pos="-351"/>
        </w:tabs>
        <w:ind w:left="-351" w:hanging="255"/>
      </w:pPr>
      <w:rPr>
        <w:rFonts w:hint="default"/>
      </w:rPr>
    </w:lvl>
    <w:lvl w:ilvl="4">
      <w:start w:val="1"/>
      <w:numFmt w:val="none"/>
      <w:lvlText w:val="%1.%2.%3.%4.%5"/>
      <w:lvlJc w:val="right"/>
      <w:pPr>
        <w:tabs>
          <w:tab w:val="num" w:pos="-351"/>
        </w:tabs>
        <w:ind w:left="-351" w:hanging="255"/>
      </w:pPr>
      <w:rPr>
        <w:rFonts w:hint="default"/>
      </w:rPr>
    </w:lvl>
    <w:lvl w:ilvl="5">
      <w:start w:val="1"/>
      <w:numFmt w:val="upperLetter"/>
      <w:lvlRestart w:val="1"/>
      <w:lvlText w:val="%6"/>
      <w:lvlJc w:val="left"/>
      <w:pPr>
        <w:tabs>
          <w:tab w:val="num" w:pos="-211"/>
        </w:tabs>
        <w:ind w:left="-211" w:firstLine="0"/>
      </w:pPr>
      <w:rPr>
        <w:rFonts w:hint="default"/>
      </w:rPr>
    </w:lvl>
    <w:lvl w:ilvl="6">
      <w:start w:val="1"/>
      <w:numFmt w:val="decimal"/>
      <w:lvlText w:val="%6.%7"/>
      <w:lvlJc w:val="left"/>
      <w:pPr>
        <w:tabs>
          <w:tab w:val="num" w:pos="-211"/>
        </w:tabs>
        <w:ind w:left="-211" w:firstLine="0"/>
      </w:pPr>
      <w:rPr>
        <w:rFonts w:hint="default"/>
      </w:rPr>
    </w:lvl>
    <w:lvl w:ilvl="7">
      <w:start w:val="1"/>
      <w:numFmt w:val="decimal"/>
      <w:lvlText w:val="%6.%8.%7"/>
      <w:lvlJc w:val="left"/>
      <w:pPr>
        <w:tabs>
          <w:tab w:val="num" w:pos="-211"/>
        </w:tabs>
        <w:ind w:left="-211" w:firstLine="0"/>
      </w:pPr>
      <w:rPr>
        <w:rFonts w:hint="default"/>
      </w:rPr>
    </w:lvl>
    <w:lvl w:ilvl="8">
      <w:start w:val="1"/>
      <w:numFmt w:val="none"/>
      <w:lvlText w:val=""/>
      <w:lvlJc w:val="left"/>
      <w:pPr>
        <w:tabs>
          <w:tab w:val="num" w:pos="-211"/>
        </w:tabs>
        <w:ind w:left="-211" w:firstLine="0"/>
      </w:pPr>
      <w:rPr>
        <w:rFonts w:hint="default"/>
      </w:rPr>
    </w:lvl>
  </w:abstractNum>
  <w:abstractNum w:abstractNumId="12" w15:restartNumberingAfterBreak="0">
    <w:nsid w:val="65E01F70"/>
    <w:multiLevelType w:val="multilevel"/>
    <w:tmpl w:val="6E6CAE94"/>
    <w:lvl w:ilvl="0">
      <w:start w:val="1"/>
      <w:numFmt w:val="bullet"/>
      <w:lvlText w:val=""/>
      <w:lvlJc w:val="left"/>
      <w:pPr>
        <w:tabs>
          <w:tab w:val="num" w:pos="1077"/>
        </w:tabs>
        <w:ind w:left="1077" w:hanging="357"/>
      </w:pPr>
      <w:rPr>
        <w:rFonts w:ascii="Symbol" w:hAnsi="Symbol" w:hint="default"/>
      </w:rPr>
    </w:lvl>
    <w:lvl w:ilvl="1">
      <w:start w:val="1"/>
      <w:numFmt w:val="bullet"/>
      <w:lvlText w:val="-"/>
      <w:lvlJc w:val="left"/>
      <w:pPr>
        <w:tabs>
          <w:tab w:val="num" w:pos="1435"/>
        </w:tabs>
        <w:ind w:left="1435" w:hanging="358"/>
      </w:pPr>
      <w:rPr>
        <w:rFonts w:ascii="Times New Roman" w:hAnsi="Times New Roman" w:cs="Times New Roman" w:hint="default"/>
      </w:rPr>
    </w:lvl>
    <w:lvl w:ilvl="2">
      <w:start w:val="1"/>
      <w:numFmt w:val="bullet"/>
      <w:lvlText w:val="o"/>
      <w:lvlJc w:val="left"/>
      <w:pPr>
        <w:tabs>
          <w:tab w:val="num" w:pos="1797"/>
        </w:tabs>
        <w:ind w:left="1797" w:hanging="362"/>
      </w:pPr>
      <w:rPr>
        <w:rFonts w:ascii="Courier New" w:hAnsi="Courier New"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6582350">
    <w:abstractNumId w:val="11"/>
  </w:num>
  <w:num w:numId="2" w16cid:durableId="1558739930">
    <w:abstractNumId w:val="8"/>
  </w:num>
  <w:num w:numId="3" w16cid:durableId="1361779144">
    <w:abstractNumId w:val="6"/>
  </w:num>
  <w:num w:numId="4" w16cid:durableId="661272660">
    <w:abstractNumId w:val="5"/>
  </w:num>
  <w:num w:numId="5" w16cid:durableId="10375868">
    <w:abstractNumId w:val="4"/>
  </w:num>
  <w:num w:numId="6" w16cid:durableId="2026906098">
    <w:abstractNumId w:val="3"/>
  </w:num>
  <w:num w:numId="7" w16cid:durableId="180894937">
    <w:abstractNumId w:val="7"/>
  </w:num>
  <w:num w:numId="8" w16cid:durableId="50156822">
    <w:abstractNumId w:val="2"/>
  </w:num>
  <w:num w:numId="9" w16cid:durableId="1219588286">
    <w:abstractNumId w:val="1"/>
  </w:num>
  <w:num w:numId="10" w16cid:durableId="563953991">
    <w:abstractNumId w:val="0"/>
  </w:num>
  <w:num w:numId="11" w16cid:durableId="1366060481">
    <w:abstractNumId w:val="11"/>
  </w:num>
  <w:num w:numId="12" w16cid:durableId="1208953584">
    <w:abstractNumId w:val="9"/>
  </w:num>
  <w:num w:numId="13" w16cid:durableId="1960069971">
    <w:abstractNumId w:val="11"/>
  </w:num>
  <w:num w:numId="14" w16cid:durableId="17702793">
    <w:abstractNumId w:val="11"/>
  </w:num>
  <w:num w:numId="15" w16cid:durableId="506672163">
    <w:abstractNumId w:val="11"/>
  </w:num>
  <w:num w:numId="16" w16cid:durableId="1434865583">
    <w:abstractNumId w:val="11"/>
  </w:num>
  <w:num w:numId="17" w16cid:durableId="240993302">
    <w:abstractNumId w:val="11"/>
  </w:num>
  <w:num w:numId="18" w16cid:durableId="1056508741">
    <w:abstractNumId w:val="11"/>
  </w:num>
  <w:num w:numId="19" w16cid:durableId="967467504">
    <w:abstractNumId w:val="11"/>
  </w:num>
  <w:num w:numId="20" w16cid:durableId="1807239910">
    <w:abstractNumId w:val="11"/>
  </w:num>
  <w:num w:numId="21" w16cid:durableId="358242264">
    <w:abstractNumId w:val="11"/>
  </w:num>
  <w:num w:numId="22" w16cid:durableId="939795750">
    <w:abstractNumId w:val="11"/>
  </w:num>
  <w:num w:numId="23" w16cid:durableId="1435444501">
    <w:abstractNumId w:val="11"/>
  </w:num>
  <w:num w:numId="24" w16cid:durableId="428502311">
    <w:abstractNumId w:val="11"/>
  </w:num>
  <w:num w:numId="25" w16cid:durableId="633026241">
    <w:abstractNumId w:val="10"/>
  </w:num>
  <w:num w:numId="26" w16cid:durableId="1541941876">
    <w:abstractNumId w:val="12"/>
  </w:num>
  <w:num w:numId="27" w16cid:durableId="14011832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ijAfsluitenOpslagSysteemBijwerken" w:val="1"/>
    <w:docVar w:name="_AanmaakDatum" w:val="23-02-2023"/>
    <w:docVar w:name="_AanmaakGebruiker" w:val="qv27"/>
    <w:docVar w:name="_KlantCode" w:val="Hevo"/>
    <w:docVar w:name="_LicCode" w:val="Hevo"/>
    <w:docVar w:name="_Versie" w:val="2021.2.9"/>
    <w:docVar w:name="Aan" w:val="BWK Urk"/>
    <w:docVar w:name="Afdeling" w:val="HEVO"/>
    <w:docVar w:name="AfdelingID" w:val="5"/>
    <w:docVar w:name="AfdelingNietVermelden" w:val="1"/>
    <w:docVar w:name="Bedrijf" w:val="HEVO"/>
    <w:docVar w:name="BedrijfID" w:val="1"/>
    <w:docVar w:name="BedrijfOndertekening" w:val="HEVO B.V."/>
    <w:docVar w:name="BedrijfStatutair" w:val="HEVO B.V."/>
    <w:docVar w:name="Beveilig" w:val="0"/>
    <w:docVar w:name="BeveiligingsniveauID" w:val="4"/>
    <w:docVar w:name="BeveiligingsniveauID_PrintValue" w:val="Mijn Project"/>
    <w:docVar w:name="Contactpersoon" w:val="Louk Linders"/>
    <w:docVar w:name="ContactpersoonID" w:val="32644"/>
    <w:docVar w:name="ContactpersoonVoluit" w:val="Louk Linders"/>
    <w:docVar w:name="Datum" w:val="23-02-2023"/>
    <w:docVar w:name="Datum_PrintValue" w:val="23 februari 2023"/>
    <w:docVar w:name="DocID" w:val="2a692c48-518f-4763-add4-3639da0a77d2"/>
    <w:docVar w:name="DocIsReadOnly" w:val="0"/>
    <w:docVar w:name="DocRootDocID" w:val="2a692c48-518f-4763-add4-3639da0a77d2"/>
    <w:docVar w:name="DocStatusID" w:val="2"/>
    <w:docVar w:name="DocStatusID_PrintValue" w:val="Concept"/>
    <w:docVar w:name="DocumentInfoXML" w:val="&lt;?xml version=&quot;1.0&quot;?&gt;_x000d__x000a_&lt;DocumentInfo xmlns:xsd=&quot;http://www.w3.org/2001/XMLSchema&quot; xmlns:xsi=&quot;http://www.w3.org/2001/XMLSchema-instance&quot; Action=&quot;Create&quot; Mode=&quot;New&quot; Version=&quot;1.0&quot; SilentMode=&quot;Off&quot;&gt;_x000d__x000a__x0009_&lt;RegistrationProfile&gt;_x000d__x000a__x0009__x0009_&lt;ID&gt;b2a4d35a-40a4-40ae-92a1-1df60a184896&lt;/ID&gt;_x000d__x000a__x0009__x0009_&lt;Name&gt;Blanco document&lt;/Name&gt;_x000d__x000a__x0009_&lt;/RegistrationProfile&gt;_x000d__x000a__x0009_&lt;Template&gt;_x000d__x000a__x0009__x0009_&lt;ID&gt;924d0226-6f01-42ae-89db-3c0ba13209b2&lt;/ID&gt;_x000d__x000a__x0009__x0009_&lt;Name&gt;Blanco document&lt;/Name&gt;_x000d__x000a__x0009_&lt;/Template&gt;_x000d__x000a__x0009_&lt;Mailings Process=&quot;true&quot;&gt;_x000d__x000a__x0009__x0009_&lt;Mailing&gt;_x000d__x000a__x0009__x0009__x0009_&lt;Emailadress Type=&quot;TO&quot;/&gt;_x000d__x000a__x0009__x0009_&lt;/Mailing&gt;_x000d__x000a__x0009_&lt;/Mailings&gt;_x000d__x000a__x0009_&lt;Bookmarks&gt;_x000d__x000a__x0009__x0009_&lt;Bookmark&gt;_x000d__x000a__x0009__x0009__x0009_&lt;ID&gt;749213b2-5a0e-484d-911a-9765dede5bbb&lt;/ID&gt;_x000d__x000a__x0009__x0009__x0009_&lt;Name&gt;bmGegevensLijn&lt;/Name&gt;_x000d__x000a__x0009__x0009__x0009_&lt;BookmarkFields&gt;_x000d__x000a__x0009__x0009__x0009__x0009_&lt;BookmarkField&gt;_x000d__x000a__x0009__x0009__x0009__x0009__x0009_&lt;ID&gt;83058292-a298-42d5-8056-5922077d0ca8&lt;/ID&gt;_x000d__x000a__x0009__x0009__x0009__x0009__x0009_&lt;StyleValue&gt;Huisstijl-Lijn&lt;/StyleValue&gt;_x000d__x000a__x0009__x0009__x0009__x0009__x0009_&lt;PrintValue&gt;&lt;![CDATA[&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amp;#x25cf;]]&gt;&lt;/PrintValue&gt;_x000d__x000a__x0009__x0009__x0009__x0009__x0009_&lt;Type ID=&quot;3&quot;&gt;Html&lt;/Type&gt;_x000d__x000a__x0009__x0009__x0009__x0009_&lt;/BookmarkField&gt;_x000d__x000a__x0009__x0009__x0009_&lt;/BookmarkFields&gt;_x000d__x000a__x0009__x0009__x0009_&lt;ReplaceOnChange&gt;false&lt;/ReplaceOnChange&gt;_x000d__x000a__x0009__x0009_&lt;/Bookmark&gt;_x000d__x000a__x0009__x0009_&lt;Bookmark&gt;_x000d__x000a__x0009__x0009__x0009_&lt;ID&gt;2392efcd-0d2d-4434-a2d0-c955dcf5505f&lt;/ID&gt;_x000d__x000a__x0009__x0009__x0009_&lt;Name&gt;bmLogo1&lt;/Name&gt;_x000d__x000a__x0009__x0009__x0009_&lt;BookmarkFields&gt;_x000d__x000a__x0009__x0009__x0009__x0009_&lt;BookmarkField&gt;_x000d__x000a__x0009__x0009__x0009__x0009__x0009_&lt;ID&gt;349242df-bb72-4796-9f80-cbdd8394c61e&lt;/ID&gt;_x000d__x000a__x0009__x0009__x0009__x0009__x0009_&lt;PrintValue&gt;&lt;![CDATA[\\iht-fs01.idbhostingtbi.lan\applications$\HEV\DigiOffice\Programs\WhiteOffice\Logo\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9886f9d-088d-4fbf-a648-ed0f5826bd10&lt;/ID&gt;_x000d__x000a__x0009__x0009__x0009_&lt;Name&gt;bmLogo2&lt;/Name&gt;_x000d__x000a__x0009__x0009__x0009_&lt;BookmarkFields&gt;_x000d__x000a__x0009__x0009__x0009__x0009_&lt;BookmarkField&gt;_x000d__x000a__x0009__x0009__x0009__x0009__x0009_&lt;ID&gt;97b030b9-2339-439c-9e19-67ded360db0e&lt;/ID&gt;_x000d__x000a__x0009__x0009__x0009__x0009__x0009_&lt;PrintValue&gt;&lt;![CDATA[\\iht-fs01.idbhostingtbi.lan\applications$\HEV\DigiOffice\Programs\WhiteOffice\Logo\Hevo.png]]&gt;&lt;/PrintValue&gt;_x000d__x000a__x0009__x0009__x0009__x0009__x0009_&lt;Type ID=&quot;4&quot;&gt;Logo&lt;/Type&gt;_x000d__x000a__x0009__x0009__x0009__x0009__x0009_&lt;Options&gt;_x000d__x000a__x0009__x0009__x0009__x0009__x0009__x0009_&lt;Option Name=&quot;BestandKleur&quot;&gt;\\iht-fs01.idbhostingtbi.lan\applications$\HEV\DigiOffice\Programs\WhiteOffice\Logo\Hevo.png&lt;/Option&gt;_x000d__x000a__x0009__x0009__x0009__x0009__x0009__x0009_&lt;Option Name=&quot;BasePath&quot;&gt;\\iht-fs01.idbhostingtbi.lan\applications$\HEV\DigiOffice\Programs\WhiteOffice\Logo\&lt;/Option&gt;_x000d__x000a__x0009__x0009__x0009__x0009__x0009_&lt;/Options&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e1114aa8-1f90-4a1f-a92d-6fd9d18ea38b&lt;/ID&gt;_x000d__x000a__x0009__x0009__x0009_&lt;Name&gt;bmAdres1&lt;/Name&gt;_x000d__x000a__x0009__x0009__x0009_&lt;BookmarkFields&gt;_x000d__x000a__x0009__x0009__x0009__x0009_&lt;BookmarkField&gt;_x000d__x000a__x0009__x0009__x0009__x0009__x0009_&lt;ID&gt;4b6dc172-f177-4735-bd73-8229bc4c7c70&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Statenlaan 8&lt;tab&gt;Postbus 70501&lt;tab&gt;T +31 (0)73 6 409 409&lt;tab&gt;info@hevo.nl&lt;tab&gt;KvK Brabant 16029774]]&gt;&lt;/PrintValue&gt;_x000d__x000a__x0009__x0009__x0009__x0009__x0009_&lt;TextAfterValue&gt;&amp;lt;br&amp;gt;&lt;/TextAfterValue&gt;_x000d__x000a__x0009__x0009__x0009__x0009__x0009_&lt;Type ID=&quot;3&quot;&gt;Html&lt;/Type&gt;_x000d__x000a__x0009__x0009__x0009__x0009_&lt;/BookmarkField&gt;_x000d__x000a__x0009__x0009__x0009__x0009_&lt;BookmarkField&gt;_x000d__x000a__x0009__x0009__x0009__x0009__x0009_&lt;ID&gt;e07ec0c6-7906-4112-8acc-025056653522&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amp;lt;tab&amp;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5223 LA 's-Hertogenbosch&lt;tab&gt;5201 CB 's-Hertogenbosch&lt;tab&gt;F +31 (0)73 6 410 118 &lt;tab&gt;ISO 9001-gecertificeerd&lt;tab&gt;BTW 0011.60.461.B01]]&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5bbd8e4e-a1de-4c36-9084-3deca2a3e44f&lt;/ID&gt;_x000d__x000a__x0009__x0009__x0009_&lt;Name&gt;bmWebsite1&lt;/Name&gt;_x000d__x000a__x0009__x0009__x0009_&lt;BookmarkFields&gt;_x000d__x000a__x0009__x0009__x0009__x0009_&lt;BookmarkField&gt;_x000d__x000a__x0009__x0009__x0009__x0009__x0009_&lt;ID&gt;00ba5c52-3e7e-4139-af13-3bc5dac5c523&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www.hevo.nl]]&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d3e5e1f9-ed50-4b15-8c74-5013c28ccd3a&lt;/ID&gt;_x000d__x000a__x0009__x0009__x0009_&lt;Name&gt;bmWebsite2&lt;/Name&gt;_x000d__x000a__x0009__x0009__x0009_&lt;BookmarkFields&gt;_x000d__x000a__x0009__x0009__x0009__x0009_&lt;BookmarkField&gt;_x000d__x000a__x0009__x0009__x0009__x0009__x0009_&lt;ID&gt;9ccd616b-61c5-4b8d-8239-64552ddbe3da&lt;/ID&gt;_x000d__x000a__x0009__x0009__x0009__x0009__x0009_&lt;StyleLabel&gt;Huisstijl-Lijn&lt;/StyleLabel&gt;_x000d__x000a__x0009__x0009__x0009__x0009__x0009_&lt;PrintLabel&gt;&amp;amp;#x25cf;&amp;amp;#x25cf;&amp;amp;#x25cf;&amp;amp;#x25cf;&amp;amp;#x25cf;&amp;amp;#x25cf;&amp;amp;#x25cf;&amp;amp;#x25cf;&amp;amp;#x25cf;&amp;amp;#x25cf;&amp;amp;#x25cf;&amp;amp;#x25cf;&amp;amp;#x25cf;&amp;amp;#x25cf;&amp;amp;#x25cf;&amp;amp;#x25cf;&amp;amp;#x25cf;&amp;amp;#x25cf;&amp;amp;#x25cf;&amp;amp;#x25cf;&amp;amp;#x25cf;&amp;amp;#x25cf;&amp;amp;#x25cf;&amp;amp;#x25cf;&amp;amp;#x25cf;&lt;/PrintLabel&gt;_x000d__x000a__x0009__x0009__x0009__x0009__x0009_&lt;TextAfterLabel&gt;&amp;lt;br&amp;gt;&lt;/TextAfterLabel&gt;_x000d__x000a__x0009__x0009__x0009__x0009__x0009_&lt;StyleValue&gt;Huisstijl-Adres&lt;/StyleValue&gt;_x000d__x000a__x0009__x0009__x0009__x0009__x0009_&lt;PrintValue&gt;&lt;![CDATA[www.hevo.nl]]&gt;&lt;/PrintValue&gt;_x000d__x000a__x0009__x0009__x0009__x0009__x0009_&lt;Type ID=&quot;3&quot;&gt;Html&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ac8716fd-b37e-45ea-ab27-7b298edb99c4&lt;/ID&gt;_x000d__x000a__x0009__x0009__x0009_&lt;Name&gt;bmBegin&lt;/Name&gt;_x000d__x000a__x0009__x0009__x0009_&lt;ReplaceOnChange&gt;false&lt;/ReplaceOnChange&gt;_x000d__x000a__x0009__x0009_&lt;/Bookmark&gt;_x000d__x000a__x0009__x0009_&lt;Bookmark&gt;_x000d__x000a__x0009__x0009__x0009_&lt;ID&gt;5ed70531-9a4a-4a35-8eef-cd2f2392973f&lt;/ID&gt;_x000d__x000a__x0009__x0009__x0009_&lt;Name&gt;bmBijlagen&lt;/Name&gt;_x000d__x000a__x0009__x0009__x0009_&lt;ReplaceOnChange&gt;true&lt;/ReplaceOnChange&gt;_x000d__x000a__x0009__x0009_&lt;/Bookmark&gt;_x000d__x000a__x0009__x0009_&lt;Bookmark&gt;_x000d__x000a__x0009__x0009__x0009_&lt;ID&gt;550b7719-2c8b-4cdf-946a-84111fc762dd&lt;/ID&gt;_x000d__x000a__x0009__x0009__x0009_&lt;Name&gt;bmPagina1&lt;/Name&gt;_x000d__x000a__x0009__x0009__x0009_&lt;BookmarkFields&gt;_x000d__x000a__x0009__x0009__x0009__x0009_&lt;BookmarkField&gt;_x000d__x000a__x0009__x0009__x0009__x0009__x0009_&lt;ID&gt;78534a10-e358-4fab-b3a0-cddf99e8a07b&lt;/ID&gt;_x000d__x000a__x0009__x0009__x0009__x0009__x0009_&lt;StyleValue&gt;Huisstijl-Pagina&lt;/StyleValue&gt;_x000d__x000a__x0009__x0009__x0009__x0009__x0009_&lt;PrintValue&gt;&lt;![CDATA[1688604-0118]]&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ac0d2e74-3f6e-4c5d-b9c6-10b56da35fa8&lt;/ID&gt;_x000d__x000a__x0009__x0009__x0009__x0009__x0009_&lt;StyleValue&gt;Huisstijl-Pagina&lt;/StyleValue&gt;_x000d__x000a__x0009__x0009__x0009__x0009__x0009_&lt;PrintValue&gt;&lt;![CDATA[0.1]]&gt;&lt;/PrintValue&gt;_x000d__x000a__x0009__x0009__x0009__x0009__x0009_&lt;Type ID=&quot;2&quot;&gt;PlainText&lt;/Type&gt;_x000d__x000a__x0009__x0009__x0009__x0009_&lt;/BookmarkField&gt;_x000d__x000a__x0009__x0009__x0009__x0009_&lt;BookmarkField&gt;_x000d__x000a__x0009__x0009__x0009__x0009__x0009_&lt;ID&gt;3a9d25e3-2da5-4280-8398-c37221e14922&lt;/ID&gt;_x000d__x000a__x0009__x0009__x0009__x0009__x0009_&lt;TextBeforeLabel&gt;&amp;lt;tab/&amp;gt;&lt;/TextBeforeLabel&gt;_x000d__x000a__x0009__x0009__x0009__x0009__x0009_&lt;PrintLabel&gt;Pagina&lt;/PrintLabel&gt;_x000d__x000a__x0009__x0009__x0009__x0009__x0009_&lt;TextAfterLabel&gt;&amp;amp;nbsp;&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b5b31889-220b-4c95-912a-9a414fc0a92c&lt;/ID&gt;_x000d__x000a__x0009__x0009__x0009_&lt;Name&gt;bmPagina2&lt;/Name&gt;_x000d__x000a__x0009__x0009__x0009_&lt;BookmarkFields&gt;_x000d__x000a__x0009__x0009__x0009__x0009_&lt;BookmarkField&gt;_x000d__x000a__x0009__x0009__x0009__x0009__x0009_&lt;ID&gt;e2cb3afc-5bd6-40a0-973b-22f077b7e721&lt;/ID&gt;_x000d__x000a__x0009__x0009__x0009__x0009__x0009_&lt;StyleValue&gt;Huisstijl-Pagina&lt;/StyleValue&gt;_x000d__x000a__x0009__x0009__x0009__x0009__x0009_&lt;PrintValue&gt;&lt;![CDATA[1688604-0118]]&gt;&lt;/PrintValue&gt;_x000d__x000a__x0009__x0009__x0009__x0009__x0009_&lt;TextAfterValue&gt;.&lt;/TextAfterValue&gt;_x000d__x000a__x0009__x0009__x0009__x0009__x0009_&lt;Type ID=&quot;2&quot;&gt;PlainText&lt;/Type&gt;_x000d__x000a__x0009__x0009__x0009__x0009_&lt;/BookmarkField&gt;_x000d__x000a__x0009__x0009__x0009__x0009_&lt;BookmarkField&gt;_x000d__x000a__x0009__x0009__x0009__x0009__x0009_&lt;ID&gt;5da4f7ed-aa98-4393-8276-71eda8ec8d5a&lt;/ID&gt;_x000d__x000a__x0009__x0009__x0009__x0009__x0009_&lt;StyleValue&gt;Huisstijl-Pagina&lt;/StyleValue&gt;_x000d__x000a__x0009__x0009__x0009__x0009__x0009_&lt;PrintValue&gt;&lt;![CDATA[0.1]]&gt;&lt;/PrintValue&gt;_x000d__x000a__x0009__x0009__x0009__x0009__x0009_&lt;Type ID=&quot;2&quot;&gt;PlainText&lt;/Type&gt;_x000d__x000a__x0009__x0009__x0009__x0009_&lt;/BookmarkField&gt;_x000d__x000a__x0009__x0009__x0009__x0009_&lt;BookmarkField&gt;_x000d__x000a__x0009__x0009__x0009__x0009__x0009_&lt;ID&gt;58b74931-57d8-49d0-830e-02fc4ccff0d3&lt;/ID&gt;_x000d__x000a__x0009__x0009__x0009__x0009__x0009_&lt;DocumentVeldID&gt;c12a59ca-56dc-4096-a143-e4cebafc49c8&lt;/DocumentVeldID&gt;_x000d__x000a__x0009__x0009__x0009__x0009__x0009_&lt;TextBeforeLabel&gt;,&amp;lt;space/&amp;gt;&lt;/TextBeforeLabel&gt;_x000d__x000a__x0009__x0009__x0009__x0009__x0009_&lt;PrintLabel&gt;d.d.&lt;/PrintLabel&gt;_x000d__x000a__x0009__x0009__x0009__x0009__x0009_&lt;TextAfterLabel&gt;&amp;lt;space/&amp;gt;&lt;/TextAfterLabel&gt;_x000d__x000a__x0009__x0009__x0009__x0009__x0009_&lt;StyleValue&gt;Huisstijl-Pagina&lt;/StyleValue&gt;_x000d__x000a__x0009__x0009__x0009__x0009__x0009_&lt;PrintValue&gt;&lt;![CDATA[23 februari 2023]]&gt;&lt;/PrintValue&gt;_x000d__x000a__x0009__x0009__x0009__x0009__x0009_&lt;TextAfterValue&gt;&amp;lt;tab/&amp;gt;&lt;/TextAfterValue&gt;_x000d__x000a__x0009__x0009__x0009__x0009__x0009_&lt;Type ID=&quot;1&quot;&gt;DocumentField&lt;/Type&gt;_x000d__x000a__x0009__x0009__x0009__x0009_&lt;/BookmarkField&gt;_x000d__x000a__x0009__x0009__x0009__x0009_&lt;BookmarkField&gt;_x000d__x000a__x0009__x0009__x0009__x0009__x0009_&lt;ID&gt;01c139eb-3eb4-45d6-9d0d-14d4a2e82fe5&lt;/ID&gt;_x000d__x000a__x0009__x0009__x0009__x0009__x0009_&lt;PrintLabel&gt;Pagina&lt;/PrintLabel&gt;_x000d__x000a__x0009__x0009__x0009__x0009__x0009_&lt;TextAfterLabel&gt;&amp;amp;nbsp;&lt;/TextAfterLabel&gt;_x000d__x000a__x0009__x0009__x0009__x0009__x0009_&lt;StyleValue&gt;Huisstijl-Pagina&lt;/StyleValue&gt;_x000d__x000a__x0009__x0009__x0009__x0009__x0009_&lt;PrintValue&gt;&lt;![CDATA[ van ]]&gt;&lt;/PrintValue&gt;_x000d__x000a__x0009__x0009__x0009__x0009__x0009_&lt;Type ID=&quot;9&quot;&gt;WordPageXFromY&lt;/Type&gt;_x000d__x000a__x0009__x0009__x0009__x0009_&lt;/BookmarkField&gt;_x000d__x000a__x0009__x0009__x0009_&lt;/BookmarkFields&gt;_x000d__x000a__x0009__x0009__x0009_&lt;ReplaceOnChange&gt;true&lt;/ReplaceOnChange&gt;_x000d__x000a__x0009__x0009_&lt;/Bookmark&gt;_x000d__x000a__x0009__x0009_&lt;Bookmark&gt;_x000d__x000a__x0009__x0009__x0009_&lt;ID&gt;6a6eb13e-d021-4d0d-a9ae-64822558f8cd&lt;/ID&gt;_x000d__x000a__x0009__x0009__x0009_&lt;Name&gt;bmLogoVoettekst1&lt;/Name&gt;_x000d__x000a__x0009__x0009__x0009_&lt;ReplaceOnChange&gt;true&lt;/ReplaceOnChange&gt;_x000d__x000a__x0009__x0009_&lt;/Bookmark&gt;_x000d__x000a__x0009_&lt;/Bookmarks&gt;_x000d__x000a__x0009_&lt;DataFields&gt;_x000d__x000a__x0009__x0009_&lt;DataField&gt;_x000d__x000a__x0009__x0009__x0009_&lt;Name&gt;DocumentID&lt;/Name&gt;_x000d__x000a__x0009__x0009__x0009_&lt;Value&gt;2a692c48-518f-4763-add4-3639da0a77d2&lt;/Value&gt;_x000d__x000a__x0009__x0009_&lt;/DataField&gt;_x000d__x000a__x0009__x0009_&lt;DataField&gt;_x000d__x000a__x0009__x0009__x0009_&lt;Name&gt;RootDocumentID&lt;/Name&gt;_x000d__x000a__x0009__x0009__x0009_&lt;Value&gt;2a692c48-518f-4763-add4-3639da0a77d2&lt;/Value&gt;_x000d__x000a__x0009__x0009_&lt;/DataField&gt;_x000d__x000a__x0009__x0009_&lt;DataField&gt;_x000d__x000a__x0009__x0009__x0009_&lt;Name&gt;IsGeopendVanafAndereLocatie&lt;/Name&gt;_x000d__x000a__x0009__x0009__x0009_&lt;Value/&gt;_x000d__x000a__x0009__x0009_&lt;/DataField&gt;_x000d__x000a__x0009__x0009_&lt;DataField&gt;_x000d__x000a__x0009__x0009__x0009_&lt;Name&gt;ContentType&lt;/Name&gt;_x000d__x000a__x0009__x0009__x0009_&lt;Value/&gt;_x000d__x000a__x0009__x0009_&lt;/DataField&gt;_x000d__x000a__x0009_&lt;/DataFields&gt;_x000d__x000a__x0009_&lt;MetaDataFields&gt;_x000d__x000a__x0009__x0009_&lt;MetaDataField&gt;_x000d__x000a__x0009__x0009__x0009_&lt;PrintValue&gt;&lt;![CDATA[1688604-0118]]&gt;&lt;/PrintValue&gt;_x000d__x000a__x0009__x0009__x0009_&lt;RegistrationValue&gt;&lt;![CDATA[1688604-0118]]&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c683d1bd-8fbc-4c5c-a059-8051b852cef8&lt;/ID&gt;_x000d__x000a__x0009__x0009__x0009_&lt;DocumentVeldID&gt;3a71e92a-1fae-4d33-8c97-e938487c6c2a&lt;/DocumentVeldID&gt;_x000d__x000a__x0009__x0009__x0009_&lt;Name&gt;Nr&lt;/Name&gt;_x000d__x000a__x0009__x0009__x0009_&lt;Label&gt;RegistrerenDigiOfficeDMS&lt;/Label&gt;_x000d__x000a__x0009__x0009__x0009_&lt;Datatype&gt;Varchar&lt;/Datatype&gt;_x000d__x000a__x0009__x0009__x0009_&lt;PrintLabel&gt;Documentnummer&lt;/PrintLabel&gt;_x000d__x000a__x0009__x0009__x0009_&lt;Entity&gt;Document&lt;/Entity&gt;_x000d__x000a__x0009__x0009__x0009_&lt;SPSiteColumnName&gt;idb_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False]]&gt;&lt;/PrintValue&gt;_x000d__x000a__x0009__x0009__x0009_&lt;RegistrationValue&gt;&lt;![CDATA[Fals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b43029f9-d3c1-4f74-94e0-8bce08d84327&lt;/ID&gt;_x000d__x000a__x0009__x0009__x0009_&lt;DocumentVeldID&gt;7f09c1ed-27bc-4772-9ac9-361896620d43&lt;/DocumentVeldID&gt;_x000d__x000a__x0009__x0009__x0009_&lt;Name&gt;VersieBevroren&lt;/Name&gt;_x000d__x000a__x0009__x0009__x0009_&lt;Label&gt;VersieBevroren&lt;/Label&gt;_x000d__x000a__x0009__x0009__x0009_&lt;Datatype&gt;Boolean&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0.1]]&gt;&lt;/PrintValue&gt;_x000d__x000a__x0009__x0009__x0009_&lt;RegistrationValue&gt;&lt;![CDATA[0.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227fbcd5-1700-4056-b55d-e9d1a4d1e84b&lt;/ID&gt;_x000d__x000a__x0009__x0009__x0009_&lt;DocumentVeldID&gt;97b5f405-f169-4abd-85ab-f6eda957b609&lt;/DocumentVeldID&gt;_x000d__x000a__x0009__x0009__x0009_&lt;Name&gt;VersieNr&lt;/Name&gt;_x000d__x000a__x0009__x0009__x0009_&lt;Label&gt;Versie&lt;/Label&gt;_x000d__x000a__x0009__x0009__x0009_&lt;Datatype&gt;Varchar&lt;/Datatype&gt;_x000d__x000a__x0009__x0009__x0009_&lt;PrintLabel&gt;Versie&lt;/PrintLabel&gt;_x000d__x000a__x0009__x0009__x0009_&lt;Entity&gt;Document&lt;/Entity&gt;_x000d__x000a__x0009__x0009__x0009_&lt;SPSiteColumnName&gt;idb_VersieNr&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BWK Urk]]&gt;&lt;/PrintValue&gt;_x000d__x000a__x0009__x0009__x0009_&lt;RegistrationValue&gt;&lt;![CDATA[BWK Urk]]&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db4fb620-bd26-49d6-883b-be99a645b056&lt;/ID&gt;_x000d__x000a__x0009__x0009__x0009_&lt;DocumentVeldID&gt;3108ebba-d130-46a6-8408-beddd18ad17f&lt;/DocumentVeldID&gt;_x000d__x000a__x0009__x0009__x0009_&lt;Name&gt;PostadresAan&lt;/Name&gt;_x000d__x000a__x0009__x0009__x0009_&lt;Label&gt;Opdrachtgever&lt;/Label&gt;_x000d__x000a__x0009__x0009__x0009_&lt;Datatype&gt;Text&lt;/Datatype&gt;_x000d__x000a__x0009__x0009__x0009_&lt;Entity&gt;DocumentVerzending&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06672ee0-96d8-460d-997b-c6f01fdcd44b&lt;/ID&gt;_x000d__x000a__x0009__x0009__x0009_&lt;DocumentVeldID&gt;280e65c7-d2a5-4dd9-b137-67f63f879039&lt;/DocumentVeldID&gt;_x000d__x000a__x0009__x0009__x0009_&lt;Name&gt;RelID&lt;/Name&gt;_x000d__x000a__x0009__x0009__x0009_&lt;Label&gt;Relatie&lt;/Label&gt;_x000d__x000a__x0009__x0009__x0009_&lt;Datatype&gt;Int&lt;/Datatype&gt;_x000d__x000a__x0009__x0009__x0009_&lt;Entity&gt;Document&lt;/Entity&gt;_x000d__x000a__x0009__x0009__x0009_&lt;SPSiteColumnName&gt;idb_RelID&lt;/SPSiteColumnName&gt;_x000d__x000a__x0009__x0009__x0009_&lt;ShadowName&gt;RelatieTekst&lt;/ShadowName&gt;_x000d__x000a__x0009__x0009__x0009_&lt;ShadowDatatype&gt;Varchar&lt;/ShadowDatatype&gt;_x000d__x000a__x0009__x0009__x0009_&lt;ShadowSPSiteColumnName&gt;idb_Relati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f72db86-b325-42a9-ace7-ad2c3ee98bde&lt;/ID&gt;_x000d__x000a__x0009__x0009__x0009_&lt;DocumentVeldID&gt;9949c91a-1702-469b-b5ff-02eac52ddbda&lt;/DocumentVeldID&gt;_x000d__x000a__x0009__x0009__x0009_&lt;Name&gt;PersID&lt;/Name&gt;_x000d__x000a__x0009__x0009__x0009_&lt;Label&gt;Persoon&lt;/Label&gt;_x000d__x000a__x0009__x0009__x0009_&lt;Datatype&gt;Int&lt;/Datatype&gt;_x000d__x000a__x0009__x0009__x0009_&lt;Entity&gt;Document&lt;/Entity&gt;_x000d__x000a__x0009__x0009__x0009_&lt;SPSiteColumnName&gt;idb_PersID&lt;/SPSiteColumnName&gt;_x000d__x000a__x0009__x0009__x0009_&lt;ShadowName&gt;PersoonTekst&lt;/ShadowName&gt;_x000d__x000a__x0009__x0009__x0009_&lt;ShadowDatatype&gt;Varchar&lt;/ShadowDatatype&gt;_x000d__x000a__x0009__x0009__x0009_&lt;ShadowSPSiteColumnName&gt;idb_Persoon&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1f40fb2e-c192-49e3-a36a-fdbd8c44f7d3&lt;/ID&gt;_x000d__x000a__x0009__x0009__x0009_&lt;DocumentVeldID&gt;2e08bcd3-a896-4abc-9302-098763ea90c2&lt;/DocumentVeldID&gt;_x000d__x000a__x0009__x0009__x0009_&lt;Name&gt;Titel&lt;/Name&gt;_x000d__x000a__x0009__x0009__x0009_&lt;Label&gt;Titel&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Annex 1: Aanmeldingsformulier]]&gt;&lt;/PrintValue&gt;_x000d__x000a__x0009__x0009__x0009_&lt;RegistrationValue&gt;&lt;![CDATA[Annex 1: Aanmeldingsformulier]]&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ac10943-d17c-458c-bd18-e83829b944af&lt;/ID&gt;_x000d__x000a__x0009__x0009__x0009_&lt;DocumentVeldID&gt;8d97bc1a-8467-43b9-af14-71ec09aac448&lt;/DocumentVeldID&gt;_x000d__x000a__x0009__x0009__x0009_&lt;Name&gt;Onderwerp&lt;/Name&gt;_x000d__x000a__x0009__x0009__x0009_&lt;Label&gt;Titel&lt;/Label&gt;_x000d__x000a__x0009__x0009__x0009_&lt;Datatype&gt;Varchar&lt;/Datatype&gt;_x000d__x000a__x0009__x0009__x0009_&lt;PrintLabel&gt;Onderwerp&lt;/PrintLabel&gt;_x000d__x000a__x0009__x0009__x0009_&lt;Entity&gt;Document&lt;/Entity&gt;_x000d__x000a__x0009__x0009__x0009_&lt;SPSiteColumnName&gt;idb_Onderwerp&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23 februari 2023]]&gt;&lt;/PrintValue&gt;_x000d__x000a__x0009__x0009__x0009_&lt;RegistrationValue&gt;&lt;![CDATA[2023-02-23T00:00:00]]&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edf994e6-9616-4626-98ba-242c097bc551&lt;/ID&gt;_x000d__x000a__x0009__x0009__x0009_&lt;DocumentVeldID&gt;c12a59ca-56dc-4096-a143-e4cebafc49c8&lt;/DocumentVeldID&gt;_x000d__x000a__x0009__x0009__x0009_&lt;Name&gt;Datum&lt;/Name&gt;_x000d__x000a__x0009__x0009__x0009_&lt;Label&gt;Datum&lt;/Label&gt;_x000d__x000a__x0009__x0009__x0009_&lt;Datatype&gt;Datetime&lt;/Datatype&gt;_x000d__x000a__x0009__x0009__x0009_&lt;PrintLabel&gt;Datum&lt;/PrintLabel&gt;_x000d__x000a__x0009__x0009__x0009_&lt;Entity&gt;Document&lt;/Entity&gt;_x000d__x000a__x0009__x0009__x0009_&lt;SPSiteColumnName&gt;idb_Datum&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v.t.)]]&gt;&lt;/PrintValue&gt;_x000d__x000a__x0009__x0009__x0009_&lt;RegistrationValue&gt;&lt;![CDATA[1]]&gt;&lt;/RegistrationValue&gt;_x000d__x000a__x0009__x0009__x0009_&lt;ShadowSPSiteColumnRegistrationValue&gt;&lt;![CDATA[(n.v.t.)]]&gt;&lt;/ShadowSPSiteColumnRegistrationValue&gt;_x000d__x000a__x0009__x0009__x0009_&lt;ShadowRegistrationValue&gt;&lt;![CDATA[(n.v.t.)]]&gt;&lt;/ShadowRegistrationValue&gt;_x000d__x000a__x0009__x0009__x0009_&lt;ID&gt;d52c3471-3b2f-401a-827b-b00ccbd32bca&lt;/ID&gt;_x000d__x000a__x0009__x0009__x0009_&lt;DocumentVeldID&gt;a89b7519-8699-4ab8-95b2-203ad0daf4eb&lt;/DocumentVeldID&gt;_x000d__x000a__x0009__x0009__x0009_&lt;Name&gt;DocumentsoortID&lt;/Name&gt;_x000d__x000a__x0009__x0009__x0009_&lt;Label&gt;Documentsoort&lt;/Label&gt;_x000d__x000a__x0009__x0009__x0009_&lt;Datatype&gt;Int&lt;/Datatype&gt;_x000d__x000a__x0009__x0009__x0009_&lt;Entity&gt;Document&lt;/Entity&gt;_x000d__x000a__x0009__x0009__x0009_&lt;SPSiteColumnName&gt;idb_DocumentsoortID&lt;/SPSiteColumnName&gt;_x000d__x000a__x0009__x0009__x0009_&lt;ShadowName&gt;DocumentsoortTekst&lt;/ShadowName&gt;_x000d__x000a__x0009__x0009__x0009_&lt;ShadowDatatype&gt;Varchar&lt;/ShadowDatatype&gt;_x000d__x000a__x0009__x0009__x0009_&lt;ShadowSPSiteColumnName&gt;idb_Documentsoor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1688604 PM brandweerkazerne Urk, URK]]&gt;&lt;/PrintValue&gt;_x000d__x000a__x0009__x0009__x0009_&lt;RegistrationValue&gt;&lt;![CDATA[32157]]&gt;&lt;/RegistrationValue&gt;_x000d__x000a__x0009__x0009__x0009_&lt;ShadowSPSiteColumnRegistrationValue&gt;&lt;![CDATA[1688604 PM brandweerkazerne Urk]]&gt;&lt;/ShadowSPSiteColumnRegistrationValue&gt;_x000d__x000a__x0009__x0009__x0009_&lt;ShadowRegistrationValue&gt;&lt;![CDATA[1688604 PM brandweerkazerne Urk]]&gt;&lt;/ShadowRegistrationValue&gt;_x000d__x000a__x0009__x0009__x0009_&lt;ID&gt;a47c39c1-d016-46d9-a1b9-045522f9d953&lt;/ID&gt;_x000d__x000a__x0009__x0009__x0009_&lt;DocumentVeldID&gt;9f015a18-dca1-4623-89fa-23811da3a8e8&lt;/DocumentVeldID&gt;_x000d__x000a__x0009__x0009__x0009_&lt;Name&gt;ProjID&lt;/Name&gt;_x000d__x000a__x0009__x0009__x0009_&lt;Label&gt;Project&lt;/Label&gt;_x000d__x000a__x0009__x0009__x0009_&lt;Datatype&gt;Int&lt;/Datatype&gt;_x000d__x000a__x0009__x0009__x0009_&lt;PrintLabel&gt;Project&lt;/PrintLabel&gt;_x000d__x000a__x0009__x0009__x0009_&lt;Entity&gt;Document&lt;/Entity&gt;_x000d__x000a__x0009__x0009__x0009_&lt;SPSiteColumnName&gt;idb_ProjID&lt;/SPSiteColumnName&gt;_x000d__x000a__x0009__x0009__x0009_&lt;ShadowName&gt;ProjectTekst&lt;/ShadowName&gt;_x000d__x000a__x0009__x0009__x0009_&lt;ShadowDatatype&gt;Varchar&lt;/ShadowDatatype&gt;_x000d__x000a__x0009__x0009__x0009_&lt;ShadowSPSiteColumnName&gt;idb_Project&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31e8c237-4d1b-4e00-abb3-e1ed1d595ecd&lt;/ID&gt;_x000d__x000a__x0009__x0009__x0009_&lt;DocumentVeldID&gt;c535dcfa-e223-4d2a-998e-b755d8c4152f&lt;/DocumentVeldID&gt;_x000d__x000a__x0009__x0009__x0009_&lt;Name&gt;ProjfaseID&lt;/Name&gt;_x000d__x000a__x0009__x0009__x0009_&lt;Label&gt;Projectfase&lt;/Label&gt;_x000d__x000a__x0009__x0009__x0009_&lt;Datatype&gt;Int&lt;/Datatype&gt;_x000d__x000a__x0009__x0009__x0009_&lt;Entity&gt;Document&lt;/Entity&gt;_x000d__x000a__x0009__x0009__x0009_&lt;SPSiteColumnName&gt;idb_ProjfaseID&lt;/SPSiteColumnName&gt;_x000d__x000a__x0009__x0009__x0009_&lt;ShadowName&gt;ProjfaseTekst&lt;/ShadowName&gt;_x000d__x000a__x0009__x0009__x0009_&lt;ShadowDatatype&gt;Varchar&lt;/ShadowDatatype&gt;_x000d__x000a__x0009__x0009__x0009_&lt;ShadowSPSiteColumnName&gt;idb_Projfase&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Concept]]&gt;&lt;/PrintValue&gt;_x000d__x000a__x0009__x0009__x0009_&lt;RegistrationValue&gt;&lt;![CDATA[2]]&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8c62c1fc-57ed-4ca7-9b61-64b8aaaa015d&lt;/ID&gt;_x000d__x000a__x0009__x0009__x0009_&lt;DocumentVeldID&gt;0e131b7a-fc8d-4bff-a1be-5c0016323236&lt;/DocumentVeldID&gt;_x000d__x000a__x0009__x0009__x0009_&lt;Name&gt;DocStatusID&lt;/Name&gt;_x000d__x000a__x0009__x0009__x0009_&lt;Label&gt;Status&lt;/Label&gt;_x000d__x000a__x0009__x0009__x0009_&lt;Datatype&gt;Int&lt;/Datatype&gt;_x000d__x000a__x0009__x0009__x0009_&lt;PrintLabel&gt;Status&lt;/PrintLabel&gt;_x000d__x000a__x0009__x0009__x0009_&lt;Entity&gt;Document&lt;/Entity&gt;_x000d__x000a__x0009__x0009__x0009_&lt;SPSiteColumnName&gt;idb_DocStatus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3f80948-4078-44b4-886c-3cc48154b252&lt;/ID&gt;_x000d__x000a__x0009__x0009__x0009_&lt;DocumentVeldID&gt;c966251c-569d-4110-b96d-73dea2724644&lt;/DocumentVeldID&gt;_x000d__x000a__x0009__x0009__x0009_&lt;Name&gt;ProjectVermelding&lt;/Name&gt;_x000d__x000a__x0009__x0009__x0009_&lt;Label&gt;ProjectVermelding&lt;/Label&gt;_x000d__x000a__x0009__x0009__x0009_&lt;Datatype&gt;Varchar&lt;/Datatype&gt;_x000d__x000a__x0009__x0009__x0009_&lt;PrintLabel&gt;Project&lt;/PrintLabel&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ijn Project]]&gt;&lt;/PrintValue&gt;_x000d__x000a__x0009__x0009__x0009_&lt;RegistrationValue&gt;&lt;![CDATA[4]]&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f219dd06-b767-44dc-a81a-30e1042d0d44&lt;/ID&gt;_x000d__x000a__x0009__x0009__x0009_&lt;DocumentVeldID&gt;c40ff78b-99e8-41ba-84e2-b12bad7029a6&lt;/DocumentVeldID&gt;_x000d__x000a__x0009__x0009__x0009_&lt;Name&gt;BeveiligingsniveauID&lt;/Name&gt;_x000d__x000a__x0009__x0009__x0009_&lt;Label&gt;Beveiligingsniveau&lt;/Label&gt;_x000d__x000a__x0009__x0009__x0009_&lt;Datatype&gt;Int&lt;/Datatype&gt;_x000d__x000a__x0009__x0009__x0009_&lt;PrintLabel&gt;Beveiligingsniveau&lt;/PrintLabel&gt;_x000d__x000a__x0009__x0009__x0009_&lt;Entity&gt;Document&lt;/Entity&gt;_x000d__x000a__x0009__x0009__x0009_&lt;SPSiteColumnName&gt;idb_BeveiligingsniveauID&lt;/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Louk Linders]]&gt;&lt;/PrintValue&gt;_x000d__x000a__x0009__x0009__x0009_&lt;RegistrationValue&gt;&lt;![CDATA[32644]]&gt;&lt;/RegistrationValue&gt;_x000d__x000a__x0009__x0009__x0009_&lt;ShadowSPSiteColumnRegistrationValue&gt;&lt;![CDATA[Louk Linders]]&gt;&lt;/ShadowSPSiteColumnRegistrationValue&gt;_x000d__x000a__x0009__x0009__x0009_&lt;ShadowRegistrationValue&gt;&lt;![CDATA[Louk Linders]]&gt;&lt;/ShadowRegistrationValue&gt;_x000d__x000a__x0009__x0009__x0009_&lt;ID&gt;19785473-d005-47b1-a7ba-c6c2888fc883&lt;/ID&gt;_x000d__x000a__x0009__x0009__x0009_&lt;DocumentVeldID&gt;7052fa8b-9a13-41d8-ada7-cf00d5254325&lt;/DocumentVeldID&gt;_x000d__x000a__x0009__x0009__x0009_&lt;Name&gt;GebrID&lt;/Name&gt;_x000d__x000a__x0009__x0009__x0009_&lt;Label&gt;Van&lt;/Label&gt;_x000d__x000a__x0009__x0009__x0009_&lt;Datatype&gt;Int&lt;/Datatype&gt;_x000d__x000a__x0009__x0009__x0009_&lt;PrintLabel&gt;Gebruiker&lt;/PrintLabel&gt;_x000d__x000a__x0009__x0009__x0009_&lt;Entity&gt;Document&lt;/Entity&gt;_x000d__x000a__x0009__x0009__x0009_&lt;SPSiteColumnName&gt;idb_GebrID&lt;/SPSiteColumnName&gt;_x000d__x000a__x0009__x0009__x0009_&lt;ShadowName&gt;GebruikerTekst&lt;/ShadowName&gt;_x000d__x000a__x0009__x0009__x0009_&lt;ShadowDatatype&gt;Varchar&lt;/ShadowDatatype&gt;_x000d__x000a__x0009__x0009__x0009_&lt;ShadowSPSiteColumnName&gt;idb_Gebruiker&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gt;&lt;/PrintValue&gt;_x000d__x000a__x0009__x0009__x0009_&lt;RegistrationValue&gt;&lt;![CDATA[]]&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1237a40e-4810-4a03-83ad-bbdbb45551ab&lt;/ID&gt;_x000d__x000a__x0009__x0009__x0009_&lt;DocumentVeldID&gt;ee05eb4d-c333-445a-af12-8cdad79a199e&lt;/DocumentVeldID&gt;_x000d__x000a__x0009__x0009__x0009_&lt;Name&gt;Ondertekenaar&lt;/Name&gt;_x000d__x000a__x0009__x0009__x0009_&lt;Label&gt;Ondertekenaar&lt;/Label&gt;_x000d__x000a__x0009__x0009__x0009_&lt;Datatype&gt;Int&lt;/Datatype&gt;_x000d__x000a__x0009__x0009__x0009_&lt;Entity&gt;Betrokkene&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EVO]]&gt;&lt;/PrintValue&gt;_x000d__x000a__x0009__x0009__x0009_&lt;RegistrationValue&gt;&lt;![CDATA[5]]&gt;&lt;/RegistrationValue&gt;_x000d__x000a__x0009__x0009__x0009_&lt;ShadowSPSiteColumnRegistrationValue&gt;&lt;![CDATA[HEVO]]&gt;&lt;/ShadowSPSiteColumnRegistrationValue&gt;_x000d__x000a__x0009__x0009__x0009_&lt;ShadowRegistrationValue&gt;&lt;![CDATA[HEVO]]&gt;&lt;/ShadowRegistrationValue&gt;_x000d__x000a__x0009__x0009__x0009_&lt;ID&gt;1d3c08b4-48ab-4e37-8317-6f983835f883&lt;/ID&gt;_x000d__x000a__x0009__x0009__x0009_&lt;DocumentVeldID&gt;302b29e8-4a4c-41bc-b5e0-f98306c44a64&lt;/DocumentVeldID&gt;_x000d__x000a__x0009__x0009__x0009_&lt;Name&gt;IntAfdID&lt;/Name&gt;_x000d__x000a__x0009__x0009__x0009_&lt;Label&gt;Afdeling&lt;/Label&gt;_x000d__x000a__x0009__x0009__x0009_&lt;Datatype&gt;Int&lt;/Datatype&gt;_x000d__x000a__x0009__x0009__x0009_&lt;PrintLabel&gt;Afdeling&lt;/PrintLabel&gt;_x000d__x000a__x0009__x0009__x0009_&lt;Entity&gt;Document&lt;/Entity&gt;_x000d__x000a__x0009__x0009__x0009_&lt;SPSiteColumnName&gt;idb_IntAfdID&lt;/SPSiteColumnName&gt;_x000d__x000a__x0009__x0009__x0009_&lt;ShadowName&gt;InterneAfdelingTekst&lt;/ShadowName&gt;_x000d__x000a__x0009__x0009__x0009_&lt;ShadowDatatype&gt;Varchar&lt;/ShadowDatatype&gt;_x000d__x000a__x0009__x0009__x0009_&lt;ShadowSPSiteColumnName&gt;idb_InterneAfdeling&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True]]&gt;&lt;/PrintValue&gt;_x000d__x000a__x0009__x0009__x0009_&lt;RegistrationValue&gt;&lt;![CDATA[True]]&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729de627-01ba-4a88-9aae-52446cfaffdb&lt;/ID&gt;_x000d__x000a__x0009__x0009__x0009_&lt;DocumentVeldID&gt;9576e5ce-f667-49de-85f9-c0e33dd3aed0&lt;/DocumentVeldID&gt;_x000d__x000a__x0009__x0009__x0009_&lt;Name&gt;AfdelingNietVermelden&lt;/Name&gt;_x000d__x000a__x0009__x0009__x0009_&lt;Label&gt;AfdelingNietVermelden&lt;/Label&gt;_x000d__x000a__x0009__x0009__x0009_&lt;Datatype&gt;Boolean&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HEVO]]&gt;&lt;/PrintValue&gt;_x000d__x000a__x0009__x0009__x0009_&lt;RegistrationValue&gt;&lt;![CDATA[1]]&gt;&lt;/RegistrationValue&gt;_x000d__x000a__x0009__x0009__x0009_&lt;ShadowSPSiteColumnRegistrationValue&gt;&lt;![CDATA[HEVO]]&gt;&lt;/ShadowSPSiteColumnRegistrationValue&gt;_x000d__x000a__x0009__x0009__x0009_&lt;ShadowRegistrationValue&gt;&lt;![CDATA[HEVO]]&gt;&lt;/ShadowRegistrationValue&gt;_x000d__x000a__x0009__x0009__x0009_&lt;ID&gt;d0a9b8fd-db8e-4e92-bd59-89422dbff7de&lt;/ID&gt;_x000d__x000a__x0009__x0009__x0009_&lt;DocumentVeldID&gt;ae84ecdf-152b-4de1-9549-d4e7221fa02b&lt;/DocumentVeldID&gt;_x000d__x000a__x0009__x0009__x0009_&lt;Name&gt;IntBedrID&lt;/Name&gt;_x000d__x000a__x0009__x0009__x0009_&lt;Label&gt;Bedrijf&lt;/Label&gt;_x000d__x000a__x0009__x0009__x0009_&lt;Datatype&gt;Int&lt;/Datatype&gt;_x000d__x000a__x0009__x0009__x0009_&lt;PrintLabel&gt;Bedrijf&lt;/PrintLabel&gt;_x000d__x000a__x0009__x0009__x0009_&lt;Entity&gt;Document&lt;/Entity&gt;_x000d__x000a__x0009__x0009__x0009_&lt;SPSiteColumnName&gt;idb_IntBedrID&lt;/SPSiteColumnName&gt;_x000d__x000a__x0009__x0009__x0009_&lt;ShadowName&gt;InternBedrijfTekst&lt;/ShadowName&gt;_x000d__x000a__x0009__x0009__x0009_&lt;ShadowDatatype&gt;Varchar&lt;/ShadowDatatype&gt;_x000d__x000a__x0009__x0009__x0009_&lt;ShadowSPSiteColumnName&gt;idb_InternBedrijf&lt;/ShadowSPSiteColumnNam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Met vriendelijke groet,]]&gt;&lt;/PrintValue&gt;_x000d__x000a__x0009__x0009__x0009_&lt;RegistrationValue&gt;&lt;![CDATA[Met vriendelijke groet,]]&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f8ce1d7c-8924-4ffe-817a-8dbc94c62b4b&lt;/ID&gt;_x000d__x000a__x0009__x0009__x0009_&lt;DocumentVeldID&gt;1d4142ce-af5c-4832-83bf-5032f32d52bd&lt;/DocumentVeldID&gt;_x000d__x000a__x0009__x0009__x0009_&lt;Name&gt;Slotzin&lt;/Name&gt;_x000d__x000a__x0009__x0009__x0009_&lt;Label&gt;Slotzin&lt;/Label&gt;_x000d__x000a__x0009__x0009__x0009_&lt;Datatype&gt;Varchar&lt;/Datatype&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NL]]&gt;&lt;/PrintValue&gt;_x000d__x000a__x0009__x0009__x0009_&lt;RegistrationValue&gt;&lt;![CDATA[1]]&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ID&gt;9930e5ce-c999-4df8-808e-279b1d295470&lt;/ID&gt;_x000d__x000a__x0009__x0009__x0009_&lt;DocumentVeldID&gt;f8a6e194-af7b-4a90-ab25-6c197468cdc0&lt;/DocumentVeldID&gt;_x000d__x000a__x0009__x0009__x0009_&lt;Name&gt;TaalID&lt;/Name&gt;_x000d__x000a__x0009__x0009__x0009_&lt;Label&gt;Taal&lt;/Label&gt;_x000d__x000a__x0009__x0009__x0009_&lt;Datatype&gt;Int&lt;/Datatyp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_x0009_&lt;MetaDataField&gt;_x000d__x000a__x0009__x0009__x0009_&lt;PrintValue&gt;&lt;![CDATA[3]]&gt;&lt;/PrintValue&gt;_x000d__x000a__x0009__x0009__x0009_&lt;RegistrationValue&gt;&lt;![CDATA[3]]&gt;&lt;/RegistrationValue&gt;_x000d__x000a__x0009__x0009__x0009_&lt;ShadowSPSiteColumnRegistrationValue&gt;&lt;![CDATA[]]&gt;&lt;/ShadowSPSiteColumnRegistrationValue&gt;_x000d__x000a__x0009__x0009__x0009_&lt;ShadowRegistrationValue&gt;&lt;![CDATA[]]&gt;&lt;/ShadowRegistrationValue&gt;_x000d__x000a__x0009__x0009__x0009_&lt;Name&gt;IntVestID&lt;/Name&gt;_x000d__x000a__x0009__x0009__x0009_&lt;Entity&gt;Document&lt;/Entity&gt;_x000d__x000a__x0009__x0009__x0009_&lt;IsKeyField&gt;false&lt;/IsKeyField&gt;_x000d__x000a__x0009__x0009__x0009_&lt;KopierenBijNieuweVersie&gt;false&lt;/KopierenBijNieuweVersie&gt;_x000d__x000a__x0009__x0009_&lt;/MetaDataField&gt;_x000d__x000a__x0009_&lt;/MetaDataFields&gt;_x000d__x000a__x0009_&lt;Messages/&gt;_x000d__x000a_&lt;/DocumentInfo&gt;_x000d__x000a_"/>
    <w:docVar w:name="DocumentsoortID" w:val="1"/>
    <w:docVar w:name="DocumentsoortID_PrintValue" w:val="(n.v.t.)"/>
    <w:docVar w:name="MergeStatus" w:val="0"/>
    <w:docVar w:name="Onderwerp" w:val="Annex 1: Aanmeldingsformulier"/>
    <w:docVar w:name="Project" w:val="1688604 PM brandweerkazerne Urk, URK"/>
    <w:docVar w:name="ProjID" w:val="32157"/>
    <w:docVar w:name="ProjNaam" w:val="PM brandweerkazerne Urk"/>
    <w:docVar w:name="ProjNr" w:val="1688604"/>
    <w:docVar w:name="Referentie" w:val="1688604-0118"/>
    <w:docVar w:name="Registratieprofiel" w:val="Blanco document"/>
    <w:docVar w:name="RegistratieprofielID" w:val="b2a4d35a-40a4-40ae-92a1-1df60a184896"/>
    <w:docVar w:name="Sjabloon" w:val="Blanco document"/>
    <w:docVar w:name="SjabloonID" w:val="924d0226-6f01-42ae-89db-3c0ba13209b2"/>
    <w:docVar w:name="Slotzin" w:val="Met vriendelijke groet,"/>
    <w:docVar w:name="Taal" w:val="NL"/>
    <w:docVar w:name="Versienummer" w:val="0.1"/>
    <w:docVar w:name="Vestiging" w:val="3"/>
    <w:docVar w:name="VestigingID" w:val="3"/>
    <w:docVar w:name="Wijzig" w:val="1"/>
  </w:docVars>
  <w:rsids>
    <w:rsidRoot w:val="00AD77B9"/>
    <w:rsid w:val="00000959"/>
    <w:rsid w:val="000115A8"/>
    <w:rsid w:val="00023150"/>
    <w:rsid w:val="000477F1"/>
    <w:rsid w:val="000869A9"/>
    <w:rsid w:val="00097BD7"/>
    <w:rsid w:val="000B7A13"/>
    <w:rsid w:val="000C06E4"/>
    <w:rsid w:val="000C1441"/>
    <w:rsid w:val="000C3B16"/>
    <w:rsid w:val="000C531E"/>
    <w:rsid w:val="000E23C6"/>
    <w:rsid w:val="000E6464"/>
    <w:rsid w:val="000F450B"/>
    <w:rsid w:val="001031AE"/>
    <w:rsid w:val="0010379B"/>
    <w:rsid w:val="00106DEF"/>
    <w:rsid w:val="00111B64"/>
    <w:rsid w:val="00124A21"/>
    <w:rsid w:val="001405D3"/>
    <w:rsid w:val="0015107A"/>
    <w:rsid w:val="00165C7E"/>
    <w:rsid w:val="00170881"/>
    <w:rsid w:val="00194C57"/>
    <w:rsid w:val="001A70A2"/>
    <w:rsid w:val="001B0FDD"/>
    <w:rsid w:val="001B2B5E"/>
    <w:rsid w:val="001C6F57"/>
    <w:rsid w:val="001F079D"/>
    <w:rsid w:val="001F35F6"/>
    <w:rsid w:val="0022166D"/>
    <w:rsid w:val="00233D61"/>
    <w:rsid w:val="00235827"/>
    <w:rsid w:val="00245E0F"/>
    <w:rsid w:val="002479B6"/>
    <w:rsid w:val="00247A99"/>
    <w:rsid w:val="00253077"/>
    <w:rsid w:val="00280A70"/>
    <w:rsid w:val="0029278D"/>
    <w:rsid w:val="00293588"/>
    <w:rsid w:val="002A4D7C"/>
    <w:rsid w:val="002D3191"/>
    <w:rsid w:val="002D72B3"/>
    <w:rsid w:val="002E6CF2"/>
    <w:rsid w:val="002F3B85"/>
    <w:rsid w:val="00304B63"/>
    <w:rsid w:val="00324077"/>
    <w:rsid w:val="00326B89"/>
    <w:rsid w:val="00327352"/>
    <w:rsid w:val="00334762"/>
    <w:rsid w:val="0034332C"/>
    <w:rsid w:val="003458FD"/>
    <w:rsid w:val="0034686A"/>
    <w:rsid w:val="00366B8D"/>
    <w:rsid w:val="00375CC9"/>
    <w:rsid w:val="003A2BC7"/>
    <w:rsid w:val="003A4581"/>
    <w:rsid w:val="003B2FFC"/>
    <w:rsid w:val="003B3703"/>
    <w:rsid w:val="003C5078"/>
    <w:rsid w:val="003D00B8"/>
    <w:rsid w:val="003E4AC2"/>
    <w:rsid w:val="003E68F3"/>
    <w:rsid w:val="00407C2A"/>
    <w:rsid w:val="0042209C"/>
    <w:rsid w:val="00426892"/>
    <w:rsid w:val="00430BA9"/>
    <w:rsid w:val="0046121E"/>
    <w:rsid w:val="00464999"/>
    <w:rsid w:val="00473FA2"/>
    <w:rsid w:val="0048754B"/>
    <w:rsid w:val="004943D4"/>
    <w:rsid w:val="004978E0"/>
    <w:rsid w:val="004A7ECE"/>
    <w:rsid w:val="004B638F"/>
    <w:rsid w:val="004D2964"/>
    <w:rsid w:val="004E46CE"/>
    <w:rsid w:val="004F28C3"/>
    <w:rsid w:val="004F3EB9"/>
    <w:rsid w:val="00504348"/>
    <w:rsid w:val="005101A1"/>
    <w:rsid w:val="0051408B"/>
    <w:rsid w:val="005502FA"/>
    <w:rsid w:val="0055598E"/>
    <w:rsid w:val="00566506"/>
    <w:rsid w:val="00584B01"/>
    <w:rsid w:val="005A18B6"/>
    <w:rsid w:val="005A778C"/>
    <w:rsid w:val="005B36D6"/>
    <w:rsid w:val="005C00E8"/>
    <w:rsid w:val="005C1F5C"/>
    <w:rsid w:val="005C6B1D"/>
    <w:rsid w:val="005D4D39"/>
    <w:rsid w:val="005D5803"/>
    <w:rsid w:val="005F2BAF"/>
    <w:rsid w:val="005F4544"/>
    <w:rsid w:val="00611587"/>
    <w:rsid w:val="00612620"/>
    <w:rsid w:val="006279E6"/>
    <w:rsid w:val="00633DE5"/>
    <w:rsid w:val="00636219"/>
    <w:rsid w:val="00640A3F"/>
    <w:rsid w:val="00645555"/>
    <w:rsid w:val="00656BBE"/>
    <w:rsid w:val="00683692"/>
    <w:rsid w:val="00693DCC"/>
    <w:rsid w:val="0069412A"/>
    <w:rsid w:val="00697DDD"/>
    <w:rsid w:val="006A2B85"/>
    <w:rsid w:val="006B0E05"/>
    <w:rsid w:val="006B3A94"/>
    <w:rsid w:val="006B6EBB"/>
    <w:rsid w:val="006C515F"/>
    <w:rsid w:val="006E2C2B"/>
    <w:rsid w:val="006E6ECE"/>
    <w:rsid w:val="006F5287"/>
    <w:rsid w:val="00724F77"/>
    <w:rsid w:val="007320BB"/>
    <w:rsid w:val="007416B8"/>
    <w:rsid w:val="00745C6C"/>
    <w:rsid w:val="007545A1"/>
    <w:rsid w:val="007553A6"/>
    <w:rsid w:val="00780CFD"/>
    <w:rsid w:val="0078157C"/>
    <w:rsid w:val="0078347E"/>
    <w:rsid w:val="007919C1"/>
    <w:rsid w:val="007A1EA0"/>
    <w:rsid w:val="007C1239"/>
    <w:rsid w:val="007C68A6"/>
    <w:rsid w:val="007F2733"/>
    <w:rsid w:val="008065C9"/>
    <w:rsid w:val="008079DC"/>
    <w:rsid w:val="00834ECF"/>
    <w:rsid w:val="00836786"/>
    <w:rsid w:val="00842F19"/>
    <w:rsid w:val="0085522E"/>
    <w:rsid w:val="008553E2"/>
    <w:rsid w:val="00855D26"/>
    <w:rsid w:val="00862AC5"/>
    <w:rsid w:val="0086635C"/>
    <w:rsid w:val="00867C63"/>
    <w:rsid w:val="008814D2"/>
    <w:rsid w:val="00883393"/>
    <w:rsid w:val="0089739B"/>
    <w:rsid w:val="008A215C"/>
    <w:rsid w:val="008A33AC"/>
    <w:rsid w:val="008A7551"/>
    <w:rsid w:val="008C498B"/>
    <w:rsid w:val="008C5862"/>
    <w:rsid w:val="008C69A8"/>
    <w:rsid w:val="008D2199"/>
    <w:rsid w:val="00904310"/>
    <w:rsid w:val="0093658E"/>
    <w:rsid w:val="0093659A"/>
    <w:rsid w:val="0094184F"/>
    <w:rsid w:val="00952B97"/>
    <w:rsid w:val="0097173C"/>
    <w:rsid w:val="0097186A"/>
    <w:rsid w:val="009826F7"/>
    <w:rsid w:val="00985D51"/>
    <w:rsid w:val="009A4DA0"/>
    <w:rsid w:val="009B10A7"/>
    <w:rsid w:val="009B156F"/>
    <w:rsid w:val="009B4CE2"/>
    <w:rsid w:val="009C562E"/>
    <w:rsid w:val="009D20C5"/>
    <w:rsid w:val="009D7E37"/>
    <w:rsid w:val="009E114F"/>
    <w:rsid w:val="009F20ED"/>
    <w:rsid w:val="00A02374"/>
    <w:rsid w:val="00A10F0F"/>
    <w:rsid w:val="00A122B6"/>
    <w:rsid w:val="00A172A4"/>
    <w:rsid w:val="00A17FEA"/>
    <w:rsid w:val="00A272C1"/>
    <w:rsid w:val="00A53FC1"/>
    <w:rsid w:val="00A555E6"/>
    <w:rsid w:val="00A81FE2"/>
    <w:rsid w:val="00AA3354"/>
    <w:rsid w:val="00AA56F1"/>
    <w:rsid w:val="00AB002A"/>
    <w:rsid w:val="00AB271A"/>
    <w:rsid w:val="00AD2C0E"/>
    <w:rsid w:val="00AD77B9"/>
    <w:rsid w:val="00AF1476"/>
    <w:rsid w:val="00B24594"/>
    <w:rsid w:val="00B2485D"/>
    <w:rsid w:val="00B3422F"/>
    <w:rsid w:val="00B41005"/>
    <w:rsid w:val="00B42D8A"/>
    <w:rsid w:val="00B47632"/>
    <w:rsid w:val="00B53741"/>
    <w:rsid w:val="00B54597"/>
    <w:rsid w:val="00B54F06"/>
    <w:rsid w:val="00B57DDA"/>
    <w:rsid w:val="00B6232F"/>
    <w:rsid w:val="00B66187"/>
    <w:rsid w:val="00B77696"/>
    <w:rsid w:val="00BA44F4"/>
    <w:rsid w:val="00BC1A36"/>
    <w:rsid w:val="00BE5CFF"/>
    <w:rsid w:val="00BF7F1B"/>
    <w:rsid w:val="00C02E21"/>
    <w:rsid w:val="00C15168"/>
    <w:rsid w:val="00C300F8"/>
    <w:rsid w:val="00C45C0C"/>
    <w:rsid w:val="00C50A6C"/>
    <w:rsid w:val="00C75F3F"/>
    <w:rsid w:val="00C95809"/>
    <w:rsid w:val="00CA233B"/>
    <w:rsid w:val="00CA39B7"/>
    <w:rsid w:val="00CB78B1"/>
    <w:rsid w:val="00CC2A86"/>
    <w:rsid w:val="00CD1C53"/>
    <w:rsid w:val="00CD2ACE"/>
    <w:rsid w:val="00CD4866"/>
    <w:rsid w:val="00CD5D81"/>
    <w:rsid w:val="00CE5077"/>
    <w:rsid w:val="00D02707"/>
    <w:rsid w:val="00D03F90"/>
    <w:rsid w:val="00D045E6"/>
    <w:rsid w:val="00D04916"/>
    <w:rsid w:val="00D1365D"/>
    <w:rsid w:val="00D1499B"/>
    <w:rsid w:val="00D21342"/>
    <w:rsid w:val="00D344DE"/>
    <w:rsid w:val="00D405E5"/>
    <w:rsid w:val="00D43061"/>
    <w:rsid w:val="00D54599"/>
    <w:rsid w:val="00D66358"/>
    <w:rsid w:val="00D67E8C"/>
    <w:rsid w:val="00D95B51"/>
    <w:rsid w:val="00D978A5"/>
    <w:rsid w:val="00DA5D6A"/>
    <w:rsid w:val="00DB508E"/>
    <w:rsid w:val="00DB5B20"/>
    <w:rsid w:val="00DC08CC"/>
    <w:rsid w:val="00DE0721"/>
    <w:rsid w:val="00DF1446"/>
    <w:rsid w:val="00DF247C"/>
    <w:rsid w:val="00E00409"/>
    <w:rsid w:val="00E17491"/>
    <w:rsid w:val="00E177F8"/>
    <w:rsid w:val="00E17E95"/>
    <w:rsid w:val="00E271A3"/>
    <w:rsid w:val="00E27B4C"/>
    <w:rsid w:val="00E30C21"/>
    <w:rsid w:val="00E36FCF"/>
    <w:rsid w:val="00E56CC6"/>
    <w:rsid w:val="00E75F8E"/>
    <w:rsid w:val="00E8278A"/>
    <w:rsid w:val="00E951FE"/>
    <w:rsid w:val="00EA32B6"/>
    <w:rsid w:val="00EC7101"/>
    <w:rsid w:val="00ED0FC2"/>
    <w:rsid w:val="00ED67A3"/>
    <w:rsid w:val="00EE7174"/>
    <w:rsid w:val="00F0076E"/>
    <w:rsid w:val="00F01622"/>
    <w:rsid w:val="00F10D12"/>
    <w:rsid w:val="00F12CD4"/>
    <w:rsid w:val="00F224CE"/>
    <w:rsid w:val="00F26BEA"/>
    <w:rsid w:val="00F328CB"/>
    <w:rsid w:val="00F33CD9"/>
    <w:rsid w:val="00F63737"/>
    <w:rsid w:val="00F843EE"/>
    <w:rsid w:val="00F91AC6"/>
    <w:rsid w:val="00FD69B1"/>
    <w:rsid w:val="00FF69D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0E3F0A"/>
  <w15:docId w15:val="{D40DB871-EF9C-494D-8CC6-F8012F1BE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9"/>
        <w:szCs w:val="19"/>
        <w:lang w:val="nl-NL" w:eastAsia="nl-NL" w:bidi="ar-SA"/>
      </w:rPr>
    </w:rPrDefault>
    <w:pPrDefault>
      <w:pPr>
        <w:spacing w:line="254"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405E5"/>
    <w:pPr>
      <w:spacing w:line="254" w:lineRule="exact"/>
    </w:pPr>
    <w:rPr>
      <w:szCs w:val="24"/>
      <w:lang w:eastAsia="en-US"/>
    </w:rPr>
  </w:style>
  <w:style w:type="paragraph" w:styleId="Kop1">
    <w:name w:val="heading 1"/>
    <w:basedOn w:val="Standaard"/>
    <w:next w:val="Standaard"/>
    <w:qFormat/>
    <w:rsid w:val="00B42D8A"/>
    <w:pPr>
      <w:keepNext/>
      <w:keepLines/>
      <w:numPr>
        <w:numId w:val="24"/>
      </w:numPr>
      <w:tabs>
        <w:tab w:val="clear" w:pos="0"/>
        <w:tab w:val="left" w:pos="720"/>
      </w:tabs>
      <w:spacing w:before="254" w:line="254" w:lineRule="atLeast"/>
      <w:ind w:left="720"/>
      <w:outlineLvl w:val="0"/>
    </w:pPr>
    <w:rPr>
      <w:rFonts w:cs="Arial"/>
      <w:b/>
      <w:bCs/>
      <w:szCs w:val="32"/>
      <w:lang w:eastAsia="nl-NL"/>
    </w:rPr>
  </w:style>
  <w:style w:type="paragraph" w:styleId="Kop2">
    <w:name w:val="heading 2"/>
    <w:basedOn w:val="Kop1"/>
    <w:next w:val="Standaard"/>
    <w:qFormat/>
    <w:rsid w:val="00B42D8A"/>
    <w:pPr>
      <w:numPr>
        <w:ilvl w:val="1"/>
      </w:numPr>
      <w:tabs>
        <w:tab w:val="clear" w:pos="0"/>
      </w:tabs>
      <w:spacing w:before="0"/>
      <w:ind w:left="720"/>
      <w:outlineLvl w:val="1"/>
    </w:pPr>
    <w:rPr>
      <w:b w:val="0"/>
      <w:bCs w:val="0"/>
      <w:iCs/>
      <w:szCs w:val="28"/>
    </w:rPr>
  </w:style>
  <w:style w:type="paragraph" w:styleId="Kop3">
    <w:name w:val="heading 3"/>
    <w:basedOn w:val="Kop2"/>
    <w:next w:val="Standaard"/>
    <w:qFormat/>
    <w:rsid w:val="00B42D8A"/>
    <w:pPr>
      <w:numPr>
        <w:ilvl w:val="2"/>
      </w:numPr>
      <w:tabs>
        <w:tab w:val="clear" w:pos="0"/>
      </w:tabs>
      <w:ind w:left="720"/>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Kopje">
    <w:name w:val="Huisstijl-Kopje"/>
    <w:basedOn w:val="Standaardalinea-lettertype"/>
    <w:rsid w:val="00235827"/>
  </w:style>
  <w:style w:type="character" w:customStyle="1" w:styleId="Huisstijl-Gegeven">
    <w:name w:val="Huisstijl-Gegeven"/>
    <w:basedOn w:val="Standaardalinea-lettertype"/>
    <w:rsid w:val="00235827"/>
  </w:style>
  <w:style w:type="paragraph" w:styleId="Koptekst">
    <w:name w:val="header"/>
    <w:basedOn w:val="Standaard"/>
    <w:rsid w:val="00A172A4"/>
    <w:pPr>
      <w:spacing w:line="254" w:lineRule="atLeast"/>
    </w:pPr>
    <w:rPr>
      <w:szCs w:val="19"/>
      <w:lang w:eastAsia="nl-NL"/>
    </w:rPr>
  </w:style>
  <w:style w:type="paragraph" w:styleId="Voettekst">
    <w:name w:val="footer"/>
    <w:basedOn w:val="Standaard"/>
    <w:rsid w:val="00883393"/>
    <w:pPr>
      <w:spacing w:line="240" w:lineRule="atLeast"/>
    </w:pPr>
    <w:rPr>
      <w:i/>
      <w:sz w:val="17"/>
      <w:szCs w:val="19"/>
      <w:lang w:eastAsia="nl-NL"/>
    </w:rPr>
  </w:style>
  <w:style w:type="paragraph" w:customStyle="1" w:styleId="Huisstijl-Naw">
    <w:name w:val="Huisstijl-Naw"/>
    <w:basedOn w:val="Standaard"/>
    <w:rsid w:val="00235827"/>
    <w:pPr>
      <w:spacing w:line="254" w:lineRule="atLeast"/>
    </w:pPr>
    <w:rPr>
      <w:noProof/>
      <w:szCs w:val="19"/>
      <w:lang w:eastAsia="nl-NL"/>
    </w:rPr>
  </w:style>
  <w:style w:type="paragraph" w:customStyle="1" w:styleId="Huisstijl-Adres">
    <w:name w:val="Huisstijl-Adres"/>
    <w:basedOn w:val="Standaard"/>
    <w:rsid w:val="0051408B"/>
    <w:pPr>
      <w:tabs>
        <w:tab w:val="left" w:pos="1763"/>
        <w:tab w:val="left" w:pos="3532"/>
        <w:tab w:val="left" w:pos="5301"/>
        <w:tab w:val="left" w:pos="7070"/>
        <w:tab w:val="left" w:pos="8562"/>
      </w:tabs>
      <w:spacing w:line="200" w:lineRule="atLeast"/>
    </w:pPr>
    <w:rPr>
      <w:rFonts w:ascii="Arial Narrow" w:hAnsi="Arial Narrow"/>
      <w:noProof/>
      <w:sz w:val="15"/>
      <w:szCs w:val="19"/>
      <w:lang w:eastAsia="nl-NL"/>
    </w:rPr>
  </w:style>
  <w:style w:type="paragraph" w:customStyle="1" w:styleId="Huisstijl-Pagina">
    <w:name w:val="Huisstijl-Pagina"/>
    <w:basedOn w:val="Standaard"/>
    <w:rsid w:val="00235827"/>
    <w:pPr>
      <w:tabs>
        <w:tab w:val="right" w:pos="8562"/>
      </w:tabs>
      <w:spacing w:line="254" w:lineRule="atLeast"/>
    </w:pPr>
    <w:rPr>
      <w:rFonts w:ascii="Arial Narrow" w:hAnsi="Arial Narrow"/>
      <w:i/>
      <w:noProof/>
      <w:sz w:val="15"/>
      <w:szCs w:val="19"/>
      <w:lang w:eastAsia="nl-NL"/>
    </w:rPr>
  </w:style>
  <w:style w:type="paragraph" w:customStyle="1" w:styleId="Huisstijl-Sjabloonnaam">
    <w:name w:val="Huisstijl-Sjabloonnaam"/>
    <w:basedOn w:val="Standaard"/>
    <w:next w:val="Standaard"/>
    <w:rsid w:val="002479B6"/>
    <w:pPr>
      <w:spacing w:line="320" w:lineRule="exact"/>
    </w:pPr>
    <w:rPr>
      <w:b/>
      <w:noProof/>
      <w:sz w:val="32"/>
      <w:szCs w:val="19"/>
      <w:lang w:eastAsia="nl-NL"/>
    </w:rPr>
  </w:style>
  <w:style w:type="character" w:customStyle="1" w:styleId="Huisstijl-Onderwerp">
    <w:name w:val="Huisstijl-Onderwerp"/>
    <w:basedOn w:val="Huisstijl-Gegeven"/>
    <w:rsid w:val="00235827"/>
    <w:rPr>
      <w:rFonts w:ascii="Arial" w:hAnsi="Arial"/>
      <w:sz w:val="19"/>
      <w:szCs w:val="16"/>
    </w:rPr>
  </w:style>
  <w:style w:type="paragraph" w:customStyle="1" w:styleId="Kop1zondernummer">
    <w:name w:val="Kop 1 zonder nummer"/>
    <w:basedOn w:val="Kop1"/>
    <w:next w:val="Standaard"/>
    <w:rsid w:val="00E17491"/>
    <w:pPr>
      <w:numPr>
        <w:numId w:val="0"/>
      </w:numPr>
    </w:pPr>
    <w:rPr>
      <w:szCs w:val="16"/>
    </w:rPr>
  </w:style>
  <w:style w:type="paragraph" w:customStyle="1" w:styleId="Kop2zondernummer">
    <w:name w:val="Kop 2 zonder nummer"/>
    <w:basedOn w:val="Kop2"/>
    <w:next w:val="Standaard"/>
    <w:rsid w:val="00E17491"/>
    <w:pPr>
      <w:numPr>
        <w:ilvl w:val="0"/>
        <w:numId w:val="0"/>
      </w:numPr>
    </w:pPr>
    <w:rPr>
      <w:szCs w:val="16"/>
    </w:rPr>
  </w:style>
  <w:style w:type="paragraph" w:customStyle="1" w:styleId="Kop3zondernummer">
    <w:name w:val="Kop 3 zonder nummer"/>
    <w:basedOn w:val="Kop3"/>
    <w:next w:val="Standaard"/>
    <w:rsid w:val="00E17491"/>
    <w:pPr>
      <w:numPr>
        <w:ilvl w:val="0"/>
        <w:numId w:val="0"/>
      </w:numPr>
    </w:pPr>
    <w:rPr>
      <w:szCs w:val="16"/>
    </w:rPr>
  </w:style>
  <w:style w:type="paragraph" w:styleId="Inhopg1">
    <w:name w:val="toc 1"/>
    <w:basedOn w:val="Standaard"/>
    <w:next w:val="Standaard"/>
    <w:semiHidden/>
    <w:rsid w:val="00A172A4"/>
    <w:pPr>
      <w:tabs>
        <w:tab w:val="left" w:pos="720"/>
        <w:tab w:val="right" w:pos="8562"/>
      </w:tabs>
      <w:spacing w:line="254" w:lineRule="atLeast"/>
      <w:ind w:left="720" w:hanging="720"/>
    </w:pPr>
    <w:rPr>
      <w:rFonts w:ascii="Tahoma" w:hAnsi="Tahoma"/>
      <w:b/>
      <w:szCs w:val="19"/>
      <w:lang w:eastAsia="nl-NL"/>
    </w:rPr>
  </w:style>
  <w:style w:type="paragraph" w:styleId="Inhopg2">
    <w:name w:val="toc 2"/>
    <w:basedOn w:val="Inhopg1"/>
    <w:next w:val="Standaard"/>
    <w:semiHidden/>
    <w:rsid w:val="00A172A4"/>
    <w:rPr>
      <w:b w:val="0"/>
    </w:rPr>
  </w:style>
  <w:style w:type="paragraph" w:styleId="Inhopg3">
    <w:name w:val="toc 3"/>
    <w:basedOn w:val="Inhopg2"/>
    <w:next w:val="Standaard"/>
    <w:semiHidden/>
    <w:rsid w:val="00A172A4"/>
    <w:rPr>
      <w:sz w:val="16"/>
    </w:rPr>
  </w:style>
  <w:style w:type="paragraph" w:customStyle="1" w:styleId="Huisstijl-Concept">
    <w:name w:val="Huisstijl-Concept"/>
    <w:basedOn w:val="Huisstijl-Sjabloonnaam"/>
    <w:rsid w:val="00F843EE"/>
  </w:style>
  <w:style w:type="paragraph" w:styleId="Lijstopsomteken">
    <w:name w:val="List Bullet"/>
    <w:basedOn w:val="Standaard"/>
    <w:rsid w:val="000115A8"/>
    <w:pPr>
      <w:numPr>
        <w:numId w:val="2"/>
      </w:numPr>
      <w:tabs>
        <w:tab w:val="clear" w:pos="360"/>
        <w:tab w:val="left" w:pos="1077"/>
      </w:tabs>
      <w:spacing w:line="254" w:lineRule="atLeast"/>
      <w:ind w:left="1077" w:hanging="357"/>
    </w:pPr>
    <w:rPr>
      <w:szCs w:val="19"/>
      <w:lang w:eastAsia="nl-NL"/>
    </w:rPr>
  </w:style>
  <w:style w:type="paragraph" w:styleId="Lijstopsomteken2">
    <w:name w:val="List Bullet 2"/>
    <w:basedOn w:val="Standaard"/>
    <w:rsid w:val="000115A8"/>
    <w:pPr>
      <w:numPr>
        <w:numId w:val="3"/>
      </w:numPr>
      <w:tabs>
        <w:tab w:val="clear" w:pos="720"/>
        <w:tab w:val="left" w:pos="1435"/>
      </w:tabs>
      <w:spacing w:line="254" w:lineRule="atLeast"/>
      <w:ind w:left="1434" w:hanging="357"/>
    </w:pPr>
    <w:rPr>
      <w:szCs w:val="19"/>
      <w:lang w:eastAsia="nl-NL"/>
    </w:rPr>
  </w:style>
  <w:style w:type="paragraph" w:styleId="Lijstopsomteken3">
    <w:name w:val="List Bullet 3"/>
    <w:basedOn w:val="Standaard"/>
    <w:rsid w:val="000115A8"/>
    <w:pPr>
      <w:numPr>
        <w:numId w:val="4"/>
      </w:numPr>
      <w:tabs>
        <w:tab w:val="clear" w:pos="1080"/>
        <w:tab w:val="left" w:pos="1792"/>
      </w:tabs>
      <w:spacing w:line="254" w:lineRule="atLeast"/>
      <w:ind w:left="1792" w:hanging="357"/>
    </w:pPr>
    <w:rPr>
      <w:szCs w:val="19"/>
      <w:lang w:eastAsia="nl-NL"/>
    </w:rPr>
  </w:style>
  <w:style w:type="paragraph" w:customStyle="1" w:styleId="Huisstijl-Lijn">
    <w:name w:val="Huisstijl-Lijn"/>
    <w:basedOn w:val="Standaard"/>
    <w:qFormat/>
    <w:rsid w:val="009F20ED"/>
    <w:pPr>
      <w:tabs>
        <w:tab w:val="left" w:pos="1763"/>
        <w:tab w:val="left" w:pos="3532"/>
        <w:tab w:val="left" w:pos="5301"/>
        <w:tab w:val="left" w:pos="7070"/>
        <w:tab w:val="left" w:pos="8562"/>
      </w:tabs>
      <w:spacing w:line="70" w:lineRule="atLeast"/>
    </w:pPr>
    <w:rPr>
      <w:noProof/>
      <w:spacing w:val="18"/>
      <w:sz w:val="7"/>
      <w:szCs w:val="32"/>
      <w:lang w:eastAsia="nl-NL"/>
    </w:rPr>
  </w:style>
  <w:style w:type="table" w:styleId="Tabelraster">
    <w:name w:val="Table Grid"/>
    <w:basedOn w:val="Standaardtabel"/>
    <w:rsid w:val="000009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KopieAan">
    <w:name w:val="Huisstijl-KopieAan"/>
    <w:basedOn w:val="Standaard"/>
    <w:next w:val="Standaard"/>
    <w:rsid w:val="001B0FDD"/>
    <w:pPr>
      <w:spacing w:line="254" w:lineRule="atLeast"/>
      <w:ind w:left="1701" w:hanging="1701"/>
    </w:pPr>
    <w:rPr>
      <w:i/>
      <w:szCs w:val="19"/>
      <w:lang w:eastAsia="nl-NL"/>
    </w:rPr>
  </w:style>
  <w:style w:type="paragraph" w:styleId="Standaardinspringing">
    <w:name w:val="Normal Indent"/>
    <w:basedOn w:val="Standaard"/>
    <w:rsid w:val="00293588"/>
    <w:pPr>
      <w:spacing w:line="254" w:lineRule="atLeast"/>
      <w:ind w:left="720"/>
    </w:pPr>
    <w:rPr>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HT-FS01.idbhostingtbi.lan\applications$\HEV\DigiOffice\Programs\WhiteOffice\Sjabloon\Blanco%20docume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Blanco document</Template>
  <TotalTime>1</TotalTime>
  <Pages>4</Pages>
  <Words>467</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HEVO</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Aanmeldingsformulier</dc:title>
  <dc:subject>Annex 1: Aanmeldingsformulier</dc:subject>
  <dc:creator>Louk Linders</dc:creator>
  <cp:keywords>1688604-0118</cp:keywords>
  <dc:description>Dit document is gemaakt met WhiteOffice versie 2021.2.9</dc:description>
  <cp:lastModifiedBy>Linders, Louk</cp:lastModifiedBy>
  <cp:revision>3</cp:revision>
  <cp:lastPrinted>2009-01-21T08:33:00Z</cp:lastPrinted>
  <dcterms:created xsi:type="dcterms:W3CDTF">2023-02-23T07:31:00Z</dcterms:created>
  <dcterms:modified xsi:type="dcterms:W3CDTF">2023-02-23T07:32:00Z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775f92-a237-4f7b-9e14-478e849ff03e_Enabled">
    <vt:lpwstr>true</vt:lpwstr>
  </property>
  <property fmtid="{D5CDD505-2E9C-101B-9397-08002B2CF9AE}" pid="3" name="MSIP_Label_37775f92-a237-4f7b-9e14-478e849ff03e_SetDate">
    <vt:lpwstr>2022-03-30T16:11:24Z</vt:lpwstr>
  </property>
  <property fmtid="{D5CDD505-2E9C-101B-9397-08002B2CF9AE}" pid="4" name="MSIP_Label_37775f92-a237-4f7b-9e14-478e849ff03e_Method">
    <vt:lpwstr>Standard</vt:lpwstr>
  </property>
  <property fmtid="{D5CDD505-2E9C-101B-9397-08002B2CF9AE}" pid="5" name="MSIP_Label_37775f92-a237-4f7b-9e14-478e849ff03e_Name">
    <vt:lpwstr>37775f92-a237-4f7b-9e14-478e849ff03e</vt:lpwstr>
  </property>
  <property fmtid="{D5CDD505-2E9C-101B-9397-08002B2CF9AE}" pid="6" name="MSIP_Label_37775f92-a237-4f7b-9e14-478e849ff03e_SiteId">
    <vt:lpwstr>f6e4ab33-bcda-41e9-ab92-cb088cc74df6</vt:lpwstr>
  </property>
  <property fmtid="{D5CDD505-2E9C-101B-9397-08002B2CF9AE}" pid="7" name="MSIP_Label_37775f92-a237-4f7b-9e14-478e849ff03e_ActionId">
    <vt:lpwstr>5b58e027-e173-4148-a64e-73ca04211719</vt:lpwstr>
  </property>
  <property fmtid="{D5CDD505-2E9C-101B-9397-08002B2CF9AE}" pid="8" name="MSIP_Label_37775f92-a237-4f7b-9e14-478e849ff03e_ContentBits">
    <vt:lpwstr>0</vt:lpwstr>
  </property>
  <property fmtid="{D5CDD505-2E9C-101B-9397-08002B2CF9AE}" pid="9" name="idb_DocumentID">
    <vt:lpwstr>2a692c48-518f-4763-add4-3639da0a77d2</vt:lpwstr>
  </property>
  <property fmtid="{D5CDD505-2E9C-101B-9397-08002B2CF9AE}" pid="10" name="idb_RootDocumentID">
    <vt:lpwstr>2a692c48-518f-4763-add4-3639da0a77d2</vt:lpwstr>
  </property>
  <property fmtid="{D5CDD505-2E9C-101B-9397-08002B2CF9AE}" pid="11" name="idb_IsGeopendVanafAndereLocatie">
    <vt:lpwstr/>
  </property>
  <property fmtid="{D5CDD505-2E9C-101B-9397-08002B2CF9AE}" pid="12" name="idb_ContentType">
    <vt:lpwstr/>
  </property>
  <property fmtid="{D5CDD505-2E9C-101B-9397-08002B2CF9AE}" pid="13" name="ContentType">
    <vt:lpwstr/>
  </property>
  <property fmtid="{D5CDD505-2E9C-101B-9397-08002B2CF9AE}" pid="14" name="idb_Nr">
    <vt:lpwstr>1688604-0118</vt:lpwstr>
  </property>
  <property fmtid="{D5CDD505-2E9C-101B-9397-08002B2CF9AE}" pid="15" name="idb_VersieNr">
    <vt:lpwstr>0.1</vt:lpwstr>
  </property>
  <property fmtid="{D5CDD505-2E9C-101B-9397-08002B2CF9AE}" pid="16" name="idb_Relatie">
    <vt:lpwstr/>
  </property>
  <property fmtid="{D5CDD505-2E9C-101B-9397-08002B2CF9AE}" pid="17" name="idb_Persoon">
    <vt:lpwstr/>
  </property>
  <property fmtid="{D5CDD505-2E9C-101B-9397-08002B2CF9AE}" pid="18" name="idb_Onderwerp">
    <vt:lpwstr>Annex 1: Aanmeldingsformulier</vt:lpwstr>
  </property>
  <property fmtid="{D5CDD505-2E9C-101B-9397-08002B2CF9AE}" pid="19" name="idb_Datum">
    <vt:filetime>2023-02-22T23:00:00Z</vt:filetime>
  </property>
  <property fmtid="{D5CDD505-2E9C-101B-9397-08002B2CF9AE}" pid="20" name="idb_DocumentsoortID">
    <vt:i4>1</vt:i4>
  </property>
  <property fmtid="{D5CDD505-2E9C-101B-9397-08002B2CF9AE}" pid="21" name="idb_Documentsoort">
    <vt:lpwstr>(n.v.t.)</vt:lpwstr>
  </property>
  <property fmtid="{D5CDD505-2E9C-101B-9397-08002B2CF9AE}" pid="22" name="idb_ProjID">
    <vt:i4>32157</vt:i4>
  </property>
  <property fmtid="{D5CDD505-2E9C-101B-9397-08002B2CF9AE}" pid="23" name="idb_Project">
    <vt:lpwstr>1688604 PM brandweerkazerne Urk</vt:lpwstr>
  </property>
  <property fmtid="{D5CDD505-2E9C-101B-9397-08002B2CF9AE}" pid="24" name="idb_Projfase">
    <vt:lpwstr/>
  </property>
  <property fmtid="{D5CDD505-2E9C-101B-9397-08002B2CF9AE}" pid="25" name="idb_DocStatusID">
    <vt:i4>2</vt:i4>
  </property>
  <property fmtid="{D5CDD505-2E9C-101B-9397-08002B2CF9AE}" pid="26" name="idb_BeveiligingsniveauID">
    <vt:i4>4</vt:i4>
  </property>
  <property fmtid="{D5CDD505-2E9C-101B-9397-08002B2CF9AE}" pid="27" name="idb_GebrID">
    <vt:i4>32644</vt:i4>
  </property>
  <property fmtid="{D5CDD505-2E9C-101B-9397-08002B2CF9AE}" pid="28" name="idb_Gebruiker">
    <vt:lpwstr>Louk Linders</vt:lpwstr>
  </property>
  <property fmtid="{D5CDD505-2E9C-101B-9397-08002B2CF9AE}" pid="29" name="idb_IntAfdID">
    <vt:i4>5</vt:i4>
  </property>
  <property fmtid="{D5CDD505-2E9C-101B-9397-08002B2CF9AE}" pid="30" name="idb_InterneAfdeling">
    <vt:lpwstr>HEVO</vt:lpwstr>
  </property>
  <property fmtid="{D5CDD505-2E9C-101B-9397-08002B2CF9AE}" pid="31" name="idb_IntBedrID">
    <vt:i4>1</vt:i4>
  </property>
  <property fmtid="{D5CDD505-2E9C-101B-9397-08002B2CF9AE}" pid="32" name="idb_InternBedrijf">
    <vt:lpwstr>HEVO</vt:lpwstr>
  </property>
</Properties>
</file>