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807E" w14:textId="65DF2D9A" w:rsidR="00386D0C" w:rsidRDefault="00386D0C" w:rsidP="00822AF1">
      <w:pPr>
        <w:pStyle w:val="Kop2"/>
        <w:numPr>
          <w:ilvl w:val="0"/>
          <w:numId w:val="0"/>
        </w:numPr>
        <w:ind w:left="576" w:hanging="576"/>
      </w:pPr>
      <w:bookmarkStart w:id="0" w:name="_Toc138875487"/>
      <w:r w:rsidRPr="00E02065">
        <w:t>Bijlage 4</w:t>
      </w:r>
      <w:r w:rsidR="0066055F">
        <w:t xml:space="preserve">b </w:t>
      </w:r>
      <w:r w:rsidRPr="00E02065">
        <w:t>Formulier referentie geschiktheidseisen</w:t>
      </w:r>
      <w:r>
        <w:t xml:space="preserve"> t.b.v. </w:t>
      </w:r>
      <w:r w:rsidR="0066055F">
        <w:t>p</w:t>
      </w:r>
      <w:r>
        <w:t>erceel 2</w:t>
      </w:r>
      <w:bookmarkEnd w:id="0"/>
    </w:p>
    <w:p w14:paraId="59413F48" w14:textId="77777777" w:rsidR="00386D0C" w:rsidRDefault="00386D0C" w:rsidP="00386D0C">
      <w:r w:rsidRPr="0005526A">
        <w:t xml:space="preserve">Ter verantwoording van de referentie-eis als gesteld in paragraaf </w:t>
      </w:r>
      <w:r w:rsidRPr="00352AFF">
        <w:t>2</w:t>
      </w:r>
      <w:r w:rsidRPr="00EE61E9">
        <w:t>.2</w:t>
      </w:r>
    </w:p>
    <w:p w14:paraId="3725A15F" w14:textId="77777777" w:rsidR="00386D0C" w:rsidRPr="0005526A" w:rsidRDefault="00386D0C" w:rsidP="00386D0C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86D0C" w:rsidRPr="0005526A" w14:paraId="2B08679B" w14:textId="77777777" w:rsidTr="004D5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9AC88C9" w14:textId="379D986E" w:rsidR="00386D0C" w:rsidRPr="00131686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F5632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7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– Omvang elektrotechnische werkzaamheden</w:t>
            </w:r>
          </w:p>
        </w:tc>
      </w:tr>
      <w:tr w:rsidR="00386D0C" w:rsidRPr="0005526A" w14:paraId="072B323A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C7B5DF3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3D03FC5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193B1BD6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F327D64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F012025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0B86E30B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A7A5E8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9945B7F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0FD7262B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C0D08C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00D6381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CAEFAC4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65F29B88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E007ED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C9CF3CD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C41DE1B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86D0C" w:rsidRPr="0005526A" w14:paraId="62F88DEC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459590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3877108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E0810D4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67A7573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86D0C" w:rsidRPr="0005526A" w14:paraId="0859453E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698C12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02F799D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4F55C6A8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C220C1" w14:textId="77777777" w:rsidR="00386D0C" w:rsidRPr="00EE61E9" w:rsidRDefault="00386D0C" w:rsidP="004D557E">
            <w:pPr>
              <w:spacing w:line="360" w:lineRule="auto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>Betreft utiliteitsbouw</w:t>
            </w:r>
          </w:p>
        </w:tc>
        <w:tc>
          <w:tcPr>
            <w:tcW w:w="5865" w:type="dxa"/>
            <w:vAlign w:val="center"/>
          </w:tcPr>
          <w:p w14:paraId="296F8606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6755BF6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68FF7F54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B2F027" w14:textId="77777777" w:rsidR="00386D0C" w:rsidRPr="00EE61E9" w:rsidDel="00F555E3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EE61E9"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>
              <w:rPr>
                <w:rFonts w:ascii="Century Gothic" w:hAnsi="Century Gothic"/>
                <w:b w:val="0"/>
                <w:bCs w:val="0"/>
              </w:rPr>
              <w:t xml:space="preserve">elektrotechnische </w:t>
            </w:r>
            <w:r w:rsidRPr="00EE61E9">
              <w:rPr>
                <w:rFonts w:ascii="Century Gothic" w:hAnsi="Century Gothic"/>
                <w:b w:val="0"/>
                <w:bCs w:val="0"/>
              </w:rPr>
              <w:t>werkzaamheden</w:t>
            </w:r>
          </w:p>
        </w:tc>
        <w:tc>
          <w:tcPr>
            <w:tcW w:w="5865" w:type="dxa"/>
            <w:vAlign w:val="center"/>
          </w:tcPr>
          <w:p w14:paraId="73B3C8D4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32C63DA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25153549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C4B141" w14:textId="70C7D24F" w:rsidR="00386D0C" w:rsidRPr="00EE61E9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  <w:u w:val="single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E61E9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>6</w:t>
            </w:r>
            <w:r w:rsidRPr="00EE61E9">
              <w:rPr>
                <w:rFonts w:ascii="Century Gothic" w:hAnsi="Century Gothic"/>
                <w:b w:val="0"/>
                <w:bCs w:val="0"/>
              </w:rPr>
              <w:t>.000 m² BVO</w:t>
            </w:r>
          </w:p>
        </w:tc>
        <w:tc>
          <w:tcPr>
            <w:tcW w:w="5865" w:type="dxa"/>
            <w:vAlign w:val="center"/>
          </w:tcPr>
          <w:p w14:paraId="10D0C822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49A78B3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2A5DD9C3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A9E539" w14:textId="77777777" w:rsidR="00386D0C" w:rsidRPr="00EE61E9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45CB7BEC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386D0C" w:rsidRPr="0005526A" w14:paraId="415501F3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77DD30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A6D61FD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7538955A" w14:textId="77777777" w:rsidR="00386D0C" w:rsidRDefault="00386D0C" w:rsidP="00386D0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86D0C" w:rsidRPr="0005526A" w14:paraId="587142AB" w14:textId="77777777" w:rsidTr="004D5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6C681E1" w14:textId="50DCAC11" w:rsidR="00386D0C" w:rsidRPr="00131686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F5632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8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– Omvang werktuigbouwkundige werkzaamheden</w:t>
            </w:r>
          </w:p>
        </w:tc>
      </w:tr>
      <w:tr w:rsidR="00386D0C" w:rsidRPr="0005526A" w14:paraId="36146DAC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17813A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CC53F25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7AB00DF7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C02372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E1C9C97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562FAA2A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14B703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8BDD8B6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5F1F5F75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9FE43F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A0440AA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031BCA9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702C05BF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9DF0F5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331BE99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669B406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86D0C" w:rsidRPr="0005526A" w14:paraId="264FC395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E559BC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0B06A1E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AE40586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8B4ACA3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86D0C" w:rsidRPr="0005526A" w14:paraId="69BF2C4A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0EE0DA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ED4EE1A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6E1A3A03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1312B5" w14:textId="77777777" w:rsidR="00386D0C" w:rsidRPr="00EE61E9" w:rsidRDefault="00386D0C" w:rsidP="004D557E">
            <w:pPr>
              <w:spacing w:line="360" w:lineRule="auto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>Betreft utiliteitsbouw</w:t>
            </w:r>
          </w:p>
        </w:tc>
        <w:tc>
          <w:tcPr>
            <w:tcW w:w="5865" w:type="dxa"/>
            <w:vAlign w:val="center"/>
          </w:tcPr>
          <w:p w14:paraId="04C1A551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3EFB5B2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12A5DB40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3088CF" w14:textId="77777777" w:rsidR="00386D0C" w:rsidRPr="00EE61E9" w:rsidDel="00F555E3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EE61E9">
              <w:rPr>
                <w:rFonts w:ascii="Century Gothic" w:hAnsi="Century Gothic"/>
                <w:b w:val="0"/>
                <w:bCs w:val="0"/>
              </w:rPr>
              <w:t xml:space="preserve">Betreft </w:t>
            </w:r>
            <w:r>
              <w:rPr>
                <w:rFonts w:ascii="Century Gothic" w:hAnsi="Century Gothic"/>
                <w:b w:val="0"/>
                <w:bCs w:val="0"/>
              </w:rPr>
              <w:t xml:space="preserve">elektrotechnische </w:t>
            </w:r>
            <w:r w:rsidRPr="00EE61E9">
              <w:rPr>
                <w:rFonts w:ascii="Century Gothic" w:hAnsi="Century Gothic"/>
                <w:b w:val="0"/>
                <w:bCs w:val="0"/>
              </w:rPr>
              <w:t>werkzaamheden</w:t>
            </w:r>
          </w:p>
        </w:tc>
        <w:tc>
          <w:tcPr>
            <w:tcW w:w="5865" w:type="dxa"/>
            <w:vAlign w:val="center"/>
          </w:tcPr>
          <w:p w14:paraId="03FD79FE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E3DC470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70FDC428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D8E290" w14:textId="5A77DF93" w:rsidR="00386D0C" w:rsidRPr="00EE61E9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  <w:u w:val="single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 w:rsidRPr="00EE61E9">
              <w:rPr>
                <w:rFonts w:ascii="Century Gothic" w:hAnsi="Century Gothic"/>
                <w:b w:val="0"/>
                <w:bCs w:val="0"/>
              </w:rPr>
              <w:t xml:space="preserve"> </w:t>
            </w:r>
            <w:r>
              <w:rPr>
                <w:rFonts w:ascii="Century Gothic" w:hAnsi="Century Gothic"/>
                <w:b w:val="0"/>
                <w:bCs w:val="0"/>
              </w:rPr>
              <w:t>6</w:t>
            </w:r>
            <w:r w:rsidRPr="00EE61E9">
              <w:rPr>
                <w:rFonts w:ascii="Century Gothic" w:hAnsi="Century Gothic"/>
                <w:b w:val="0"/>
                <w:bCs w:val="0"/>
              </w:rPr>
              <w:t>.000 m² BVO</w:t>
            </w:r>
          </w:p>
        </w:tc>
        <w:tc>
          <w:tcPr>
            <w:tcW w:w="5865" w:type="dxa"/>
            <w:vAlign w:val="center"/>
          </w:tcPr>
          <w:p w14:paraId="3E78B6FB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810A103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6A1CDD81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5B2B17" w14:textId="77777777" w:rsidR="00386D0C" w:rsidRPr="00EE61E9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0E90F53D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m² BVO</w:t>
            </w:r>
          </w:p>
        </w:tc>
      </w:tr>
      <w:tr w:rsidR="00386D0C" w:rsidRPr="0005526A" w14:paraId="7AB62C1C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6A8E7A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2E8DEBF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9C72F80" w14:textId="77777777" w:rsidR="00386D0C" w:rsidRDefault="00386D0C" w:rsidP="00386D0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86D0C" w:rsidRPr="0005526A" w14:paraId="303ACA5A" w14:textId="77777777" w:rsidTr="004D5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97608C2" w14:textId="0D66A221" w:rsidR="00386D0C" w:rsidRPr="00131686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791BF3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9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– Gebouwaard elektrotechnische werkzaamheden</w:t>
            </w:r>
          </w:p>
        </w:tc>
      </w:tr>
      <w:tr w:rsidR="00386D0C" w:rsidRPr="0005526A" w14:paraId="514FFE37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71AA4C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59F0A03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1660BF9E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D857C1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AAB3D6F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6CF1DCFF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A3C048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D144041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527321B5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B8053F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FADF6DC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FE43FDE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7E1B916A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E0F279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1C2DE01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BCBA23B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86D0C" w:rsidRPr="0005526A" w14:paraId="04D85B03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A68393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49125FD1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0F29E5B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6B1FA33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86D0C" w:rsidRPr="0005526A" w14:paraId="66FEBA4D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282574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E31C927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66CE8990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3E13B5" w14:textId="77777777" w:rsidR="00386D0C" w:rsidRPr="00EE61E9" w:rsidRDefault="00386D0C" w:rsidP="004D557E">
            <w:pPr>
              <w:spacing w:line="360" w:lineRule="auto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>Betreft utiliteitsbouw</w:t>
            </w:r>
          </w:p>
        </w:tc>
        <w:tc>
          <w:tcPr>
            <w:tcW w:w="5865" w:type="dxa"/>
            <w:vAlign w:val="center"/>
          </w:tcPr>
          <w:p w14:paraId="4986EAA2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7E4278F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2C4F0BCA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C8059BE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Klasse 4, 5 of 6</w:t>
            </w:r>
          </w:p>
        </w:tc>
        <w:tc>
          <w:tcPr>
            <w:tcW w:w="5865" w:type="dxa"/>
            <w:vAlign w:val="center"/>
          </w:tcPr>
          <w:p w14:paraId="02FF8E3E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1008730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1E5A4309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841C92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A49053A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7CA7642" w14:textId="77777777" w:rsidR="00386D0C" w:rsidRDefault="00386D0C" w:rsidP="00386D0C"/>
    <w:p w14:paraId="344D952C" w14:textId="77777777" w:rsidR="00386D0C" w:rsidRDefault="00386D0C" w:rsidP="00386D0C"/>
    <w:p w14:paraId="1906A315" w14:textId="77777777" w:rsidR="00386D0C" w:rsidRDefault="00386D0C" w:rsidP="00386D0C"/>
    <w:p w14:paraId="70BE2AD4" w14:textId="77777777" w:rsidR="00386D0C" w:rsidRDefault="00386D0C" w:rsidP="00386D0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86D0C" w:rsidRPr="0005526A" w14:paraId="76B6B9AF" w14:textId="77777777" w:rsidTr="004D5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532536A" w14:textId="77E44F58" w:rsidR="00386D0C" w:rsidRPr="00131686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791BF3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10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– Gebouwaard werktuigbouwkundige werkzaamheden</w:t>
            </w:r>
          </w:p>
        </w:tc>
      </w:tr>
      <w:tr w:rsidR="00386D0C" w:rsidRPr="0005526A" w14:paraId="6DFFC357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FE66E8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CBEC7B1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7E649872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F5CC22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BA4DAA3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7DB7818E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3949B8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4CDFEDF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7AEEE2D9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F22EE8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CFE39BE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FFA2875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1A63BB6D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819093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A94270D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0AAFAC8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86D0C" w:rsidRPr="0005526A" w14:paraId="7E3CE5D6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1A063B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46E0A22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C878834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681022A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86D0C" w:rsidRPr="0005526A" w14:paraId="12185157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4A481E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9BD66AA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290AA3BA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F543D2" w14:textId="77777777" w:rsidR="00386D0C" w:rsidRPr="00EE61E9" w:rsidRDefault="00386D0C" w:rsidP="004D557E">
            <w:pPr>
              <w:spacing w:line="360" w:lineRule="auto"/>
              <w:rPr>
                <w:rFonts w:ascii="Century Gothic" w:hAnsi="Century Gothic"/>
                <w:b w:val="0"/>
              </w:rPr>
            </w:pPr>
            <w:r>
              <w:rPr>
                <w:rFonts w:ascii="Century Gothic" w:hAnsi="Century Gothic"/>
                <w:b w:val="0"/>
              </w:rPr>
              <w:t>Betreft utiliteitsbouw</w:t>
            </w:r>
          </w:p>
        </w:tc>
        <w:tc>
          <w:tcPr>
            <w:tcW w:w="5865" w:type="dxa"/>
            <w:vAlign w:val="center"/>
          </w:tcPr>
          <w:p w14:paraId="61379CE0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D8A2DC5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4DDE81C3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37E326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Klasse 4, 5 of 6</w:t>
            </w:r>
          </w:p>
        </w:tc>
        <w:tc>
          <w:tcPr>
            <w:tcW w:w="5865" w:type="dxa"/>
            <w:vAlign w:val="center"/>
          </w:tcPr>
          <w:p w14:paraId="3311F4B5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2E59DAB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75D2F73C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24EB1B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F5C5FC5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5FF9691" w14:textId="77777777" w:rsidR="00386D0C" w:rsidRDefault="00386D0C" w:rsidP="00386D0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86D0C" w:rsidRPr="0005526A" w14:paraId="6BD20BD5" w14:textId="77777777" w:rsidTr="004D5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D27681D" w14:textId="43DCAF83" w:rsidR="00386D0C" w:rsidRPr="00131686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</w:t>
            </w:r>
            <w:r w:rsidR="00791BF3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– Bouwen op een beperkt binnenstedelijk bouwterrein</w:t>
            </w:r>
          </w:p>
        </w:tc>
      </w:tr>
      <w:tr w:rsidR="00386D0C" w:rsidRPr="0005526A" w14:paraId="5A79FEAA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41CC869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F4162DA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7272872E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2BA5D0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684DF2C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53A2FD45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B8D4A4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3C264D5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6247A0C8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DB1B41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6B168A1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F079E0F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38A06E33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EFF1E5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01FC4D8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DCF669E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86D0C" w:rsidRPr="0005526A" w14:paraId="4BF9A018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B07A35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64D41BB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CDF9427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8436153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86D0C" w:rsidRPr="0005526A" w14:paraId="1C471646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7F84C5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115616B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72C04BBC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2E2B15" w14:textId="42F76B69" w:rsidR="00386D0C" w:rsidRPr="00EE61E9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Bouwen van een utiliteitsgebouw op een binnenstedelijk bouwterrein met een 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>
              <w:rPr>
                <w:rFonts w:ascii="Century Gothic" w:hAnsi="Century Gothic"/>
                <w:b w:val="0"/>
                <w:bCs w:val="0"/>
              </w:rPr>
              <w:t xml:space="preserve"> 3.000 m² BVO</w:t>
            </w:r>
          </w:p>
        </w:tc>
        <w:tc>
          <w:tcPr>
            <w:tcW w:w="5865" w:type="dxa"/>
            <w:vAlign w:val="center"/>
          </w:tcPr>
          <w:p w14:paraId="7C37B28C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FC990AD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260E465C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26541F" w14:textId="77777777" w:rsidR="00386D0C" w:rsidRPr="00EE61E9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EE61E9"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17760799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 m² BVO</w:t>
            </w:r>
          </w:p>
        </w:tc>
      </w:tr>
      <w:tr w:rsidR="00386D0C" w:rsidRPr="0005526A" w14:paraId="30DEC711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ADFFBB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A386747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D879A75" w14:textId="77777777" w:rsidR="00386D0C" w:rsidRDefault="00386D0C" w:rsidP="00386D0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86D0C" w:rsidRPr="0005526A" w14:paraId="003FFC01" w14:textId="77777777" w:rsidTr="004D5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63D7F0E" w14:textId="4B042A99" w:rsidR="00386D0C" w:rsidRPr="00131686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</w:t>
            </w:r>
            <w:r w:rsidR="00791BF3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2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- BIM</w:t>
            </w:r>
          </w:p>
        </w:tc>
      </w:tr>
      <w:tr w:rsidR="00386D0C" w:rsidRPr="0005526A" w14:paraId="21C17976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B36384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9FD9ECA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23372DE2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5D61B0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7794ACC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5ADA8290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E7EC4E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A611E76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34D27441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CFA528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7FFB703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81CD2DE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7EE9FCAD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C2A0C8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D9ED0DB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0BF1DE0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86D0C" w:rsidRPr="0005526A" w14:paraId="0663B273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8F8509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9EFA4C7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9913F88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43F2B10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86D0C" w:rsidRPr="0005526A" w14:paraId="39D7353B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C18AA5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0F09D81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86D0C" w:rsidRPr="0005526A" w14:paraId="4636717A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21EA55" w14:textId="6EF30DA8" w:rsidR="00386D0C" w:rsidRPr="00EE61E9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Ervaring met BIM </w:t>
            </w:r>
            <w:r w:rsidRPr="00EE61E9"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>
              <w:rPr>
                <w:rFonts w:ascii="Century Gothic" w:hAnsi="Century Gothic"/>
                <w:b w:val="0"/>
                <w:bCs w:val="0"/>
              </w:rPr>
              <w:t xml:space="preserve"> LOD 300 van een gebouw met een omvang </w:t>
            </w:r>
            <w:r>
              <w:rPr>
                <w:rFonts w:ascii="Century Gothic" w:hAnsi="Century Gothic"/>
                <w:b w:val="0"/>
                <w:bCs w:val="0"/>
                <w:u w:val="single"/>
              </w:rPr>
              <w:t>&gt;</w:t>
            </w:r>
            <w:r>
              <w:rPr>
                <w:rFonts w:ascii="Century Gothic" w:hAnsi="Century Gothic"/>
                <w:b w:val="0"/>
                <w:bCs w:val="0"/>
              </w:rPr>
              <w:t xml:space="preserve"> 3.000 m² BVO</w:t>
            </w:r>
          </w:p>
        </w:tc>
        <w:tc>
          <w:tcPr>
            <w:tcW w:w="5865" w:type="dxa"/>
            <w:vAlign w:val="center"/>
          </w:tcPr>
          <w:p w14:paraId="002786D0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76B9B6E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</w:rPr>
              <w:t xml:space="preserve"> (uitsluiting)</w:t>
            </w:r>
          </w:p>
        </w:tc>
      </w:tr>
      <w:tr w:rsidR="00386D0C" w:rsidRPr="0005526A" w14:paraId="2AC88A88" w14:textId="77777777" w:rsidTr="004D5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AC251C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EE61E9">
              <w:rPr>
                <w:rFonts w:ascii="Century Gothic" w:hAnsi="Century Gothic"/>
                <w:b w:val="0"/>
                <w:bCs w:val="0"/>
              </w:rPr>
              <w:t>Exacte omvang</w:t>
            </w:r>
          </w:p>
        </w:tc>
        <w:tc>
          <w:tcPr>
            <w:tcW w:w="5865" w:type="dxa"/>
            <w:vAlign w:val="center"/>
          </w:tcPr>
          <w:p w14:paraId="34187EE3" w14:textId="77777777" w:rsidR="00386D0C" w:rsidRPr="009C22DF" w:rsidRDefault="00386D0C" w:rsidP="004D557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 xml:space="preserve"> m² BVO</w:t>
            </w:r>
          </w:p>
        </w:tc>
      </w:tr>
      <w:tr w:rsidR="00386D0C" w:rsidRPr="0005526A" w14:paraId="12339B60" w14:textId="77777777" w:rsidTr="004D55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77427E" w14:textId="77777777" w:rsidR="00386D0C" w:rsidRPr="009C22DF" w:rsidRDefault="00386D0C" w:rsidP="004D557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7C3ED9B9" w14:textId="77777777" w:rsidR="00386D0C" w:rsidRPr="009C22DF" w:rsidRDefault="00386D0C" w:rsidP="004D557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0DC6D71" w14:textId="3D2BE477" w:rsidR="00386D0C" w:rsidRDefault="00386D0C" w:rsidP="00386D0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5632A" w:rsidRPr="008C4D8B" w14:paraId="0CD27BD4" w14:textId="77777777" w:rsidTr="00714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69CEA3A" w14:textId="0A184618" w:rsidR="00F5632A" w:rsidRPr="008C4D8B" w:rsidRDefault="00F5632A" w:rsidP="0071481D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8C4D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791BF3" w:rsidRPr="008C4D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13</w:t>
            </w:r>
            <w:r w:rsidRPr="008C4D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- </w:t>
            </w:r>
            <w:r w:rsidR="008C4D8B" w:rsidRPr="008C4D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BREEAM</w:t>
            </w:r>
          </w:p>
        </w:tc>
      </w:tr>
      <w:tr w:rsidR="00F5632A" w:rsidRPr="008C4D8B" w14:paraId="347395EC" w14:textId="77777777" w:rsidTr="00714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E535CF" w14:textId="77777777" w:rsidR="00F5632A" w:rsidRPr="008C4D8B" w:rsidRDefault="00F5632A" w:rsidP="0071481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14DE5BE" w14:textId="77777777" w:rsidR="00F5632A" w:rsidRPr="008C4D8B" w:rsidRDefault="00F5632A" w:rsidP="0071481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F5632A" w:rsidRPr="008C4D8B" w14:paraId="7FE2F437" w14:textId="77777777" w:rsidTr="007148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4B5ECB" w14:textId="77777777" w:rsidR="00F5632A" w:rsidRPr="008C4D8B" w:rsidRDefault="00F5632A" w:rsidP="0071481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3806657" w14:textId="77777777" w:rsidR="00F5632A" w:rsidRPr="008C4D8B" w:rsidRDefault="00F5632A" w:rsidP="007148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F5632A" w:rsidRPr="008C4D8B" w14:paraId="753D7A32" w14:textId="77777777" w:rsidTr="00714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BFCF4D" w14:textId="77777777" w:rsidR="00F5632A" w:rsidRPr="008C4D8B" w:rsidRDefault="00F5632A" w:rsidP="0071481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980976A" w14:textId="77777777" w:rsidR="00F5632A" w:rsidRPr="008C4D8B" w:rsidRDefault="00F5632A" w:rsidP="0071481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F5632A" w:rsidRPr="008C4D8B" w14:paraId="6B00D4B5" w14:textId="77777777" w:rsidTr="007148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85D550" w14:textId="77777777" w:rsidR="00F5632A" w:rsidRPr="008C4D8B" w:rsidRDefault="00F5632A" w:rsidP="0071481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3552F5B" w14:textId="77777777" w:rsidR="00F5632A" w:rsidRPr="008C4D8B" w:rsidRDefault="00F5632A" w:rsidP="007148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  <w:p w14:paraId="2606B956" w14:textId="77777777" w:rsidR="00F5632A" w:rsidRPr="008C4D8B" w:rsidRDefault="00F5632A" w:rsidP="007148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F5632A" w:rsidRPr="008C4D8B" w14:paraId="58E36FFA" w14:textId="77777777" w:rsidTr="00714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ED1400" w14:textId="77777777" w:rsidR="00F5632A" w:rsidRPr="008C4D8B" w:rsidRDefault="00F5632A" w:rsidP="0071481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724FB5F" w14:textId="77777777" w:rsidR="00F5632A" w:rsidRPr="008C4D8B" w:rsidRDefault="00F5632A" w:rsidP="0071481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  <w:p w14:paraId="20CC4E45" w14:textId="77777777" w:rsidR="00F5632A" w:rsidRPr="008C4D8B" w:rsidRDefault="00F5632A" w:rsidP="0071481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5632A" w:rsidRPr="008C4D8B" w14:paraId="4E8C003B" w14:textId="77777777" w:rsidTr="007148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4BAB87" w14:textId="77777777" w:rsidR="00F5632A" w:rsidRPr="008C4D8B" w:rsidRDefault="00F5632A" w:rsidP="0071481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A002E7C" w14:textId="77777777" w:rsidR="00F5632A" w:rsidRPr="008C4D8B" w:rsidRDefault="00F5632A" w:rsidP="007148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4044015" w14:textId="77777777" w:rsidR="00F5632A" w:rsidRPr="008C4D8B" w:rsidRDefault="00F5632A" w:rsidP="007148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21B5B57" w14:textId="77777777" w:rsidR="00F5632A" w:rsidRPr="008C4D8B" w:rsidRDefault="00F5632A" w:rsidP="007148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5632A" w:rsidRPr="008C4D8B" w14:paraId="3F21AD36" w14:textId="77777777" w:rsidTr="00714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F1B94A" w14:textId="77777777" w:rsidR="00F5632A" w:rsidRPr="008C4D8B" w:rsidRDefault="00F5632A" w:rsidP="0071481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35E2E44" w14:textId="77777777" w:rsidR="00F5632A" w:rsidRPr="008C4D8B" w:rsidRDefault="00F5632A" w:rsidP="0071481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  <w:tr w:rsidR="008C4D8B" w:rsidRPr="008C4D8B" w14:paraId="70215FFA" w14:textId="77777777" w:rsidTr="007148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FEC78A" w14:textId="19F5C58C" w:rsidR="008C4D8B" w:rsidRPr="008C4D8B" w:rsidRDefault="008C4D8B" w:rsidP="008C4D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Ervaring met BREEAM systematiek, waarbij het certificaat is behaald</w:t>
            </w:r>
          </w:p>
        </w:tc>
        <w:tc>
          <w:tcPr>
            <w:tcW w:w="5865" w:type="dxa"/>
            <w:vAlign w:val="center"/>
          </w:tcPr>
          <w:p w14:paraId="0E39A139" w14:textId="77777777" w:rsidR="008C4D8B" w:rsidRPr="008C4D8B" w:rsidRDefault="008C4D8B" w:rsidP="008C4D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3EAC200" w14:textId="77777777" w:rsidR="008C4D8B" w:rsidRPr="008C4D8B" w:rsidRDefault="008C4D8B" w:rsidP="008C4D8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Segoe UI Symbol" w:hAnsi="Segoe UI Symbol" w:cs="Segoe UI Symbol"/>
                <w:lang w:val="x-none"/>
              </w:rPr>
              <w:t>❑</w:t>
            </w:r>
            <w:r w:rsidRPr="008C4D8B">
              <w:rPr>
                <w:rFonts w:ascii="Century Gothic" w:hAnsi="Century Gothic"/>
                <w:lang w:val="x-none"/>
              </w:rPr>
              <w:t xml:space="preserve"> Nee</w:t>
            </w:r>
            <w:r w:rsidRPr="008C4D8B">
              <w:rPr>
                <w:rFonts w:ascii="Century Gothic" w:hAnsi="Century Gothic"/>
              </w:rPr>
              <w:t xml:space="preserve"> (uitsluiting)</w:t>
            </w:r>
          </w:p>
        </w:tc>
      </w:tr>
      <w:tr w:rsidR="008C4D8B" w:rsidRPr="008C4D8B" w14:paraId="54D397A6" w14:textId="77777777" w:rsidTr="00714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6BDBD3" w14:textId="48D9F227" w:rsidR="008C4D8B" w:rsidRPr="008C4D8B" w:rsidRDefault="008C4D8B" w:rsidP="008C4D8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BREEAM Score</w:t>
            </w:r>
          </w:p>
        </w:tc>
        <w:tc>
          <w:tcPr>
            <w:tcW w:w="5865" w:type="dxa"/>
            <w:vAlign w:val="center"/>
          </w:tcPr>
          <w:p w14:paraId="03DD1DF9" w14:textId="362A2702" w:rsidR="008C4D8B" w:rsidRPr="008C4D8B" w:rsidRDefault="008C4D8B" w:rsidP="008C4D8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5632A" w:rsidRPr="0005526A" w14:paraId="79078143" w14:textId="77777777" w:rsidTr="0071481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6D8C00" w14:textId="77777777" w:rsidR="00F5632A" w:rsidRPr="008C4D8B" w:rsidRDefault="00F5632A" w:rsidP="0071481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8C4D8B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9A0CDE5" w14:textId="77777777" w:rsidR="00F5632A" w:rsidRPr="009C22DF" w:rsidRDefault="00F5632A" w:rsidP="0071481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8C4D8B">
              <w:rPr>
                <w:rFonts w:ascii="Century Gothic" w:hAnsi="Century Gothic"/>
              </w:rPr>
              <w:t>……………………</w:t>
            </w:r>
          </w:p>
        </w:tc>
      </w:tr>
    </w:tbl>
    <w:p w14:paraId="0C3FC552" w14:textId="77777777" w:rsidR="00F5632A" w:rsidRDefault="00F5632A" w:rsidP="00386D0C"/>
    <w:p w14:paraId="7AFAD470" w14:textId="77777777" w:rsidR="00D51F20" w:rsidRDefault="00D51F20" w:rsidP="00D51F20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3B4CDCB" w14:textId="77777777" w:rsidR="00D51F20" w:rsidRPr="00E02065" w:rsidRDefault="00D51F20" w:rsidP="00D51F20"/>
    <w:p w14:paraId="4A479706" w14:textId="77777777" w:rsidR="00D51F20" w:rsidRPr="00B478DF" w:rsidRDefault="00D51F20" w:rsidP="00D51F20">
      <w:r w:rsidRPr="00B478DF">
        <w:t xml:space="preserve">Ondergetekende verklaart tevens dat: </w:t>
      </w:r>
    </w:p>
    <w:p w14:paraId="37799673" w14:textId="678A4757" w:rsidR="00D51F20" w:rsidRPr="00B478DF" w:rsidRDefault="00D51F20" w:rsidP="00D51F20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opdrachtnemer is van</w:t>
      </w:r>
      <w:r>
        <w:t xml:space="preserve"> </w:t>
      </w:r>
      <w:r w:rsidRPr="00100D3C">
        <w:t xml:space="preserve">de </w:t>
      </w:r>
      <w:r w:rsidR="00791BF3">
        <w:t>vor</w:t>
      </w:r>
      <w:r w:rsidRPr="00100D3C">
        <w:t>enstaande referentieprojecten</w:t>
      </w:r>
      <w:r w:rsidRPr="00B478DF">
        <w:t xml:space="preserve"> en de betreffende werkzaamheden (waar de competentie op toeziet) ook zelf </w:t>
      </w:r>
      <w:r w:rsidR="00791BF3" w:rsidRPr="00B478DF">
        <w:t xml:space="preserve">heeft </w:t>
      </w:r>
      <w:r w:rsidRPr="00B478DF">
        <w:t>uitgevoerd (tenzij een beroep op derden wordt gedaan conform hetgeen gesteld in deze leidraad);</w:t>
      </w:r>
    </w:p>
    <w:p w14:paraId="4E8D8860" w14:textId="1F10025E" w:rsidR="00D51F20" w:rsidRPr="0005526A" w:rsidRDefault="00D51F20" w:rsidP="00D51F20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bij eventuele uitnodiging tot de gunningsfase dan</w:t>
      </w:r>
      <w:r w:rsidR="00791BF3">
        <w:t xml:space="preserve"> </w:t>
      </w:r>
      <w:r w:rsidRPr="0005526A">
        <w:t>wel bij eventuele gunning of uitvoering van de werkzaamheden niet van derde zal wisselen;</w:t>
      </w:r>
    </w:p>
    <w:p w14:paraId="26B5B979" w14:textId="77777777" w:rsidR="00D51F20" w:rsidRPr="0005526A" w:rsidRDefault="00D51F20" w:rsidP="00D51F20">
      <w:pPr>
        <w:pStyle w:val="Lijstalinea"/>
        <w:numPr>
          <w:ilvl w:val="0"/>
          <w:numId w:val="2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4990E55" w14:textId="77777777" w:rsidR="00D51F20" w:rsidRPr="00B478DF" w:rsidRDefault="00D51F20" w:rsidP="00D51F20">
      <w:pPr>
        <w:pStyle w:val="Lijstalinea"/>
        <w:numPr>
          <w:ilvl w:val="0"/>
          <w:numId w:val="2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1EC78F46" w14:textId="77777777" w:rsidR="00D51F20" w:rsidRPr="00B478DF" w:rsidRDefault="00D51F20" w:rsidP="00D51F20">
      <w:r w:rsidRPr="00B478DF">
        <w:t xml:space="preserve">Aldus naar waarheid opgemaakt, </w:t>
      </w:r>
    </w:p>
    <w:p w14:paraId="68D03357" w14:textId="77777777" w:rsidR="00D51F20" w:rsidRPr="00B478DF" w:rsidRDefault="00D51F20" w:rsidP="00D51F20"/>
    <w:p w14:paraId="164E7251" w14:textId="77777777" w:rsidR="00D51F20" w:rsidRPr="00B478DF" w:rsidRDefault="00D51F20" w:rsidP="00D51F20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5A843B81" w14:textId="77777777" w:rsidR="00D51F20" w:rsidRPr="00B478DF" w:rsidRDefault="00D51F20" w:rsidP="00D51F20"/>
    <w:p w14:paraId="1DEBB8E7" w14:textId="77777777" w:rsidR="00D51F20" w:rsidRPr="00B478DF" w:rsidRDefault="00D51F20" w:rsidP="00D51F20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721451D" w14:textId="77777777" w:rsidR="00D51F20" w:rsidRPr="00B478DF" w:rsidRDefault="00D51F20" w:rsidP="00D51F20"/>
    <w:p w14:paraId="52656983" w14:textId="77777777" w:rsidR="00D51F20" w:rsidRPr="00B478DF" w:rsidRDefault="00D51F20" w:rsidP="00D51F20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178DA9B9" w14:textId="77777777" w:rsidR="00D51F20" w:rsidRPr="00B478DF" w:rsidRDefault="00D51F20" w:rsidP="00D51F20"/>
    <w:p w14:paraId="30B4DD99" w14:textId="77777777" w:rsidR="00D51F20" w:rsidRPr="00B478DF" w:rsidRDefault="00D51F20" w:rsidP="00D51F20"/>
    <w:p w14:paraId="25A603AF" w14:textId="77777777" w:rsidR="00D51F20" w:rsidRDefault="00D51F20" w:rsidP="00D51F20">
      <w:r w:rsidRPr="00B478DF">
        <w:t xml:space="preserve">   ………………………………………… (handtekening)</w:t>
      </w:r>
    </w:p>
    <w:p w14:paraId="6CE826E4" w14:textId="77777777" w:rsidR="00D51F20" w:rsidRDefault="00D51F20" w:rsidP="00D51F20"/>
    <w:p w14:paraId="2128DC43" w14:textId="77777777" w:rsidR="00D51F20" w:rsidRDefault="00D51F20" w:rsidP="00D51F20"/>
    <w:p w14:paraId="71EF1A12" w14:textId="77777777" w:rsidR="00D51F20" w:rsidRDefault="00D51F20" w:rsidP="00386D0C"/>
    <w:p w14:paraId="604D3774" w14:textId="67BE2277" w:rsidR="008636AD" w:rsidRPr="00644926" w:rsidRDefault="008636AD" w:rsidP="00C97708">
      <w:pPr>
        <w:pStyle w:val="Kop2"/>
        <w:numPr>
          <w:ilvl w:val="0"/>
          <w:numId w:val="0"/>
        </w:numPr>
      </w:pPr>
    </w:p>
    <w:sectPr w:rsidR="008636AD" w:rsidRPr="00644926" w:rsidSect="00C97708">
      <w:headerReference w:type="default" r:id="rId10"/>
      <w:headerReference w:type="first" r:id="rId11"/>
      <w:pgSz w:w="11907" w:h="16840" w:code="9"/>
      <w:pgMar w:top="993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A65B2" w14:textId="77777777" w:rsidR="0012501C" w:rsidRDefault="0012501C" w:rsidP="00E15770">
      <w:pPr>
        <w:spacing w:after="0" w:line="240" w:lineRule="auto"/>
      </w:pPr>
      <w:r>
        <w:separator/>
      </w:r>
    </w:p>
  </w:endnote>
  <w:endnote w:type="continuationSeparator" w:id="0">
    <w:p w14:paraId="6E859CC4" w14:textId="77777777" w:rsidR="0012501C" w:rsidRDefault="0012501C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D104" w14:textId="77777777" w:rsidR="0012501C" w:rsidRDefault="0012501C" w:rsidP="00E15770">
      <w:pPr>
        <w:spacing w:after="0" w:line="240" w:lineRule="auto"/>
      </w:pPr>
      <w:r>
        <w:separator/>
      </w:r>
    </w:p>
  </w:footnote>
  <w:footnote w:type="continuationSeparator" w:id="0">
    <w:p w14:paraId="2564A451" w14:textId="77777777" w:rsidR="0012501C" w:rsidRDefault="0012501C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48E8BFD5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76A2D18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0DB873A5"/>
    <w:multiLevelType w:val="multilevel"/>
    <w:tmpl w:val="16B697E6"/>
    <w:numStyleLink w:val="ICSBullets"/>
  </w:abstractNum>
  <w:abstractNum w:abstractNumId="3" w15:restartNumberingAfterBreak="0">
    <w:nsid w:val="0EDD71EF"/>
    <w:multiLevelType w:val="multilevel"/>
    <w:tmpl w:val="16B697E6"/>
    <w:numStyleLink w:val="ICSBullets"/>
  </w:abstractNum>
  <w:abstractNum w:abstractNumId="4" w15:restartNumberingAfterBreak="0">
    <w:nsid w:val="0FDE6561"/>
    <w:multiLevelType w:val="multilevel"/>
    <w:tmpl w:val="16B697E6"/>
    <w:numStyleLink w:val="ICSBullets"/>
  </w:abstractNum>
  <w:abstractNum w:abstractNumId="5" w15:restartNumberingAfterBreak="0">
    <w:nsid w:val="111B7D1D"/>
    <w:multiLevelType w:val="multilevel"/>
    <w:tmpl w:val="16B697E6"/>
    <w:numStyleLink w:val="ICSBullets"/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D364878"/>
    <w:multiLevelType w:val="multilevel"/>
    <w:tmpl w:val="16B697E6"/>
    <w:numStyleLink w:val="ICSBullets"/>
  </w:abstractNum>
  <w:abstractNum w:abstractNumId="9" w15:restartNumberingAfterBreak="0">
    <w:nsid w:val="210E4DD6"/>
    <w:multiLevelType w:val="multilevel"/>
    <w:tmpl w:val="16B697E6"/>
    <w:numStyleLink w:val="ICSBullets"/>
  </w:abstractNum>
  <w:abstractNum w:abstractNumId="10" w15:restartNumberingAfterBreak="0">
    <w:nsid w:val="21F90AFF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79F25C2"/>
    <w:multiLevelType w:val="multilevel"/>
    <w:tmpl w:val="16B697E6"/>
    <w:numStyleLink w:val="ICSBullets"/>
  </w:abstractNum>
  <w:abstractNum w:abstractNumId="13" w15:restartNumberingAfterBreak="0">
    <w:nsid w:val="28E06300"/>
    <w:multiLevelType w:val="multilevel"/>
    <w:tmpl w:val="16B697E6"/>
    <w:numStyleLink w:val="ICSBullets"/>
  </w:abstractNum>
  <w:abstractNum w:abstractNumId="14" w15:restartNumberingAfterBreak="0">
    <w:nsid w:val="2B937219"/>
    <w:multiLevelType w:val="multilevel"/>
    <w:tmpl w:val="16B697E6"/>
    <w:numStyleLink w:val="ICSBullets"/>
  </w:abstractNum>
  <w:abstractNum w:abstractNumId="15" w15:restartNumberingAfterBreak="0">
    <w:nsid w:val="30061B79"/>
    <w:multiLevelType w:val="multilevel"/>
    <w:tmpl w:val="16B697E6"/>
    <w:numStyleLink w:val="ICSBullets"/>
  </w:abstractNum>
  <w:abstractNum w:abstractNumId="16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0" w15:restartNumberingAfterBreak="0">
    <w:nsid w:val="415F157E"/>
    <w:multiLevelType w:val="multilevel"/>
    <w:tmpl w:val="16B697E6"/>
    <w:numStyleLink w:val="ICSBullets"/>
  </w:abstractNum>
  <w:abstractNum w:abstractNumId="21" w15:restartNumberingAfterBreak="0">
    <w:nsid w:val="41DC4AF2"/>
    <w:multiLevelType w:val="multilevel"/>
    <w:tmpl w:val="16B697E6"/>
    <w:numStyleLink w:val="ICSBullets"/>
  </w:abstractNum>
  <w:abstractNum w:abstractNumId="22" w15:restartNumberingAfterBreak="0">
    <w:nsid w:val="4BBB0AD8"/>
    <w:multiLevelType w:val="multilevel"/>
    <w:tmpl w:val="16B697E6"/>
    <w:numStyleLink w:val="ICSBullets"/>
  </w:abstractNum>
  <w:abstractNum w:abstractNumId="23" w15:restartNumberingAfterBreak="0">
    <w:nsid w:val="4FC6292C"/>
    <w:multiLevelType w:val="multilevel"/>
    <w:tmpl w:val="143EDEB6"/>
    <w:numStyleLink w:val="ICSNumbering"/>
  </w:abstractNum>
  <w:abstractNum w:abstractNumId="24" w15:restartNumberingAfterBreak="0">
    <w:nsid w:val="59526639"/>
    <w:multiLevelType w:val="multilevel"/>
    <w:tmpl w:val="16B697E6"/>
    <w:numStyleLink w:val="ICSBullets"/>
  </w:abstractNum>
  <w:abstractNum w:abstractNumId="25" w15:restartNumberingAfterBreak="0">
    <w:nsid w:val="595C5CCB"/>
    <w:multiLevelType w:val="multilevel"/>
    <w:tmpl w:val="16B697E6"/>
    <w:numStyleLink w:val="ICSBullets"/>
  </w:abstractNum>
  <w:abstractNum w:abstractNumId="26" w15:restartNumberingAfterBreak="0">
    <w:nsid w:val="59C92B0D"/>
    <w:multiLevelType w:val="multilevel"/>
    <w:tmpl w:val="16B697E6"/>
    <w:numStyleLink w:val="ICSBullets"/>
  </w:abstractNum>
  <w:abstractNum w:abstractNumId="27" w15:restartNumberingAfterBreak="0">
    <w:nsid w:val="5D1E0BCB"/>
    <w:multiLevelType w:val="multilevel"/>
    <w:tmpl w:val="16B697E6"/>
    <w:numStyleLink w:val="ICSBullets"/>
  </w:abstractNum>
  <w:abstractNum w:abstractNumId="28" w15:restartNumberingAfterBreak="0">
    <w:nsid w:val="5F477DF0"/>
    <w:multiLevelType w:val="multilevel"/>
    <w:tmpl w:val="16B697E6"/>
    <w:numStyleLink w:val="ICSBullets"/>
  </w:abstractNum>
  <w:abstractNum w:abstractNumId="29" w15:restartNumberingAfterBreak="0">
    <w:nsid w:val="636E51C3"/>
    <w:multiLevelType w:val="multilevel"/>
    <w:tmpl w:val="143EDEB6"/>
    <w:numStyleLink w:val="ICSNumbering"/>
  </w:abstractNum>
  <w:abstractNum w:abstractNumId="30" w15:restartNumberingAfterBreak="0">
    <w:nsid w:val="6A2565E2"/>
    <w:multiLevelType w:val="multilevel"/>
    <w:tmpl w:val="16B697E6"/>
    <w:numStyleLink w:val="ICSBullets"/>
  </w:abstractNum>
  <w:abstractNum w:abstractNumId="31" w15:restartNumberingAfterBreak="0">
    <w:nsid w:val="6FA313FC"/>
    <w:multiLevelType w:val="multilevel"/>
    <w:tmpl w:val="16B697E6"/>
    <w:numStyleLink w:val="ICSBullets"/>
  </w:abstractNum>
  <w:abstractNum w:abstractNumId="32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738914DC"/>
    <w:multiLevelType w:val="multilevel"/>
    <w:tmpl w:val="16B697E6"/>
    <w:numStyleLink w:val="ICSBullets"/>
  </w:abstractNum>
  <w:abstractNum w:abstractNumId="34" w15:restartNumberingAfterBreak="0">
    <w:nsid w:val="74984B29"/>
    <w:multiLevelType w:val="multilevel"/>
    <w:tmpl w:val="16B697E6"/>
    <w:numStyleLink w:val="ICSBullets"/>
  </w:abstractNum>
  <w:abstractNum w:abstractNumId="35" w15:restartNumberingAfterBreak="0">
    <w:nsid w:val="75464004"/>
    <w:multiLevelType w:val="multilevel"/>
    <w:tmpl w:val="16B697E6"/>
    <w:numStyleLink w:val="ICSBullets"/>
  </w:abstractNum>
  <w:num w:numId="1" w16cid:durableId="14700122">
    <w:abstractNumId w:val="32"/>
  </w:num>
  <w:num w:numId="2" w16cid:durableId="690181167">
    <w:abstractNumId w:val="7"/>
  </w:num>
  <w:num w:numId="3" w16cid:durableId="1254977777">
    <w:abstractNumId w:val="1"/>
  </w:num>
  <w:num w:numId="4" w16cid:durableId="1663505220">
    <w:abstractNumId w:val="19"/>
  </w:num>
  <w:num w:numId="5" w16cid:durableId="1315600981">
    <w:abstractNumId w:val="16"/>
  </w:num>
  <w:num w:numId="6" w16cid:durableId="1007557937">
    <w:abstractNumId w:val="18"/>
  </w:num>
  <w:num w:numId="7" w16cid:durableId="190731394">
    <w:abstractNumId w:val="17"/>
  </w:num>
  <w:num w:numId="8" w16cid:durableId="260652963">
    <w:abstractNumId w:val="11"/>
  </w:num>
  <w:num w:numId="9" w16cid:durableId="1957760215">
    <w:abstractNumId w:val="0"/>
  </w:num>
  <w:num w:numId="10" w16cid:durableId="1041514838">
    <w:abstractNumId w:val="27"/>
  </w:num>
  <w:num w:numId="11" w16cid:durableId="1827744560">
    <w:abstractNumId w:val="2"/>
  </w:num>
  <w:num w:numId="12" w16cid:durableId="748774083">
    <w:abstractNumId w:val="30"/>
  </w:num>
  <w:num w:numId="13" w16cid:durableId="1129125200">
    <w:abstractNumId w:val="20"/>
  </w:num>
  <w:num w:numId="14" w16cid:durableId="385758397">
    <w:abstractNumId w:val="31"/>
  </w:num>
  <w:num w:numId="15" w16cid:durableId="2098479027">
    <w:abstractNumId w:val="34"/>
  </w:num>
  <w:num w:numId="16" w16cid:durableId="1375933552">
    <w:abstractNumId w:val="23"/>
  </w:num>
  <w:num w:numId="17" w16cid:durableId="1937251001">
    <w:abstractNumId w:val="24"/>
  </w:num>
  <w:num w:numId="18" w16cid:durableId="844980895">
    <w:abstractNumId w:val="4"/>
  </w:num>
  <w:num w:numId="19" w16cid:durableId="197813633">
    <w:abstractNumId w:val="8"/>
  </w:num>
  <w:num w:numId="20" w16cid:durableId="1173764824">
    <w:abstractNumId w:val="12"/>
  </w:num>
  <w:num w:numId="21" w16cid:durableId="1072973346">
    <w:abstractNumId w:val="15"/>
  </w:num>
  <w:num w:numId="22" w16cid:durableId="866911204">
    <w:abstractNumId w:val="9"/>
  </w:num>
  <w:num w:numId="23" w16cid:durableId="948390023">
    <w:abstractNumId w:val="35"/>
  </w:num>
  <w:num w:numId="24" w16cid:durableId="1098982156">
    <w:abstractNumId w:val="26"/>
  </w:num>
  <w:num w:numId="25" w16cid:durableId="555706382">
    <w:abstractNumId w:val="33"/>
  </w:num>
  <w:num w:numId="26" w16cid:durableId="511800221">
    <w:abstractNumId w:val="29"/>
  </w:num>
  <w:num w:numId="27" w16cid:durableId="914976955">
    <w:abstractNumId w:val="25"/>
  </w:num>
  <w:num w:numId="28" w16cid:durableId="1469787223">
    <w:abstractNumId w:val="28"/>
  </w:num>
  <w:num w:numId="29" w16cid:durableId="47002632">
    <w:abstractNumId w:val="6"/>
  </w:num>
  <w:num w:numId="30" w16cid:durableId="1219898749">
    <w:abstractNumId w:val="3"/>
  </w:num>
  <w:num w:numId="31" w16cid:durableId="493450426">
    <w:abstractNumId w:val="22"/>
  </w:num>
  <w:num w:numId="32" w16cid:durableId="596718685">
    <w:abstractNumId w:val="13"/>
  </w:num>
  <w:num w:numId="33" w16cid:durableId="1367414401">
    <w:abstractNumId w:val="21"/>
  </w:num>
  <w:num w:numId="34" w16cid:durableId="2000234739">
    <w:abstractNumId w:val="1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381178">
    <w:abstractNumId w:val="5"/>
  </w:num>
  <w:num w:numId="36" w16cid:durableId="1902860924">
    <w:abstractNumId w:val="10"/>
  </w:num>
  <w:num w:numId="37" w16cid:durableId="880701936">
    <w:abstractNumId w:val="32"/>
  </w:num>
  <w:num w:numId="38" w16cid:durableId="1872646954">
    <w:abstractNumId w:val="32"/>
  </w:num>
  <w:num w:numId="39" w16cid:durableId="1350718945">
    <w:abstractNumId w:val="32"/>
  </w:num>
  <w:num w:numId="40" w16cid:durableId="1138767185">
    <w:abstractNumId w:val="32"/>
  </w:num>
  <w:num w:numId="41" w16cid:durableId="697632075">
    <w:abstractNumId w:val="32"/>
  </w:num>
  <w:num w:numId="42" w16cid:durableId="2141459124">
    <w:abstractNumId w:val="32"/>
  </w:num>
  <w:num w:numId="43" w16cid:durableId="286663794">
    <w:abstractNumId w:val="3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5D2"/>
    <w:rsid w:val="0000087C"/>
    <w:rsid w:val="00002CE3"/>
    <w:rsid w:val="00003C9C"/>
    <w:rsid w:val="000059F1"/>
    <w:rsid w:val="0004582D"/>
    <w:rsid w:val="00046A41"/>
    <w:rsid w:val="00046CD1"/>
    <w:rsid w:val="00053854"/>
    <w:rsid w:val="00070F58"/>
    <w:rsid w:val="00075868"/>
    <w:rsid w:val="000A249A"/>
    <w:rsid w:val="000D75D6"/>
    <w:rsid w:val="000F5038"/>
    <w:rsid w:val="00100D3C"/>
    <w:rsid w:val="00122328"/>
    <w:rsid w:val="0012501C"/>
    <w:rsid w:val="001276AD"/>
    <w:rsid w:val="00131686"/>
    <w:rsid w:val="00144896"/>
    <w:rsid w:val="00150F75"/>
    <w:rsid w:val="001673E1"/>
    <w:rsid w:val="0018026E"/>
    <w:rsid w:val="00182245"/>
    <w:rsid w:val="001C48FD"/>
    <w:rsid w:val="001E3A2B"/>
    <w:rsid w:val="001E47C3"/>
    <w:rsid w:val="001E7FE8"/>
    <w:rsid w:val="001F1FB1"/>
    <w:rsid w:val="00242146"/>
    <w:rsid w:val="00250E63"/>
    <w:rsid w:val="00283768"/>
    <w:rsid w:val="002871E8"/>
    <w:rsid w:val="002901C4"/>
    <w:rsid w:val="002B2F1F"/>
    <w:rsid w:val="002C4510"/>
    <w:rsid w:val="002E08FE"/>
    <w:rsid w:val="002E3A7D"/>
    <w:rsid w:val="002F2E7D"/>
    <w:rsid w:val="002F30BE"/>
    <w:rsid w:val="00314163"/>
    <w:rsid w:val="0031426C"/>
    <w:rsid w:val="00325DA6"/>
    <w:rsid w:val="00350D63"/>
    <w:rsid w:val="00355334"/>
    <w:rsid w:val="00361694"/>
    <w:rsid w:val="00364EEF"/>
    <w:rsid w:val="00365D6B"/>
    <w:rsid w:val="0037338D"/>
    <w:rsid w:val="00374F2E"/>
    <w:rsid w:val="003833A8"/>
    <w:rsid w:val="00385BB0"/>
    <w:rsid w:val="00385DBA"/>
    <w:rsid w:val="00386148"/>
    <w:rsid w:val="00386D0C"/>
    <w:rsid w:val="003910A3"/>
    <w:rsid w:val="003950B1"/>
    <w:rsid w:val="003A7A87"/>
    <w:rsid w:val="003C1045"/>
    <w:rsid w:val="003D56B4"/>
    <w:rsid w:val="003E4C10"/>
    <w:rsid w:val="004031E6"/>
    <w:rsid w:val="00403C0E"/>
    <w:rsid w:val="004160B1"/>
    <w:rsid w:val="00430391"/>
    <w:rsid w:val="00437A1D"/>
    <w:rsid w:val="00446FBC"/>
    <w:rsid w:val="00473269"/>
    <w:rsid w:val="00485BF0"/>
    <w:rsid w:val="004921FA"/>
    <w:rsid w:val="00495DBA"/>
    <w:rsid w:val="004A1955"/>
    <w:rsid w:val="004A492A"/>
    <w:rsid w:val="004B2FD6"/>
    <w:rsid w:val="004C53C5"/>
    <w:rsid w:val="004D3C94"/>
    <w:rsid w:val="004D6BF1"/>
    <w:rsid w:val="004F1497"/>
    <w:rsid w:val="00504898"/>
    <w:rsid w:val="00506561"/>
    <w:rsid w:val="005165EE"/>
    <w:rsid w:val="00522D16"/>
    <w:rsid w:val="00536E7D"/>
    <w:rsid w:val="00561533"/>
    <w:rsid w:val="0056228C"/>
    <w:rsid w:val="0056614B"/>
    <w:rsid w:val="00567E66"/>
    <w:rsid w:val="00575C28"/>
    <w:rsid w:val="0057604B"/>
    <w:rsid w:val="00577130"/>
    <w:rsid w:val="005907A3"/>
    <w:rsid w:val="005A2129"/>
    <w:rsid w:val="005A6BB7"/>
    <w:rsid w:val="005A7D68"/>
    <w:rsid w:val="005B21C6"/>
    <w:rsid w:val="005C53DC"/>
    <w:rsid w:val="005E56F1"/>
    <w:rsid w:val="005F28C5"/>
    <w:rsid w:val="005F2E30"/>
    <w:rsid w:val="006008C3"/>
    <w:rsid w:val="006036CA"/>
    <w:rsid w:val="0063342B"/>
    <w:rsid w:val="00644926"/>
    <w:rsid w:val="0066055F"/>
    <w:rsid w:val="00663E68"/>
    <w:rsid w:val="0067020A"/>
    <w:rsid w:val="00672C9C"/>
    <w:rsid w:val="00676453"/>
    <w:rsid w:val="0068621C"/>
    <w:rsid w:val="00690A96"/>
    <w:rsid w:val="00694D27"/>
    <w:rsid w:val="006A3989"/>
    <w:rsid w:val="006A5EF6"/>
    <w:rsid w:val="006B0B2F"/>
    <w:rsid w:val="006C17E8"/>
    <w:rsid w:val="006D2D50"/>
    <w:rsid w:val="006D6FC4"/>
    <w:rsid w:val="006E216F"/>
    <w:rsid w:val="006E4846"/>
    <w:rsid w:val="006F1325"/>
    <w:rsid w:val="006F6CCD"/>
    <w:rsid w:val="00712C6D"/>
    <w:rsid w:val="007145A3"/>
    <w:rsid w:val="0071712A"/>
    <w:rsid w:val="007215B5"/>
    <w:rsid w:val="0072652E"/>
    <w:rsid w:val="0077206A"/>
    <w:rsid w:val="00787D21"/>
    <w:rsid w:val="00791BF3"/>
    <w:rsid w:val="0079469C"/>
    <w:rsid w:val="007A70F6"/>
    <w:rsid w:val="007C39AF"/>
    <w:rsid w:val="007E2CF7"/>
    <w:rsid w:val="007F1891"/>
    <w:rsid w:val="007F77BB"/>
    <w:rsid w:val="008032B3"/>
    <w:rsid w:val="00822AF1"/>
    <w:rsid w:val="00841CFD"/>
    <w:rsid w:val="00841EB4"/>
    <w:rsid w:val="00845546"/>
    <w:rsid w:val="00846F72"/>
    <w:rsid w:val="00850DCF"/>
    <w:rsid w:val="00850F41"/>
    <w:rsid w:val="0085655B"/>
    <w:rsid w:val="008634A5"/>
    <w:rsid w:val="008636AD"/>
    <w:rsid w:val="008673D4"/>
    <w:rsid w:val="00874763"/>
    <w:rsid w:val="008775A6"/>
    <w:rsid w:val="00893DAB"/>
    <w:rsid w:val="00895061"/>
    <w:rsid w:val="008A1B6F"/>
    <w:rsid w:val="008B22EC"/>
    <w:rsid w:val="008C08E0"/>
    <w:rsid w:val="008C4D8B"/>
    <w:rsid w:val="008C7309"/>
    <w:rsid w:val="008C7726"/>
    <w:rsid w:val="008E05AB"/>
    <w:rsid w:val="008E73BF"/>
    <w:rsid w:val="008E7CE7"/>
    <w:rsid w:val="008F56E2"/>
    <w:rsid w:val="00901BB4"/>
    <w:rsid w:val="00904BE9"/>
    <w:rsid w:val="00905BA4"/>
    <w:rsid w:val="00916D1B"/>
    <w:rsid w:val="00951BEC"/>
    <w:rsid w:val="00967189"/>
    <w:rsid w:val="009872B0"/>
    <w:rsid w:val="009956BB"/>
    <w:rsid w:val="0099664E"/>
    <w:rsid w:val="009A631C"/>
    <w:rsid w:val="009B55AF"/>
    <w:rsid w:val="009B782E"/>
    <w:rsid w:val="009E6043"/>
    <w:rsid w:val="009E637A"/>
    <w:rsid w:val="009F7650"/>
    <w:rsid w:val="00A1232C"/>
    <w:rsid w:val="00A1437A"/>
    <w:rsid w:val="00A2488C"/>
    <w:rsid w:val="00A26D3E"/>
    <w:rsid w:val="00A5582B"/>
    <w:rsid w:val="00A674B6"/>
    <w:rsid w:val="00A72631"/>
    <w:rsid w:val="00A821ED"/>
    <w:rsid w:val="00A84EA7"/>
    <w:rsid w:val="00A9523E"/>
    <w:rsid w:val="00AA1E93"/>
    <w:rsid w:val="00AB5E73"/>
    <w:rsid w:val="00AC2990"/>
    <w:rsid w:val="00AD1BE6"/>
    <w:rsid w:val="00AD3025"/>
    <w:rsid w:val="00AE0CE8"/>
    <w:rsid w:val="00AE1AAB"/>
    <w:rsid w:val="00AF46EB"/>
    <w:rsid w:val="00AF508A"/>
    <w:rsid w:val="00B11C01"/>
    <w:rsid w:val="00B31AB5"/>
    <w:rsid w:val="00B34D22"/>
    <w:rsid w:val="00B36E16"/>
    <w:rsid w:val="00B401C1"/>
    <w:rsid w:val="00B63EE4"/>
    <w:rsid w:val="00B76A10"/>
    <w:rsid w:val="00B77F83"/>
    <w:rsid w:val="00B80BAA"/>
    <w:rsid w:val="00B91FB8"/>
    <w:rsid w:val="00B96DC7"/>
    <w:rsid w:val="00BC4A3B"/>
    <w:rsid w:val="00BD0E37"/>
    <w:rsid w:val="00BE7917"/>
    <w:rsid w:val="00C043CA"/>
    <w:rsid w:val="00C116D2"/>
    <w:rsid w:val="00C20CFE"/>
    <w:rsid w:val="00C20E80"/>
    <w:rsid w:val="00C213ED"/>
    <w:rsid w:val="00C2592D"/>
    <w:rsid w:val="00C47554"/>
    <w:rsid w:val="00C514FF"/>
    <w:rsid w:val="00C6797B"/>
    <w:rsid w:val="00C83830"/>
    <w:rsid w:val="00C92F78"/>
    <w:rsid w:val="00C97708"/>
    <w:rsid w:val="00CA1E24"/>
    <w:rsid w:val="00CA3FDA"/>
    <w:rsid w:val="00CC1A20"/>
    <w:rsid w:val="00CE110A"/>
    <w:rsid w:val="00CE422D"/>
    <w:rsid w:val="00CE5C6F"/>
    <w:rsid w:val="00CF5098"/>
    <w:rsid w:val="00CF606D"/>
    <w:rsid w:val="00D10D81"/>
    <w:rsid w:val="00D21A6C"/>
    <w:rsid w:val="00D227C0"/>
    <w:rsid w:val="00D3105C"/>
    <w:rsid w:val="00D35231"/>
    <w:rsid w:val="00D40AE1"/>
    <w:rsid w:val="00D509F5"/>
    <w:rsid w:val="00D51A6C"/>
    <w:rsid w:val="00D51F20"/>
    <w:rsid w:val="00D5754E"/>
    <w:rsid w:val="00D626D6"/>
    <w:rsid w:val="00D63BCA"/>
    <w:rsid w:val="00D64C3B"/>
    <w:rsid w:val="00D80AE7"/>
    <w:rsid w:val="00D8568F"/>
    <w:rsid w:val="00DA00D9"/>
    <w:rsid w:val="00DB0E0E"/>
    <w:rsid w:val="00DD238E"/>
    <w:rsid w:val="00DD349B"/>
    <w:rsid w:val="00DD34F1"/>
    <w:rsid w:val="00DD7D9C"/>
    <w:rsid w:val="00DF4BBB"/>
    <w:rsid w:val="00DF6147"/>
    <w:rsid w:val="00E06DD2"/>
    <w:rsid w:val="00E15770"/>
    <w:rsid w:val="00E23646"/>
    <w:rsid w:val="00E3157C"/>
    <w:rsid w:val="00E71359"/>
    <w:rsid w:val="00E870F1"/>
    <w:rsid w:val="00E94F44"/>
    <w:rsid w:val="00EA34C9"/>
    <w:rsid w:val="00EA62AF"/>
    <w:rsid w:val="00EB76D3"/>
    <w:rsid w:val="00EB7B00"/>
    <w:rsid w:val="00EC5AED"/>
    <w:rsid w:val="00EC6679"/>
    <w:rsid w:val="00EC7EB7"/>
    <w:rsid w:val="00ED775F"/>
    <w:rsid w:val="00EE11A0"/>
    <w:rsid w:val="00EE58E2"/>
    <w:rsid w:val="00EF2089"/>
    <w:rsid w:val="00EF71A4"/>
    <w:rsid w:val="00F17E3C"/>
    <w:rsid w:val="00F26C39"/>
    <w:rsid w:val="00F3414F"/>
    <w:rsid w:val="00F35065"/>
    <w:rsid w:val="00F553A2"/>
    <w:rsid w:val="00F5632A"/>
    <w:rsid w:val="00F66E6A"/>
    <w:rsid w:val="00F7160F"/>
    <w:rsid w:val="00F767D6"/>
    <w:rsid w:val="00F80A9C"/>
    <w:rsid w:val="00F94144"/>
    <w:rsid w:val="00FA0280"/>
    <w:rsid w:val="00FC11BB"/>
    <w:rsid w:val="00FC52EE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822AF1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822AF1"/>
    <w:pPr>
      <w:tabs>
        <w:tab w:val="left" w:pos="660"/>
        <w:tab w:val="right" w:pos="9629"/>
      </w:tabs>
      <w:spacing w:after="100"/>
      <w:ind w:left="708" w:hanging="527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822AF1"/>
    <w:pPr>
      <w:spacing w:after="100"/>
      <w:ind w:left="357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paragraph" w:styleId="Revisie">
    <w:name w:val="Revision"/>
    <w:hidden/>
    <w:uiPriority w:val="99"/>
    <w:semiHidden/>
    <w:rsid w:val="00ED775F"/>
    <w:pPr>
      <w:spacing w:after="0" w:line="240" w:lineRule="auto"/>
    </w:pPr>
  </w:style>
  <w:style w:type="paragraph" w:customStyle="1" w:styleId="Default">
    <w:name w:val="Default"/>
    <w:rsid w:val="00CA3FD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2023-06-29T00:00:00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Carmelcollege</ClientName>
  <ClientAddress1/>
  <ClientAddress2/>
  <ClientPOBox/>
  <ClientZIP/>
  <ClientCity/>
  <ClientState/>
  <ClientCountry/>
  <ProjectName/>
  <Reference>2180130/20230628Lke01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1</TotalTime>
  <Pages>5</Pages>
  <Words>830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Etty Hillesum Lyceum te Deventer</vt:lpstr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Etty Hillesum Lyceum te Deventer</dc:title>
  <dc:subject/>
  <dc:creator>Mitchell Klarenbeek
Edwin Knol</dc:creator>
  <cp:keywords/>
  <dc:description/>
  <cp:lastModifiedBy>Edwin Knol | ICSadviseurs</cp:lastModifiedBy>
  <cp:revision>3</cp:revision>
  <cp:lastPrinted>2023-06-28T18:10:00Z</cp:lastPrinted>
  <dcterms:created xsi:type="dcterms:W3CDTF">2023-06-28T18:15:00Z</dcterms:created>
  <dcterms:modified xsi:type="dcterms:W3CDTF">2023-06-28T18:16:00Z</dcterms:modified>
</cp:coreProperties>
</file>