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1565EB" w14:textId="77777777" w:rsidR="00325261" w:rsidRDefault="00325261" w:rsidP="00325261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Klacht</w:t>
      </w:r>
      <w:r w:rsidRPr="0028302E">
        <w:rPr>
          <w:rFonts w:ascii="Arial" w:hAnsi="Arial" w:cs="Arial"/>
          <w:b/>
          <w:sz w:val="20"/>
          <w:szCs w:val="20"/>
        </w:rPr>
        <w:t>enformulier aanbestedingen</w:t>
      </w:r>
    </w:p>
    <w:p w14:paraId="56F3B732" w14:textId="77777777" w:rsidR="00325261" w:rsidRDefault="00325261" w:rsidP="00325261">
      <w:r w:rsidRPr="00B11872">
        <w:rPr>
          <w:rFonts w:ascii="Arial" w:eastAsia="Times New Roman" w:hAnsi="Arial" w:cs="Arial"/>
          <w:sz w:val="20"/>
          <w:szCs w:val="20"/>
        </w:rPr>
        <w:t xml:space="preserve">Gegevens </w:t>
      </w:r>
      <w:r w:rsidRPr="00B11872">
        <w:rPr>
          <w:rFonts w:ascii="Arial" w:eastAsia="Times New Roman" w:hAnsi="Arial" w:cs="Arial"/>
          <w:sz w:val="16"/>
          <w:szCs w:val="16"/>
        </w:rPr>
        <w:t>(in te vullen door Kl</w:t>
      </w:r>
      <w:r>
        <w:rPr>
          <w:rFonts w:ascii="Arial" w:eastAsia="Times New Roman" w:hAnsi="Arial" w:cs="Arial"/>
          <w:sz w:val="16"/>
          <w:szCs w:val="16"/>
        </w:rPr>
        <w:t xml:space="preserve">agende partij en versturen aan: </w:t>
      </w:r>
      <w:hyperlink r:id="rId10" w:history="1">
        <w:r w:rsidR="00BA3B9F" w:rsidRPr="00D26170">
          <w:rPr>
            <w:rStyle w:val="Hyperlink"/>
            <w:rFonts w:ascii="Arial" w:eastAsia="Times New Roman" w:hAnsi="Arial" w:cs="Arial"/>
            <w:sz w:val="20"/>
            <w:szCs w:val="20"/>
            <w:lang w:eastAsia="en-US"/>
          </w:rPr>
          <w:t>Klachtenmeldpunt.aanbestedingen@nipv.nl</w:t>
        </w:r>
      </w:hyperlink>
      <w:r w:rsidRPr="00B11872">
        <w:rPr>
          <w:rFonts w:ascii="Arial" w:eastAsia="Times New Roman" w:hAnsi="Arial" w:cs="Arial"/>
          <w:sz w:val="16"/>
          <w:szCs w:val="16"/>
        </w:rPr>
        <w:t>)</w:t>
      </w:r>
    </w:p>
    <w:tbl>
      <w:tblPr>
        <w:tblW w:w="5345" w:type="pct"/>
        <w:tblInd w:w="5" w:type="dxa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77"/>
        <w:gridCol w:w="1884"/>
        <w:gridCol w:w="817"/>
        <w:gridCol w:w="1423"/>
        <w:gridCol w:w="1675"/>
        <w:gridCol w:w="2205"/>
      </w:tblGrid>
      <w:tr w:rsidR="00325261" w:rsidRPr="00B11872" w14:paraId="03A1FDC1" w14:textId="77777777" w:rsidTr="004A116B">
        <w:trPr>
          <w:trHeight w:hRule="exact" w:val="300"/>
        </w:trPr>
        <w:tc>
          <w:tcPr>
            <w:tcW w:w="866" w:type="pct"/>
            <w:tcBorders>
              <w:top w:val="single" w:sz="4" w:space="0" w:color="auto"/>
              <w:left w:val="single" w:sz="6" w:space="0" w:color="auto"/>
            </w:tcBorders>
            <w:shd w:val="clear" w:color="auto" w:fill="EAF1DD"/>
          </w:tcPr>
          <w:p w14:paraId="5EC7D64C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Klagende partij</w:t>
            </w:r>
          </w:p>
        </w:tc>
        <w:tc>
          <w:tcPr>
            <w:tcW w:w="2130" w:type="pct"/>
            <w:gridSpan w:val="3"/>
            <w:tcBorders>
              <w:top w:val="single" w:sz="4" w:space="0" w:color="auto"/>
              <w:left w:val="nil"/>
              <w:bottom w:val="dotted" w:sz="6" w:space="0" w:color="auto"/>
            </w:tcBorders>
            <w:shd w:val="clear" w:color="auto" w:fill="EAF1DD"/>
          </w:tcPr>
          <w:p w14:paraId="33751959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6" w:space="0" w:color="auto"/>
            </w:tcBorders>
            <w:shd w:val="clear" w:color="auto" w:fill="EAF1DD"/>
          </w:tcPr>
          <w:p w14:paraId="2E5A28D9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Datum: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dotted" w:sz="6" w:space="0" w:color="auto"/>
              <w:right w:val="single" w:sz="6" w:space="0" w:color="auto"/>
            </w:tcBorders>
            <w:shd w:val="clear" w:color="auto" w:fill="EAF1DD"/>
          </w:tcPr>
          <w:p w14:paraId="53DDEB8A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3DD182F9" w14:textId="77777777" w:rsidTr="004A116B">
        <w:trPr>
          <w:trHeight w:hRule="exact" w:val="300"/>
        </w:trPr>
        <w:tc>
          <w:tcPr>
            <w:tcW w:w="866" w:type="pct"/>
            <w:tcBorders>
              <w:left w:val="single" w:sz="6" w:space="0" w:color="auto"/>
            </w:tcBorders>
            <w:shd w:val="clear" w:color="auto" w:fill="EAF1DD"/>
          </w:tcPr>
          <w:p w14:paraId="789088D0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Contactpersoon</w:t>
            </w:r>
          </w:p>
        </w:tc>
        <w:tc>
          <w:tcPr>
            <w:tcW w:w="2130" w:type="pct"/>
            <w:gridSpan w:val="3"/>
            <w:tcBorders>
              <w:left w:val="nil"/>
              <w:bottom w:val="dotted" w:sz="6" w:space="0" w:color="auto"/>
            </w:tcBorders>
            <w:shd w:val="clear" w:color="auto" w:fill="EAF1DD"/>
          </w:tcPr>
          <w:p w14:paraId="5BDD7A23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5" w:type="pct"/>
            <w:tcBorders>
              <w:left w:val="single" w:sz="6" w:space="0" w:color="auto"/>
            </w:tcBorders>
            <w:shd w:val="clear" w:color="auto" w:fill="DBE5F1"/>
          </w:tcPr>
          <w:p w14:paraId="5AA3842E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Briefnummer in:</w:t>
            </w:r>
          </w:p>
        </w:tc>
        <w:tc>
          <w:tcPr>
            <w:tcW w:w="1139" w:type="pct"/>
            <w:tcBorders>
              <w:bottom w:val="dotted" w:sz="6" w:space="0" w:color="auto"/>
              <w:right w:val="single" w:sz="6" w:space="0" w:color="auto"/>
            </w:tcBorders>
            <w:shd w:val="clear" w:color="auto" w:fill="DBE5F1"/>
          </w:tcPr>
          <w:p w14:paraId="4E12AF07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69B1407E" w14:textId="77777777" w:rsidTr="004A116B">
        <w:trPr>
          <w:trHeight w:hRule="exact" w:val="300"/>
        </w:trPr>
        <w:tc>
          <w:tcPr>
            <w:tcW w:w="866" w:type="pct"/>
            <w:tcBorders>
              <w:left w:val="single" w:sz="6" w:space="0" w:color="auto"/>
            </w:tcBorders>
            <w:shd w:val="clear" w:color="auto" w:fill="EAF1DD"/>
          </w:tcPr>
          <w:p w14:paraId="299A65B9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Straat</w:t>
            </w:r>
          </w:p>
        </w:tc>
        <w:tc>
          <w:tcPr>
            <w:tcW w:w="973" w:type="pct"/>
            <w:tcBorders>
              <w:left w:val="nil"/>
              <w:bottom w:val="dotted" w:sz="6" w:space="0" w:color="auto"/>
            </w:tcBorders>
            <w:shd w:val="clear" w:color="auto" w:fill="EAF1DD"/>
          </w:tcPr>
          <w:p w14:paraId="233D26D3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22" w:type="pct"/>
            <w:tcBorders>
              <w:left w:val="nil"/>
            </w:tcBorders>
            <w:shd w:val="clear" w:color="auto" w:fill="EAF1DD"/>
          </w:tcPr>
          <w:p w14:paraId="7C074477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Nr.:</w:t>
            </w:r>
          </w:p>
        </w:tc>
        <w:tc>
          <w:tcPr>
            <w:tcW w:w="735" w:type="pct"/>
            <w:tcBorders>
              <w:left w:val="nil"/>
            </w:tcBorders>
            <w:shd w:val="clear" w:color="auto" w:fill="EAF1DD"/>
          </w:tcPr>
          <w:p w14:paraId="3DDA84F0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5" w:type="pct"/>
            <w:tcBorders>
              <w:left w:val="single" w:sz="6" w:space="0" w:color="auto"/>
            </w:tcBorders>
            <w:shd w:val="clear" w:color="auto" w:fill="DBE5F1"/>
          </w:tcPr>
          <w:p w14:paraId="032AC0D6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Aanbesteding nr.</w:t>
            </w:r>
          </w:p>
        </w:tc>
        <w:tc>
          <w:tcPr>
            <w:tcW w:w="1139" w:type="pct"/>
            <w:tcBorders>
              <w:bottom w:val="dotted" w:sz="6" w:space="0" w:color="auto"/>
              <w:right w:val="single" w:sz="6" w:space="0" w:color="auto"/>
            </w:tcBorders>
            <w:shd w:val="clear" w:color="auto" w:fill="DBE5F1"/>
          </w:tcPr>
          <w:p w14:paraId="1A347676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2C57660A" w14:textId="77777777" w:rsidTr="004A116B">
        <w:trPr>
          <w:trHeight w:hRule="exact" w:val="300"/>
        </w:trPr>
        <w:tc>
          <w:tcPr>
            <w:tcW w:w="866" w:type="pct"/>
            <w:tcBorders>
              <w:left w:val="single" w:sz="6" w:space="0" w:color="auto"/>
            </w:tcBorders>
            <w:shd w:val="clear" w:color="auto" w:fill="EAF1DD"/>
          </w:tcPr>
          <w:p w14:paraId="50041862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Postcode</w:t>
            </w:r>
          </w:p>
        </w:tc>
        <w:tc>
          <w:tcPr>
            <w:tcW w:w="973" w:type="pct"/>
            <w:tcBorders>
              <w:top w:val="dotted" w:sz="6" w:space="0" w:color="auto"/>
              <w:left w:val="nil"/>
              <w:bottom w:val="dotted" w:sz="6" w:space="0" w:color="auto"/>
            </w:tcBorders>
            <w:shd w:val="clear" w:color="auto" w:fill="EAF1DD"/>
          </w:tcPr>
          <w:p w14:paraId="4828560C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22" w:type="pct"/>
            <w:tcBorders>
              <w:left w:val="nil"/>
            </w:tcBorders>
            <w:shd w:val="clear" w:color="auto" w:fill="EAF1DD"/>
          </w:tcPr>
          <w:p w14:paraId="4E79DA28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Plaats:</w:t>
            </w:r>
          </w:p>
        </w:tc>
        <w:tc>
          <w:tcPr>
            <w:tcW w:w="735" w:type="pct"/>
            <w:tcBorders>
              <w:top w:val="dotted" w:sz="6" w:space="0" w:color="auto"/>
              <w:left w:val="nil"/>
              <w:bottom w:val="dotted" w:sz="6" w:space="0" w:color="auto"/>
            </w:tcBorders>
            <w:shd w:val="clear" w:color="auto" w:fill="EAF1DD"/>
          </w:tcPr>
          <w:p w14:paraId="33B31B88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5" w:type="pct"/>
            <w:tcBorders>
              <w:left w:val="single" w:sz="6" w:space="0" w:color="auto"/>
            </w:tcBorders>
            <w:shd w:val="clear" w:color="auto" w:fill="DBE5F1"/>
          </w:tcPr>
          <w:p w14:paraId="7933F291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Kenmerk:</w:t>
            </w:r>
          </w:p>
        </w:tc>
        <w:tc>
          <w:tcPr>
            <w:tcW w:w="1139" w:type="pct"/>
            <w:tcBorders>
              <w:bottom w:val="dotted" w:sz="6" w:space="0" w:color="auto"/>
              <w:right w:val="single" w:sz="6" w:space="0" w:color="auto"/>
            </w:tcBorders>
            <w:shd w:val="clear" w:color="auto" w:fill="DBE5F1"/>
          </w:tcPr>
          <w:p w14:paraId="58ED8D6D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7A519326" w14:textId="77777777" w:rsidTr="004A116B">
        <w:trPr>
          <w:trHeight w:hRule="exact" w:val="300"/>
        </w:trPr>
        <w:tc>
          <w:tcPr>
            <w:tcW w:w="866" w:type="pct"/>
            <w:tcBorders>
              <w:left w:val="single" w:sz="6" w:space="0" w:color="auto"/>
            </w:tcBorders>
            <w:shd w:val="clear" w:color="auto" w:fill="EAF1DD"/>
          </w:tcPr>
          <w:p w14:paraId="2FF26680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Telefoon</w:t>
            </w:r>
          </w:p>
        </w:tc>
        <w:tc>
          <w:tcPr>
            <w:tcW w:w="2130" w:type="pct"/>
            <w:gridSpan w:val="3"/>
            <w:tcBorders>
              <w:top w:val="dotted" w:sz="6" w:space="0" w:color="auto"/>
              <w:left w:val="nil"/>
              <w:bottom w:val="dotted" w:sz="6" w:space="0" w:color="auto"/>
            </w:tcBorders>
            <w:shd w:val="clear" w:color="auto" w:fill="EAF1DD"/>
          </w:tcPr>
          <w:p w14:paraId="01530050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5" w:type="pct"/>
            <w:tcBorders>
              <w:left w:val="single" w:sz="6" w:space="0" w:color="auto"/>
            </w:tcBorders>
            <w:shd w:val="clear" w:color="auto" w:fill="EAF1DD"/>
          </w:tcPr>
          <w:p w14:paraId="683FBF4C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9" w:type="pct"/>
            <w:tcBorders>
              <w:left w:val="nil"/>
              <w:right w:val="single" w:sz="6" w:space="0" w:color="auto"/>
            </w:tcBorders>
            <w:shd w:val="clear" w:color="auto" w:fill="EAF1DD"/>
          </w:tcPr>
          <w:p w14:paraId="709AB653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7FBF74D5" w14:textId="77777777" w:rsidTr="004A116B">
        <w:trPr>
          <w:trHeight w:hRule="exact" w:val="300"/>
        </w:trPr>
        <w:tc>
          <w:tcPr>
            <w:tcW w:w="866" w:type="pct"/>
            <w:tcBorders>
              <w:left w:val="single" w:sz="6" w:space="0" w:color="auto"/>
            </w:tcBorders>
            <w:shd w:val="clear" w:color="auto" w:fill="EAF1DD"/>
          </w:tcPr>
          <w:p w14:paraId="26870288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Aanbesteding</w:t>
            </w:r>
          </w:p>
        </w:tc>
        <w:tc>
          <w:tcPr>
            <w:tcW w:w="2130" w:type="pct"/>
            <w:gridSpan w:val="3"/>
            <w:tcBorders>
              <w:top w:val="dotted" w:sz="6" w:space="0" w:color="auto"/>
              <w:left w:val="nil"/>
              <w:bottom w:val="dotted" w:sz="6" w:space="0" w:color="auto"/>
            </w:tcBorders>
            <w:shd w:val="clear" w:color="auto" w:fill="EAF1DD"/>
          </w:tcPr>
          <w:p w14:paraId="2478DA46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5" w:type="pct"/>
            <w:tcBorders>
              <w:left w:val="single" w:sz="6" w:space="0" w:color="auto"/>
            </w:tcBorders>
            <w:shd w:val="clear" w:color="auto" w:fill="EAF1DD"/>
          </w:tcPr>
          <w:p w14:paraId="4B5A721E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9" w:type="pct"/>
            <w:tcBorders>
              <w:left w:val="nil"/>
              <w:right w:val="single" w:sz="6" w:space="0" w:color="auto"/>
            </w:tcBorders>
            <w:shd w:val="clear" w:color="auto" w:fill="EAF1DD"/>
          </w:tcPr>
          <w:p w14:paraId="67D8B5B3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0B75D3BE" w14:textId="77777777" w:rsidTr="004A116B">
        <w:trPr>
          <w:trHeight w:hRule="exact" w:val="300"/>
        </w:trPr>
        <w:tc>
          <w:tcPr>
            <w:tcW w:w="2996" w:type="pct"/>
            <w:gridSpan w:val="4"/>
            <w:tcBorders>
              <w:left w:val="single" w:sz="6" w:space="0" w:color="auto"/>
              <w:bottom w:val="single" w:sz="6" w:space="0" w:color="auto"/>
            </w:tcBorders>
            <w:shd w:val="clear" w:color="auto" w:fill="EAF1DD"/>
          </w:tcPr>
          <w:p w14:paraId="6EF2034A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04" w:type="pct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/>
          </w:tcPr>
          <w:p w14:paraId="55752E16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4248DA05" w14:textId="77777777"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Cs w:val="20"/>
        </w:rPr>
      </w:pPr>
    </w:p>
    <w:tbl>
      <w:tblPr>
        <w:tblW w:w="9709" w:type="dxa"/>
        <w:shd w:val="clear" w:color="auto" w:fill="EAF1DD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325261" w:rsidRPr="00B11872" w14:paraId="749E4704" w14:textId="77777777" w:rsidTr="004A116B">
        <w:tc>
          <w:tcPr>
            <w:tcW w:w="9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/>
          </w:tcPr>
          <w:p w14:paraId="7FE0BBEB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6B9618DC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20"/>
              </w:rPr>
            </w:pPr>
            <w:r w:rsidRPr="00B11872">
              <w:rPr>
                <w:rFonts w:ascii="Arial" w:eastAsia="Times New Roman" w:hAnsi="Arial" w:cs="Arial"/>
                <w:sz w:val="18"/>
                <w:szCs w:val="20"/>
              </w:rPr>
              <w:t xml:space="preserve">Omschrijving </w:t>
            </w:r>
            <w:r>
              <w:rPr>
                <w:rFonts w:ascii="Arial" w:eastAsia="Times New Roman" w:hAnsi="Arial" w:cs="Arial"/>
                <w:sz w:val="18"/>
                <w:szCs w:val="20"/>
              </w:rPr>
              <w:t>Klacht</w:t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>, zie: E-mail/brief en/of bijlage(n)</w:t>
            </w:r>
          </w:p>
          <w:p w14:paraId="78449EBD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20"/>
              </w:rPr>
            </w:pP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  <w:t>Naar waarheid ingevuld</w:t>
            </w:r>
          </w:p>
          <w:p w14:paraId="7B8AAB5F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20"/>
              </w:rPr>
            </w:pPr>
            <w:r w:rsidRPr="00B11872">
              <w:rPr>
                <w:rFonts w:ascii="Arial" w:eastAsia="Times New Roman" w:hAnsi="Arial" w:cs="Arial"/>
                <w:sz w:val="18"/>
                <w:szCs w:val="20"/>
              </w:rPr>
              <w:t>Mogelijke oplossing:</w:t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  <w:t>Handtekening Klagende partij:</w:t>
            </w:r>
          </w:p>
          <w:p w14:paraId="11DD5F50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</w:tr>
    </w:tbl>
    <w:p w14:paraId="7717652D" w14:textId="77777777"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16"/>
          <w:szCs w:val="16"/>
        </w:rPr>
      </w:pPr>
    </w:p>
    <w:p w14:paraId="579171F2" w14:textId="77777777"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Klacht</w:t>
      </w:r>
      <w:r w:rsidRPr="00B11872">
        <w:rPr>
          <w:rFonts w:ascii="Arial" w:eastAsia="Times New Roman" w:hAnsi="Arial" w:cs="Arial"/>
          <w:sz w:val="20"/>
          <w:szCs w:val="20"/>
        </w:rPr>
        <w:t xml:space="preserve"> registreren (</w:t>
      </w:r>
      <w:r w:rsidRPr="00B11872">
        <w:rPr>
          <w:rFonts w:ascii="Arial" w:eastAsia="Times New Roman" w:hAnsi="Arial" w:cs="Arial"/>
          <w:sz w:val="16"/>
          <w:szCs w:val="16"/>
        </w:rPr>
        <w:t xml:space="preserve">In te vullen door </w:t>
      </w:r>
      <w:r>
        <w:rPr>
          <w:rFonts w:ascii="Arial" w:eastAsia="Times New Roman" w:hAnsi="Arial" w:cs="Arial"/>
          <w:sz w:val="16"/>
          <w:szCs w:val="16"/>
        </w:rPr>
        <w:t>Klacht</w:t>
      </w:r>
      <w:r w:rsidRPr="00B11872">
        <w:rPr>
          <w:rFonts w:ascii="Arial" w:eastAsia="Times New Roman" w:hAnsi="Arial" w:cs="Arial"/>
          <w:sz w:val="16"/>
          <w:szCs w:val="16"/>
        </w:rPr>
        <w:t>enmeldpunt)</w:t>
      </w:r>
    </w:p>
    <w:tbl>
      <w:tblPr>
        <w:tblW w:w="0" w:type="auto"/>
        <w:shd w:val="clear" w:color="auto" w:fill="DBE5F1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325261" w:rsidRPr="00B11872" w14:paraId="1D59C14D" w14:textId="77777777" w:rsidTr="004A116B">
        <w:tc>
          <w:tcPr>
            <w:tcW w:w="9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/>
          </w:tcPr>
          <w:p w14:paraId="01CD41D6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3A6357F4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Contactpersoon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Klacht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enmeldpunt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>:</w:t>
            </w:r>
          </w:p>
          <w:p w14:paraId="103201BD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Contactpersoon Aanbestedende dienst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>:</w:t>
            </w:r>
          </w:p>
          <w:p w14:paraId="69796ED3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Binnenkomst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Klacht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 datum: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>: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>Tijd:               uur</w:t>
            </w:r>
          </w:p>
          <w:p w14:paraId="729D7336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175962FE" w14:textId="77777777"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16"/>
          <w:szCs w:val="16"/>
        </w:rPr>
      </w:pPr>
    </w:p>
    <w:p w14:paraId="5B3770B4" w14:textId="77777777"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sz w:val="20"/>
          <w:szCs w:val="20"/>
        </w:rPr>
        <w:t>Klacht</w:t>
      </w:r>
      <w:r w:rsidRPr="00B11872">
        <w:rPr>
          <w:rFonts w:ascii="Arial" w:eastAsia="Times New Roman" w:hAnsi="Arial" w:cs="Arial"/>
          <w:sz w:val="20"/>
          <w:szCs w:val="20"/>
        </w:rPr>
        <w:t xml:space="preserve"> voortgang (</w:t>
      </w:r>
      <w:r w:rsidRPr="00B11872">
        <w:rPr>
          <w:rFonts w:ascii="Arial" w:eastAsia="Times New Roman" w:hAnsi="Arial" w:cs="Arial"/>
          <w:sz w:val="16"/>
          <w:szCs w:val="16"/>
        </w:rPr>
        <w:t xml:space="preserve">In te vullen door </w:t>
      </w:r>
      <w:r>
        <w:rPr>
          <w:rFonts w:ascii="Arial" w:eastAsia="Times New Roman" w:hAnsi="Arial" w:cs="Arial"/>
          <w:sz w:val="16"/>
          <w:szCs w:val="16"/>
        </w:rPr>
        <w:t>Klacht</w:t>
      </w:r>
      <w:r w:rsidRPr="00B11872">
        <w:rPr>
          <w:rFonts w:ascii="Arial" w:eastAsia="Times New Roman" w:hAnsi="Arial" w:cs="Arial"/>
          <w:sz w:val="16"/>
          <w:szCs w:val="16"/>
        </w:rPr>
        <w:t>enmeldpunt)</w:t>
      </w:r>
    </w:p>
    <w:tbl>
      <w:tblPr>
        <w:tblW w:w="0" w:type="auto"/>
        <w:shd w:val="clear" w:color="auto" w:fill="DBE5F1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325261" w:rsidRPr="00B11872" w14:paraId="72B42FC6" w14:textId="77777777" w:rsidTr="004A116B">
        <w:tc>
          <w:tcPr>
            <w:tcW w:w="9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/>
            <w:vAlign w:val="center"/>
          </w:tcPr>
          <w:p w14:paraId="78EB9FB3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025A8EF7" w14:textId="77777777" w:rsidR="00325261" w:rsidRPr="00B11872" w:rsidRDefault="00325261" w:rsidP="00325261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UIT: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 xml:space="preserve">Bevestiging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Klacht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 aan Klagende partij d.d.: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 xml:space="preserve">    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-_______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br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 xml:space="preserve">Briefnummer uit: 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                              </w:t>
            </w:r>
          </w:p>
          <w:p w14:paraId="672B53CC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360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043AB08D" w14:textId="77777777" w:rsidR="00325261" w:rsidRPr="00B11872" w:rsidRDefault="00325261" w:rsidP="00325261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UIT: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 xml:space="preserve">Informatie aan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Klacht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encommissie d.d.: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-_______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</w:t>
            </w:r>
          </w:p>
          <w:p w14:paraId="5A93C9DE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360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0599AEE0" w14:textId="77777777"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16"/>
          <w:szCs w:val="16"/>
        </w:rPr>
      </w:pPr>
    </w:p>
    <w:p w14:paraId="73D6893C" w14:textId="77777777"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Cs w:val="20"/>
        </w:rPr>
      </w:pPr>
      <w:r w:rsidRPr="00B11872">
        <w:rPr>
          <w:rFonts w:ascii="Arial" w:eastAsia="Times New Roman" w:hAnsi="Arial" w:cs="Arial"/>
          <w:sz w:val="20"/>
          <w:szCs w:val="20"/>
        </w:rPr>
        <w:t>Advies op basis van onderzoek (</w:t>
      </w:r>
      <w:r w:rsidRPr="00B11872">
        <w:rPr>
          <w:rFonts w:ascii="Arial" w:eastAsia="Times New Roman" w:hAnsi="Arial" w:cs="Arial"/>
          <w:sz w:val="16"/>
          <w:szCs w:val="16"/>
        </w:rPr>
        <w:t xml:space="preserve">In te vullen door </w:t>
      </w:r>
      <w:r>
        <w:rPr>
          <w:rFonts w:ascii="Arial" w:eastAsia="Times New Roman" w:hAnsi="Arial" w:cs="Arial"/>
          <w:sz w:val="16"/>
          <w:szCs w:val="16"/>
        </w:rPr>
        <w:t>Klacht</w:t>
      </w:r>
      <w:r w:rsidRPr="00B11872">
        <w:rPr>
          <w:rFonts w:ascii="Arial" w:eastAsia="Times New Roman" w:hAnsi="Arial" w:cs="Arial"/>
          <w:sz w:val="16"/>
          <w:szCs w:val="16"/>
        </w:rPr>
        <w:t>enmeldpunt)</w:t>
      </w:r>
    </w:p>
    <w:tbl>
      <w:tblPr>
        <w:tblW w:w="0" w:type="auto"/>
        <w:shd w:val="clear" w:color="auto" w:fill="E5DFEC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325261" w:rsidRPr="00B11872" w14:paraId="1735D105" w14:textId="77777777" w:rsidTr="004A116B">
        <w:trPr>
          <w:trHeight w:val="1752"/>
        </w:trPr>
        <w:tc>
          <w:tcPr>
            <w:tcW w:w="9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DFEC"/>
          </w:tcPr>
          <w:p w14:paraId="085BB60A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41635F32" w14:textId="77777777" w:rsidR="00325261" w:rsidRPr="00B11872" w:rsidRDefault="00325261" w:rsidP="00325261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Resultaat onderzoek, zie blad 2 en/of bijlage</w:t>
            </w:r>
          </w:p>
          <w:p w14:paraId="1C47D888" w14:textId="77777777" w:rsidR="00325261" w:rsidRPr="00B11872" w:rsidRDefault="00325261" w:rsidP="00325261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Verslag van hoorzittingen d.d.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-_______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</w:t>
            </w:r>
          </w:p>
          <w:p w14:paraId="0B4AAB4E" w14:textId="77777777" w:rsidR="00325261" w:rsidRPr="00B11872" w:rsidRDefault="00325261" w:rsidP="00325261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contextualSpacing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Eventueel betrokken deskundigen:</w:t>
            </w: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br/>
            </w:r>
          </w:p>
          <w:p w14:paraId="4A9A9744" w14:textId="77777777" w:rsidR="00325261" w:rsidRPr="00B11872" w:rsidRDefault="00325261" w:rsidP="00325261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contextualSpacing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Advies en maatregelen aan Klagende partij en Aanbestedende </w:t>
            </w:r>
          </w:p>
          <w:p w14:paraId="27A9F3EE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720"/>
              <w:contextualSpacing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dienst d.d.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 xml:space="preserve">                                                                                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-_______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 </w:t>
            </w:r>
          </w:p>
          <w:p w14:paraId="3DFFBE56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720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06A07640" w14:textId="77777777"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Arial"/>
          <w:sz w:val="16"/>
          <w:szCs w:val="16"/>
        </w:rPr>
      </w:pPr>
    </w:p>
    <w:p w14:paraId="54E52906" w14:textId="77777777"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Klacht</w:t>
      </w:r>
      <w:r w:rsidRPr="00B11872">
        <w:rPr>
          <w:rFonts w:ascii="Arial" w:eastAsia="Times New Roman" w:hAnsi="Arial" w:cs="Arial"/>
          <w:sz w:val="20"/>
          <w:szCs w:val="20"/>
        </w:rPr>
        <w:t xml:space="preserve"> afhandeling </w:t>
      </w:r>
      <w:r w:rsidRPr="00B11872">
        <w:rPr>
          <w:rFonts w:ascii="Arial" w:eastAsia="Times New Roman" w:hAnsi="Arial" w:cs="Arial"/>
          <w:sz w:val="16"/>
          <w:szCs w:val="16"/>
        </w:rPr>
        <w:t xml:space="preserve">(In te vullen door </w:t>
      </w:r>
      <w:r>
        <w:rPr>
          <w:rFonts w:ascii="Arial" w:eastAsia="Times New Roman" w:hAnsi="Arial" w:cs="Arial"/>
          <w:sz w:val="16"/>
          <w:szCs w:val="16"/>
        </w:rPr>
        <w:t>Klacht</w:t>
      </w:r>
      <w:r w:rsidRPr="00B11872">
        <w:rPr>
          <w:rFonts w:ascii="Arial" w:eastAsia="Times New Roman" w:hAnsi="Arial" w:cs="Arial"/>
          <w:sz w:val="16"/>
          <w:szCs w:val="16"/>
        </w:rPr>
        <w:t>enmeldpunt)</w:t>
      </w:r>
    </w:p>
    <w:tbl>
      <w:tblPr>
        <w:tblW w:w="0" w:type="auto"/>
        <w:shd w:val="clear" w:color="auto" w:fill="FDE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325261" w:rsidRPr="00B11872" w14:paraId="778C733A" w14:textId="77777777" w:rsidTr="004A116B">
        <w:tc>
          <w:tcPr>
            <w:tcW w:w="9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</w:tcPr>
          <w:p w14:paraId="7663B8B9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6AB28079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Besluit advies op te volgen: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Ja/Nee</w:t>
            </w:r>
          </w:p>
          <w:p w14:paraId="5CF7981E" w14:textId="77777777" w:rsidR="00325261" w:rsidRPr="00B11872" w:rsidRDefault="00325261" w:rsidP="00325261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contextualSpacing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Indien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Klacht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terecht of gedeeltelijk terecht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is: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br/>
              <w:t>-Advies inclusief maatregelen aan Klagende partij d.d.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-_______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br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-Indien noodzakelijk opschorten van de aanbesteding d.d.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 xml:space="preserve">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-_______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br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-Indien gewenst besluit met advies en maatregelen aan Inschrijvers d.d.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-_______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 </w:t>
            </w:r>
          </w:p>
          <w:p w14:paraId="2193A1E6" w14:textId="77777777" w:rsidR="00325261" w:rsidRPr="00B11872" w:rsidRDefault="00325261" w:rsidP="00325261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contextualSpacing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Indien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Klacht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onterecht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is: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br/>
              <w:t xml:space="preserve">Afwijzingsbrief met motivatie aan Klagende partij d.d.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-_______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 </w:t>
            </w:r>
          </w:p>
          <w:p w14:paraId="37B6B6B8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622D75B9" w14:textId="77777777" w:rsidR="00325261" w:rsidRDefault="00325261" w:rsidP="00325261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Arial"/>
          <w:sz w:val="20"/>
          <w:szCs w:val="20"/>
        </w:rPr>
      </w:pPr>
    </w:p>
    <w:p w14:paraId="050A2B94" w14:textId="77777777" w:rsidR="00325261" w:rsidRDefault="00325261" w:rsidP="00325261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Arial"/>
          <w:sz w:val="20"/>
          <w:szCs w:val="20"/>
        </w:rPr>
      </w:pPr>
    </w:p>
    <w:p w14:paraId="7236796C" w14:textId="77777777" w:rsidR="00325261" w:rsidRDefault="00325261" w:rsidP="00325261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Arial"/>
          <w:sz w:val="20"/>
          <w:szCs w:val="20"/>
        </w:rPr>
      </w:pPr>
    </w:p>
    <w:p w14:paraId="2EDD07F7" w14:textId="77777777" w:rsidR="00325261" w:rsidRDefault="00325261" w:rsidP="00325261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Arial"/>
          <w:sz w:val="20"/>
          <w:szCs w:val="20"/>
        </w:rPr>
      </w:pPr>
    </w:p>
    <w:p w14:paraId="70875F93" w14:textId="77777777"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Arial"/>
          <w:sz w:val="20"/>
          <w:szCs w:val="20"/>
        </w:rPr>
      </w:pPr>
      <w:r w:rsidRPr="00B11872">
        <w:rPr>
          <w:rFonts w:ascii="Arial" w:eastAsia="Times New Roman" w:hAnsi="Arial" w:cs="Arial"/>
          <w:sz w:val="20"/>
          <w:szCs w:val="20"/>
        </w:rPr>
        <w:t xml:space="preserve">Opvolging maatregelen en afsluiting </w:t>
      </w:r>
      <w:r>
        <w:rPr>
          <w:rFonts w:ascii="Arial" w:eastAsia="Times New Roman" w:hAnsi="Arial" w:cs="Arial"/>
          <w:sz w:val="20"/>
          <w:szCs w:val="20"/>
        </w:rPr>
        <w:t>Klacht</w:t>
      </w:r>
      <w:r w:rsidRPr="00B11872">
        <w:rPr>
          <w:rFonts w:ascii="Arial" w:eastAsia="Times New Roman" w:hAnsi="Arial" w:cs="Arial"/>
          <w:sz w:val="20"/>
          <w:szCs w:val="20"/>
        </w:rPr>
        <w:t xml:space="preserve"> (</w:t>
      </w:r>
      <w:r w:rsidRPr="00B11872">
        <w:rPr>
          <w:rFonts w:ascii="Arial" w:eastAsia="Times New Roman" w:hAnsi="Arial" w:cs="Arial"/>
          <w:sz w:val="16"/>
          <w:szCs w:val="16"/>
        </w:rPr>
        <w:t xml:space="preserve">in te vullen door </w:t>
      </w:r>
      <w:r>
        <w:rPr>
          <w:rFonts w:ascii="Arial" w:eastAsia="Times New Roman" w:hAnsi="Arial" w:cs="Arial"/>
          <w:sz w:val="16"/>
          <w:szCs w:val="16"/>
        </w:rPr>
        <w:t>Klacht</w:t>
      </w:r>
      <w:r w:rsidRPr="00B11872">
        <w:rPr>
          <w:rFonts w:ascii="Arial" w:eastAsia="Times New Roman" w:hAnsi="Arial" w:cs="Arial"/>
          <w:sz w:val="16"/>
          <w:szCs w:val="16"/>
        </w:rPr>
        <w:t>enmeldpunt)</w:t>
      </w:r>
    </w:p>
    <w:tbl>
      <w:tblPr>
        <w:tblW w:w="0" w:type="auto"/>
        <w:shd w:val="clear" w:color="auto" w:fill="DBE5F1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325261" w:rsidRPr="00B11872" w14:paraId="37683FCD" w14:textId="77777777" w:rsidTr="004A116B">
        <w:tc>
          <w:tcPr>
            <w:tcW w:w="9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/>
          </w:tcPr>
          <w:p w14:paraId="146A8A3C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5645CEC7" w14:textId="77777777" w:rsidR="00325261" w:rsidRPr="00B11872" w:rsidRDefault="00325261" w:rsidP="00325261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contextualSpacing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Maatregelen op uitvoering geverifieerd d.d.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-_______</w:t>
            </w:r>
            <w:r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</w:t>
            </w:r>
          </w:p>
          <w:p w14:paraId="4F1A7DDC" w14:textId="77777777" w:rsidR="00325261" w:rsidRPr="00B11872" w:rsidRDefault="00325261" w:rsidP="00325261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contextualSpacing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Klacht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 afgesloten en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Klacht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endossier gearchiveerd d.d.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_______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 </w:t>
            </w:r>
          </w:p>
          <w:p w14:paraId="465B4B65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35647AB5" w14:textId="77777777" w:rsidR="00325261" w:rsidRDefault="00325261" w:rsidP="00325261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Arial"/>
          <w:sz w:val="20"/>
          <w:szCs w:val="20"/>
        </w:rPr>
      </w:pPr>
    </w:p>
    <w:p w14:paraId="6AC4466C" w14:textId="77777777"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Arial"/>
          <w:sz w:val="20"/>
          <w:szCs w:val="20"/>
        </w:rPr>
      </w:pPr>
      <w:r w:rsidRPr="00B11872">
        <w:rPr>
          <w:rFonts w:ascii="Arial" w:eastAsia="Times New Roman" w:hAnsi="Arial" w:cs="Arial"/>
          <w:sz w:val="20"/>
          <w:szCs w:val="20"/>
        </w:rPr>
        <w:t xml:space="preserve">Notities m.b.t. </w:t>
      </w:r>
      <w:r>
        <w:rPr>
          <w:rFonts w:ascii="Arial" w:eastAsia="Times New Roman" w:hAnsi="Arial" w:cs="Arial"/>
          <w:sz w:val="20"/>
          <w:szCs w:val="20"/>
        </w:rPr>
        <w:t>klacht</w:t>
      </w:r>
      <w:r w:rsidRPr="00B11872">
        <w:rPr>
          <w:rFonts w:ascii="Arial" w:eastAsia="Times New Roman" w:hAnsi="Arial" w:cs="Arial"/>
          <w:sz w:val="20"/>
          <w:szCs w:val="20"/>
        </w:rPr>
        <w:t xml:space="preserve">onderzoek (door </w:t>
      </w:r>
      <w:r>
        <w:rPr>
          <w:rFonts w:ascii="Arial" w:eastAsia="Times New Roman" w:hAnsi="Arial" w:cs="Arial"/>
          <w:sz w:val="20"/>
          <w:szCs w:val="20"/>
        </w:rPr>
        <w:t>Klacht</w:t>
      </w:r>
      <w:r w:rsidRPr="00B11872">
        <w:rPr>
          <w:rFonts w:ascii="Arial" w:eastAsia="Times New Roman" w:hAnsi="Arial" w:cs="Arial"/>
          <w:sz w:val="20"/>
          <w:szCs w:val="20"/>
        </w:rPr>
        <w:t>encommissie)</w:t>
      </w:r>
    </w:p>
    <w:tbl>
      <w:tblPr>
        <w:tblW w:w="97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dotted" w:sz="6" w:space="0" w:color="auto"/>
          <w:insideV w:val="dotted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325261" w:rsidRPr="00B11872" w14:paraId="3B3094D6" w14:textId="77777777" w:rsidTr="004A116B">
        <w:tc>
          <w:tcPr>
            <w:tcW w:w="9778" w:type="dxa"/>
          </w:tcPr>
          <w:p w14:paraId="06CE80D1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68EC8B38" w14:textId="77777777" w:rsidTr="004A116B">
        <w:tc>
          <w:tcPr>
            <w:tcW w:w="9778" w:type="dxa"/>
          </w:tcPr>
          <w:p w14:paraId="51CAB773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566AF6CD" w14:textId="77777777" w:rsidTr="004A116B">
        <w:tc>
          <w:tcPr>
            <w:tcW w:w="9778" w:type="dxa"/>
          </w:tcPr>
          <w:p w14:paraId="55A5D861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D295F1F" w14:textId="77777777" w:rsidTr="004A116B">
        <w:tc>
          <w:tcPr>
            <w:tcW w:w="9778" w:type="dxa"/>
          </w:tcPr>
          <w:p w14:paraId="608AF016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0CAD7C8F" w14:textId="77777777" w:rsidTr="004A116B">
        <w:tc>
          <w:tcPr>
            <w:tcW w:w="9778" w:type="dxa"/>
          </w:tcPr>
          <w:p w14:paraId="47330E04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13A4665A" w14:textId="77777777" w:rsidTr="004A116B">
        <w:tc>
          <w:tcPr>
            <w:tcW w:w="9778" w:type="dxa"/>
          </w:tcPr>
          <w:p w14:paraId="769029E6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3C526D12" w14:textId="77777777" w:rsidTr="004A116B">
        <w:tc>
          <w:tcPr>
            <w:tcW w:w="9778" w:type="dxa"/>
          </w:tcPr>
          <w:p w14:paraId="24F73FAC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7CE1684" w14:textId="77777777" w:rsidTr="004A116B">
        <w:tc>
          <w:tcPr>
            <w:tcW w:w="9778" w:type="dxa"/>
          </w:tcPr>
          <w:p w14:paraId="412F1F3C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3DCE0DDE" w14:textId="77777777" w:rsidTr="004A116B">
        <w:tc>
          <w:tcPr>
            <w:tcW w:w="9778" w:type="dxa"/>
          </w:tcPr>
          <w:p w14:paraId="48429800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2DA15D7B" w14:textId="77777777" w:rsidTr="004A116B">
        <w:tc>
          <w:tcPr>
            <w:tcW w:w="9778" w:type="dxa"/>
          </w:tcPr>
          <w:p w14:paraId="24F6DDA2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6DD1C9AA" w14:textId="77777777" w:rsidTr="004A116B">
        <w:tc>
          <w:tcPr>
            <w:tcW w:w="9778" w:type="dxa"/>
          </w:tcPr>
          <w:p w14:paraId="228BF20E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0D8AE21" w14:textId="77777777" w:rsidTr="004A116B">
        <w:tc>
          <w:tcPr>
            <w:tcW w:w="9778" w:type="dxa"/>
          </w:tcPr>
          <w:p w14:paraId="24328302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B7B3B3F" w14:textId="77777777" w:rsidTr="004A116B">
        <w:tc>
          <w:tcPr>
            <w:tcW w:w="9778" w:type="dxa"/>
          </w:tcPr>
          <w:p w14:paraId="539D0FFD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02BF1B11" w14:textId="77777777" w:rsidTr="004A116B">
        <w:tc>
          <w:tcPr>
            <w:tcW w:w="9778" w:type="dxa"/>
          </w:tcPr>
          <w:p w14:paraId="519CADA9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18A5BB98" w14:textId="77777777" w:rsidTr="004A116B">
        <w:tc>
          <w:tcPr>
            <w:tcW w:w="9778" w:type="dxa"/>
          </w:tcPr>
          <w:p w14:paraId="787E1983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7566E28F" w14:textId="77777777" w:rsidTr="004A116B">
        <w:tc>
          <w:tcPr>
            <w:tcW w:w="9778" w:type="dxa"/>
          </w:tcPr>
          <w:p w14:paraId="291A6A25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FC43D5E" w14:textId="77777777" w:rsidTr="004A116B">
        <w:tc>
          <w:tcPr>
            <w:tcW w:w="9778" w:type="dxa"/>
          </w:tcPr>
          <w:p w14:paraId="070E6EFB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7A16821F" w14:textId="77777777" w:rsidTr="004A116B">
        <w:tc>
          <w:tcPr>
            <w:tcW w:w="9778" w:type="dxa"/>
          </w:tcPr>
          <w:p w14:paraId="3673231B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03B7ABEB" w14:textId="77777777" w:rsidTr="004A116B">
        <w:tc>
          <w:tcPr>
            <w:tcW w:w="9778" w:type="dxa"/>
          </w:tcPr>
          <w:p w14:paraId="4C8ACBC2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33272B99" w14:textId="77777777" w:rsidTr="004A116B">
        <w:tc>
          <w:tcPr>
            <w:tcW w:w="9778" w:type="dxa"/>
          </w:tcPr>
          <w:p w14:paraId="384B1310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6EDB7DC7" w14:textId="77777777" w:rsidTr="004A116B">
        <w:tc>
          <w:tcPr>
            <w:tcW w:w="9778" w:type="dxa"/>
          </w:tcPr>
          <w:p w14:paraId="00C05DCF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29AF9FEF" w14:textId="77777777" w:rsidTr="004A116B">
        <w:tc>
          <w:tcPr>
            <w:tcW w:w="9778" w:type="dxa"/>
          </w:tcPr>
          <w:p w14:paraId="7575223E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34889BC8" w14:textId="77777777" w:rsidTr="004A116B">
        <w:tc>
          <w:tcPr>
            <w:tcW w:w="9778" w:type="dxa"/>
          </w:tcPr>
          <w:p w14:paraId="51974D98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13571924" w14:textId="77777777" w:rsidTr="004A116B">
        <w:tc>
          <w:tcPr>
            <w:tcW w:w="9778" w:type="dxa"/>
          </w:tcPr>
          <w:p w14:paraId="77CD2025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A9776E" w14:textId="77777777" w:rsidTr="004A116B">
        <w:tc>
          <w:tcPr>
            <w:tcW w:w="9778" w:type="dxa"/>
          </w:tcPr>
          <w:p w14:paraId="0F6C2A8F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56FE8743" w14:textId="77777777" w:rsidTr="004A116B">
        <w:tc>
          <w:tcPr>
            <w:tcW w:w="9778" w:type="dxa"/>
          </w:tcPr>
          <w:p w14:paraId="57579BBD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A7FF535" w14:textId="77777777" w:rsidTr="004A116B">
        <w:tc>
          <w:tcPr>
            <w:tcW w:w="9778" w:type="dxa"/>
          </w:tcPr>
          <w:p w14:paraId="7D97FADD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A7176DF" w14:textId="77777777" w:rsidTr="004A116B">
        <w:tc>
          <w:tcPr>
            <w:tcW w:w="9778" w:type="dxa"/>
          </w:tcPr>
          <w:p w14:paraId="29EED516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1AD79067" w14:textId="77777777" w:rsidTr="004A116B">
        <w:tc>
          <w:tcPr>
            <w:tcW w:w="9778" w:type="dxa"/>
          </w:tcPr>
          <w:p w14:paraId="7DEA2698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D8FE3FF" w14:textId="77777777" w:rsidTr="004A116B">
        <w:tc>
          <w:tcPr>
            <w:tcW w:w="9778" w:type="dxa"/>
          </w:tcPr>
          <w:p w14:paraId="5ACB8A92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0EDB6226" w14:textId="77777777" w:rsidTr="004A116B">
        <w:tc>
          <w:tcPr>
            <w:tcW w:w="9778" w:type="dxa"/>
          </w:tcPr>
          <w:p w14:paraId="242A8920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6EF61571" w14:textId="77777777" w:rsidTr="004A116B">
        <w:tc>
          <w:tcPr>
            <w:tcW w:w="9778" w:type="dxa"/>
          </w:tcPr>
          <w:p w14:paraId="11511743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71A1816A" w14:textId="77777777" w:rsidR="00126D03" w:rsidRDefault="00126D03"/>
    <w:sectPr w:rsidR="00126D0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E019BE" w14:textId="77777777" w:rsidR="007B00BC" w:rsidRDefault="007B00BC">
      <w:pPr>
        <w:spacing w:after="0" w:line="240" w:lineRule="auto"/>
      </w:pPr>
      <w:r>
        <w:separator/>
      </w:r>
    </w:p>
  </w:endnote>
  <w:endnote w:type="continuationSeparator" w:id="0">
    <w:p w14:paraId="157D7E31" w14:textId="77777777" w:rsidR="007B00BC" w:rsidRDefault="007B00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56B00" w14:textId="77777777" w:rsidR="005440D8" w:rsidRDefault="005440D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BCF27" w14:textId="77777777" w:rsidR="00AE4B52" w:rsidRDefault="00BA3B9F" w:rsidP="00AE4B52">
    <w:pPr>
      <w:rPr>
        <w:rFonts w:ascii="Arial" w:eastAsiaTheme="minorHAnsi" w:hAnsi="Arial" w:cs="Arial"/>
        <w:i/>
        <w:iCs/>
        <w:sz w:val="20"/>
        <w:szCs w:val="20"/>
      </w:rPr>
    </w:pPr>
    <w:r>
      <w:rPr>
        <w:rFonts w:ascii="Arial" w:hAnsi="Arial" w:cs="Arial"/>
        <w:i/>
        <w:sz w:val="16"/>
        <w:szCs w:val="16"/>
      </w:rPr>
      <w:t xml:space="preserve">Nederlands </w:t>
    </w:r>
    <w:r w:rsidR="00325261" w:rsidRPr="00112D4D">
      <w:rPr>
        <w:rFonts w:ascii="Arial" w:hAnsi="Arial" w:cs="Arial"/>
        <w:i/>
        <w:sz w:val="16"/>
        <w:szCs w:val="16"/>
      </w:rPr>
      <w:t xml:space="preserve">Instituut </w:t>
    </w:r>
    <w:r>
      <w:rPr>
        <w:rFonts w:ascii="Arial" w:hAnsi="Arial" w:cs="Arial"/>
        <w:i/>
        <w:sz w:val="16"/>
        <w:szCs w:val="16"/>
      </w:rPr>
      <w:t>Publi</w:t>
    </w:r>
    <w:r w:rsidR="00325261" w:rsidRPr="00112D4D">
      <w:rPr>
        <w:rFonts w:ascii="Arial" w:hAnsi="Arial" w:cs="Arial"/>
        <w:i/>
        <w:sz w:val="16"/>
        <w:szCs w:val="16"/>
      </w:rPr>
      <w:t xml:space="preserve">eke Veiligheid </w:t>
    </w:r>
    <w:r w:rsidR="00325261">
      <w:rPr>
        <w:rFonts w:ascii="Arial" w:hAnsi="Arial" w:cs="Arial"/>
        <w:i/>
        <w:sz w:val="16"/>
        <w:szCs w:val="16"/>
      </w:rPr>
      <w:t>(</w:t>
    </w:r>
    <w:r>
      <w:rPr>
        <w:rFonts w:ascii="Arial" w:hAnsi="Arial" w:cs="Arial"/>
        <w:i/>
        <w:sz w:val="16"/>
        <w:szCs w:val="16"/>
      </w:rPr>
      <w:t>N</w:t>
    </w:r>
    <w:r w:rsidR="00325261" w:rsidRPr="00112D4D">
      <w:rPr>
        <w:rFonts w:ascii="Arial" w:hAnsi="Arial" w:cs="Arial"/>
        <w:i/>
        <w:sz w:val="16"/>
        <w:szCs w:val="16"/>
      </w:rPr>
      <w:t>I</w:t>
    </w:r>
    <w:r>
      <w:rPr>
        <w:rFonts w:ascii="Arial" w:hAnsi="Arial" w:cs="Arial"/>
        <w:i/>
        <w:sz w:val="16"/>
        <w:szCs w:val="16"/>
      </w:rPr>
      <w:t>P</w:t>
    </w:r>
    <w:r w:rsidR="00325261" w:rsidRPr="00112D4D">
      <w:rPr>
        <w:rFonts w:ascii="Arial" w:hAnsi="Arial" w:cs="Arial"/>
        <w:i/>
        <w:sz w:val="16"/>
        <w:szCs w:val="16"/>
      </w:rPr>
      <w:t>V</w:t>
    </w:r>
    <w:r w:rsidR="00325261">
      <w:rPr>
        <w:rFonts w:ascii="Arial" w:hAnsi="Arial" w:cs="Arial"/>
        <w:i/>
        <w:sz w:val="16"/>
        <w:szCs w:val="16"/>
      </w:rPr>
      <w:t>), maart 20</w:t>
    </w:r>
    <w:r>
      <w:rPr>
        <w:rFonts w:ascii="Arial" w:hAnsi="Arial" w:cs="Arial"/>
        <w:i/>
        <w:sz w:val="16"/>
        <w:szCs w:val="16"/>
      </w:rPr>
      <w:t>22</w:t>
    </w:r>
    <w:r w:rsidR="00AE4B52">
      <w:rPr>
        <w:rFonts w:ascii="Arial" w:hAnsi="Arial" w:cs="Arial"/>
        <w:i/>
        <w:sz w:val="16"/>
        <w:szCs w:val="16"/>
      </w:rPr>
      <w:t xml:space="preserve"> </w:t>
    </w:r>
    <w:r w:rsidR="00AE4B52">
      <w:rPr>
        <w:rFonts w:ascii="Arial" w:hAnsi="Arial" w:cs="Arial"/>
        <w:i/>
        <w:sz w:val="16"/>
        <w:szCs w:val="16"/>
      </w:rPr>
      <w:tab/>
    </w:r>
    <w:r w:rsidR="00AE4B52">
      <w:rPr>
        <w:rFonts w:ascii="Arial" w:hAnsi="Arial" w:cs="Arial"/>
        <w:i/>
        <w:sz w:val="16"/>
        <w:szCs w:val="16"/>
      </w:rPr>
      <w:tab/>
    </w:r>
    <w:r w:rsidR="00AE4B52">
      <w:rPr>
        <w:rFonts w:ascii="Arial" w:hAnsi="Arial" w:cs="Arial"/>
        <w:i/>
        <w:sz w:val="16"/>
        <w:szCs w:val="16"/>
      </w:rPr>
      <w:tab/>
    </w:r>
    <w:r w:rsidR="00AE4B52">
      <w:rPr>
        <w:rFonts w:ascii="Arial" w:hAnsi="Arial" w:cs="Arial"/>
        <w:i/>
        <w:sz w:val="16"/>
        <w:szCs w:val="16"/>
      </w:rPr>
      <w:tab/>
    </w:r>
    <w:r w:rsidR="00AE4B52">
      <w:rPr>
        <w:rFonts w:ascii="Arial" w:hAnsi="Arial" w:cs="Arial"/>
        <w:i/>
        <w:sz w:val="16"/>
        <w:szCs w:val="16"/>
      </w:rPr>
      <w:tab/>
      <w:t xml:space="preserve">           </w:t>
    </w:r>
    <w:r w:rsidR="00325261">
      <w:rPr>
        <w:rFonts w:ascii="Arial" w:hAnsi="Arial" w:cs="Arial"/>
        <w:i/>
        <w:sz w:val="16"/>
        <w:szCs w:val="16"/>
      </w:rPr>
      <w:t>V</w:t>
    </w:r>
    <w:r w:rsidR="00325261" w:rsidRPr="00112D4D">
      <w:rPr>
        <w:rFonts w:ascii="Arial" w:hAnsi="Arial" w:cs="Arial"/>
        <w:i/>
        <w:sz w:val="16"/>
        <w:szCs w:val="16"/>
      </w:rPr>
      <w:t>ersie: 1.</w:t>
    </w:r>
    <w:r>
      <w:rPr>
        <w:rFonts w:ascii="Arial" w:hAnsi="Arial" w:cs="Arial"/>
        <w:i/>
        <w:sz w:val="16"/>
        <w:szCs w:val="16"/>
      </w:rPr>
      <w:t>7</w:t>
    </w:r>
    <w:r w:rsidR="00AE4B52">
      <w:rPr>
        <w:rFonts w:ascii="Arial" w:hAnsi="Arial" w:cs="Arial"/>
        <w:i/>
        <w:sz w:val="16"/>
        <w:szCs w:val="16"/>
      </w:rPr>
      <w:br/>
    </w:r>
    <w:r w:rsidR="00AE4B52" w:rsidRPr="00AE4B52">
      <w:rPr>
        <w:rFonts w:ascii="Arial" w:hAnsi="Arial" w:cs="Arial"/>
        <w:i/>
        <w:iCs/>
        <w:sz w:val="16"/>
        <w:szCs w:val="16"/>
      </w:rPr>
      <w:t>Het Nederlands Instituut Publieke Veiligheid is bij wet vastgelegd onder de naam Instituut Fysieke Veiligheid.</w:t>
    </w:r>
  </w:p>
  <w:p w14:paraId="3906F8F0" w14:textId="77777777" w:rsidR="004E1676" w:rsidRPr="004E1676" w:rsidRDefault="00000000" w:rsidP="004E1676">
    <w:pPr>
      <w:rPr>
        <w:rFonts w:ascii="Arial" w:hAnsi="Arial" w:cs="Arial"/>
        <w:i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8DB7C" w14:textId="77777777" w:rsidR="005440D8" w:rsidRDefault="005440D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341C4" w14:textId="77777777" w:rsidR="007B00BC" w:rsidRDefault="007B00BC">
      <w:pPr>
        <w:spacing w:after="0" w:line="240" w:lineRule="auto"/>
      </w:pPr>
      <w:r>
        <w:separator/>
      </w:r>
    </w:p>
  </w:footnote>
  <w:footnote w:type="continuationSeparator" w:id="0">
    <w:p w14:paraId="7F422209" w14:textId="77777777" w:rsidR="007B00BC" w:rsidRDefault="007B00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86969" w14:textId="77777777" w:rsidR="005260ED" w:rsidRDefault="00000000">
    <w:pPr>
      <w:pStyle w:val="Koptekst"/>
    </w:pPr>
    <w:r>
      <w:rPr>
        <w:noProof/>
      </w:rPr>
      <w:pict w14:anchorId="7976421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0194672" o:spid="_x0000_s1026" type="#_x0000_t136" style="position:absolute;margin-left:0;margin-top:0;width:572.2pt;height:67.3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INTERN DOCUMEN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4B639" w14:textId="77777777" w:rsidR="005260ED" w:rsidRDefault="00000000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8DC5D" w14:textId="77777777" w:rsidR="005260ED" w:rsidRDefault="00000000">
    <w:pPr>
      <w:pStyle w:val="Koptekst"/>
    </w:pPr>
    <w:r>
      <w:rPr>
        <w:noProof/>
      </w:rPr>
      <w:pict w14:anchorId="48D340E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0194671" o:spid="_x0000_s1025" type="#_x0000_t136" style="position:absolute;margin-left:0;margin-top:0;width:572.2pt;height:67.3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INTERN DOCUMEN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6AF"/>
    <w:multiLevelType w:val="hybridMultilevel"/>
    <w:tmpl w:val="CFA47E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553590"/>
    <w:multiLevelType w:val="hybridMultilevel"/>
    <w:tmpl w:val="07A0F0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D87BC6"/>
    <w:multiLevelType w:val="hybridMultilevel"/>
    <w:tmpl w:val="7A360B3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E768DF"/>
    <w:multiLevelType w:val="hybridMultilevel"/>
    <w:tmpl w:val="D9D2F6B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84084808">
    <w:abstractNumId w:val="1"/>
  </w:num>
  <w:num w:numId="2" w16cid:durableId="280454631">
    <w:abstractNumId w:val="0"/>
  </w:num>
  <w:num w:numId="3" w16cid:durableId="1875581180">
    <w:abstractNumId w:val="3"/>
  </w:num>
  <w:num w:numId="4" w16cid:durableId="9321996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2BA"/>
    <w:rsid w:val="000017B6"/>
    <w:rsid w:val="0001158D"/>
    <w:rsid w:val="0001452D"/>
    <w:rsid w:val="0001653C"/>
    <w:rsid w:val="00022ACF"/>
    <w:rsid w:val="00033BD9"/>
    <w:rsid w:val="0004188F"/>
    <w:rsid w:val="00043FEE"/>
    <w:rsid w:val="00054C16"/>
    <w:rsid w:val="00055D51"/>
    <w:rsid w:val="0009258B"/>
    <w:rsid w:val="000945E4"/>
    <w:rsid w:val="000A38D7"/>
    <w:rsid w:val="000A6959"/>
    <w:rsid w:val="000A7355"/>
    <w:rsid w:val="000B08BD"/>
    <w:rsid w:val="000B5D00"/>
    <w:rsid w:val="000B6959"/>
    <w:rsid w:val="000C1087"/>
    <w:rsid w:val="000C4DA7"/>
    <w:rsid w:val="000E24E0"/>
    <w:rsid w:val="000F1EA1"/>
    <w:rsid w:val="000F2ED6"/>
    <w:rsid w:val="000F3F85"/>
    <w:rsid w:val="00101D94"/>
    <w:rsid w:val="0010231F"/>
    <w:rsid w:val="00104AB7"/>
    <w:rsid w:val="0010659E"/>
    <w:rsid w:val="00111512"/>
    <w:rsid w:val="001138C6"/>
    <w:rsid w:val="00113D5E"/>
    <w:rsid w:val="00114DCE"/>
    <w:rsid w:val="001201FE"/>
    <w:rsid w:val="00126D03"/>
    <w:rsid w:val="00131155"/>
    <w:rsid w:val="00161BCE"/>
    <w:rsid w:val="001670CB"/>
    <w:rsid w:val="00180FA6"/>
    <w:rsid w:val="001835C9"/>
    <w:rsid w:val="00183AC7"/>
    <w:rsid w:val="0019317A"/>
    <w:rsid w:val="00194DEF"/>
    <w:rsid w:val="001A61B8"/>
    <w:rsid w:val="001B46BB"/>
    <w:rsid w:val="001C2A42"/>
    <w:rsid w:val="001D0DF1"/>
    <w:rsid w:val="001D5DD8"/>
    <w:rsid w:val="001E1B24"/>
    <w:rsid w:val="001E2810"/>
    <w:rsid w:val="001F3E8E"/>
    <w:rsid w:val="001F52B6"/>
    <w:rsid w:val="00200973"/>
    <w:rsid w:val="0020282E"/>
    <w:rsid w:val="00212E6C"/>
    <w:rsid w:val="00222C1D"/>
    <w:rsid w:val="00223AF2"/>
    <w:rsid w:val="00230E14"/>
    <w:rsid w:val="00241F8D"/>
    <w:rsid w:val="00246289"/>
    <w:rsid w:val="00255D7D"/>
    <w:rsid w:val="00261BCF"/>
    <w:rsid w:val="00262EDC"/>
    <w:rsid w:val="00271FBB"/>
    <w:rsid w:val="0027378D"/>
    <w:rsid w:val="00274941"/>
    <w:rsid w:val="00284E5F"/>
    <w:rsid w:val="00293AFC"/>
    <w:rsid w:val="00293B0E"/>
    <w:rsid w:val="002958D5"/>
    <w:rsid w:val="002974D3"/>
    <w:rsid w:val="002A27BC"/>
    <w:rsid w:val="002A52F7"/>
    <w:rsid w:val="002A6F5A"/>
    <w:rsid w:val="002A74C6"/>
    <w:rsid w:val="002B5787"/>
    <w:rsid w:val="002C73BA"/>
    <w:rsid w:val="002D2A73"/>
    <w:rsid w:val="002D6D49"/>
    <w:rsid w:val="002F0525"/>
    <w:rsid w:val="002F403D"/>
    <w:rsid w:val="002F7B89"/>
    <w:rsid w:val="00305E32"/>
    <w:rsid w:val="00306B9C"/>
    <w:rsid w:val="00315D48"/>
    <w:rsid w:val="003217ED"/>
    <w:rsid w:val="00325261"/>
    <w:rsid w:val="0033214E"/>
    <w:rsid w:val="0033392B"/>
    <w:rsid w:val="0033633D"/>
    <w:rsid w:val="00353CF3"/>
    <w:rsid w:val="003559CD"/>
    <w:rsid w:val="00360F6B"/>
    <w:rsid w:val="003636DC"/>
    <w:rsid w:val="003638BD"/>
    <w:rsid w:val="003837F5"/>
    <w:rsid w:val="00383860"/>
    <w:rsid w:val="00387F9C"/>
    <w:rsid w:val="003A0DB9"/>
    <w:rsid w:val="003A1D08"/>
    <w:rsid w:val="003A3127"/>
    <w:rsid w:val="003A6443"/>
    <w:rsid w:val="003B0878"/>
    <w:rsid w:val="003D68CE"/>
    <w:rsid w:val="003E763D"/>
    <w:rsid w:val="003E7EF6"/>
    <w:rsid w:val="003F0257"/>
    <w:rsid w:val="00406358"/>
    <w:rsid w:val="004170E6"/>
    <w:rsid w:val="00423B84"/>
    <w:rsid w:val="004257B5"/>
    <w:rsid w:val="004322C7"/>
    <w:rsid w:val="00445B01"/>
    <w:rsid w:val="00446381"/>
    <w:rsid w:val="00454AAF"/>
    <w:rsid w:val="00460DC8"/>
    <w:rsid w:val="0046144B"/>
    <w:rsid w:val="00463A16"/>
    <w:rsid w:val="00464B54"/>
    <w:rsid w:val="00466164"/>
    <w:rsid w:val="00471D1C"/>
    <w:rsid w:val="004742F8"/>
    <w:rsid w:val="00486351"/>
    <w:rsid w:val="00486F2D"/>
    <w:rsid w:val="004A01C1"/>
    <w:rsid w:val="004A103D"/>
    <w:rsid w:val="004A291C"/>
    <w:rsid w:val="004B0509"/>
    <w:rsid w:val="004B2D52"/>
    <w:rsid w:val="004B4F06"/>
    <w:rsid w:val="004D01D0"/>
    <w:rsid w:val="004D2E2E"/>
    <w:rsid w:val="004D4512"/>
    <w:rsid w:val="004E0BA2"/>
    <w:rsid w:val="004E54A6"/>
    <w:rsid w:val="004F471A"/>
    <w:rsid w:val="004F5B55"/>
    <w:rsid w:val="00505A47"/>
    <w:rsid w:val="00510199"/>
    <w:rsid w:val="00516B88"/>
    <w:rsid w:val="005174C7"/>
    <w:rsid w:val="0054181A"/>
    <w:rsid w:val="005440D8"/>
    <w:rsid w:val="00554A48"/>
    <w:rsid w:val="00561DC0"/>
    <w:rsid w:val="00563D81"/>
    <w:rsid w:val="00565716"/>
    <w:rsid w:val="005679C7"/>
    <w:rsid w:val="00572C85"/>
    <w:rsid w:val="005972F8"/>
    <w:rsid w:val="005B031B"/>
    <w:rsid w:val="005B3AE1"/>
    <w:rsid w:val="005B79D5"/>
    <w:rsid w:val="005C3F74"/>
    <w:rsid w:val="005D52C2"/>
    <w:rsid w:val="005E3488"/>
    <w:rsid w:val="005F48E3"/>
    <w:rsid w:val="005F6713"/>
    <w:rsid w:val="0060294E"/>
    <w:rsid w:val="00603E7C"/>
    <w:rsid w:val="00606FC6"/>
    <w:rsid w:val="00634B3E"/>
    <w:rsid w:val="00651B15"/>
    <w:rsid w:val="00651B64"/>
    <w:rsid w:val="00651EB4"/>
    <w:rsid w:val="006624CF"/>
    <w:rsid w:val="00662AE4"/>
    <w:rsid w:val="006714CB"/>
    <w:rsid w:val="00672232"/>
    <w:rsid w:val="00675DAB"/>
    <w:rsid w:val="0069234C"/>
    <w:rsid w:val="006A018D"/>
    <w:rsid w:val="006A0D98"/>
    <w:rsid w:val="006A3286"/>
    <w:rsid w:val="006A6074"/>
    <w:rsid w:val="006B1EF9"/>
    <w:rsid w:val="006B2609"/>
    <w:rsid w:val="006B5386"/>
    <w:rsid w:val="006B6800"/>
    <w:rsid w:val="006D0D74"/>
    <w:rsid w:val="006D2A4B"/>
    <w:rsid w:val="006D69C8"/>
    <w:rsid w:val="006D6AF5"/>
    <w:rsid w:val="006D73DE"/>
    <w:rsid w:val="006E1D03"/>
    <w:rsid w:val="006E5E4D"/>
    <w:rsid w:val="006F230D"/>
    <w:rsid w:val="006F7776"/>
    <w:rsid w:val="007001D0"/>
    <w:rsid w:val="00701679"/>
    <w:rsid w:val="00725579"/>
    <w:rsid w:val="00731108"/>
    <w:rsid w:val="00732F27"/>
    <w:rsid w:val="0074296A"/>
    <w:rsid w:val="00742FA4"/>
    <w:rsid w:val="00757F12"/>
    <w:rsid w:val="0076295E"/>
    <w:rsid w:val="00762FD3"/>
    <w:rsid w:val="00763CB5"/>
    <w:rsid w:val="007652BA"/>
    <w:rsid w:val="007745F5"/>
    <w:rsid w:val="00776CC6"/>
    <w:rsid w:val="00783562"/>
    <w:rsid w:val="00783B42"/>
    <w:rsid w:val="0079474E"/>
    <w:rsid w:val="00797715"/>
    <w:rsid w:val="007A0876"/>
    <w:rsid w:val="007B00BC"/>
    <w:rsid w:val="007C30B3"/>
    <w:rsid w:val="007C33B0"/>
    <w:rsid w:val="007D2CE8"/>
    <w:rsid w:val="007D595A"/>
    <w:rsid w:val="007E193D"/>
    <w:rsid w:val="007E2DC1"/>
    <w:rsid w:val="007E6F8C"/>
    <w:rsid w:val="007F1827"/>
    <w:rsid w:val="007F2FCD"/>
    <w:rsid w:val="00804F25"/>
    <w:rsid w:val="008061D6"/>
    <w:rsid w:val="008126EA"/>
    <w:rsid w:val="008224C5"/>
    <w:rsid w:val="008235DF"/>
    <w:rsid w:val="00836854"/>
    <w:rsid w:val="0083768B"/>
    <w:rsid w:val="008425A9"/>
    <w:rsid w:val="0084550A"/>
    <w:rsid w:val="008629C9"/>
    <w:rsid w:val="00863DFA"/>
    <w:rsid w:val="008658C4"/>
    <w:rsid w:val="00871BCE"/>
    <w:rsid w:val="008807DB"/>
    <w:rsid w:val="00886493"/>
    <w:rsid w:val="0089264D"/>
    <w:rsid w:val="008A17B0"/>
    <w:rsid w:val="008B125B"/>
    <w:rsid w:val="008B7AE8"/>
    <w:rsid w:val="008C3BD0"/>
    <w:rsid w:val="008C60B7"/>
    <w:rsid w:val="008D03E1"/>
    <w:rsid w:val="008D2EDA"/>
    <w:rsid w:val="008D7FFA"/>
    <w:rsid w:val="009103A6"/>
    <w:rsid w:val="009143A0"/>
    <w:rsid w:val="00916E7A"/>
    <w:rsid w:val="009206B2"/>
    <w:rsid w:val="009209A6"/>
    <w:rsid w:val="00923B78"/>
    <w:rsid w:val="00923FEF"/>
    <w:rsid w:val="00927FEB"/>
    <w:rsid w:val="009332DE"/>
    <w:rsid w:val="00944A78"/>
    <w:rsid w:val="00946992"/>
    <w:rsid w:val="00962198"/>
    <w:rsid w:val="00991C3C"/>
    <w:rsid w:val="00991F3E"/>
    <w:rsid w:val="009962AC"/>
    <w:rsid w:val="00996866"/>
    <w:rsid w:val="009A06CE"/>
    <w:rsid w:val="009A20BD"/>
    <w:rsid w:val="009A7363"/>
    <w:rsid w:val="009B56BC"/>
    <w:rsid w:val="009C52E3"/>
    <w:rsid w:val="009C6C66"/>
    <w:rsid w:val="009D02A0"/>
    <w:rsid w:val="009E2419"/>
    <w:rsid w:val="009F718F"/>
    <w:rsid w:val="00A00086"/>
    <w:rsid w:val="00A013AF"/>
    <w:rsid w:val="00A055B5"/>
    <w:rsid w:val="00A069C1"/>
    <w:rsid w:val="00A1639F"/>
    <w:rsid w:val="00A23908"/>
    <w:rsid w:val="00A246ED"/>
    <w:rsid w:val="00A24B7C"/>
    <w:rsid w:val="00A3141B"/>
    <w:rsid w:val="00A3194C"/>
    <w:rsid w:val="00A33031"/>
    <w:rsid w:val="00A3379D"/>
    <w:rsid w:val="00A33AD0"/>
    <w:rsid w:val="00A360A8"/>
    <w:rsid w:val="00A43F0A"/>
    <w:rsid w:val="00A4478B"/>
    <w:rsid w:val="00A5137F"/>
    <w:rsid w:val="00A65751"/>
    <w:rsid w:val="00A96D2D"/>
    <w:rsid w:val="00AA077A"/>
    <w:rsid w:val="00AA11E8"/>
    <w:rsid w:val="00AA2D42"/>
    <w:rsid w:val="00AA68EC"/>
    <w:rsid w:val="00AB1BFB"/>
    <w:rsid w:val="00AB2885"/>
    <w:rsid w:val="00AB43DA"/>
    <w:rsid w:val="00AB77A0"/>
    <w:rsid w:val="00AB79D8"/>
    <w:rsid w:val="00AC09C2"/>
    <w:rsid w:val="00AC51D6"/>
    <w:rsid w:val="00AD08E4"/>
    <w:rsid w:val="00AE4B52"/>
    <w:rsid w:val="00AE513F"/>
    <w:rsid w:val="00AF702E"/>
    <w:rsid w:val="00B111EF"/>
    <w:rsid w:val="00B17019"/>
    <w:rsid w:val="00B2676B"/>
    <w:rsid w:val="00B2690F"/>
    <w:rsid w:val="00B32B41"/>
    <w:rsid w:val="00B36131"/>
    <w:rsid w:val="00B51EEF"/>
    <w:rsid w:val="00B54967"/>
    <w:rsid w:val="00B640A9"/>
    <w:rsid w:val="00B70B4E"/>
    <w:rsid w:val="00B7267B"/>
    <w:rsid w:val="00B74F01"/>
    <w:rsid w:val="00B827DD"/>
    <w:rsid w:val="00B85049"/>
    <w:rsid w:val="00B87BAA"/>
    <w:rsid w:val="00B90BE8"/>
    <w:rsid w:val="00B94A67"/>
    <w:rsid w:val="00B967AE"/>
    <w:rsid w:val="00BA2C65"/>
    <w:rsid w:val="00BA3B9F"/>
    <w:rsid w:val="00BB6145"/>
    <w:rsid w:val="00BB79B7"/>
    <w:rsid w:val="00BC0AEF"/>
    <w:rsid w:val="00BD4515"/>
    <w:rsid w:val="00BE5190"/>
    <w:rsid w:val="00BF09DA"/>
    <w:rsid w:val="00BF0E18"/>
    <w:rsid w:val="00C05833"/>
    <w:rsid w:val="00C066F7"/>
    <w:rsid w:val="00C07106"/>
    <w:rsid w:val="00C439D0"/>
    <w:rsid w:val="00C45008"/>
    <w:rsid w:val="00C45CBF"/>
    <w:rsid w:val="00C51F57"/>
    <w:rsid w:val="00C5257F"/>
    <w:rsid w:val="00C76D2B"/>
    <w:rsid w:val="00C77453"/>
    <w:rsid w:val="00C81091"/>
    <w:rsid w:val="00C92FDD"/>
    <w:rsid w:val="00C97CC8"/>
    <w:rsid w:val="00CA1ED0"/>
    <w:rsid w:val="00CA2BA7"/>
    <w:rsid w:val="00CA4129"/>
    <w:rsid w:val="00CA473F"/>
    <w:rsid w:val="00CA50BF"/>
    <w:rsid w:val="00CB098C"/>
    <w:rsid w:val="00CC335D"/>
    <w:rsid w:val="00CD66B9"/>
    <w:rsid w:val="00CF2B1F"/>
    <w:rsid w:val="00CF5C11"/>
    <w:rsid w:val="00D02701"/>
    <w:rsid w:val="00D069B3"/>
    <w:rsid w:val="00D15955"/>
    <w:rsid w:val="00D164C7"/>
    <w:rsid w:val="00D20D90"/>
    <w:rsid w:val="00D26D1A"/>
    <w:rsid w:val="00D31581"/>
    <w:rsid w:val="00D36C95"/>
    <w:rsid w:val="00D43226"/>
    <w:rsid w:val="00D47D0A"/>
    <w:rsid w:val="00D57229"/>
    <w:rsid w:val="00D63167"/>
    <w:rsid w:val="00D65467"/>
    <w:rsid w:val="00D67AC1"/>
    <w:rsid w:val="00D700E8"/>
    <w:rsid w:val="00D719B5"/>
    <w:rsid w:val="00D72426"/>
    <w:rsid w:val="00D76A4D"/>
    <w:rsid w:val="00D80D32"/>
    <w:rsid w:val="00D9357B"/>
    <w:rsid w:val="00D97CDF"/>
    <w:rsid w:val="00DA07A9"/>
    <w:rsid w:val="00DB4E04"/>
    <w:rsid w:val="00DB5B5F"/>
    <w:rsid w:val="00DB731E"/>
    <w:rsid w:val="00DD6C10"/>
    <w:rsid w:val="00E037A7"/>
    <w:rsid w:val="00E07E09"/>
    <w:rsid w:val="00E21B59"/>
    <w:rsid w:val="00E35541"/>
    <w:rsid w:val="00E361C4"/>
    <w:rsid w:val="00E5591E"/>
    <w:rsid w:val="00E645D3"/>
    <w:rsid w:val="00E67648"/>
    <w:rsid w:val="00E81C32"/>
    <w:rsid w:val="00EA53E5"/>
    <w:rsid w:val="00EB62DF"/>
    <w:rsid w:val="00EB73A4"/>
    <w:rsid w:val="00EC40EA"/>
    <w:rsid w:val="00EC6111"/>
    <w:rsid w:val="00EC725F"/>
    <w:rsid w:val="00ED1A15"/>
    <w:rsid w:val="00EE0BE2"/>
    <w:rsid w:val="00EF1FCA"/>
    <w:rsid w:val="00F07938"/>
    <w:rsid w:val="00F14CD0"/>
    <w:rsid w:val="00F22FB5"/>
    <w:rsid w:val="00F23746"/>
    <w:rsid w:val="00F2697F"/>
    <w:rsid w:val="00F339CB"/>
    <w:rsid w:val="00F52D0D"/>
    <w:rsid w:val="00F55E82"/>
    <w:rsid w:val="00F831FC"/>
    <w:rsid w:val="00F84837"/>
    <w:rsid w:val="00F92679"/>
    <w:rsid w:val="00F92C47"/>
    <w:rsid w:val="00F94605"/>
    <w:rsid w:val="00F95B51"/>
    <w:rsid w:val="00FA1080"/>
    <w:rsid w:val="00FA1D2A"/>
    <w:rsid w:val="00FA55B5"/>
    <w:rsid w:val="00FA59F0"/>
    <w:rsid w:val="00FB1500"/>
    <w:rsid w:val="00FC5302"/>
    <w:rsid w:val="00FD0433"/>
    <w:rsid w:val="00FD0B36"/>
    <w:rsid w:val="00FD3853"/>
    <w:rsid w:val="00FD70C2"/>
    <w:rsid w:val="00FE268A"/>
    <w:rsid w:val="00FE7F4E"/>
    <w:rsid w:val="00FF1DCE"/>
    <w:rsid w:val="00FF5557"/>
    <w:rsid w:val="00FF7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657A29"/>
  <w15:chartTrackingRefBased/>
  <w15:docId w15:val="{D08CE354-8A8B-44F3-B36D-CE81F9E41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25261"/>
    <w:rPr>
      <w:rFonts w:eastAsiaTheme="minorEastAsia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sid w:val="00325261"/>
    <w:rPr>
      <w:color w:val="0000FF"/>
      <w:u w:val="single"/>
    </w:rPr>
  </w:style>
  <w:style w:type="paragraph" w:styleId="Koptekst">
    <w:name w:val="header"/>
    <w:basedOn w:val="Standaard"/>
    <w:link w:val="KoptekstChar"/>
    <w:unhideWhenUsed/>
    <w:rsid w:val="003252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325261"/>
    <w:rPr>
      <w:rFonts w:eastAsiaTheme="minorEastAsia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A3B9F"/>
    <w:rPr>
      <w:color w:val="605E5C"/>
      <w:shd w:val="clear" w:color="auto" w:fill="E1DFDD"/>
    </w:rPr>
  </w:style>
  <w:style w:type="paragraph" w:styleId="Voettekst">
    <w:name w:val="footer"/>
    <w:basedOn w:val="Standaard"/>
    <w:link w:val="VoettekstChar"/>
    <w:uiPriority w:val="99"/>
    <w:unhideWhenUsed/>
    <w:rsid w:val="00BA3B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A3B9F"/>
    <w:rPr>
      <w:rFonts w:eastAsiaTheme="minorEastAsia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05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Klachtenmeldpunt.aanbestedingen@nipv.n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randa.buijs\NIPV\Team%20Inkoop%20-%20Documenten\07.%20Lopende%20aanbestedingen\2022%20NIPV2022-EA-02987%20ELO%202.0%20-%20Nathalie\02%20Beschrijvend%20Document\Publicatie\Bijlage%2010.%20Klachtenformulier%20aanbestedingen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536492CC60C24ABA52DAAA05C47C7D" ma:contentTypeVersion="4" ma:contentTypeDescription="Een nieuw document maken." ma:contentTypeScope="" ma:versionID="4e276161c06b658383d782efabe7efe6">
  <xsd:schema xmlns:xsd="http://www.w3.org/2001/XMLSchema" xmlns:xs="http://www.w3.org/2001/XMLSchema" xmlns:p="http://schemas.microsoft.com/office/2006/metadata/properties" xmlns:ns2="6c532d76-acd9-4654-b163-144633e2077b" xmlns:ns3="61ae5da6-4d10-4015-8206-b45807bdce78" targetNamespace="http://schemas.microsoft.com/office/2006/metadata/properties" ma:root="true" ma:fieldsID="264af495868f38fbb73dd19f1f357fab" ns2:_="" ns3:_="">
    <xsd:import namespace="6c532d76-acd9-4654-b163-144633e2077b"/>
    <xsd:import namespace="61ae5da6-4d10-4015-8206-b45807bdce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532d76-acd9-4654-b163-144633e207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ae5da6-4d10-4015-8206-b45807bdce7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AE1451-864F-41A2-9619-1D7D93C7A1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220C18-494A-4884-8C6E-FABB8D4A472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1EF2FF6-67A3-4B26-A8C4-DC28864670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532d76-acd9-4654-b163-144633e2077b"/>
    <ds:schemaRef ds:uri="61ae5da6-4d10-4015-8206-b45807bdce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10. Klachtenformulier aanbestedingen.dotx</Template>
  <TotalTime>0</TotalTime>
  <Pages>2</Pages>
  <Words>379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Miranda Buijs [NIPV]</dc:creator>
  <cp:keywords/>
  <dc:description/>
  <cp:lastModifiedBy>Miranda Buijs [NIPV]</cp:lastModifiedBy>
  <cp:revision>1</cp:revision>
  <dcterms:created xsi:type="dcterms:W3CDTF">2022-12-23T11:48:00Z</dcterms:created>
  <dcterms:modified xsi:type="dcterms:W3CDTF">2022-12-23T11:48:00Z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0x01010035536492CC60C24ABA52DAAA05C47C7D</vt:lpwstr>
  </property>
  <property fmtid="{D5CDD505-2E9C-101B-9397-08002B2CF9AE}" pid="3" name="Order">
    <vt:r8>234700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ComplianceAssetId">
    <vt:lpwstr/>
  </property>
  <property fmtid="{D5CDD505-2E9C-101B-9397-08002B2CF9AE}" pid="8" name="TemplateUrl">
    <vt:lpwstr/>
  </property>
</Properties>
</file>