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D80C5" w14:textId="77777777" w:rsidR="008F192A" w:rsidRPr="00555C9B" w:rsidRDefault="008F192A" w:rsidP="008F192A">
      <w:pPr>
        <w:pStyle w:val="KopBijlage"/>
        <w:suppressAutoHyphens/>
      </w:pPr>
      <w:bookmarkStart w:id="0" w:name="_Toc480365698"/>
      <w:bookmarkStart w:id="1" w:name="_Toc71037064"/>
      <w:bookmarkStart w:id="2" w:name="_Toc76547863"/>
      <w:r w:rsidRPr="00555C9B">
        <w:t xml:space="preserve">Bijlage </w:t>
      </w:r>
      <w:r>
        <w:t>1</w:t>
      </w:r>
      <w:r w:rsidR="00AF0159">
        <w:t>5</w:t>
      </w:r>
      <w:r w:rsidR="00AD7DDA">
        <w:t xml:space="preserve"> </w:t>
      </w:r>
      <w:r w:rsidRPr="00555C9B">
        <w:t>Verklaring Samenwerkingsverband</w:t>
      </w:r>
      <w:bookmarkEnd w:id="0"/>
      <w:bookmarkEnd w:id="1"/>
      <w:bookmarkEnd w:id="2"/>
    </w:p>
    <w:p w14:paraId="7C51B84A" w14:textId="77777777" w:rsidR="008F192A" w:rsidRPr="00555C9B" w:rsidRDefault="008F192A" w:rsidP="008F192A"/>
    <w:p w14:paraId="6617F976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de leden van het </w:t>
      </w:r>
      <w:r w:rsidRPr="00555C9B">
        <w:rPr>
          <w:rFonts w:cs="Arial"/>
        </w:rPr>
        <w:t xml:space="preserve">Samenwerkingsverband </w:t>
      </w:r>
      <w:r w:rsidRPr="00555C9B">
        <w:rPr>
          <w:rFonts w:eastAsia="Calibri" w:cs="Arial"/>
        </w:rPr>
        <w:t xml:space="preserve">gezamenlijk en hoofdelijk aansprakelijk zijn voor de volledige en juiste uitvoering van de Overeenkomst in al zijn onderdelen, en verklaren dat ……………………………………………………………………………. zal optreden als vertegenwoordiger (penvoerder)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en bevoegd is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in alle opzichten te vertegenwoordigen en te binden en als enig aanspreekpunt voor de Aanbestedende Dienst dient.</w:t>
      </w:r>
    </w:p>
    <w:p w14:paraId="40CA0ECA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22A63CF1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reden dat in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wordt ingeschreven is de volgende:</w:t>
      </w:r>
    </w:p>
    <w:p w14:paraId="5E7CB00F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707B065D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3AB01299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De Aanbestedende Dienst wenst te vernemen welke onderdelen van de Opdracht door welk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 xml:space="preserve"> worden vervuld:</w:t>
      </w:r>
    </w:p>
    <w:p w14:paraId="0FC65851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D7DDA">
        <w:rPr>
          <w:rFonts w:eastAsia="Calibri" w:cs="Arial"/>
        </w:rPr>
        <w:t>……………………</w:t>
      </w:r>
    </w:p>
    <w:p w14:paraId="4736E202" w14:textId="77777777" w:rsidR="008F192A" w:rsidRPr="00555C9B" w:rsidRDefault="008F192A" w:rsidP="00AF0159">
      <w:pPr>
        <w:suppressAutoHyphens/>
        <w:rPr>
          <w:rFonts w:eastAsia="Calibri" w:cs="Arial"/>
        </w:rPr>
      </w:pPr>
    </w:p>
    <w:p w14:paraId="1F89449D" w14:textId="77777777" w:rsidR="008F192A" w:rsidRPr="00555C9B" w:rsidRDefault="008F192A" w:rsidP="00AF0159">
      <w:pPr>
        <w:suppressAutoHyphens/>
        <w:rPr>
          <w:rFonts w:eastAsia="Calibri" w:cs="Arial"/>
        </w:rPr>
      </w:pPr>
      <w:r w:rsidRPr="00555C9B">
        <w:rPr>
          <w:rFonts w:eastAsia="Calibri" w:cs="Arial"/>
        </w:rPr>
        <w:t xml:space="preserve">Ondergetekenden verklaren dat zij deze verklaring naar waarheid hebben ondertekend en tevens dat zij daartoe, namens het betreffende lid van het </w:t>
      </w:r>
      <w:r w:rsidRPr="00555C9B">
        <w:rPr>
          <w:rFonts w:cs="Arial"/>
        </w:rPr>
        <w:t>Samenwerkingsverband</w:t>
      </w:r>
      <w:r w:rsidRPr="00555C9B">
        <w:rPr>
          <w:rFonts w:eastAsia="Calibri" w:cs="Arial"/>
        </w:rPr>
        <w:t>, rechtens bevoegd zijn.</w:t>
      </w:r>
    </w:p>
    <w:p w14:paraId="701A055D" w14:textId="77777777" w:rsidR="008F192A" w:rsidRPr="00555C9B" w:rsidRDefault="008F192A" w:rsidP="00AF0159">
      <w:pPr>
        <w:suppressAutoHyphens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70ECA9DF" w14:textId="77777777" w:rsidTr="00AD7DDA">
        <w:tc>
          <w:tcPr>
            <w:tcW w:w="2835" w:type="dxa"/>
            <w:shd w:val="clear" w:color="auto" w:fill="CBE3F2"/>
          </w:tcPr>
          <w:p w14:paraId="314CA1D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63E8B17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8916964" w14:textId="77777777" w:rsidTr="00AD7DDA">
        <w:tc>
          <w:tcPr>
            <w:tcW w:w="2835" w:type="dxa"/>
            <w:shd w:val="clear" w:color="auto" w:fill="CBE3F2"/>
          </w:tcPr>
          <w:p w14:paraId="423DBE1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5B1FF0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27D5B416" w14:textId="77777777" w:rsidTr="00AD7DDA">
        <w:tc>
          <w:tcPr>
            <w:tcW w:w="2835" w:type="dxa"/>
            <w:shd w:val="clear" w:color="auto" w:fill="CBE3F2"/>
          </w:tcPr>
          <w:p w14:paraId="6D84DD7E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1D32258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461F104" w14:textId="77777777" w:rsidTr="00AD7DDA">
        <w:trPr>
          <w:trHeight w:val="935"/>
        </w:trPr>
        <w:tc>
          <w:tcPr>
            <w:tcW w:w="2835" w:type="dxa"/>
            <w:shd w:val="clear" w:color="auto" w:fill="CBE3F2"/>
          </w:tcPr>
          <w:p w14:paraId="4C6A6AE3" w14:textId="77777777" w:rsidR="008F192A" w:rsidRPr="00555C9B" w:rsidRDefault="008F192A" w:rsidP="00AD7DD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9935777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148F314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79668E41" w14:textId="77777777" w:rsidTr="00AD7DDA">
        <w:tc>
          <w:tcPr>
            <w:tcW w:w="2835" w:type="dxa"/>
            <w:shd w:val="clear" w:color="auto" w:fill="CBE3F2"/>
          </w:tcPr>
          <w:p w14:paraId="4C681532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50020AD6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E6C3DA2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8F192A" w:rsidRPr="00555C9B" w14:paraId="1F15B46D" w14:textId="77777777" w:rsidTr="00AD7DDA">
        <w:tc>
          <w:tcPr>
            <w:tcW w:w="2835" w:type="dxa"/>
            <w:shd w:val="clear" w:color="auto" w:fill="CBE3F2"/>
          </w:tcPr>
          <w:p w14:paraId="498570F4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 xml:space="preserve">Statutaire naam lid van het </w:t>
            </w:r>
            <w:r w:rsidRPr="00555C9B">
              <w:rPr>
                <w:rFonts w:cs="Arial"/>
              </w:rPr>
              <w:t>Samenwerkingsverband</w:t>
            </w:r>
          </w:p>
        </w:tc>
        <w:tc>
          <w:tcPr>
            <w:tcW w:w="5690" w:type="dxa"/>
          </w:tcPr>
          <w:p w14:paraId="1F4B1948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0F1EF437" w14:textId="77777777" w:rsidTr="00AD7DDA">
        <w:tc>
          <w:tcPr>
            <w:tcW w:w="2835" w:type="dxa"/>
            <w:shd w:val="clear" w:color="auto" w:fill="CBE3F2"/>
          </w:tcPr>
          <w:p w14:paraId="1EB7883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01F0D4C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B3CF806" w14:textId="77777777" w:rsidTr="00AD7DDA">
        <w:tc>
          <w:tcPr>
            <w:tcW w:w="2835" w:type="dxa"/>
            <w:shd w:val="clear" w:color="auto" w:fill="CBE3F2"/>
          </w:tcPr>
          <w:p w14:paraId="318B9E60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5447A2CA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56F43F54" w14:textId="77777777" w:rsidTr="00AD7DDA">
        <w:tc>
          <w:tcPr>
            <w:tcW w:w="2835" w:type="dxa"/>
            <w:shd w:val="clear" w:color="auto" w:fill="CBE3F2"/>
          </w:tcPr>
          <w:p w14:paraId="4D03D373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14:paraId="26D3B161" w14:textId="77777777" w:rsidR="008F192A" w:rsidRPr="00555C9B" w:rsidRDefault="008F192A" w:rsidP="00FE5A9D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22489E79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8F192A" w:rsidRPr="00555C9B" w14:paraId="335E6763" w14:textId="77777777" w:rsidTr="00AD7DDA">
        <w:tc>
          <w:tcPr>
            <w:tcW w:w="2835" w:type="dxa"/>
            <w:shd w:val="clear" w:color="auto" w:fill="CBE3F2"/>
          </w:tcPr>
          <w:p w14:paraId="732E5C45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5496AC57" w14:textId="77777777" w:rsidR="008F192A" w:rsidRPr="00555C9B" w:rsidRDefault="008F192A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47B11C61" w14:textId="77777777" w:rsidR="008F192A" w:rsidRPr="00555C9B" w:rsidRDefault="008F192A" w:rsidP="008F192A">
      <w:pPr>
        <w:suppressAutoHyphens/>
        <w:spacing w:line="288" w:lineRule="auto"/>
        <w:rPr>
          <w:rFonts w:eastAsia="Calibri" w:cs="Arial"/>
        </w:rPr>
      </w:pPr>
    </w:p>
    <w:p w14:paraId="709A7FCA" w14:textId="77777777" w:rsidR="00510527" w:rsidRDefault="00510527"/>
    <w:sectPr w:rsidR="0051052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AD1B" w14:textId="77777777" w:rsidR="00D050E1" w:rsidRDefault="00D050E1" w:rsidP="00AD7DDA">
      <w:pPr>
        <w:spacing w:line="240" w:lineRule="auto"/>
      </w:pPr>
      <w:r>
        <w:separator/>
      </w:r>
    </w:p>
  </w:endnote>
  <w:endnote w:type="continuationSeparator" w:id="0">
    <w:p w14:paraId="7D72E16A" w14:textId="77777777" w:rsidR="00D050E1" w:rsidRDefault="00D050E1" w:rsidP="00AD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345EC" w14:textId="77777777" w:rsidR="006A43EF" w:rsidRDefault="006A43EF" w:rsidP="006A43EF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0E6858EC" wp14:editId="542818CB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6A43EF" w14:paraId="5100B88A" w14:textId="77777777" w:rsidTr="00842E0F">
      <w:tc>
        <w:tcPr>
          <w:tcW w:w="704" w:type="dxa"/>
          <w:shd w:val="clear" w:color="auto" w:fill="auto"/>
          <w:vAlign w:val="bottom"/>
        </w:tcPr>
        <w:p w14:paraId="424E4D85" w14:textId="77777777" w:rsidR="006A43EF" w:rsidRPr="002F411A" w:rsidRDefault="006A43EF" w:rsidP="006A43EF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23B45C14" w14:textId="77777777" w:rsidR="006A43EF" w:rsidRDefault="006A43EF" w:rsidP="006A43E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2B3AB" w14:textId="77777777" w:rsidR="00D050E1" w:rsidRDefault="00D050E1" w:rsidP="00AD7DDA">
      <w:pPr>
        <w:spacing w:line="240" w:lineRule="auto"/>
      </w:pPr>
      <w:r>
        <w:separator/>
      </w:r>
    </w:p>
  </w:footnote>
  <w:footnote w:type="continuationSeparator" w:id="0">
    <w:p w14:paraId="789FEFC1" w14:textId="77777777" w:rsidR="00D050E1" w:rsidRDefault="00D050E1" w:rsidP="00AD7DD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93"/>
    <w:rsid w:val="002656B3"/>
    <w:rsid w:val="002F0493"/>
    <w:rsid w:val="004C1A09"/>
    <w:rsid w:val="00510527"/>
    <w:rsid w:val="006A43EF"/>
    <w:rsid w:val="008F192A"/>
    <w:rsid w:val="00AD7DDA"/>
    <w:rsid w:val="00AF0159"/>
    <w:rsid w:val="00D050E1"/>
    <w:rsid w:val="00E2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0AF87"/>
  <w15:chartTrackingRefBased/>
  <w15:docId w15:val="{C65A651A-7F03-44E7-9C58-DC2199D5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192A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8F192A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D7D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7DDA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6A43EF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anda.buijs\NIPV\Team%20Inkoop%20-%20Documenten\07.%20Lopende%20aanbestedingen\2022%20NIPV2022-EA-02987%20ELO%202.0%20-%20Nathalie\02%20Beschrijvend%20Document\Publicatie\Bijlage%2015.%20Verklaring%20Samenwerkingsverb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36492CC60C24ABA52DAAA05C47C7D" ma:contentTypeVersion="4" ma:contentTypeDescription="Een nieuw document maken." ma:contentTypeScope="" ma:versionID="4e276161c06b658383d782efabe7efe6">
  <xsd:schema xmlns:xsd="http://www.w3.org/2001/XMLSchema" xmlns:xs="http://www.w3.org/2001/XMLSchema" xmlns:p="http://schemas.microsoft.com/office/2006/metadata/properties" xmlns:ns2="6c532d76-acd9-4654-b163-144633e2077b" xmlns:ns3="61ae5da6-4d10-4015-8206-b45807bdce78" targetNamespace="http://schemas.microsoft.com/office/2006/metadata/properties" ma:root="true" ma:fieldsID="264af495868f38fbb73dd19f1f357fab" ns2:_="" ns3:_="">
    <xsd:import namespace="6c532d76-acd9-4654-b163-144633e2077b"/>
    <xsd:import namespace="61ae5da6-4d10-4015-8206-b45807bdce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532d76-acd9-4654-b163-144633e207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e5da6-4d10-4015-8206-b45807bdc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626190-F49F-453C-8CDC-1F6CE05AC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532d76-acd9-4654-b163-144633e2077b"/>
    <ds:schemaRef ds:uri="61ae5da6-4d10-4015-8206-b45807bdc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0349F4-CF33-4DA8-B3DD-208B9F3281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7C6397-4B34-4F83-9144-9821B08EB1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15. Verklaring Samenwerkingsverband.dotx</Template>
  <TotalTime>1</TotalTime>
  <Pages>2</Pages>
  <Words>209</Words>
  <Characters>1153</Characters>
  <Application>Microsoft Office Word</Application>
  <DocSecurity>0</DocSecurity>
  <Lines>9</Lines>
  <Paragraphs>2</Paragraphs>
  <ScaleCrop>false</ScaleCrop>
  <Company>Nederlands Instituut Publieke Veiligheid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[NIPV]</dc:creator>
  <cp:keywords/>
  <dc:description/>
  <cp:lastModifiedBy>Miranda Buijs [NIPV]</cp:lastModifiedBy>
  <cp:revision>1</cp:revision>
  <dcterms:created xsi:type="dcterms:W3CDTF">2022-12-23T10:39:00Z</dcterms:created>
  <dcterms:modified xsi:type="dcterms:W3CDTF">2022-12-23T10:40:00Z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0x01010035536492CC60C24ABA52DAAA05C47C7D</vt:lpwstr>
  </property>
</Properties>
</file>