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62104" w14:textId="0551BA71" w:rsidR="00D44860" w:rsidRDefault="00237FD3" w:rsidP="00D44860">
      <w:r w:rsidRPr="001D204F">
        <w:rPr>
          <w:noProof/>
        </w:rPr>
        <w:drawing>
          <wp:inline distT="0" distB="0" distL="0" distR="0" wp14:anchorId="2B6A3607" wp14:editId="24A76E21">
            <wp:extent cx="2880000" cy="714302"/>
            <wp:effectExtent l="0" t="0" r="0" b="0"/>
            <wp:docPr id="7" name="Afbeelding 7" descr="http://ingedezaaijercommunicatie.nl/wp-content/uploads/2014/07/logo-ProvincieFlev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gedezaaijercommunicatie.nl/wp-content/uploads/2014/07/logo-ProvincieFlevola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" t="13158" r="3820" b="9798"/>
                    <a:stretch/>
                  </pic:blipFill>
                  <pic:spPr bwMode="auto">
                    <a:xfrm>
                      <a:off x="0" y="0"/>
                      <a:ext cx="2880000" cy="71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D43EF" w14:textId="77777777" w:rsidR="00D44860" w:rsidRDefault="00D44860" w:rsidP="00D44860"/>
    <w:p w14:paraId="0984FE4C" w14:textId="77777777" w:rsidR="00237FD3" w:rsidRDefault="00237FD3" w:rsidP="00D44860">
      <w:pPr>
        <w:rPr>
          <w:sz w:val="22"/>
        </w:rPr>
      </w:pPr>
    </w:p>
    <w:p w14:paraId="14640B7B" w14:textId="605DD808" w:rsidR="00D44860" w:rsidRPr="00871B68" w:rsidRDefault="001866B4" w:rsidP="00D44860">
      <w:pPr>
        <w:rPr>
          <w:sz w:val="22"/>
        </w:rPr>
      </w:pPr>
      <w:r>
        <w:rPr>
          <w:sz w:val="22"/>
        </w:rPr>
        <w:t xml:space="preserve">Formulier 1 - </w:t>
      </w:r>
      <w:r w:rsidR="00D44860" w:rsidRPr="00871B68">
        <w:rPr>
          <w:sz w:val="22"/>
        </w:rPr>
        <w:t xml:space="preserve">Format voor het stellen van vragen </w:t>
      </w:r>
    </w:p>
    <w:p w14:paraId="5D19377D" w14:textId="77777777" w:rsidR="00D44860" w:rsidRDefault="00D44860" w:rsidP="00D44860"/>
    <w:p w14:paraId="53CD2681" w14:textId="77777777" w:rsidR="0040494F" w:rsidRDefault="0040494F" w:rsidP="0040494F">
      <w:pPr>
        <w:rPr>
          <w:b/>
          <w:spacing w:val="5"/>
          <w:sz w:val="24"/>
        </w:rPr>
      </w:pPr>
      <w:r w:rsidRPr="0040494F">
        <w:rPr>
          <w:b/>
          <w:spacing w:val="5"/>
          <w:sz w:val="24"/>
        </w:rPr>
        <w:t>Verzorging Restauratieve voorzieningen</w:t>
      </w:r>
      <w:r>
        <w:rPr>
          <w:b/>
          <w:spacing w:val="5"/>
          <w:sz w:val="24"/>
        </w:rPr>
        <w:t xml:space="preserve"> </w:t>
      </w:r>
      <w:r w:rsidRPr="0040494F">
        <w:rPr>
          <w:b/>
          <w:spacing w:val="5"/>
          <w:sz w:val="24"/>
        </w:rPr>
        <w:t>Provincie Flevoland</w:t>
      </w:r>
    </w:p>
    <w:p w14:paraId="2B728D07" w14:textId="445AD934" w:rsidR="00D44860" w:rsidRDefault="00D44860" w:rsidP="0040494F">
      <w:r>
        <w:t>PFL</w:t>
      </w:r>
      <w:r w:rsidR="00686E0C">
        <w:t xml:space="preserve"> - </w:t>
      </w:r>
      <w:r w:rsidR="00C372F7">
        <w:t>2</w:t>
      </w:r>
      <w:r w:rsidR="0040494F">
        <w:t>296646</w:t>
      </w:r>
      <w:bookmarkStart w:id="0" w:name="_GoBack"/>
      <w:bookmarkEnd w:id="0"/>
    </w:p>
    <w:p w14:paraId="64991E7B" w14:textId="77777777" w:rsidR="00D44860" w:rsidRDefault="00D44860" w:rsidP="00D44860"/>
    <w:p w14:paraId="613345D3" w14:textId="77777777" w:rsidR="00C372F7" w:rsidRDefault="00C372F7" w:rsidP="00D44860"/>
    <w:p w14:paraId="070A9423" w14:textId="683CACC6" w:rsidR="00D44860" w:rsidRDefault="00D44860" w:rsidP="00D44860">
      <w:r w:rsidRPr="00A61375">
        <w:t xml:space="preserve">De Gegadigde dient zijn eventuele vragen en/of opmerkingen door middel van onderstaande tabel in te dienen </w:t>
      </w:r>
      <w:r w:rsidR="00871B68">
        <w:t xml:space="preserve">via de berichtenmodule van </w:t>
      </w:r>
      <w:r w:rsidR="00BF5E79">
        <w:t>TenderNed</w:t>
      </w:r>
      <w:r w:rsidR="00871B68">
        <w:t xml:space="preserve"> (zie ook paragraaf 3.3)</w:t>
      </w:r>
    </w:p>
    <w:p w14:paraId="3BE1A615" w14:textId="77777777" w:rsidR="00D44860" w:rsidRDefault="00D44860" w:rsidP="00D448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"/>
        <w:gridCol w:w="2108"/>
        <w:gridCol w:w="1418"/>
        <w:gridCol w:w="709"/>
        <w:gridCol w:w="8930"/>
      </w:tblGrid>
      <w:tr w:rsidR="00686E0C" w14:paraId="3DED41D3" w14:textId="77777777" w:rsidTr="00BD1DB1">
        <w:tc>
          <w:tcPr>
            <w:tcW w:w="722" w:type="dxa"/>
            <w:vAlign w:val="center"/>
          </w:tcPr>
          <w:p w14:paraId="5AAD4347" w14:textId="77777777" w:rsidR="00686E0C" w:rsidRDefault="00686E0C" w:rsidP="00BD1DB1">
            <w:pPr>
              <w:jc w:val="center"/>
            </w:pPr>
            <w:r>
              <w:t>Vraag  nr.</w:t>
            </w:r>
          </w:p>
        </w:tc>
        <w:tc>
          <w:tcPr>
            <w:tcW w:w="2108" w:type="dxa"/>
            <w:vAlign w:val="center"/>
          </w:tcPr>
          <w:p w14:paraId="43FAD7DB" w14:textId="77777777" w:rsidR="00686E0C" w:rsidRDefault="00686E0C" w:rsidP="00686E0C">
            <w:r>
              <w:t>Document</w:t>
            </w:r>
          </w:p>
        </w:tc>
        <w:tc>
          <w:tcPr>
            <w:tcW w:w="1418" w:type="dxa"/>
            <w:vAlign w:val="center"/>
          </w:tcPr>
          <w:p w14:paraId="0937B6F7" w14:textId="77777777" w:rsidR="00686E0C" w:rsidRDefault="00686E0C" w:rsidP="00BD1DB1">
            <w:pPr>
              <w:jc w:val="center"/>
            </w:pPr>
            <w:r>
              <w:t>Betreft paragraaf / Artikel</w:t>
            </w:r>
          </w:p>
        </w:tc>
        <w:tc>
          <w:tcPr>
            <w:tcW w:w="709" w:type="dxa"/>
            <w:vAlign w:val="center"/>
          </w:tcPr>
          <w:p w14:paraId="3972E35E" w14:textId="77777777" w:rsidR="00686E0C" w:rsidRDefault="00686E0C" w:rsidP="00BD1DB1">
            <w:pPr>
              <w:jc w:val="center"/>
            </w:pPr>
            <w:r>
              <w:t>Blz.</w:t>
            </w:r>
          </w:p>
        </w:tc>
        <w:tc>
          <w:tcPr>
            <w:tcW w:w="8930" w:type="dxa"/>
            <w:vAlign w:val="center"/>
          </w:tcPr>
          <w:p w14:paraId="07896B7D" w14:textId="77777777" w:rsidR="00686E0C" w:rsidRDefault="00686E0C" w:rsidP="00686E0C">
            <w:r>
              <w:t>Vraag</w:t>
            </w:r>
          </w:p>
        </w:tc>
      </w:tr>
      <w:tr w:rsidR="00686E0C" w14:paraId="7A2A3A9E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20303F5" w14:textId="77777777" w:rsidR="00686E0C" w:rsidRDefault="00686E0C" w:rsidP="00BD1DB1">
            <w:pPr>
              <w:jc w:val="center"/>
            </w:pPr>
            <w:r>
              <w:t>1</w:t>
            </w:r>
          </w:p>
        </w:tc>
        <w:tc>
          <w:tcPr>
            <w:tcW w:w="2108" w:type="dxa"/>
            <w:vAlign w:val="center"/>
          </w:tcPr>
          <w:p w14:paraId="58BBB2B5" w14:textId="77777777" w:rsidR="00686E0C" w:rsidRDefault="00686E0C" w:rsidP="00344DAB"/>
        </w:tc>
        <w:tc>
          <w:tcPr>
            <w:tcW w:w="1418" w:type="dxa"/>
            <w:vAlign w:val="center"/>
          </w:tcPr>
          <w:p w14:paraId="33C3A864" w14:textId="77777777" w:rsidR="00686E0C" w:rsidRDefault="00686E0C" w:rsidP="00344DAB"/>
        </w:tc>
        <w:tc>
          <w:tcPr>
            <w:tcW w:w="709" w:type="dxa"/>
            <w:vAlign w:val="center"/>
          </w:tcPr>
          <w:p w14:paraId="741FC79C" w14:textId="77777777" w:rsidR="00686E0C" w:rsidRDefault="00686E0C" w:rsidP="00344DAB"/>
        </w:tc>
        <w:tc>
          <w:tcPr>
            <w:tcW w:w="8930" w:type="dxa"/>
            <w:vAlign w:val="center"/>
          </w:tcPr>
          <w:p w14:paraId="0239B039" w14:textId="77777777" w:rsidR="00686E0C" w:rsidRDefault="00686E0C" w:rsidP="00344DAB"/>
        </w:tc>
      </w:tr>
      <w:tr w:rsidR="00686E0C" w14:paraId="1ADA722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117BD48" w14:textId="77777777" w:rsidR="00686E0C" w:rsidRDefault="00686E0C" w:rsidP="00BD1DB1">
            <w:pPr>
              <w:jc w:val="center"/>
            </w:pPr>
            <w:r>
              <w:t>2</w:t>
            </w:r>
          </w:p>
        </w:tc>
        <w:tc>
          <w:tcPr>
            <w:tcW w:w="2108" w:type="dxa"/>
            <w:vAlign w:val="center"/>
          </w:tcPr>
          <w:p w14:paraId="46C543B4" w14:textId="77777777" w:rsidR="00686E0C" w:rsidRDefault="00686E0C" w:rsidP="00344DAB"/>
        </w:tc>
        <w:tc>
          <w:tcPr>
            <w:tcW w:w="1418" w:type="dxa"/>
            <w:vAlign w:val="center"/>
          </w:tcPr>
          <w:p w14:paraId="18C33459" w14:textId="77777777" w:rsidR="00686E0C" w:rsidRDefault="00686E0C" w:rsidP="00344DAB"/>
        </w:tc>
        <w:tc>
          <w:tcPr>
            <w:tcW w:w="709" w:type="dxa"/>
            <w:vAlign w:val="center"/>
          </w:tcPr>
          <w:p w14:paraId="13BBF9A6" w14:textId="77777777" w:rsidR="00686E0C" w:rsidRDefault="00686E0C" w:rsidP="00344DAB"/>
        </w:tc>
        <w:tc>
          <w:tcPr>
            <w:tcW w:w="8930" w:type="dxa"/>
            <w:vAlign w:val="center"/>
          </w:tcPr>
          <w:p w14:paraId="2D651B70" w14:textId="77777777" w:rsidR="00686E0C" w:rsidRDefault="00686E0C" w:rsidP="00344DAB"/>
        </w:tc>
      </w:tr>
      <w:tr w:rsidR="00686E0C" w14:paraId="2F2ECFAB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95918AE" w14:textId="77777777" w:rsidR="00686E0C" w:rsidRDefault="00686E0C" w:rsidP="00BD1DB1">
            <w:pPr>
              <w:jc w:val="center"/>
            </w:pPr>
            <w:r>
              <w:t>3</w:t>
            </w:r>
          </w:p>
        </w:tc>
        <w:tc>
          <w:tcPr>
            <w:tcW w:w="2108" w:type="dxa"/>
            <w:vAlign w:val="center"/>
          </w:tcPr>
          <w:p w14:paraId="7A14A9FE" w14:textId="77777777" w:rsidR="00686E0C" w:rsidRDefault="00686E0C" w:rsidP="00344DAB"/>
        </w:tc>
        <w:tc>
          <w:tcPr>
            <w:tcW w:w="1418" w:type="dxa"/>
            <w:vAlign w:val="center"/>
          </w:tcPr>
          <w:p w14:paraId="05CA6CDD" w14:textId="77777777" w:rsidR="00686E0C" w:rsidRDefault="00686E0C" w:rsidP="00344DAB"/>
        </w:tc>
        <w:tc>
          <w:tcPr>
            <w:tcW w:w="709" w:type="dxa"/>
            <w:vAlign w:val="center"/>
          </w:tcPr>
          <w:p w14:paraId="41BF09DD" w14:textId="77777777" w:rsidR="00686E0C" w:rsidRDefault="00686E0C" w:rsidP="00344DAB"/>
        </w:tc>
        <w:tc>
          <w:tcPr>
            <w:tcW w:w="8930" w:type="dxa"/>
            <w:vAlign w:val="center"/>
          </w:tcPr>
          <w:p w14:paraId="58EA4A3C" w14:textId="77777777" w:rsidR="00686E0C" w:rsidRDefault="00686E0C" w:rsidP="00344DAB"/>
        </w:tc>
      </w:tr>
      <w:tr w:rsidR="00686E0C" w14:paraId="6DBB469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1E18DDE" w14:textId="77777777" w:rsidR="00686E0C" w:rsidRDefault="00686E0C" w:rsidP="00BD1DB1">
            <w:pPr>
              <w:jc w:val="center"/>
            </w:pPr>
            <w:r>
              <w:t>4</w:t>
            </w:r>
          </w:p>
        </w:tc>
        <w:tc>
          <w:tcPr>
            <w:tcW w:w="2108" w:type="dxa"/>
            <w:vAlign w:val="center"/>
          </w:tcPr>
          <w:p w14:paraId="350C40B6" w14:textId="77777777" w:rsidR="00686E0C" w:rsidRDefault="00686E0C" w:rsidP="00344DAB"/>
        </w:tc>
        <w:tc>
          <w:tcPr>
            <w:tcW w:w="1418" w:type="dxa"/>
            <w:vAlign w:val="center"/>
          </w:tcPr>
          <w:p w14:paraId="321B4F66" w14:textId="77777777" w:rsidR="00686E0C" w:rsidRDefault="00686E0C" w:rsidP="00344DAB"/>
        </w:tc>
        <w:tc>
          <w:tcPr>
            <w:tcW w:w="709" w:type="dxa"/>
            <w:vAlign w:val="center"/>
          </w:tcPr>
          <w:p w14:paraId="5CC1C841" w14:textId="77777777" w:rsidR="00686E0C" w:rsidRDefault="00686E0C" w:rsidP="00344DAB"/>
        </w:tc>
        <w:tc>
          <w:tcPr>
            <w:tcW w:w="8930" w:type="dxa"/>
            <w:vAlign w:val="center"/>
          </w:tcPr>
          <w:p w14:paraId="112C5B67" w14:textId="77777777" w:rsidR="00686E0C" w:rsidRDefault="00686E0C" w:rsidP="00344DAB"/>
        </w:tc>
      </w:tr>
      <w:tr w:rsidR="00686E0C" w14:paraId="233ED0FB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48F4C2B" w14:textId="77777777" w:rsidR="00686E0C" w:rsidRDefault="00686E0C" w:rsidP="00BD1DB1">
            <w:pPr>
              <w:jc w:val="center"/>
            </w:pPr>
            <w:r>
              <w:t>5</w:t>
            </w:r>
          </w:p>
        </w:tc>
        <w:tc>
          <w:tcPr>
            <w:tcW w:w="2108" w:type="dxa"/>
            <w:vAlign w:val="center"/>
          </w:tcPr>
          <w:p w14:paraId="4869F4A6" w14:textId="77777777" w:rsidR="00686E0C" w:rsidRDefault="00686E0C" w:rsidP="00344DAB"/>
        </w:tc>
        <w:tc>
          <w:tcPr>
            <w:tcW w:w="1418" w:type="dxa"/>
            <w:vAlign w:val="center"/>
          </w:tcPr>
          <w:p w14:paraId="23DB54C8" w14:textId="77777777" w:rsidR="00686E0C" w:rsidRDefault="00686E0C" w:rsidP="00344DAB"/>
        </w:tc>
        <w:tc>
          <w:tcPr>
            <w:tcW w:w="709" w:type="dxa"/>
            <w:vAlign w:val="center"/>
          </w:tcPr>
          <w:p w14:paraId="30503348" w14:textId="77777777" w:rsidR="00686E0C" w:rsidRDefault="00686E0C" w:rsidP="00344DAB"/>
        </w:tc>
        <w:tc>
          <w:tcPr>
            <w:tcW w:w="8930" w:type="dxa"/>
            <w:vAlign w:val="center"/>
          </w:tcPr>
          <w:p w14:paraId="0FCC1498" w14:textId="77777777" w:rsidR="00686E0C" w:rsidRDefault="00686E0C" w:rsidP="00344DAB"/>
        </w:tc>
      </w:tr>
      <w:tr w:rsidR="00686E0C" w14:paraId="52256D5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BE3E4C8" w14:textId="77777777" w:rsidR="00686E0C" w:rsidRDefault="00686E0C" w:rsidP="00BD1DB1">
            <w:pPr>
              <w:jc w:val="center"/>
            </w:pPr>
            <w:r>
              <w:t>6</w:t>
            </w:r>
          </w:p>
        </w:tc>
        <w:tc>
          <w:tcPr>
            <w:tcW w:w="2108" w:type="dxa"/>
            <w:vAlign w:val="center"/>
          </w:tcPr>
          <w:p w14:paraId="30CC9DF4" w14:textId="77777777" w:rsidR="00686E0C" w:rsidRDefault="00686E0C" w:rsidP="00344DAB"/>
        </w:tc>
        <w:tc>
          <w:tcPr>
            <w:tcW w:w="1418" w:type="dxa"/>
            <w:vAlign w:val="center"/>
          </w:tcPr>
          <w:p w14:paraId="34D4768D" w14:textId="77777777" w:rsidR="00686E0C" w:rsidRDefault="00686E0C" w:rsidP="00344DAB"/>
        </w:tc>
        <w:tc>
          <w:tcPr>
            <w:tcW w:w="709" w:type="dxa"/>
            <w:vAlign w:val="center"/>
          </w:tcPr>
          <w:p w14:paraId="55D4E20D" w14:textId="77777777" w:rsidR="00686E0C" w:rsidRDefault="00686E0C" w:rsidP="00344DAB"/>
        </w:tc>
        <w:tc>
          <w:tcPr>
            <w:tcW w:w="8930" w:type="dxa"/>
            <w:vAlign w:val="center"/>
          </w:tcPr>
          <w:p w14:paraId="62F0FCF7" w14:textId="77777777" w:rsidR="00686E0C" w:rsidRDefault="00686E0C" w:rsidP="00344DAB"/>
        </w:tc>
      </w:tr>
      <w:tr w:rsidR="00686E0C" w14:paraId="7160FD7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00DF9140" w14:textId="77777777" w:rsidR="00686E0C" w:rsidRDefault="00686E0C" w:rsidP="00BD1DB1">
            <w:pPr>
              <w:jc w:val="center"/>
            </w:pPr>
            <w:r>
              <w:t>7</w:t>
            </w:r>
          </w:p>
        </w:tc>
        <w:tc>
          <w:tcPr>
            <w:tcW w:w="2108" w:type="dxa"/>
            <w:vAlign w:val="center"/>
          </w:tcPr>
          <w:p w14:paraId="1BD3E90B" w14:textId="77777777" w:rsidR="00686E0C" w:rsidRDefault="00686E0C" w:rsidP="00344DAB"/>
        </w:tc>
        <w:tc>
          <w:tcPr>
            <w:tcW w:w="1418" w:type="dxa"/>
            <w:vAlign w:val="center"/>
          </w:tcPr>
          <w:p w14:paraId="2BA00598" w14:textId="77777777" w:rsidR="00686E0C" w:rsidRDefault="00686E0C" w:rsidP="00344DAB"/>
        </w:tc>
        <w:tc>
          <w:tcPr>
            <w:tcW w:w="709" w:type="dxa"/>
            <w:vAlign w:val="center"/>
          </w:tcPr>
          <w:p w14:paraId="350358D8" w14:textId="77777777" w:rsidR="00686E0C" w:rsidRDefault="00686E0C" w:rsidP="00344DAB"/>
        </w:tc>
        <w:tc>
          <w:tcPr>
            <w:tcW w:w="8930" w:type="dxa"/>
            <w:vAlign w:val="center"/>
          </w:tcPr>
          <w:p w14:paraId="5C7436A3" w14:textId="77777777" w:rsidR="00686E0C" w:rsidRDefault="00686E0C" w:rsidP="00344DAB"/>
        </w:tc>
      </w:tr>
      <w:tr w:rsidR="00686E0C" w14:paraId="5101E914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0E7C1B3" w14:textId="77777777" w:rsidR="00686E0C" w:rsidRDefault="00686E0C" w:rsidP="00BD1DB1">
            <w:pPr>
              <w:jc w:val="center"/>
            </w:pPr>
            <w:r>
              <w:t>8</w:t>
            </w:r>
          </w:p>
        </w:tc>
        <w:tc>
          <w:tcPr>
            <w:tcW w:w="2108" w:type="dxa"/>
            <w:vAlign w:val="center"/>
          </w:tcPr>
          <w:p w14:paraId="45FECE5D" w14:textId="77777777" w:rsidR="00686E0C" w:rsidRDefault="00686E0C" w:rsidP="00344DAB"/>
        </w:tc>
        <w:tc>
          <w:tcPr>
            <w:tcW w:w="1418" w:type="dxa"/>
            <w:vAlign w:val="center"/>
          </w:tcPr>
          <w:p w14:paraId="5B3F938F" w14:textId="77777777" w:rsidR="00686E0C" w:rsidRDefault="00686E0C" w:rsidP="00344DAB"/>
        </w:tc>
        <w:tc>
          <w:tcPr>
            <w:tcW w:w="709" w:type="dxa"/>
            <w:vAlign w:val="center"/>
          </w:tcPr>
          <w:p w14:paraId="310CC39F" w14:textId="77777777" w:rsidR="00686E0C" w:rsidRDefault="00686E0C" w:rsidP="00344DAB"/>
        </w:tc>
        <w:tc>
          <w:tcPr>
            <w:tcW w:w="8930" w:type="dxa"/>
            <w:vAlign w:val="center"/>
          </w:tcPr>
          <w:p w14:paraId="51B9691A" w14:textId="77777777" w:rsidR="00686E0C" w:rsidRDefault="00686E0C" w:rsidP="00344DAB"/>
        </w:tc>
      </w:tr>
      <w:tr w:rsidR="00BD1DB1" w14:paraId="299AAD4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1578DEA" w14:textId="77777777" w:rsidR="00BD1DB1" w:rsidRDefault="00BD1DB1" w:rsidP="00BD1DB1">
            <w:pPr>
              <w:jc w:val="center"/>
            </w:pPr>
            <w:r>
              <w:t>9</w:t>
            </w:r>
          </w:p>
        </w:tc>
        <w:tc>
          <w:tcPr>
            <w:tcW w:w="2108" w:type="dxa"/>
            <w:vAlign w:val="center"/>
          </w:tcPr>
          <w:p w14:paraId="26EC2832" w14:textId="77777777" w:rsidR="00BD1DB1" w:rsidRDefault="00BD1DB1" w:rsidP="00344DAB"/>
        </w:tc>
        <w:tc>
          <w:tcPr>
            <w:tcW w:w="1418" w:type="dxa"/>
            <w:vAlign w:val="center"/>
          </w:tcPr>
          <w:p w14:paraId="4CCEC601" w14:textId="77777777" w:rsidR="00BD1DB1" w:rsidRDefault="00BD1DB1" w:rsidP="00344DAB"/>
        </w:tc>
        <w:tc>
          <w:tcPr>
            <w:tcW w:w="709" w:type="dxa"/>
            <w:vAlign w:val="center"/>
          </w:tcPr>
          <w:p w14:paraId="338EE4EA" w14:textId="77777777" w:rsidR="00BD1DB1" w:rsidRDefault="00BD1DB1" w:rsidP="00344DAB"/>
        </w:tc>
        <w:tc>
          <w:tcPr>
            <w:tcW w:w="8930" w:type="dxa"/>
            <w:vAlign w:val="center"/>
          </w:tcPr>
          <w:p w14:paraId="0BF0A29A" w14:textId="77777777" w:rsidR="00BD1DB1" w:rsidRDefault="00BD1DB1" w:rsidP="00344DAB"/>
        </w:tc>
      </w:tr>
      <w:tr w:rsidR="00BD1DB1" w14:paraId="42FF243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DF5A979" w14:textId="77777777" w:rsidR="00BD1DB1" w:rsidRDefault="00BD1DB1" w:rsidP="00BD1DB1">
            <w:pPr>
              <w:jc w:val="center"/>
            </w:pPr>
            <w:r>
              <w:t>10</w:t>
            </w:r>
          </w:p>
        </w:tc>
        <w:tc>
          <w:tcPr>
            <w:tcW w:w="2108" w:type="dxa"/>
            <w:vAlign w:val="center"/>
          </w:tcPr>
          <w:p w14:paraId="44736165" w14:textId="77777777" w:rsidR="00BD1DB1" w:rsidRDefault="00BD1DB1" w:rsidP="00344DAB"/>
        </w:tc>
        <w:tc>
          <w:tcPr>
            <w:tcW w:w="1418" w:type="dxa"/>
            <w:vAlign w:val="center"/>
          </w:tcPr>
          <w:p w14:paraId="196C42C0" w14:textId="77777777" w:rsidR="00BD1DB1" w:rsidRDefault="00BD1DB1" w:rsidP="00344DAB"/>
        </w:tc>
        <w:tc>
          <w:tcPr>
            <w:tcW w:w="709" w:type="dxa"/>
            <w:vAlign w:val="center"/>
          </w:tcPr>
          <w:p w14:paraId="6949782B" w14:textId="77777777" w:rsidR="00BD1DB1" w:rsidRDefault="00BD1DB1" w:rsidP="00344DAB"/>
        </w:tc>
        <w:tc>
          <w:tcPr>
            <w:tcW w:w="8930" w:type="dxa"/>
            <w:vAlign w:val="center"/>
          </w:tcPr>
          <w:p w14:paraId="42940135" w14:textId="77777777" w:rsidR="00BD1DB1" w:rsidRDefault="00BD1DB1" w:rsidP="00344DAB"/>
        </w:tc>
      </w:tr>
    </w:tbl>
    <w:p w14:paraId="511C791D" w14:textId="77777777" w:rsidR="009F2E3C" w:rsidRDefault="009F2E3C" w:rsidP="0076581B"/>
    <w:sectPr w:rsidR="009F2E3C" w:rsidSect="001866B4">
      <w:pgSz w:w="16840" w:h="11907" w:orient="landscape" w:code="9"/>
      <w:pgMar w:top="993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1866B4"/>
    <w:rsid w:val="001E4C4A"/>
    <w:rsid w:val="00237FD3"/>
    <w:rsid w:val="0040494F"/>
    <w:rsid w:val="00522648"/>
    <w:rsid w:val="00686E0C"/>
    <w:rsid w:val="0076581B"/>
    <w:rsid w:val="00871B68"/>
    <w:rsid w:val="008F7EE7"/>
    <w:rsid w:val="009F2E3C"/>
    <w:rsid w:val="00BD1DB1"/>
    <w:rsid w:val="00BF5E79"/>
    <w:rsid w:val="00C372F7"/>
    <w:rsid w:val="00D4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01C29"/>
  <w15:docId w15:val="{C3557897-844C-434A-964A-B5242700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D44860"/>
    <w:rPr>
      <w:color w:val="0000FF" w:themeColor="hyperlink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61E68797</Template>
  <TotalTime>2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Henk Klaassen</cp:lastModifiedBy>
  <cp:revision>2</cp:revision>
  <dcterms:created xsi:type="dcterms:W3CDTF">2020-04-14T13:22:00Z</dcterms:created>
  <dcterms:modified xsi:type="dcterms:W3CDTF">2020-04-14T13:22:00Z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20200303133807262</vt:lpwstr>
  </property>
</Properties>
</file>