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3A7348" w14:textId="70CC94B0" w:rsidR="00CF52BB" w:rsidRPr="00CF52BB" w:rsidRDefault="00CF52BB">
      <w:pPr>
        <w:rPr>
          <w:b/>
          <w:sz w:val="24"/>
          <w:szCs w:val="24"/>
        </w:rPr>
      </w:pPr>
      <w:r w:rsidRPr="00CF52BB">
        <w:rPr>
          <w:b/>
          <w:sz w:val="24"/>
          <w:szCs w:val="24"/>
        </w:rPr>
        <w:t>Bijlage 13 – Commissie en Statendiner assortiment en prijzen per 28-02-2020</w:t>
      </w:r>
    </w:p>
    <w:p w14:paraId="1BF8480B" w14:textId="7371148D" w:rsidR="00012053" w:rsidRPr="00CF52BB" w:rsidRDefault="00CF52BB">
      <w:pPr>
        <w:rPr>
          <w:b/>
        </w:rPr>
      </w:pPr>
      <w:r>
        <w:rPr>
          <w:b/>
        </w:rPr>
        <w:br/>
      </w:r>
      <w:r w:rsidR="00823154" w:rsidRPr="00CF52BB">
        <w:rPr>
          <w:b/>
        </w:rPr>
        <w:t>Commissiediner:</w:t>
      </w:r>
    </w:p>
    <w:p w14:paraId="1EF07D34" w14:textId="77777777" w:rsidR="00823154" w:rsidRPr="00CF52BB" w:rsidRDefault="00823154">
      <w:r w:rsidRPr="00CF52BB">
        <w:t>Prijs: €</w:t>
      </w:r>
      <w:r w:rsidR="00E56E8F" w:rsidRPr="00CF52BB">
        <w:t xml:space="preserve"> 10,78</w:t>
      </w:r>
    </w:p>
    <w:p w14:paraId="0AFFF801" w14:textId="03447DF6" w:rsidR="00823154" w:rsidRPr="00823154" w:rsidRDefault="00823154">
      <w:r w:rsidRPr="00823154">
        <w:t>Langs het buffet</w:t>
      </w:r>
      <w:r w:rsidR="0042473A">
        <w:t xml:space="preserve"> in restaurant</w:t>
      </w:r>
      <w:r w:rsidRPr="00823154">
        <w:t>, zelf salade scheppen en 1 warme maaltijd.</w:t>
      </w:r>
    </w:p>
    <w:p w14:paraId="18D9F61D" w14:textId="77777777" w:rsidR="00823154" w:rsidRDefault="00823154">
      <w:r>
        <w:t>Voorbeeld assortiment:</w:t>
      </w:r>
    </w:p>
    <w:p w14:paraId="7CC36F67" w14:textId="77777777" w:rsidR="00823154" w:rsidRDefault="00823154" w:rsidP="00823154">
      <w:pPr>
        <w:pStyle w:val="Lijstalinea"/>
        <w:numPr>
          <w:ilvl w:val="0"/>
          <w:numId w:val="1"/>
        </w:numPr>
      </w:pPr>
      <w:r>
        <w:t>Saladebar met diverse gemengde en enkelvoudige salades</w:t>
      </w:r>
    </w:p>
    <w:p w14:paraId="7095BD73" w14:textId="35932FE4" w:rsidR="00823154" w:rsidRDefault="00823154" w:rsidP="00823154">
      <w:pPr>
        <w:pStyle w:val="Lijstalinea"/>
        <w:numPr>
          <w:ilvl w:val="0"/>
          <w:numId w:val="1"/>
        </w:numPr>
      </w:pPr>
      <w:r>
        <w:t xml:space="preserve">Een warme maaltijd zoals </w:t>
      </w:r>
      <w:r w:rsidR="00CF52BB">
        <w:t>stamppot</w:t>
      </w:r>
      <w:r>
        <w:t xml:space="preserve"> </w:t>
      </w:r>
      <w:bookmarkStart w:id="0" w:name="_GoBack"/>
      <w:bookmarkEnd w:id="0"/>
      <w:r>
        <w:t xml:space="preserve">met worst / pasta </w:t>
      </w:r>
      <w:proofErr w:type="spellStart"/>
      <w:r>
        <w:t>bolognese</w:t>
      </w:r>
      <w:proofErr w:type="spellEnd"/>
      <w:r>
        <w:t xml:space="preserve"> / rijst met gegrilde kip en groenten met </w:t>
      </w:r>
      <w:proofErr w:type="spellStart"/>
      <w:r>
        <w:t>toppings</w:t>
      </w:r>
      <w:proofErr w:type="spellEnd"/>
      <w:r>
        <w:t xml:space="preserve"> als zuur of geraspte kaas.</w:t>
      </w:r>
    </w:p>
    <w:p w14:paraId="3B91C882" w14:textId="77777777" w:rsidR="00823154" w:rsidRDefault="00823154" w:rsidP="00823154">
      <w:pPr>
        <w:pStyle w:val="Lijstalinea"/>
        <w:numPr>
          <w:ilvl w:val="0"/>
          <w:numId w:val="1"/>
        </w:numPr>
      </w:pPr>
      <w:r>
        <w:t>Frisdrank op het buffet, wordt apart gefactureerd</w:t>
      </w:r>
    </w:p>
    <w:p w14:paraId="62C5F413" w14:textId="77777777" w:rsidR="00823154" w:rsidRDefault="00823154" w:rsidP="00823154"/>
    <w:p w14:paraId="5F31565D" w14:textId="77777777" w:rsidR="00823154" w:rsidRPr="00E56E8F" w:rsidRDefault="00823154" w:rsidP="00823154">
      <w:pPr>
        <w:rPr>
          <w:b/>
        </w:rPr>
      </w:pPr>
      <w:r w:rsidRPr="00E56E8F">
        <w:rPr>
          <w:b/>
        </w:rPr>
        <w:t>Statendiner:</w:t>
      </w:r>
    </w:p>
    <w:p w14:paraId="02CB2959" w14:textId="77777777" w:rsidR="00823154" w:rsidRPr="00CF52BB" w:rsidRDefault="00823154" w:rsidP="00823154">
      <w:r>
        <w:t xml:space="preserve">Prijs: </w:t>
      </w:r>
      <w:r w:rsidRPr="00CF52BB">
        <w:t>€</w:t>
      </w:r>
      <w:r w:rsidR="00E56E8F" w:rsidRPr="00CF52BB">
        <w:t xml:space="preserve"> 15,90</w:t>
      </w:r>
    </w:p>
    <w:p w14:paraId="46FDDC9A" w14:textId="45EA2D30" w:rsidR="00823154" w:rsidRDefault="00823154" w:rsidP="00823154">
      <w:r w:rsidRPr="00823154">
        <w:t xml:space="preserve">Wordt een apart lijnbuffet </w:t>
      </w:r>
      <w:r w:rsidR="0042473A">
        <w:t xml:space="preserve">in restaurant </w:t>
      </w:r>
      <w:r w:rsidRPr="00823154">
        <w:t xml:space="preserve">voor gemaakt met </w:t>
      </w:r>
      <w:proofErr w:type="spellStart"/>
      <w:r w:rsidRPr="00823154">
        <w:t>shafing</w:t>
      </w:r>
      <w:proofErr w:type="spellEnd"/>
      <w:r w:rsidRPr="00823154">
        <w:t xml:space="preserve"> </w:t>
      </w:r>
      <w:proofErr w:type="spellStart"/>
      <w:r w:rsidRPr="00823154">
        <w:t>dishes</w:t>
      </w:r>
      <w:proofErr w:type="spellEnd"/>
      <w:r w:rsidRPr="00823154">
        <w:t>,</w:t>
      </w:r>
      <w:r>
        <w:t xml:space="preserve"> gedekte tafels met sap, water en brood. </w:t>
      </w:r>
      <w:r w:rsidR="00E56E8F">
        <w:t>Personeelskosten worden apart gerekend</w:t>
      </w:r>
    </w:p>
    <w:p w14:paraId="1404CC4D" w14:textId="77777777" w:rsidR="00823154" w:rsidRDefault="00823154" w:rsidP="00823154">
      <w:r>
        <w:t>Voorbeeld buffet assortiment inclusief dessert:</w:t>
      </w:r>
    </w:p>
    <w:p w14:paraId="171E73FA" w14:textId="77777777" w:rsidR="00823154" w:rsidRDefault="00823154" w:rsidP="00823154">
      <w:pPr>
        <w:pStyle w:val="Lijstalinea"/>
        <w:numPr>
          <w:ilvl w:val="0"/>
          <w:numId w:val="1"/>
        </w:numPr>
      </w:pPr>
      <w:r>
        <w:t xml:space="preserve">Surinaams (nasi / bami / </w:t>
      </w:r>
      <w:proofErr w:type="spellStart"/>
      <w:r>
        <w:t>sate</w:t>
      </w:r>
      <w:proofErr w:type="spellEnd"/>
      <w:r>
        <w:t xml:space="preserve"> / omeletreepjes / luxe kroepoeksoorten / zuur / geba</w:t>
      </w:r>
      <w:r w:rsidR="00E56E8F">
        <w:t>kken banaan / saladebar geopend / Bavarois)</w:t>
      </w:r>
    </w:p>
    <w:p w14:paraId="0653F4AC" w14:textId="77777777" w:rsidR="00E56E8F" w:rsidRDefault="00E56E8F" w:rsidP="00823154">
      <w:pPr>
        <w:pStyle w:val="Lijstalinea"/>
        <w:numPr>
          <w:ilvl w:val="0"/>
          <w:numId w:val="1"/>
        </w:numPr>
      </w:pPr>
      <w:r>
        <w:t xml:space="preserve">Frans (Gebakken aardappels / kiprollade / </w:t>
      </w:r>
      <w:proofErr w:type="spellStart"/>
      <w:r>
        <w:t>haricot</w:t>
      </w:r>
      <w:proofErr w:type="spellEnd"/>
      <w:r>
        <w:t xml:space="preserve"> </w:t>
      </w:r>
      <w:proofErr w:type="spellStart"/>
      <w:r>
        <w:t>verts</w:t>
      </w:r>
      <w:proofErr w:type="spellEnd"/>
      <w:r>
        <w:t xml:space="preserve"> / </w:t>
      </w:r>
      <w:proofErr w:type="spellStart"/>
      <w:r>
        <w:t>boeuf</w:t>
      </w:r>
      <w:proofErr w:type="spellEnd"/>
      <w:r>
        <w:t xml:space="preserve"> </w:t>
      </w:r>
      <w:proofErr w:type="spellStart"/>
      <w:r>
        <w:t>bourguinon</w:t>
      </w:r>
      <w:proofErr w:type="spellEnd"/>
      <w:r>
        <w:t xml:space="preserve"> / gemengde groenten / ijs)</w:t>
      </w:r>
    </w:p>
    <w:p w14:paraId="5DDE1C76" w14:textId="77777777" w:rsidR="00E56E8F" w:rsidRPr="00823154" w:rsidRDefault="00E56E8F" w:rsidP="00823154">
      <w:pPr>
        <w:pStyle w:val="Lijstalinea"/>
        <w:numPr>
          <w:ilvl w:val="0"/>
          <w:numId w:val="1"/>
        </w:numPr>
      </w:pPr>
      <w:r>
        <w:t>Frisdrank op het buffet, wordt apart gefactureerd</w:t>
      </w:r>
    </w:p>
    <w:sectPr w:rsidR="00E56E8F" w:rsidRPr="008231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493222"/>
    <w:multiLevelType w:val="hybridMultilevel"/>
    <w:tmpl w:val="21621198"/>
    <w:lvl w:ilvl="0" w:tplc="2A520D1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3154"/>
    <w:rsid w:val="00012053"/>
    <w:rsid w:val="0042473A"/>
    <w:rsid w:val="00623269"/>
    <w:rsid w:val="00823154"/>
    <w:rsid w:val="00CF52BB"/>
    <w:rsid w:val="00E56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26B36"/>
  <w15:chartTrackingRefBased/>
  <w15:docId w15:val="{5B3CB488-57E6-4B90-B28A-D8ED8F70C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8231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8AE11E6B</Template>
  <TotalTime>1</TotalTime>
  <Pages>1</Pages>
  <Words>147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Harm  de Jong</dc:creator>
  <cp:keywords/>
  <dc:description/>
  <cp:lastModifiedBy>Henk Klaassen</cp:lastModifiedBy>
  <cp:revision>2</cp:revision>
  <dcterms:created xsi:type="dcterms:W3CDTF">2020-03-26T11:09:00Z</dcterms:created>
  <dcterms:modified xsi:type="dcterms:W3CDTF">2020-03-26T11:09:00Z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CS AutoSave">
    <vt:lpwstr/>
  </property>
</Properties>
</file>