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573524" w14:textId="7BAC7048" w:rsidR="006B0B22" w:rsidRDefault="006B0B22" w:rsidP="006F1938">
      <w:pPr>
        <w:rPr>
          <w:b/>
          <w:bCs/>
        </w:rPr>
      </w:pPr>
      <w:r>
        <w:rPr>
          <w:b/>
          <w:bCs/>
        </w:rPr>
        <w:t xml:space="preserve">Bijlage 11 - </w:t>
      </w:r>
      <w:r w:rsidR="006F1938" w:rsidRPr="009A3141">
        <w:rPr>
          <w:b/>
          <w:bCs/>
        </w:rPr>
        <w:t>Feedback cateringmedewerkers</w:t>
      </w:r>
      <w:r>
        <w:rPr>
          <w:b/>
          <w:bCs/>
        </w:rPr>
        <w:t xml:space="preserve"> januari 2020</w:t>
      </w:r>
      <w:r w:rsidR="006F1938">
        <w:rPr>
          <w:b/>
          <w:bCs/>
        </w:rPr>
        <w:t xml:space="preserve"> </w:t>
      </w:r>
    </w:p>
    <w:p w14:paraId="0FD74DFB" w14:textId="519E9AD1" w:rsidR="006F1938" w:rsidRPr="00BE399D" w:rsidRDefault="006F1938" w:rsidP="006F1938">
      <w:pPr>
        <w:rPr>
          <w:b/>
          <w:bCs/>
        </w:rPr>
      </w:pPr>
      <w:r>
        <w:rPr>
          <w:b/>
          <w:bCs/>
        </w:rPr>
        <w:t xml:space="preserve">overleg op </w:t>
      </w:r>
      <w:r w:rsidRPr="00BE399D">
        <w:rPr>
          <w:b/>
          <w:bCs/>
        </w:rPr>
        <w:t>27-1-2020</w:t>
      </w:r>
    </w:p>
    <w:p w14:paraId="51D75E30" w14:textId="77777777" w:rsidR="006F1938" w:rsidRDefault="006F1938" w:rsidP="006F1938">
      <w:r>
        <w:t>Facilitaire Zaken (teamleider en adviseur) heeft met de cateringmedewerkers op het provinciehuis gesproken over hun ervaringen en wensen. Een deel van de feedback wordt gebruikt als input voor de aanbesteding restauratieve voorzieningen. Een ander deel wordt direct meegenomen als actiepunt.</w:t>
      </w:r>
    </w:p>
    <w:p w14:paraId="4E4546A1" w14:textId="77777777" w:rsidR="006F1938" w:rsidRDefault="006F1938" w:rsidP="006F1938">
      <w:r>
        <w:t>Hieronder een overzicht van de diverse punten die genoemd zijn. Daarbij vooraf gesteld dat de cateringmedewerkers aangeven in algemene zin zeer tevreden zijn over de huidige cateraar.</w:t>
      </w:r>
    </w:p>
    <w:p w14:paraId="52B37D9B" w14:textId="77777777" w:rsidR="006F1938" w:rsidRDefault="006F1938" w:rsidP="006F1938">
      <w:bookmarkStart w:id="0" w:name="_GoBack"/>
      <w:bookmarkEnd w:id="0"/>
    </w:p>
    <w:p w14:paraId="4AE68B75" w14:textId="77777777" w:rsidR="006F1938" w:rsidRPr="00BE399D" w:rsidRDefault="006F1938" w:rsidP="006F1938">
      <w:pPr>
        <w:rPr>
          <w:b/>
          <w:bCs/>
        </w:rPr>
      </w:pPr>
      <w:r w:rsidRPr="00BE399D">
        <w:rPr>
          <w:b/>
          <w:bCs/>
        </w:rPr>
        <w:t>Wat gaat goed en wil je graag zo houden?</w:t>
      </w:r>
    </w:p>
    <w:p w14:paraId="0980F3C7" w14:textId="77777777" w:rsidR="006F1938" w:rsidRDefault="006F1938" w:rsidP="006F1938">
      <w:pPr>
        <w:pStyle w:val="Lijstalinea"/>
        <w:numPr>
          <w:ilvl w:val="0"/>
          <w:numId w:val="1"/>
        </w:numPr>
      </w:pPr>
      <w:r>
        <w:t>Over het algemeen gaat alles wel goed tussen zowel opdrachtgever als cateraar.</w:t>
      </w:r>
    </w:p>
    <w:p w14:paraId="3314DED4" w14:textId="77777777" w:rsidR="006F1938" w:rsidRDefault="006F1938" w:rsidP="006F1938">
      <w:pPr>
        <w:pStyle w:val="Lijstalinea"/>
        <w:numPr>
          <w:ilvl w:val="0"/>
          <w:numId w:val="1"/>
        </w:numPr>
      </w:pPr>
      <w:r>
        <w:t xml:space="preserve">De cateraar hanteert een menucyclus, maar er is veel ruimte/vrijheid voor eigen invulling qua assortiment, receptuur. </w:t>
      </w:r>
    </w:p>
    <w:p w14:paraId="42B53412" w14:textId="77777777" w:rsidR="006F1938" w:rsidRDefault="006F1938" w:rsidP="006F1938">
      <w:pPr>
        <w:pStyle w:val="Lijstalinea"/>
        <w:numPr>
          <w:ilvl w:val="0"/>
          <w:numId w:val="1"/>
        </w:numPr>
      </w:pPr>
      <w:r>
        <w:t>De (verplichte) trainingen zijn noodzakelijk, maar ook inspirerend.</w:t>
      </w:r>
    </w:p>
    <w:p w14:paraId="3C9B7433" w14:textId="77777777" w:rsidR="006F1938" w:rsidRDefault="006F1938" w:rsidP="006F1938">
      <w:pPr>
        <w:pStyle w:val="Lijstalinea"/>
        <w:numPr>
          <w:ilvl w:val="0"/>
          <w:numId w:val="1"/>
        </w:numPr>
      </w:pPr>
      <w:r>
        <w:t xml:space="preserve">Onze focus op </w:t>
      </w:r>
      <w:proofErr w:type="spellStart"/>
      <w:r>
        <w:t>hospitality</w:t>
      </w:r>
      <w:proofErr w:type="spellEnd"/>
      <w:r>
        <w:t xml:space="preserve"> vinden we belangrijk. We willen alert en attent zijn naar onze gasten.</w:t>
      </w:r>
    </w:p>
    <w:p w14:paraId="32C5A451" w14:textId="77777777" w:rsidR="006F1938" w:rsidRDefault="006F1938" w:rsidP="006F1938">
      <w:pPr>
        <w:pStyle w:val="Lijstalinea"/>
        <w:numPr>
          <w:ilvl w:val="0"/>
          <w:numId w:val="1"/>
        </w:numPr>
      </w:pPr>
      <w:r>
        <w:t>We hebben een professioneel team.</w:t>
      </w:r>
    </w:p>
    <w:p w14:paraId="633D7E75" w14:textId="77777777" w:rsidR="006F1938" w:rsidRDefault="006F1938" w:rsidP="006F1938">
      <w:pPr>
        <w:pStyle w:val="Lijstalinea"/>
        <w:numPr>
          <w:ilvl w:val="0"/>
          <w:numId w:val="1"/>
        </w:numPr>
      </w:pPr>
      <w:r>
        <w:t xml:space="preserve">We waarderen de actieve betrokkenheid vanuit team facilitaire zaken van de provincie. </w:t>
      </w:r>
    </w:p>
    <w:p w14:paraId="49292FD6" w14:textId="77777777" w:rsidR="006F1938" w:rsidRDefault="006F1938" w:rsidP="006F1938">
      <w:pPr>
        <w:pStyle w:val="Lijstalinea"/>
        <w:numPr>
          <w:ilvl w:val="0"/>
          <w:numId w:val="1"/>
        </w:numPr>
      </w:pPr>
      <w:r>
        <w:t>Ik zou de kassa graag houden, dat geeft toch een interactie tussen de gasten en ons.</w:t>
      </w:r>
    </w:p>
    <w:p w14:paraId="4C1CFCB5" w14:textId="77777777" w:rsidR="006F1938" w:rsidRDefault="006F1938" w:rsidP="006F1938">
      <w:pPr>
        <w:pStyle w:val="Lijstalinea"/>
      </w:pPr>
    </w:p>
    <w:p w14:paraId="0F178F0A" w14:textId="77777777" w:rsidR="006F1938" w:rsidRPr="00BE399D" w:rsidRDefault="006F1938" w:rsidP="006F1938">
      <w:pPr>
        <w:rPr>
          <w:b/>
          <w:bCs/>
        </w:rPr>
      </w:pPr>
      <w:r w:rsidRPr="00BE399D">
        <w:rPr>
          <w:b/>
          <w:bCs/>
        </w:rPr>
        <w:t xml:space="preserve">Wat kan </w:t>
      </w:r>
      <w:r>
        <w:rPr>
          <w:b/>
          <w:bCs/>
        </w:rPr>
        <w:t xml:space="preserve">nog </w:t>
      </w:r>
      <w:r w:rsidRPr="00BE399D">
        <w:rPr>
          <w:b/>
          <w:bCs/>
        </w:rPr>
        <w:t>beter?</w:t>
      </w:r>
    </w:p>
    <w:p w14:paraId="15D71999" w14:textId="77777777" w:rsidR="006F1938" w:rsidRDefault="006F1938" w:rsidP="006F1938">
      <w:pPr>
        <w:pStyle w:val="Lijstalinea"/>
        <w:numPr>
          <w:ilvl w:val="0"/>
          <w:numId w:val="2"/>
        </w:numPr>
      </w:pPr>
      <w:r>
        <w:t>Soms de communicatie met afdelingen</w:t>
      </w:r>
    </w:p>
    <w:p w14:paraId="77FDC770" w14:textId="77777777" w:rsidR="006F1938" w:rsidRDefault="006F1938" w:rsidP="006F1938">
      <w:pPr>
        <w:pStyle w:val="Lijstalinea"/>
        <w:numPr>
          <w:ilvl w:val="0"/>
          <w:numId w:val="2"/>
        </w:numPr>
      </w:pPr>
      <w:r>
        <w:t>Merkbare betrokkenheid en waardering vanuit het hoofdkantoor van de cateraar bij de werkzaamheden op de locatie.</w:t>
      </w:r>
    </w:p>
    <w:p w14:paraId="5DD9111E" w14:textId="77777777" w:rsidR="006F1938" w:rsidRDefault="006F1938" w:rsidP="006F1938">
      <w:pPr>
        <w:pStyle w:val="Lijstalinea"/>
        <w:numPr>
          <w:ilvl w:val="0"/>
          <w:numId w:val="2"/>
        </w:numPr>
      </w:pPr>
      <w:r>
        <w:t>Dienstbaarheid vanuit het hoofdkantoor van de cateraar richting de cateringmedewerkers.</w:t>
      </w:r>
    </w:p>
    <w:p w14:paraId="6B72886F" w14:textId="77777777" w:rsidR="006F1938" w:rsidRDefault="006F1938" w:rsidP="006F1938">
      <w:pPr>
        <w:pStyle w:val="Lijstalinea"/>
        <w:numPr>
          <w:ilvl w:val="0"/>
          <w:numId w:val="2"/>
        </w:numPr>
      </w:pPr>
      <w:r>
        <w:t>Graag een flexibele schil met een vaste groep van invallers waar een beroep op gedaan kan worden op piekmomenten.</w:t>
      </w:r>
    </w:p>
    <w:p w14:paraId="23E8F0AE" w14:textId="77777777" w:rsidR="006F1938" w:rsidRDefault="006F1938" w:rsidP="006F1938"/>
    <w:p w14:paraId="3A65FB7C" w14:textId="77777777" w:rsidR="006F1938" w:rsidRDefault="006F1938" w:rsidP="006F1938">
      <w:pPr>
        <w:rPr>
          <w:b/>
          <w:bCs/>
        </w:rPr>
      </w:pPr>
      <w:r w:rsidRPr="00174C06">
        <w:rPr>
          <w:b/>
          <w:bCs/>
        </w:rPr>
        <w:t>Wat mis je/ zou je graag willen</w:t>
      </w:r>
      <w:r>
        <w:rPr>
          <w:b/>
          <w:bCs/>
        </w:rPr>
        <w:t>?</w:t>
      </w:r>
    </w:p>
    <w:p w14:paraId="756D8754" w14:textId="77777777" w:rsidR="006F1938" w:rsidRDefault="006F1938" w:rsidP="006F1938">
      <w:pPr>
        <w:pStyle w:val="Lijstalinea"/>
        <w:numPr>
          <w:ilvl w:val="0"/>
          <w:numId w:val="3"/>
        </w:numPr>
      </w:pPr>
      <w:r>
        <w:t>De inrichting van restaurant en keuken is sterk verouderd, heeft weinig sfeer en uitstraling. Ook h</w:t>
      </w:r>
      <w:r w:rsidRPr="00174C06">
        <w:t>et serviesgoed is erg traditioneel</w:t>
      </w:r>
      <w:r>
        <w:t xml:space="preserve"> en kan wel een opfrisser gebruiken. Wat zou het ook mooi zijn wanneer gasten bij binnenkomst van het provinciehuis onze catering direct in beeld heeft en er gebruik van kan maken. FZ geeft aan dat er op dit moment onderzoek gedaan wordt naar de mogelijkheden en kosten van de herinrichting van de entree, hal en mogelijk ook het restaurant. Wanneer een besluit is genomen worden wensen van de cateringmedewerkers nader geïnventariseerd en meegenomen in de plannen. </w:t>
      </w:r>
    </w:p>
    <w:p w14:paraId="4F9F4E8D" w14:textId="09EB30E8" w:rsidR="00283A4A" w:rsidRPr="006F1938" w:rsidRDefault="006F1938" w:rsidP="00016755">
      <w:pPr>
        <w:pStyle w:val="Lijstalinea"/>
        <w:numPr>
          <w:ilvl w:val="0"/>
          <w:numId w:val="3"/>
        </w:numPr>
      </w:pPr>
      <w:r>
        <w:t>Inspiratietraining ‘on the job’ en kijken/werken bij andere locaties/cateraars of leveranciers.</w:t>
      </w:r>
      <w:r w:rsidR="00016755" w:rsidRPr="006F1938">
        <w:t xml:space="preserve"> </w:t>
      </w:r>
    </w:p>
    <w:sectPr w:rsidR="00283A4A" w:rsidRPr="006F1938" w:rsidSect="000167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261D3E"/>
    <w:multiLevelType w:val="hybridMultilevel"/>
    <w:tmpl w:val="28C092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AAE544B"/>
    <w:multiLevelType w:val="hybridMultilevel"/>
    <w:tmpl w:val="4612998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DDC41AB"/>
    <w:multiLevelType w:val="hybridMultilevel"/>
    <w:tmpl w:val="FF6422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A4A"/>
    <w:rsid w:val="00003BD3"/>
    <w:rsid w:val="00004FFA"/>
    <w:rsid w:val="00010EF1"/>
    <w:rsid w:val="000135B0"/>
    <w:rsid w:val="00016755"/>
    <w:rsid w:val="00023A92"/>
    <w:rsid w:val="000250BE"/>
    <w:rsid w:val="00025690"/>
    <w:rsid w:val="00026FA0"/>
    <w:rsid w:val="00037C37"/>
    <w:rsid w:val="00055EE2"/>
    <w:rsid w:val="00062D62"/>
    <w:rsid w:val="00065FD8"/>
    <w:rsid w:val="0006620B"/>
    <w:rsid w:val="000704BD"/>
    <w:rsid w:val="00074BA0"/>
    <w:rsid w:val="00084AEE"/>
    <w:rsid w:val="00086B56"/>
    <w:rsid w:val="000905CC"/>
    <w:rsid w:val="00094861"/>
    <w:rsid w:val="000950D7"/>
    <w:rsid w:val="000951F3"/>
    <w:rsid w:val="0009799B"/>
    <w:rsid w:val="000A3F4A"/>
    <w:rsid w:val="000A46F4"/>
    <w:rsid w:val="000B2DF5"/>
    <w:rsid w:val="000D2213"/>
    <w:rsid w:val="000E01DE"/>
    <w:rsid w:val="000E3884"/>
    <w:rsid w:val="000F45C8"/>
    <w:rsid w:val="000F48CA"/>
    <w:rsid w:val="000F6F3E"/>
    <w:rsid w:val="001012D4"/>
    <w:rsid w:val="00102103"/>
    <w:rsid w:val="0010657C"/>
    <w:rsid w:val="00111409"/>
    <w:rsid w:val="001204F8"/>
    <w:rsid w:val="001218DC"/>
    <w:rsid w:val="00127263"/>
    <w:rsid w:val="0012798F"/>
    <w:rsid w:val="00133948"/>
    <w:rsid w:val="0013438D"/>
    <w:rsid w:val="00134D41"/>
    <w:rsid w:val="00137CA6"/>
    <w:rsid w:val="0015294F"/>
    <w:rsid w:val="001541F0"/>
    <w:rsid w:val="00157F24"/>
    <w:rsid w:val="001634D6"/>
    <w:rsid w:val="0016719E"/>
    <w:rsid w:val="00172840"/>
    <w:rsid w:val="00172EB8"/>
    <w:rsid w:val="0017621C"/>
    <w:rsid w:val="00185B74"/>
    <w:rsid w:val="001903DF"/>
    <w:rsid w:val="00195662"/>
    <w:rsid w:val="001A0E5B"/>
    <w:rsid w:val="001A0E81"/>
    <w:rsid w:val="001A64E3"/>
    <w:rsid w:val="001A6A73"/>
    <w:rsid w:val="001B2816"/>
    <w:rsid w:val="001B30B0"/>
    <w:rsid w:val="001B6D96"/>
    <w:rsid w:val="001D3A88"/>
    <w:rsid w:val="001E628F"/>
    <w:rsid w:val="001F09E1"/>
    <w:rsid w:val="00201013"/>
    <w:rsid w:val="00203610"/>
    <w:rsid w:val="00210F89"/>
    <w:rsid w:val="00211644"/>
    <w:rsid w:val="00213F90"/>
    <w:rsid w:val="002204FA"/>
    <w:rsid w:val="00224AAC"/>
    <w:rsid w:val="00236A5C"/>
    <w:rsid w:val="00237524"/>
    <w:rsid w:val="002475AB"/>
    <w:rsid w:val="002509D8"/>
    <w:rsid w:val="002564BF"/>
    <w:rsid w:val="0027232E"/>
    <w:rsid w:val="002765E2"/>
    <w:rsid w:val="00277DD4"/>
    <w:rsid w:val="00281BBB"/>
    <w:rsid w:val="00283A4A"/>
    <w:rsid w:val="0028629C"/>
    <w:rsid w:val="00291937"/>
    <w:rsid w:val="00291A03"/>
    <w:rsid w:val="002958B6"/>
    <w:rsid w:val="00296F39"/>
    <w:rsid w:val="002A66A4"/>
    <w:rsid w:val="002B4642"/>
    <w:rsid w:val="002B7BD9"/>
    <w:rsid w:val="002C3B15"/>
    <w:rsid w:val="002C4392"/>
    <w:rsid w:val="002C6338"/>
    <w:rsid w:val="002D13D3"/>
    <w:rsid w:val="002D2DC6"/>
    <w:rsid w:val="002E1F28"/>
    <w:rsid w:val="002E485D"/>
    <w:rsid w:val="002F3339"/>
    <w:rsid w:val="00300653"/>
    <w:rsid w:val="00305AD9"/>
    <w:rsid w:val="00307C3B"/>
    <w:rsid w:val="0031219C"/>
    <w:rsid w:val="00315B2E"/>
    <w:rsid w:val="00323CF1"/>
    <w:rsid w:val="003252C3"/>
    <w:rsid w:val="003256ED"/>
    <w:rsid w:val="00330AC2"/>
    <w:rsid w:val="00333AEF"/>
    <w:rsid w:val="00333FE0"/>
    <w:rsid w:val="00336377"/>
    <w:rsid w:val="00340BBF"/>
    <w:rsid w:val="00353F9B"/>
    <w:rsid w:val="003572D1"/>
    <w:rsid w:val="0036096E"/>
    <w:rsid w:val="003621E1"/>
    <w:rsid w:val="00364CB4"/>
    <w:rsid w:val="003733BE"/>
    <w:rsid w:val="0037745C"/>
    <w:rsid w:val="0039201C"/>
    <w:rsid w:val="0039583C"/>
    <w:rsid w:val="00397DA8"/>
    <w:rsid w:val="003B013B"/>
    <w:rsid w:val="003B1B27"/>
    <w:rsid w:val="003B2521"/>
    <w:rsid w:val="003C1579"/>
    <w:rsid w:val="003D653C"/>
    <w:rsid w:val="003E4B5E"/>
    <w:rsid w:val="003F4029"/>
    <w:rsid w:val="003F4D66"/>
    <w:rsid w:val="0040032E"/>
    <w:rsid w:val="004116D2"/>
    <w:rsid w:val="0042137C"/>
    <w:rsid w:val="004344AA"/>
    <w:rsid w:val="004427F8"/>
    <w:rsid w:val="00446C04"/>
    <w:rsid w:val="00455E40"/>
    <w:rsid w:val="00463AAC"/>
    <w:rsid w:val="00474553"/>
    <w:rsid w:val="00476348"/>
    <w:rsid w:val="00477192"/>
    <w:rsid w:val="00494C49"/>
    <w:rsid w:val="00495926"/>
    <w:rsid w:val="00496109"/>
    <w:rsid w:val="004964A5"/>
    <w:rsid w:val="00496751"/>
    <w:rsid w:val="004A3B74"/>
    <w:rsid w:val="004B75C7"/>
    <w:rsid w:val="004C2678"/>
    <w:rsid w:val="004C2C42"/>
    <w:rsid w:val="004C77D3"/>
    <w:rsid w:val="004D02BD"/>
    <w:rsid w:val="004E0B02"/>
    <w:rsid w:val="004E1CBE"/>
    <w:rsid w:val="004E1DBD"/>
    <w:rsid w:val="004E49C6"/>
    <w:rsid w:val="004E5DF8"/>
    <w:rsid w:val="004E6E3F"/>
    <w:rsid w:val="004F1728"/>
    <w:rsid w:val="004F4C4B"/>
    <w:rsid w:val="004F5C69"/>
    <w:rsid w:val="00500122"/>
    <w:rsid w:val="005004E9"/>
    <w:rsid w:val="005037AA"/>
    <w:rsid w:val="00507632"/>
    <w:rsid w:val="00510696"/>
    <w:rsid w:val="00512A6B"/>
    <w:rsid w:val="005139B9"/>
    <w:rsid w:val="005155D7"/>
    <w:rsid w:val="005169E8"/>
    <w:rsid w:val="00517FBD"/>
    <w:rsid w:val="00523B5A"/>
    <w:rsid w:val="00527FDB"/>
    <w:rsid w:val="005331D9"/>
    <w:rsid w:val="0054113B"/>
    <w:rsid w:val="005421C3"/>
    <w:rsid w:val="00547057"/>
    <w:rsid w:val="00553337"/>
    <w:rsid w:val="00565835"/>
    <w:rsid w:val="00585294"/>
    <w:rsid w:val="005914EE"/>
    <w:rsid w:val="005A5DDF"/>
    <w:rsid w:val="005B02AC"/>
    <w:rsid w:val="005B3053"/>
    <w:rsid w:val="005B336A"/>
    <w:rsid w:val="005C39E2"/>
    <w:rsid w:val="005C409C"/>
    <w:rsid w:val="005C47BC"/>
    <w:rsid w:val="005C770F"/>
    <w:rsid w:val="005D13A7"/>
    <w:rsid w:val="005D7311"/>
    <w:rsid w:val="005E4D68"/>
    <w:rsid w:val="005F402F"/>
    <w:rsid w:val="006055B3"/>
    <w:rsid w:val="00607F91"/>
    <w:rsid w:val="006111BD"/>
    <w:rsid w:val="006145E1"/>
    <w:rsid w:val="00615E5E"/>
    <w:rsid w:val="00616D08"/>
    <w:rsid w:val="006273E7"/>
    <w:rsid w:val="00631B7B"/>
    <w:rsid w:val="00632898"/>
    <w:rsid w:val="00633064"/>
    <w:rsid w:val="0063589D"/>
    <w:rsid w:val="00640505"/>
    <w:rsid w:val="00642DB6"/>
    <w:rsid w:val="00646B65"/>
    <w:rsid w:val="00650950"/>
    <w:rsid w:val="006515C0"/>
    <w:rsid w:val="00662399"/>
    <w:rsid w:val="006642E0"/>
    <w:rsid w:val="00665577"/>
    <w:rsid w:val="006657DC"/>
    <w:rsid w:val="00670846"/>
    <w:rsid w:val="0067198B"/>
    <w:rsid w:val="00682C2A"/>
    <w:rsid w:val="00686D06"/>
    <w:rsid w:val="006971D5"/>
    <w:rsid w:val="006A019E"/>
    <w:rsid w:val="006A083D"/>
    <w:rsid w:val="006A1C57"/>
    <w:rsid w:val="006A6B75"/>
    <w:rsid w:val="006A75BE"/>
    <w:rsid w:val="006B0B22"/>
    <w:rsid w:val="006B4162"/>
    <w:rsid w:val="006D085E"/>
    <w:rsid w:val="006D4872"/>
    <w:rsid w:val="006E641F"/>
    <w:rsid w:val="006E7A2C"/>
    <w:rsid w:val="006F1938"/>
    <w:rsid w:val="006F3234"/>
    <w:rsid w:val="006F42F5"/>
    <w:rsid w:val="00700951"/>
    <w:rsid w:val="0070313B"/>
    <w:rsid w:val="00703699"/>
    <w:rsid w:val="00705642"/>
    <w:rsid w:val="00714AE7"/>
    <w:rsid w:val="0072063B"/>
    <w:rsid w:val="00720A30"/>
    <w:rsid w:val="007210DF"/>
    <w:rsid w:val="00726E9F"/>
    <w:rsid w:val="00732F8F"/>
    <w:rsid w:val="007336ED"/>
    <w:rsid w:val="0074175A"/>
    <w:rsid w:val="00745F26"/>
    <w:rsid w:val="0075056B"/>
    <w:rsid w:val="007607FC"/>
    <w:rsid w:val="00764248"/>
    <w:rsid w:val="00765736"/>
    <w:rsid w:val="00775AA4"/>
    <w:rsid w:val="00781921"/>
    <w:rsid w:val="00790D6B"/>
    <w:rsid w:val="00794919"/>
    <w:rsid w:val="007A4F45"/>
    <w:rsid w:val="007B79DD"/>
    <w:rsid w:val="007C0D0B"/>
    <w:rsid w:val="007C363D"/>
    <w:rsid w:val="007C43D8"/>
    <w:rsid w:val="007D1EC6"/>
    <w:rsid w:val="007D5A83"/>
    <w:rsid w:val="007E3E27"/>
    <w:rsid w:val="007E5ECF"/>
    <w:rsid w:val="007E70AC"/>
    <w:rsid w:val="007E7C0F"/>
    <w:rsid w:val="007F22BB"/>
    <w:rsid w:val="007F3F9B"/>
    <w:rsid w:val="0081257A"/>
    <w:rsid w:val="00812714"/>
    <w:rsid w:val="0081394F"/>
    <w:rsid w:val="00820053"/>
    <w:rsid w:val="00821494"/>
    <w:rsid w:val="00826A12"/>
    <w:rsid w:val="00830746"/>
    <w:rsid w:val="00835481"/>
    <w:rsid w:val="00837EC1"/>
    <w:rsid w:val="00840F87"/>
    <w:rsid w:val="008428A1"/>
    <w:rsid w:val="00843AF3"/>
    <w:rsid w:val="008479B5"/>
    <w:rsid w:val="00847EE6"/>
    <w:rsid w:val="00850252"/>
    <w:rsid w:val="00850FF1"/>
    <w:rsid w:val="00852DA7"/>
    <w:rsid w:val="008530D6"/>
    <w:rsid w:val="00854C77"/>
    <w:rsid w:val="00855B06"/>
    <w:rsid w:val="008566FD"/>
    <w:rsid w:val="00864A2A"/>
    <w:rsid w:val="0086550A"/>
    <w:rsid w:val="0087070A"/>
    <w:rsid w:val="008739B5"/>
    <w:rsid w:val="00885960"/>
    <w:rsid w:val="00892485"/>
    <w:rsid w:val="008A124C"/>
    <w:rsid w:val="008A28A6"/>
    <w:rsid w:val="008A34DC"/>
    <w:rsid w:val="008C69AB"/>
    <w:rsid w:val="008C7A41"/>
    <w:rsid w:val="008D0AB9"/>
    <w:rsid w:val="008D663F"/>
    <w:rsid w:val="008E4D27"/>
    <w:rsid w:val="008E7A37"/>
    <w:rsid w:val="008F0C31"/>
    <w:rsid w:val="008F47D1"/>
    <w:rsid w:val="009073F1"/>
    <w:rsid w:val="00914B1C"/>
    <w:rsid w:val="00924EB9"/>
    <w:rsid w:val="009314ED"/>
    <w:rsid w:val="00931E03"/>
    <w:rsid w:val="00933E69"/>
    <w:rsid w:val="009376E4"/>
    <w:rsid w:val="00952057"/>
    <w:rsid w:val="00963D18"/>
    <w:rsid w:val="0096606E"/>
    <w:rsid w:val="00970387"/>
    <w:rsid w:val="00972143"/>
    <w:rsid w:val="00973294"/>
    <w:rsid w:val="009760FE"/>
    <w:rsid w:val="0098086A"/>
    <w:rsid w:val="00992AD2"/>
    <w:rsid w:val="00992B4F"/>
    <w:rsid w:val="00997DB3"/>
    <w:rsid w:val="009A08DB"/>
    <w:rsid w:val="009A62CF"/>
    <w:rsid w:val="009A6AAE"/>
    <w:rsid w:val="009A701C"/>
    <w:rsid w:val="009B05A3"/>
    <w:rsid w:val="009B5634"/>
    <w:rsid w:val="009C0214"/>
    <w:rsid w:val="009C085C"/>
    <w:rsid w:val="009C19E7"/>
    <w:rsid w:val="009C3ECA"/>
    <w:rsid w:val="009C4510"/>
    <w:rsid w:val="009D4110"/>
    <w:rsid w:val="009D7B0A"/>
    <w:rsid w:val="009E0595"/>
    <w:rsid w:val="009E12B6"/>
    <w:rsid w:val="00A04362"/>
    <w:rsid w:val="00A052B5"/>
    <w:rsid w:val="00A10D77"/>
    <w:rsid w:val="00A11D31"/>
    <w:rsid w:val="00A12C0A"/>
    <w:rsid w:val="00A12F67"/>
    <w:rsid w:val="00A1303F"/>
    <w:rsid w:val="00A160FE"/>
    <w:rsid w:val="00A21307"/>
    <w:rsid w:val="00A36C0E"/>
    <w:rsid w:val="00A45565"/>
    <w:rsid w:val="00A51C0A"/>
    <w:rsid w:val="00A540C3"/>
    <w:rsid w:val="00A60DF9"/>
    <w:rsid w:val="00A628CE"/>
    <w:rsid w:val="00A62F4F"/>
    <w:rsid w:val="00A6726C"/>
    <w:rsid w:val="00A67D28"/>
    <w:rsid w:val="00A71CD0"/>
    <w:rsid w:val="00A72E53"/>
    <w:rsid w:val="00A74267"/>
    <w:rsid w:val="00A76843"/>
    <w:rsid w:val="00A9049F"/>
    <w:rsid w:val="00A92E05"/>
    <w:rsid w:val="00A95021"/>
    <w:rsid w:val="00AA2E96"/>
    <w:rsid w:val="00AA5C93"/>
    <w:rsid w:val="00AB17C7"/>
    <w:rsid w:val="00AC3E98"/>
    <w:rsid w:val="00AC47FF"/>
    <w:rsid w:val="00AC4B62"/>
    <w:rsid w:val="00AC559C"/>
    <w:rsid w:val="00AD00A4"/>
    <w:rsid w:val="00AD41BD"/>
    <w:rsid w:val="00AD7561"/>
    <w:rsid w:val="00AE12C6"/>
    <w:rsid w:val="00AF1248"/>
    <w:rsid w:val="00AF294F"/>
    <w:rsid w:val="00B10F56"/>
    <w:rsid w:val="00B120DC"/>
    <w:rsid w:val="00B14982"/>
    <w:rsid w:val="00B20054"/>
    <w:rsid w:val="00B24BC4"/>
    <w:rsid w:val="00B344E4"/>
    <w:rsid w:val="00B37078"/>
    <w:rsid w:val="00B37A70"/>
    <w:rsid w:val="00B57738"/>
    <w:rsid w:val="00B6084E"/>
    <w:rsid w:val="00B61351"/>
    <w:rsid w:val="00B62269"/>
    <w:rsid w:val="00B66258"/>
    <w:rsid w:val="00B66744"/>
    <w:rsid w:val="00B74523"/>
    <w:rsid w:val="00B74769"/>
    <w:rsid w:val="00B768EA"/>
    <w:rsid w:val="00B776CF"/>
    <w:rsid w:val="00B8342C"/>
    <w:rsid w:val="00B8348B"/>
    <w:rsid w:val="00B90721"/>
    <w:rsid w:val="00B9107F"/>
    <w:rsid w:val="00B93FE8"/>
    <w:rsid w:val="00BA0249"/>
    <w:rsid w:val="00BA169D"/>
    <w:rsid w:val="00BA57CD"/>
    <w:rsid w:val="00BA645F"/>
    <w:rsid w:val="00BB42B8"/>
    <w:rsid w:val="00BB7390"/>
    <w:rsid w:val="00BD11B6"/>
    <w:rsid w:val="00BD5657"/>
    <w:rsid w:val="00BD70B5"/>
    <w:rsid w:val="00BE4969"/>
    <w:rsid w:val="00BE52CC"/>
    <w:rsid w:val="00BE5511"/>
    <w:rsid w:val="00BE744D"/>
    <w:rsid w:val="00BF0890"/>
    <w:rsid w:val="00BF0CE6"/>
    <w:rsid w:val="00C048EF"/>
    <w:rsid w:val="00C14D73"/>
    <w:rsid w:val="00C17025"/>
    <w:rsid w:val="00C26E71"/>
    <w:rsid w:val="00C3612E"/>
    <w:rsid w:val="00C37424"/>
    <w:rsid w:val="00C45FD3"/>
    <w:rsid w:val="00C523BA"/>
    <w:rsid w:val="00C53FDB"/>
    <w:rsid w:val="00C559BF"/>
    <w:rsid w:val="00C63E9A"/>
    <w:rsid w:val="00C64862"/>
    <w:rsid w:val="00C714C4"/>
    <w:rsid w:val="00C843A9"/>
    <w:rsid w:val="00C86944"/>
    <w:rsid w:val="00C879A3"/>
    <w:rsid w:val="00C934FB"/>
    <w:rsid w:val="00C94ED3"/>
    <w:rsid w:val="00C95F7B"/>
    <w:rsid w:val="00C976B0"/>
    <w:rsid w:val="00CA279D"/>
    <w:rsid w:val="00CA3424"/>
    <w:rsid w:val="00CA5099"/>
    <w:rsid w:val="00CB7C2F"/>
    <w:rsid w:val="00CC0718"/>
    <w:rsid w:val="00CC2ED5"/>
    <w:rsid w:val="00CC4ACF"/>
    <w:rsid w:val="00CC6EE3"/>
    <w:rsid w:val="00CD781B"/>
    <w:rsid w:val="00CF6129"/>
    <w:rsid w:val="00D02301"/>
    <w:rsid w:val="00D0281C"/>
    <w:rsid w:val="00D0563E"/>
    <w:rsid w:val="00D10EA6"/>
    <w:rsid w:val="00D12795"/>
    <w:rsid w:val="00D128E3"/>
    <w:rsid w:val="00D12FAB"/>
    <w:rsid w:val="00D1624A"/>
    <w:rsid w:val="00D20D75"/>
    <w:rsid w:val="00D24826"/>
    <w:rsid w:val="00D256D2"/>
    <w:rsid w:val="00D260A4"/>
    <w:rsid w:val="00D309B6"/>
    <w:rsid w:val="00D51070"/>
    <w:rsid w:val="00D51518"/>
    <w:rsid w:val="00D60896"/>
    <w:rsid w:val="00D63E82"/>
    <w:rsid w:val="00D65E7F"/>
    <w:rsid w:val="00D7023A"/>
    <w:rsid w:val="00D70885"/>
    <w:rsid w:val="00D8008D"/>
    <w:rsid w:val="00D838A4"/>
    <w:rsid w:val="00D86CF4"/>
    <w:rsid w:val="00D96E3D"/>
    <w:rsid w:val="00DA2D1F"/>
    <w:rsid w:val="00DA2F5A"/>
    <w:rsid w:val="00DA5077"/>
    <w:rsid w:val="00DB137E"/>
    <w:rsid w:val="00DB708E"/>
    <w:rsid w:val="00DC2BD7"/>
    <w:rsid w:val="00DD0795"/>
    <w:rsid w:val="00DD16D6"/>
    <w:rsid w:val="00DD4295"/>
    <w:rsid w:val="00DF0EDE"/>
    <w:rsid w:val="00DF2F25"/>
    <w:rsid w:val="00E000C2"/>
    <w:rsid w:val="00E07639"/>
    <w:rsid w:val="00E27665"/>
    <w:rsid w:val="00E31659"/>
    <w:rsid w:val="00E33F96"/>
    <w:rsid w:val="00E42976"/>
    <w:rsid w:val="00E464C0"/>
    <w:rsid w:val="00E47847"/>
    <w:rsid w:val="00E478DC"/>
    <w:rsid w:val="00E53812"/>
    <w:rsid w:val="00E5542E"/>
    <w:rsid w:val="00E60641"/>
    <w:rsid w:val="00E6221D"/>
    <w:rsid w:val="00E6490D"/>
    <w:rsid w:val="00E7538B"/>
    <w:rsid w:val="00E76B7C"/>
    <w:rsid w:val="00E76BCA"/>
    <w:rsid w:val="00E84341"/>
    <w:rsid w:val="00E85AC7"/>
    <w:rsid w:val="00E900DA"/>
    <w:rsid w:val="00E90F50"/>
    <w:rsid w:val="00E91ADC"/>
    <w:rsid w:val="00E94791"/>
    <w:rsid w:val="00EA3A27"/>
    <w:rsid w:val="00EA57DA"/>
    <w:rsid w:val="00EB2749"/>
    <w:rsid w:val="00EB3A78"/>
    <w:rsid w:val="00EB7264"/>
    <w:rsid w:val="00ED1D48"/>
    <w:rsid w:val="00ED2876"/>
    <w:rsid w:val="00ED2E84"/>
    <w:rsid w:val="00ED5001"/>
    <w:rsid w:val="00ED6C62"/>
    <w:rsid w:val="00ED714A"/>
    <w:rsid w:val="00ED7A92"/>
    <w:rsid w:val="00EF1D4D"/>
    <w:rsid w:val="00F00C1B"/>
    <w:rsid w:val="00F02069"/>
    <w:rsid w:val="00F02A7D"/>
    <w:rsid w:val="00F14362"/>
    <w:rsid w:val="00F15F8F"/>
    <w:rsid w:val="00F2011F"/>
    <w:rsid w:val="00F21FFD"/>
    <w:rsid w:val="00F23040"/>
    <w:rsid w:val="00F266BC"/>
    <w:rsid w:val="00F35A30"/>
    <w:rsid w:val="00F442C2"/>
    <w:rsid w:val="00F44C14"/>
    <w:rsid w:val="00F44E0F"/>
    <w:rsid w:val="00F5264A"/>
    <w:rsid w:val="00F54028"/>
    <w:rsid w:val="00F56AA9"/>
    <w:rsid w:val="00F60E57"/>
    <w:rsid w:val="00F63F8A"/>
    <w:rsid w:val="00F6750B"/>
    <w:rsid w:val="00F822CA"/>
    <w:rsid w:val="00FB0D0E"/>
    <w:rsid w:val="00FB56D1"/>
    <w:rsid w:val="00FC2F58"/>
    <w:rsid w:val="00FC352B"/>
    <w:rsid w:val="00FE31E1"/>
    <w:rsid w:val="00FE4768"/>
    <w:rsid w:val="00FF0313"/>
    <w:rsid w:val="00FF64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36E92"/>
  <w15:chartTrackingRefBased/>
  <w15:docId w15:val="{10E0E255-2025-4793-9D92-B00C1AEF3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rebuchet MS" w:eastAsiaTheme="minorHAnsi" w:hAnsi="Trebuchet MS"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F193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83A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F19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8008D0E</Template>
  <TotalTime>1</TotalTime>
  <Pages>1</Pages>
  <Words>348</Words>
  <Characters>1918</Characters>
  <Application>Microsoft Office Word</Application>
  <DocSecurity>0</DocSecurity>
  <Lines>15</Lines>
  <Paragraphs>4</Paragraphs>
  <ScaleCrop>false</ScaleCrop>
  <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 Leusink</dc:creator>
  <cp:keywords/>
  <dc:description/>
  <cp:lastModifiedBy>Henk Klaassen</cp:lastModifiedBy>
  <cp:revision>2</cp:revision>
  <cp:lastPrinted>2020-01-24T12:42:00Z</cp:lastPrinted>
  <dcterms:created xsi:type="dcterms:W3CDTF">2020-03-26T11:07:00Z</dcterms:created>
  <dcterms:modified xsi:type="dcterms:W3CDTF">2020-03-26T11:07:00Z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